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07A5A" w14:textId="13CE589C" w:rsidR="005B5A9C" w:rsidRPr="00E814F7" w:rsidRDefault="00DE37F2" w:rsidP="00B73B4C">
      <w:pPr>
        <w:widowControl w:val="0"/>
        <w:jc w:val="center"/>
        <w:rPr>
          <w:b/>
          <w:bCs/>
          <w:sz w:val="36"/>
        </w:rPr>
      </w:pPr>
      <w:bookmarkStart w:id="0" w:name="_GoBack"/>
      <w:bookmarkEnd w:id="0"/>
      <w:r w:rsidRPr="00DE37F2">
        <w:rPr>
          <w:noProof/>
        </w:rPr>
        <w:drawing>
          <wp:inline distT="0" distB="0" distL="0" distR="0" wp14:anchorId="6E2A17D5" wp14:editId="6796FD3C">
            <wp:extent cx="2190750" cy="762000"/>
            <wp:effectExtent l="0" t="0" r="0" b="0"/>
            <wp:docPr id="51" name="Grafik 5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descr="Ein Bild, das Text enthält.&#10;&#10;Automatisch generierte Beschreibung"/>
                    <pic:cNvPicPr/>
                  </pic:nvPicPr>
                  <pic:blipFill>
                    <a:blip r:embed="rId9"/>
                    <a:stretch>
                      <a:fillRect/>
                    </a:stretch>
                  </pic:blipFill>
                  <pic:spPr>
                    <a:xfrm>
                      <a:off x="0" y="0"/>
                      <a:ext cx="2190750" cy="762000"/>
                    </a:xfrm>
                    <a:prstGeom prst="rect">
                      <a:avLst/>
                    </a:prstGeom>
                  </pic:spPr>
                </pic:pic>
              </a:graphicData>
            </a:graphic>
          </wp:inline>
        </w:drawing>
      </w:r>
    </w:p>
    <w:p w14:paraId="34327D87" w14:textId="741FA820" w:rsidR="005B5A9C" w:rsidRPr="00DE37F2" w:rsidRDefault="000605A7" w:rsidP="00B73B4C">
      <w:pPr>
        <w:widowControl w:val="0"/>
        <w:jc w:val="center"/>
        <w:rPr>
          <w:sz w:val="36"/>
          <w:szCs w:val="36"/>
        </w:rPr>
      </w:pPr>
      <w:r w:rsidRPr="00DE37F2">
        <w:rPr>
          <w:sz w:val="36"/>
          <w:szCs w:val="36"/>
        </w:rPr>
        <w:t>Künstliche Intelligenz</w:t>
      </w:r>
      <w:r w:rsidR="00DE47DC" w:rsidRPr="00DE37F2">
        <w:rPr>
          <w:sz w:val="36"/>
          <w:szCs w:val="36"/>
        </w:rPr>
        <w:t xml:space="preserve"> in Marketingorganisationen</w:t>
      </w:r>
    </w:p>
    <w:p w14:paraId="10066BAD" w14:textId="3C3782AB" w:rsidR="005B5A9C" w:rsidRDefault="00617AC6" w:rsidP="00B73B4C">
      <w:pPr>
        <w:widowControl w:val="0"/>
        <w:jc w:val="center"/>
        <w:rPr>
          <w:b/>
          <w:bCs/>
          <w:sz w:val="30"/>
        </w:rPr>
      </w:pPr>
      <w:r w:rsidRPr="00E814F7">
        <w:rPr>
          <w:b/>
          <w:bCs/>
          <w:sz w:val="30"/>
        </w:rPr>
        <w:t>...</w:t>
      </w:r>
    </w:p>
    <w:p w14:paraId="389CA161" w14:textId="5358A52B" w:rsidR="00CF7ACE" w:rsidRPr="00E814F7" w:rsidRDefault="00CF7ACE" w:rsidP="00B73B4C">
      <w:pPr>
        <w:widowControl w:val="0"/>
        <w:jc w:val="center"/>
        <w:rPr>
          <w:b/>
          <w:bCs/>
          <w:sz w:val="34"/>
        </w:rPr>
      </w:pPr>
      <w:r>
        <w:rPr>
          <w:b/>
          <w:bCs/>
          <w:sz w:val="30"/>
        </w:rPr>
        <w:t>Anhang</w:t>
      </w:r>
    </w:p>
    <w:p w14:paraId="2C6E5A54" w14:textId="1822AFDE" w:rsidR="006464F4" w:rsidRPr="00DE37F2" w:rsidRDefault="00DE47DC" w:rsidP="00B73B4C">
      <w:pPr>
        <w:widowControl w:val="0"/>
        <w:jc w:val="center"/>
        <w:rPr>
          <w:sz w:val="28"/>
          <w:szCs w:val="28"/>
        </w:rPr>
      </w:pPr>
      <w:r w:rsidRPr="00DE37F2">
        <w:rPr>
          <w:sz w:val="28"/>
          <w:szCs w:val="28"/>
        </w:rPr>
        <w:t xml:space="preserve">Eine </w:t>
      </w:r>
      <w:r w:rsidR="007C12B2" w:rsidRPr="00DE37F2">
        <w:rPr>
          <w:sz w:val="28"/>
          <w:szCs w:val="28"/>
        </w:rPr>
        <w:t>Mehrf</w:t>
      </w:r>
      <w:r w:rsidRPr="00DE37F2">
        <w:rPr>
          <w:sz w:val="28"/>
          <w:szCs w:val="28"/>
        </w:rPr>
        <w:t>allstudie zur Identifikation von Barrieren und Einfluss</w:t>
      </w:r>
      <w:r w:rsidR="006464F4" w:rsidRPr="00DE37F2">
        <w:rPr>
          <w:sz w:val="28"/>
          <w:szCs w:val="28"/>
        </w:rPr>
        <w:t>-</w:t>
      </w:r>
    </w:p>
    <w:p w14:paraId="615D9833" w14:textId="208C092E" w:rsidR="005B5A9C" w:rsidRPr="00DE37F2" w:rsidRDefault="006464F4" w:rsidP="00B73B4C">
      <w:pPr>
        <w:widowControl w:val="0"/>
        <w:jc w:val="center"/>
        <w:rPr>
          <w:sz w:val="28"/>
          <w:szCs w:val="28"/>
        </w:rPr>
      </w:pPr>
      <w:r w:rsidRPr="00DE37F2">
        <w:rPr>
          <w:sz w:val="28"/>
          <w:szCs w:val="28"/>
        </w:rPr>
        <w:t>f</w:t>
      </w:r>
      <w:r w:rsidR="00DE47DC" w:rsidRPr="00DE37F2">
        <w:rPr>
          <w:sz w:val="28"/>
          <w:szCs w:val="28"/>
        </w:rPr>
        <w:t>aktoren bei der Einführung und Nutzung von Künstlicher Intelligenz</w:t>
      </w:r>
    </w:p>
    <w:p w14:paraId="5EA4B9E3" w14:textId="77777777" w:rsidR="005B5A9C" w:rsidRPr="00E814F7" w:rsidRDefault="00617AC6" w:rsidP="00B73B4C">
      <w:pPr>
        <w:widowControl w:val="0"/>
        <w:jc w:val="center"/>
        <w:rPr>
          <w:b/>
          <w:bCs/>
          <w:sz w:val="32"/>
        </w:rPr>
      </w:pPr>
      <w:r w:rsidRPr="00E814F7">
        <w:rPr>
          <w:b/>
          <w:bCs/>
          <w:sz w:val="26"/>
        </w:rPr>
        <w:t>...</w:t>
      </w:r>
    </w:p>
    <w:p w14:paraId="7DBA7EAE" w14:textId="77777777" w:rsidR="005B5A9C" w:rsidRPr="00E814F7" w:rsidRDefault="005B5A9C" w:rsidP="00B73B4C">
      <w:pPr>
        <w:widowControl w:val="0"/>
        <w:jc w:val="center"/>
        <w:rPr>
          <w:rFonts w:cs="Arial"/>
          <w:sz w:val="26"/>
        </w:rPr>
      </w:pPr>
    </w:p>
    <w:p w14:paraId="769AE480" w14:textId="174977F5" w:rsidR="005B5A9C" w:rsidRPr="00DE37F2" w:rsidRDefault="001E664A" w:rsidP="00B73B4C">
      <w:pPr>
        <w:widowControl w:val="0"/>
        <w:jc w:val="center"/>
        <w:rPr>
          <w:rFonts w:cs="Arial"/>
          <w:szCs w:val="22"/>
        </w:rPr>
      </w:pPr>
      <w:r w:rsidRPr="00DE37F2">
        <w:rPr>
          <w:rFonts w:cs="Arial"/>
          <w:szCs w:val="22"/>
        </w:rPr>
        <w:t>Schriftliche Promotionsleistung</w:t>
      </w:r>
    </w:p>
    <w:p w14:paraId="788BAD45" w14:textId="3443BEFB" w:rsidR="001E664A" w:rsidRPr="00DE37F2" w:rsidRDefault="001E664A" w:rsidP="00B73B4C">
      <w:pPr>
        <w:widowControl w:val="0"/>
        <w:jc w:val="center"/>
        <w:rPr>
          <w:rFonts w:cs="Arial"/>
          <w:szCs w:val="22"/>
        </w:rPr>
      </w:pPr>
      <w:r w:rsidRPr="00DE37F2">
        <w:rPr>
          <w:rFonts w:cs="Arial"/>
          <w:szCs w:val="22"/>
        </w:rPr>
        <w:t>zur Erlangung des akademischen Grades</w:t>
      </w:r>
    </w:p>
    <w:p w14:paraId="260262BA" w14:textId="7A563087" w:rsidR="001E664A" w:rsidRPr="00DE37F2" w:rsidRDefault="001E664A" w:rsidP="00B73B4C">
      <w:pPr>
        <w:widowControl w:val="0"/>
        <w:jc w:val="center"/>
        <w:rPr>
          <w:rFonts w:cs="Arial"/>
          <w:szCs w:val="22"/>
        </w:rPr>
      </w:pPr>
      <w:r w:rsidRPr="00DE37F2">
        <w:rPr>
          <w:rFonts w:cs="Arial"/>
          <w:szCs w:val="22"/>
        </w:rPr>
        <w:t>Doctor rerum politicarum</w:t>
      </w:r>
    </w:p>
    <w:p w14:paraId="5B08B0F1" w14:textId="77777777" w:rsidR="005B5A9C" w:rsidRPr="00DE37F2" w:rsidRDefault="005B5A9C" w:rsidP="00B73B4C">
      <w:pPr>
        <w:widowControl w:val="0"/>
        <w:jc w:val="center"/>
        <w:rPr>
          <w:rFonts w:cs="Arial"/>
          <w:szCs w:val="22"/>
        </w:rPr>
      </w:pPr>
    </w:p>
    <w:p w14:paraId="7778E9DC" w14:textId="567DEF89" w:rsidR="005B5A9C" w:rsidRPr="00DE37F2" w:rsidRDefault="00617AC6" w:rsidP="00B73B4C">
      <w:pPr>
        <w:widowControl w:val="0"/>
        <w:jc w:val="center"/>
        <w:rPr>
          <w:rFonts w:cs="Arial"/>
          <w:szCs w:val="22"/>
        </w:rPr>
      </w:pPr>
      <w:r w:rsidRPr="00DE37F2">
        <w:rPr>
          <w:rFonts w:cs="Arial"/>
          <w:szCs w:val="22"/>
        </w:rPr>
        <w:t xml:space="preserve">vorgelegt </w:t>
      </w:r>
      <w:r w:rsidR="001E664A" w:rsidRPr="00DE37F2">
        <w:rPr>
          <w:rFonts w:cs="Arial"/>
          <w:szCs w:val="22"/>
        </w:rPr>
        <w:t>und angenommen</w:t>
      </w:r>
    </w:p>
    <w:p w14:paraId="385B33EF" w14:textId="1BE98F1F" w:rsidR="001E664A" w:rsidRPr="00DE37F2" w:rsidRDefault="001E664A" w:rsidP="00B73B4C">
      <w:pPr>
        <w:widowControl w:val="0"/>
        <w:jc w:val="center"/>
        <w:rPr>
          <w:rFonts w:cs="Arial"/>
          <w:szCs w:val="22"/>
        </w:rPr>
      </w:pPr>
      <w:r w:rsidRPr="00DE37F2">
        <w:rPr>
          <w:rFonts w:cs="Arial"/>
          <w:szCs w:val="22"/>
        </w:rPr>
        <w:t>an der Fakultät für Wirtschaftswissenschaft</w:t>
      </w:r>
    </w:p>
    <w:p w14:paraId="6A246A02" w14:textId="625865E7" w:rsidR="001E664A" w:rsidRPr="00DE37F2" w:rsidRDefault="001E664A" w:rsidP="00B73B4C">
      <w:pPr>
        <w:widowControl w:val="0"/>
        <w:jc w:val="center"/>
        <w:rPr>
          <w:rFonts w:cs="Arial"/>
          <w:szCs w:val="22"/>
        </w:rPr>
      </w:pPr>
      <w:r w:rsidRPr="00DE37F2">
        <w:rPr>
          <w:rFonts w:cs="Arial"/>
          <w:szCs w:val="22"/>
        </w:rPr>
        <w:t>der Otto-von-Guericke-Universität Magdeburg</w:t>
      </w:r>
    </w:p>
    <w:p w14:paraId="74951730" w14:textId="31417185" w:rsidR="005B5A9C" w:rsidRPr="00DE37F2" w:rsidRDefault="005B5A9C" w:rsidP="00B73B4C">
      <w:pPr>
        <w:widowControl w:val="0"/>
        <w:jc w:val="center"/>
        <w:rPr>
          <w:rFonts w:cs="Arial"/>
          <w:szCs w:val="22"/>
        </w:rPr>
      </w:pPr>
    </w:p>
    <w:p w14:paraId="36ACD47B" w14:textId="2E64D253" w:rsidR="001E664A" w:rsidRPr="00DE37F2" w:rsidRDefault="001E664A" w:rsidP="001E664A">
      <w:pPr>
        <w:widowControl w:val="0"/>
        <w:jc w:val="left"/>
        <w:rPr>
          <w:rFonts w:cs="Arial"/>
          <w:szCs w:val="22"/>
        </w:rPr>
      </w:pPr>
      <w:r w:rsidRPr="00DE37F2">
        <w:rPr>
          <w:rFonts w:cs="Arial"/>
          <w:szCs w:val="22"/>
        </w:rPr>
        <w:t>Verfasser: Bernhard Wecke</w:t>
      </w:r>
    </w:p>
    <w:p w14:paraId="6CE57365" w14:textId="6127E115" w:rsidR="001E664A" w:rsidRPr="00DE37F2" w:rsidRDefault="001E664A" w:rsidP="001E664A">
      <w:pPr>
        <w:widowControl w:val="0"/>
        <w:jc w:val="left"/>
        <w:rPr>
          <w:rFonts w:cs="Arial"/>
          <w:szCs w:val="22"/>
        </w:rPr>
      </w:pPr>
      <w:r w:rsidRPr="00DE37F2">
        <w:rPr>
          <w:rFonts w:cs="Arial"/>
          <w:szCs w:val="22"/>
        </w:rPr>
        <w:t>Geburtsdatum und -ort: 17.06.1973, Stuttgart</w:t>
      </w:r>
    </w:p>
    <w:p w14:paraId="51F2C41C" w14:textId="54F5A6A4" w:rsidR="001E664A" w:rsidRPr="00DE37F2" w:rsidRDefault="001E664A" w:rsidP="001E664A">
      <w:pPr>
        <w:widowControl w:val="0"/>
        <w:jc w:val="left"/>
        <w:rPr>
          <w:rFonts w:cs="Arial"/>
          <w:szCs w:val="22"/>
        </w:rPr>
      </w:pPr>
      <w:r w:rsidRPr="00DE37F2">
        <w:rPr>
          <w:rFonts w:cs="Arial"/>
          <w:szCs w:val="22"/>
        </w:rPr>
        <w:t xml:space="preserve">Arbeit eingereicht am: </w:t>
      </w:r>
      <w:r w:rsidR="00BC4EDA">
        <w:rPr>
          <w:rFonts w:cs="Arial"/>
          <w:szCs w:val="22"/>
        </w:rPr>
        <w:t>2</w:t>
      </w:r>
      <w:r w:rsidR="005F73F7">
        <w:rPr>
          <w:rFonts w:cs="Arial"/>
          <w:szCs w:val="22"/>
        </w:rPr>
        <w:t>7</w:t>
      </w:r>
      <w:r w:rsidR="00473872">
        <w:rPr>
          <w:rFonts w:cs="Arial"/>
          <w:szCs w:val="22"/>
        </w:rPr>
        <w:t>.10.2021</w:t>
      </w:r>
    </w:p>
    <w:p w14:paraId="7D37F5DB" w14:textId="15B55E08" w:rsidR="001E664A" w:rsidRPr="00DE37F2" w:rsidRDefault="001E664A" w:rsidP="001E664A">
      <w:pPr>
        <w:widowControl w:val="0"/>
        <w:jc w:val="left"/>
        <w:rPr>
          <w:rFonts w:cs="Arial"/>
          <w:szCs w:val="22"/>
        </w:rPr>
      </w:pPr>
    </w:p>
    <w:p w14:paraId="69E507BC" w14:textId="589B22BE" w:rsidR="001E664A" w:rsidRPr="00DE37F2" w:rsidRDefault="001E664A" w:rsidP="001E664A">
      <w:pPr>
        <w:widowControl w:val="0"/>
        <w:jc w:val="left"/>
        <w:rPr>
          <w:rFonts w:cs="Arial"/>
          <w:szCs w:val="22"/>
        </w:rPr>
      </w:pPr>
      <w:r w:rsidRPr="00DE37F2">
        <w:rPr>
          <w:rFonts w:cs="Arial"/>
          <w:szCs w:val="22"/>
        </w:rPr>
        <w:t>Gutachter der schriftlichen Promotionsleistung:</w:t>
      </w:r>
    </w:p>
    <w:p w14:paraId="5290C3DD" w14:textId="673D20C0" w:rsidR="001E664A" w:rsidRPr="00DE37F2" w:rsidRDefault="001E664A" w:rsidP="001E664A">
      <w:pPr>
        <w:widowControl w:val="0"/>
        <w:jc w:val="left"/>
        <w:rPr>
          <w:rFonts w:cs="Arial"/>
          <w:szCs w:val="22"/>
        </w:rPr>
      </w:pPr>
      <w:r w:rsidRPr="00DE37F2">
        <w:rPr>
          <w:rFonts w:cs="Arial"/>
          <w:szCs w:val="22"/>
        </w:rPr>
        <w:t>Prof. Dr. Karim Sadrieh</w:t>
      </w:r>
    </w:p>
    <w:p w14:paraId="2F1E516C" w14:textId="44A290A5" w:rsidR="001E664A" w:rsidRPr="00DE37F2" w:rsidRDefault="001E664A" w:rsidP="001E664A">
      <w:pPr>
        <w:widowControl w:val="0"/>
        <w:jc w:val="left"/>
        <w:rPr>
          <w:rFonts w:cs="Arial"/>
          <w:szCs w:val="22"/>
        </w:rPr>
      </w:pPr>
      <w:r w:rsidRPr="00DE37F2">
        <w:rPr>
          <w:rFonts w:cs="Arial"/>
          <w:szCs w:val="22"/>
        </w:rPr>
        <w:t>Prof. Dr. Marko Sarstedt</w:t>
      </w:r>
    </w:p>
    <w:p w14:paraId="2B93ECEC" w14:textId="4544C5AE" w:rsidR="001E664A" w:rsidRPr="00DE37F2" w:rsidRDefault="001E664A" w:rsidP="001E664A">
      <w:pPr>
        <w:widowControl w:val="0"/>
        <w:jc w:val="left"/>
        <w:rPr>
          <w:rFonts w:cs="Arial"/>
          <w:szCs w:val="22"/>
        </w:rPr>
      </w:pPr>
    </w:p>
    <w:p w14:paraId="7A607DF9" w14:textId="64D4BA63" w:rsidR="001E664A" w:rsidRPr="00DE37F2" w:rsidRDefault="001E664A" w:rsidP="001E664A">
      <w:pPr>
        <w:widowControl w:val="0"/>
        <w:jc w:val="left"/>
        <w:rPr>
          <w:rFonts w:cs="Arial"/>
          <w:szCs w:val="22"/>
        </w:rPr>
      </w:pPr>
      <w:r w:rsidRPr="00DE37F2">
        <w:rPr>
          <w:rFonts w:cs="Arial"/>
          <w:szCs w:val="22"/>
        </w:rPr>
        <w:t xml:space="preserve">Datum der Disputation: </w:t>
      </w:r>
      <w:r w:rsidR="00CF7ACE">
        <w:rPr>
          <w:rFonts w:cs="Arial"/>
          <w:szCs w:val="22"/>
        </w:rPr>
        <w:t>01.03.2022</w:t>
      </w:r>
    </w:p>
    <w:p w14:paraId="00922803" w14:textId="77777777" w:rsidR="005B5A9C" w:rsidRPr="00E814F7" w:rsidRDefault="005B5A9C" w:rsidP="00B73B4C">
      <w:pPr>
        <w:widowControl w:val="0"/>
        <w:jc w:val="left"/>
      </w:pPr>
    </w:p>
    <w:p w14:paraId="2CC2E979" w14:textId="32B88C88" w:rsidR="008B2C3A" w:rsidRDefault="00D010F2" w:rsidP="00D010F2">
      <w:pPr>
        <w:pStyle w:val="berschrift1"/>
      </w:pPr>
      <w:bookmarkStart w:id="1" w:name="_Toc86048195"/>
      <w:r w:rsidRPr="00D010F2">
        <w:lastRenderedPageBreak/>
        <w:t>Anhangsve</w:t>
      </w:r>
      <w:r>
        <w:t>rzeichnis</w:t>
      </w:r>
      <w:bookmarkEnd w:id="1"/>
    </w:p>
    <w:p w14:paraId="6CF417B1" w14:textId="77777777" w:rsidR="00D010F2" w:rsidRPr="00D010F2" w:rsidRDefault="00D010F2" w:rsidP="00B73B4C">
      <w:pPr>
        <w:widowControl w:val="0"/>
      </w:pPr>
    </w:p>
    <w:p w14:paraId="01160AD7" w14:textId="2FAF6619" w:rsidR="00BE2304" w:rsidRPr="00D010F2" w:rsidRDefault="005C14D9" w:rsidP="00B73B4C">
      <w:pPr>
        <w:widowControl w:val="0"/>
      </w:pPr>
      <w:r w:rsidRPr="00D010F2">
        <w:t xml:space="preserve">Anhang 1: </w:t>
      </w:r>
      <w:r w:rsidR="00D010F2">
        <w:t>Analyse Kodierung Literaturreview</w:t>
      </w:r>
    </w:p>
    <w:p w14:paraId="2435369C" w14:textId="19EB4F9D" w:rsidR="005C14D9" w:rsidRDefault="005C14D9" w:rsidP="00B73B4C">
      <w:pPr>
        <w:widowControl w:val="0"/>
      </w:pPr>
      <w:r w:rsidRPr="00D010F2">
        <w:t xml:space="preserve">Anhang 2: </w:t>
      </w:r>
      <w:r w:rsidR="00D010F2">
        <w:t>Auswertung Literaturreview</w:t>
      </w:r>
    </w:p>
    <w:p w14:paraId="735A0C87" w14:textId="12C2AD41" w:rsidR="00D010F2" w:rsidRDefault="00D010F2" w:rsidP="00B73B4C">
      <w:pPr>
        <w:widowControl w:val="0"/>
      </w:pPr>
      <w:r>
        <w:t>Anhang 3: Interviewleitfäden</w:t>
      </w:r>
    </w:p>
    <w:p w14:paraId="517D4751" w14:textId="7E546408" w:rsidR="00D010F2" w:rsidRDefault="00D010F2" w:rsidP="00B73B4C">
      <w:pPr>
        <w:widowControl w:val="0"/>
      </w:pPr>
      <w:r>
        <w:t>Anhang 4: Kategorienhandbuch inkl. Anpassungen aus erstem Kodierprozess</w:t>
      </w:r>
    </w:p>
    <w:p w14:paraId="068E8F6E" w14:textId="462CD889" w:rsidR="00D010F2" w:rsidRDefault="00D010F2" w:rsidP="00B73B4C">
      <w:pPr>
        <w:widowControl w:val="0"/>
      </w:pPr>
      <w:r>
        <w:t>Anhang 5: Auswertung Interviews – Einflussfaktoren</w:t>
      </w:r>
    </w:p>
    <w:p w14:paraId="417BD32A" w14:textId="64D9CFEA" w:rsidR="00287836" w:rsidRDefault="00287836" w:rsidP="00B73B4C">
      <w:pPr>
        <w:widowControl w:val="0"/>
      </w:pPr>
      <w:r>
        <w:t>Anhang 6: Auswertung Interviews - Barrieren</w:t>
      </w:r>
    </w:p>
    <w:p w14:paraId="21C7E41A" w14:textId="06B1D94D" w:rsidR="00D010F2" w:rsidRDefault="00D010F2" w:rsidP="00B73B4C">
      <w:pPr>
        <w:widowControl w:val="0"/>
      </w:pPr>
      <w:r>
        <w:t xml:space="preserve">Anhang </w:t>
      </w:r>
      <w:r w:rsidR="00287836">
        <w:t>7</w:t>
      </w:r>
      <w:r>
        <w:t>: Kategorienhandbuch</w:t>
      </w:r>
    </w:p>
    <w:p w14:paraId="50ADED0C" w14:textId="00DB6293" w:rsidR="00D010F2" w:rsidRDefault="00D010F2" w:rsidP="00B73B4C">
      <w:pPr>
        <w:widowControl w:val="0"/>
      </w:pPr>
      <w:r>
        <w:t xml:space="preserve">Anhang </w:t>
      </w:r>
      <w:r w:rsidR="00287836">
        <w:t>8</w:t>
      </w:r>
      <w:r>
        <w:t>: Denkwerkzeuge</w:t>
      </w:r>
    </w:p>
    <w:p w14:paraId="2BE4E96C" w14:textId="614F7E68" w:rsidR="00D010F2" w:rsidRDefault="00D010F2" w:rsidP="00B73B4C">
      <w:pPr>
        <w:widowControl w:val="0"/>
      </w:pPr>
      <w:r>
        <w:t xml:space="preserve">Anhang </w:t>
      </w:r>
      <w:r w:rsidR="00287836">
        <w:t>9</w:t>
      </w:r>
      <w:r>
        <w:t>: Interview Transkripte</w:t>
      </w:r>
    </w:p>
    <w:p w14:paraId="609EDDFA" w14:textId="7FCE6B5A" w:rsidR="00D010F2" w:rsidRDefault="00D010F2" w:rsidP="00B73B4C">
      <w:pPr>
        <w:widowControl w:val="0"/>
      </w:pPr>
      <w:r>
        <w:t xml:space="preserve">Anhang </w:t>
      </w:r>
      <w:r w:rsidR="00287836">
        <w:t>10</w:t>
      </w:r>
      <w:r>
        <w:t xml:space="preserve">: </w:t>
      </w:r>
      <w:r w:rsidR="00836681">
        <w:t>Kommunikative Validierung</w:t>
      </w:r>
    </w:p>
    <w:p w14:paraId="275E6174" w14:textId="77777777" w:rsidR="00EB19B3" w:rsidRDefault="00EB19B3" w:rsidP="00B73B4C">
      <w:pPr>
        <w:widowControl w:val="0"/>
        <w:sectPr w:rsidR="00EB19B3">
          <w:headerReference w:type="default" r:id="rId10"/>
          <w:pgSz w:w="11906" w:h="16838" w:code="9"/>
          <w:pgMar w:top="1701" w:right="1985" w:bottom="1418" w:left="1418" w:header="851" w:footer="567" w:gutter="0"/>
          <w:cols w:space="720"/>
        </w:sectPr>
      </w:pPr>
    </w:p>
    <w:p w14:paraId="4205939F" w14:textId="065AC9F3" w:rsidR="00EB19B3" w:rsidRDefault="003C41E6" w:rsidP="00B73B4C">
      <w:pPr>
        <w:widowControl w:val="0"/>
      </w:pPr>
      <w:r w:rsidRPr="003C41E6">
        <w:rPr>
          <w:noProof/>
        </w:rPr>
        <w:lastRenderedPageBreak/>
        <w:drawing>
          <wp:inline distT="0" distB="0" distL="0" distR="0" wp14:anchorId="79D9931B" wp14:editId="5128B1B5">
            <wp:extent cx="5399405" cy="2919095"/>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9405" cy="2919095"/>
                    </a:xfrm>
                    <a:prstGeom prst="rect">
                      <a:avLst/>
                    </a:prstGeom>
                    <a:noFill/>
                    <a:ln>
                      <a:noFill/>
                    </a:ln>
                  </pic:spPr>
                </pic:pic>
              </a:graphicData>
            </a:graphic>
          </wp:inline>
        </w:drawing>
      </w:r>
    </w:p>
    <w:p w14:paraId="64022B85" w14:textId="1A52DA04" w:rsidR="003C41E6" w:rsidRDefault="003C41E6" w:rsidP="00B73B4C">
      <w:pPr>
        <w:widowControl w:val="0"/>
      </w:pPr>
      <w:r w:rsidRPr="003C41E6">
        <w:rPr>
          <w:noProof/>
        </w:rPr>
        <w:drawing>
          <wp:inline distT="0" distB="0" distL="0" distR="0" wp14:anchorId="20650FCC" wp14:editId="69840ACF">
            <wp:extent cx="5399405" cy="3431540"/>
            <wp:effectExtent l="0" t="0" r="0" b="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9405" cy="3431540"/>
                    </a:xfrm>
                    <a:prstGeom prst="rect">
                      <a:avLst/>
                    </a:prstGeom>
                    <a:noFill/>
                    <a:ln>
                      <a:noFill/>
                    </a:ln>
                  </pic:spPr>
                </pic:pic>
              </a:graphicData>
            </a:graphic>
          </wp:inline>
        </w:drawing>
      </w:r>
    </w:p>
    <w:p w14:paraId="57A957C4" w14:textId="77777777" w:rsidR="003C41E6" w:rsidRDefault="003C41E6" w:rsidP="00B73B4C">
      <w:pPr>
        <w:widowControl w:val="0"/>
        <w:sectPr w:rsidR="003C41E6">
          <w:headerReference w:type="default" r:id="rId13"/>
          <w:pgSz w:w="11906" w:h="16838" w:code="9"/>
          <w:pgMar w:top="1701" w:right="1985" w:bottom="1418" w:left="1418" w:header="851" w:footer="567" w:gutter="0"/>
          <w:cols w:space="720"/>
        </w:sectPr>
      </w:pPr>
      <w:r w:rsidRPr="003C41E6">
        <w:rPr>
          <w:noProof/>
        </w:rPr>
        <w:lastRenderedPageBreak/>
        <w:drawing>
          <wp:inline distT="0" distB="0" distL="0" distR="0" wp14:anchorId="3FCEEBF5" wp14:editId="3107022A">
            <wp:extent cx="5010150" cy="8711565"/>
            <wp:effectExtent l="0" t="0" r="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0150" cy="8711565"/>
                    </a:xfrm>
                    <a:prstGeom prst="rect">
                      <a:avLst/>
                    </a:prstGeom>
                    <a:noFill/>
                    <a:ln>
                      <a:noFill/>
                    </a:ln>
                  </pic:spPr>
                </pic:pic>
              </a:graphicData>
            </a:graphic>
          </wp:inline>
        </w:drawing>
      </w:r>
    </w:p>
    <w:p w14:paraId="77827F86" w14:textId="0732E3FA" w:rsidR="003C41E6" w:rsidRDefault="004A4ED9" w:rsidP="00B73B4C">
      <w:pPr>
        <w:widowControl w:val="0"/>
      </w:pPr>
      <w:r w:rsidRPr="004A4ED9">
        <w:rPr>
          <w:noProof/>
        </w:rPr>
        <w:drawing>
          <wp:inline distT="0" distB="0" distL="0" distR="0" wp14:anchorId="078F8F1C" wp14:editId="088E4CF6">
            <wp:extent cx="8711565" cy="4842510"/>
            <wp:effectExtent l="0" t="0" r="0" b="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11565" cy="4842510"/>
                    </a:xfrm>
                    <a:prstGeom prst="rect">
                      <a:avLst/>
                    </a:prstGeom>
                    <a:noFill/>
                    <a:ln>
                      <a:noFill/>
                    </a:ln>
                  </pic:spPr>
                </pic:pic>
              </a:graphicData>
            </a:graphic>
          </wp:inline>
        </w:drawing>
      </w:r>
    </w:p>
    <w:p w14:paraId="46609502" w14:textId="3819CA7E" w:rsidR="004A4ED9" w:rsidRDefault="004A4ED9" w:rsidP="00B73B4C">
      <w:pPr>
        <w:widowControl w:val="0"/>
      </w:pPr>
      <w:r w:rsidRPr="004A4ED9">
        <w:rPr>
          <w:noProof/>
        </w:rPr>
        <w:drawing>
          <wp:inline distT="0" distB="0" distL="0" distR="0" wp14:anchorId="457E366E" wp14:editId="0A3943BE">
            <wp:extent cx="8711565" cy="5262880"/>
            <wp:effectExtent l="0" t="0" r="0"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1565" cy="5262880"/>
                    </a:xfrm>
                    <a:prstGeom prst="rect">
                      <a:avLst/>
                    </a:prstGeom>
                    <a:noFill/>
                    <a:ln>
                      <a:noFill/>
                    </a:ln>
                  </pic:spPr>
                </pic:pic>
              </a:graphicData>
            </a:graphic>
          </wp:inline>
        </w:drawing>
      </w:r>
    </w:p>
    <w:p w14:paraId="507A154B" w14:textId="43F3DBA4" w:rsidR="004A4ED9" w:rsidRDefault="00A21033" w:rsidP="00B73B4C">
      <w:pPr>
        <w:widowControl w:val="0"/>
      </w:pPr>
      <w:r w:rsidRPr="00A21033">
        <w:rPr>
          <w:noProof/>
        </w:rPr>
        <w:drawing>
          <wp:inline distT="0" distB="0" distL="0" distR="0" wp14:anchorId="14B168B1" wp14:editId="3CA29326">
            <wp:extent cx="8711565" cy="5262880"/>
            <wp:effectExtent l="0" t="0" r="0" b="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11565" cy="5262880"/>
                    </a:xfrm>
                    <a:prstGeom prst="rect">
                      <a:avLst/>
                    </a:prstGeom>
                    <a:noFill/>
                    <a:ln>
                      <a:noFill/>
                    </a:ln>
                  </pic:spPr>
                </pic:pic>
              </a:graphicData>
            </a:graphic>
          </wp:inline>
        </w:drawing>
      </w:r>
    </w:p>
    <w:p w14:paraId="7D3DFD50" w14:textId="5DB30848" w:rsidR="00A21033" w:rsidRDefault="00A21033" w:rsidP="00B73B4C">
      <w:pPr>
        <w:widowControl w:val="0"/>
      </w:pPr>
      <w:r w:rsidRPr="00A21033">
        <w:rPr>
          <w:noProof/>
        </w:rPr>
        <w:drawing>
          <wp:inline distT="0" distB="0" distL="0" distR="0" wp14:anchorId="3AD9D45B" wp14:editId="2F423D5A">
            <wp:extent cx="8507730" cy="5399405"/>
            <wp:effectExtent l="0" t="0" r="762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507730" cy="5399405"/>
                    </a:xfrm>
                    <a:prstGeom prst="rect">
                      <a:avLst/>
                    </a:prstGeom>
                    <a:noFill/>
                    <a:ln>
                      <a:noFill/>
                    </a:ln>
                  </pic:spPr>
                </pic:pic>
              </a:graphicData>
            </a:graphic>
          </wp:inline>
        </w:drawing>
      </w:r>
    </w:p>
    <w:p w14:paraId="38519B82" w14:textId="3773A5DC" w:rsidR="00A21033" w:rsidRDefault="00A21033" w:rsidP="00B73B4C">
      <w:pPr>
        <w:widowControl w:val="0"/>
      </w:pPr>
      <w:r w:rsidRPr="00A21033">
        <w:rPr>
          <w:noProof/>
        </w:rPr>
        <w:drawing>
          <wp:inline distT="0" distB="0" distL="0" distR="0" wp14:anchorId="664F7F42" wp14:editId="32F33637">
            <wp:extent cx="8711565" cy="4548505"/>
            <wp:effectExtent l="0" t="0" r="0" b="4445"/>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11565" cy="4548505"/>
                    </a:xfrm>
                    <a:prstGeom prst="rect">
                      <a:avLst/>
                    </a:prstGeom>
                    <a:noFill/>
                    <a:ln>
                      <a:noFill/>
                    </a:ln>
                  </pic:spPr>
                </pic:pic>
              </a:graphicData>
            </a:graphic>
          </wp:inline>
        </w:drawing>
      </w:r>
    </w:p>
    <w:p w14:paraId="6AAEC681" w14:textId="50DB7F9E" w:rsidR="00A21033" w:rsidRDefault="00A21033" w:rsidP="00B73B4C">
      <w:pPr>
        <w:widowControl w:val="0"/>
      </w:pPr>
      <w:r w:rsidRPr="00A21033">
        <w:rPr>
          <w:noProof/>
        </w:rPr>
        <w:drawing>
          <wp:inline distT="0" distB="0" distL="0" distR="0" wp14:anchorId="2ED2F275" wp14:editId="6B052F2E">
            <wp:extent cx="8701405" cy="5399405"/>
            <wp:effectExtent l="0" t="0" r="4445"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01405" cy="5399405"/>
                    </a:xfrm>
                    <a:prstGeom prst="rect">
                      <a:avLst/>
                    </a:prstGeom>
                    <a:noFill/>
                    <a:ln>
                      <a:noFill/>
                    </a:ln>
                  </pic:spPr>
                </pic:pic>
              </a:graphicData>
            </a:graphic>
          </wp:inline>
        </w:drawing>
      </w:r>
    </w:p>
    <w:p w14:paraId="0FBBC13E" w14:textId="0A602D81" w:rsidR="00A21033" w:rsidRDefault="00A21033" w:rsidP="00B73B4C">
      <w:pPr>
        <w:widowControl w:val="0"/>
      </w:pPr>
      <w:r w:rsidRPr="00A21033">
        <w:rPr>
          <w:noProof/>
        </w:rPr>
        <w:drawing>
          <wp:inline distT="0" distB="0" distL="0" distR="0" wp14:anchorId="6C95D81D" wp14:editId="32D40212">
            <wp:extent cx="8711565" cy="4874260"/>
            <wp:effectExtent l="0" t="0" r="0" b="254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11565" cy="4874260"/>
                    </a:xfrm>
                    <a:prstGeom prst="rect">
                      <a:avLst/>
                    </a:prstGeom>
                    <a:noFill/>
                    <a:ln>
                      <a:noFill/>
                    </a:ln>
                  </pic:spPr>
                </pic:pic>
              </a:graphicData>
            </a:graphic>
          </wp:inline>
        </w:drawing>
      </w:r>
    </w:p>
    <w:p w14:paraId="25E48471" w14:textId="77777777" w:rsidR="00A21033" w:rsidRDefault="00A21033" w:rsidP="00B73B4C">
      <w:pPr>
        <w:widowControl w:val="0"/>
        <w:sectPr w:rsidR="00A21033" w:rsidSect="004A4ED9">
          <w:headerReference w:type="default" r:id="rId22"/>
          <w:pgSz w:w="16838" w:h="11906" w:orient="landscape" w:code="9"/>
          <w:pgMar w:top="1985" w:right="1418" w:bottom="1418" w:left="1701" w:header="851" w:footer="567" w:gutter="0"/>
          <w:cols w:space="720"/>
          <w:docGrid w:linePitch="299"/>
        </w:sectPr>
      </w:pPr>
    </w:p>
    <w:tbl>
      <w:tblPr>
        <w:tblStyle w:val="Tabellenraster1"/>
        <w:tblW w:w="0" w:type="auto"/>
        <w:tblLook w:val="04A0" w:firstRow="1" w:lastRow="0" w:firstColumn="1" w:lastColumn="0" w:noHBand="0" w:noVBand="1"/>
      </w:tblPr>
      <w:tblGrid>
        <w:gridCol w:w="2182"/>
        <w:gridCol w:w="5493"/>
        <w:gridCol w:w="828"/>
      </w:tblGrid>
      <w:tr w:rsidR="00382100" w:rsidRPr="00382100" w14:paraId="2EF6C624" w14:textId="77777777" w:rsidTr="00382100">
        <w:trPr>
          <w:trHeight w:val="567"/>
          <w:tblHeader/>
        </w:trPr>
        <w:tc>
          <w:tcPr>
            <w:tcW w:w="8503" w:type="dxa"/>
            <w:gridSpan w:val="3"/>
            <w:tcBorders>
              <w:top w:val="nil"/>
              <w:left w:val="nil"/>
              <w:bottom w:val="nil"/>
              <w:right w:val="nil"/>
            </w:tcBorders>
            <w:shd w:val="clear" w:color="auto" w:fill="BDD6EE" w:themeFill="accent5" w:themeFillTint="66"/>
          </w:tcPr>
          <w:p w14:paraId="607CCDF9" w14:textId="77777777" w:rsidR="00382100" w:rsidRPr="00382100" w:rsidRDefault="00382100" w:rsidP="00382100">
            <w:pPr>
              <w:spacing w:after="0" w:line="240" w:lineRule="auto"/>
              <w:jc w:val="center"/>
              <w:rPr>
                <w:rFonts w:cs="Arial"/>
                <w:b/>
                <w:bCs/>
                <w:sz w:val="28"/>
                <w:szCs w:val="28"/>
              </w:rPr>
            </w:pPr>
            <w:bookmarkStart w:id="2" w:name="_Hlk84836537"/>
            <w:r w:rsidRPr="00382100">
              <w:rPr>
                <w:rFonts w:cs="Arial"/>
                <w:b/>
                <w:bCs/>
                <w:sz w:val="28"/>
                <w:szCs w:val="28"/>
              </w:rPr>
              <w:t>Leitfaden für Experteninterview in der Kategorie Unternehmen</w:t>
            </w:r>
          </w:p>
        </w:tc>
      </w:tr>
      <w:tr w:rsidR="00382100" w:rsidRPr="00382100" w14:paraId="6D0A6666" w14:textId="77777777" w:rsidTr="00382100">
        <w:trPr>
          <w:trHeight w:val="567"/>
          <w:tblHeader/>
        </w:trPr>
        <w:tc>
          <w:tcPr>
            <w:tcW w:w="2182" w:type="dxa"/>
            <w:tcBorders>
              <w:top w:val="nil"/>
            </w:tcBorders>
          </w:tcPr>
          <w:p w14:paraId="4C1C1025" w14:textId="77777777" w:rsidR="00382100" w:rsidRPr="00382100" w:rsidRDefault="00382100" w:rsidP="00382100">
            <w:pPr>
              <w:spacing w:after="0" w:line="240" w:lineRule="auto"/>
              <w:jc w:val="left"/>
              <w:rPr>
                <w:rFonts w:cs="Arial"/>
                <w:b/>
                <w:bCs/>
                <w:sz w:val="24"/>
                <w:szCs w:val="24"/>
              </w:rPr>
            </w:pPr>
            <w:r w:rsidRPr="00382100">
              <w:rPr>
                <w:rFonts w:cs="Arial"/>
                <w:b/>
                <w:bCs/>
                <w:sz w:val="24"/>
                <w:szCs w:val="24"/>
              </w:rPr>
              <w:t>Kapitel</w:t>
            </w:r>
          </w:p>
        </w:tc>
        <w:tc>
          <w:tcPr>
            <w:tcW w:w="5493" w:type="dxa"/>
            <w:tcBorders>
              <w:top w:val="nil"/>
            </w:tcBorders>
          </w:tcPr>
          <w:p w14:paraId="6BA436B4" w14:textId="77777777" w:rsidR="00382100" w:rsidRPr="00382100" w:rsidRDefault="00382100" w:rsidP="00382100">
            <w:pPr>
              <w:spacing w:after="0" w:line="240" w:lineRule="auto"/>
              <w:jc w:val="center"/>
              <w:rPr>
                <w:rFonts w:cs="Arial"/>
                <w:b/>
                <w:bCs/>
                <w:sz w:val="24"/>
                <w:szCs w:val="24"/>
              </w:rPr>
            </w:pPr>
            <w:r w:rsidRPr="00382100">
              <w:rPr>
                <w:rFonts w:cs="Arial"/>
                <w:b/>
                <w:bCs/>
                <w:sz w:val="24"/>
                <w:szCs w:val="24"/>
              </w:rPr>
              <w:t>Fragen</w:t>
            </w:r>
          </w:p>
        </w:tc>
        <w:tc>
          <w:tcPr>
            <w:tcW w:w="828" w:type="dxa"/>
            <w:tcBorders>
              <w:top w:val="nil"/>
            </w:tcBorders>
          </w:tcPr>
          <w:p w14:paraId="15D37A60" w14:textId="77777777" w:rsidR="00382100" w:rsidRPr="00382100" w:rsidRDefault="00382100" w:rsidP="00382100">
            <w:pPr>
              <w:spacing w:after="0" w:line="240" w:lineRule="auto"/>
              <w:jc w:val="center"/>
              <w:rPr>
                <w:rFonts w:cs="Arial"/>
                <w:b/>
                <w:bCs/>
                <w:sz w:val="24"/>
                <w:szCs w:val="24"/>
              </w:rPr>
            </w:pPr>
            <w:r w:rsidRPr="00382100">
              <w:rPr>
                <w:rFonts w:cs="Arial"/>
                <w:b/>
                <w:bCs/>
                <w:sz w:val="24"/>
                <w:szCs w:val="24"/>
              </w:rPr>
              <w:t>Notizen</w:t>
            </w:r>
          </w:p>
        </w:tc>
      </w:tr>
      <w:tr w:rsidR="00382100" w:rsidRPr="00382100" w14:paraId="0C0A2C62" w14:textId="77777777" w:rsidTr="00382100">
        <w:trPr>
          <w:trHeight w:val="567"/>
        </w:trPr>
        <w:tc>
          <w:tcPr>
            <w:tcW w:w="8503" w:type="dxa"/>
            <w:gridSpan w:val="3"/>
            <w:shd w:val="clear" w:color="auto" w:fill="DEEAF6" w:themeFill="accent5" w:themeFillTint="33"/>
          </w:tcPr>
          <w:p w14:paraId="430759BB" w14:textId="77777777" w:rsidR="00382100" w:rsidRPr="00382100" w:rsidRDefault="00382100" w:rsidP="00382100">
            <w:pPr>
              <w:spacing w:after="0" w:line="240" w:lineRule="auto"/>
              <w:jc w:val="center"/>
              <w:rPr>
                <w:rFonts w:cs="Arial"/>
                <w:b/>
                <w:bCs/>
              </w:rPr>
            </w:pPr>
            <w:r w:rsidRPr="00382100">
              <w:rPr>
                <w:rFonts w:cs="Arial"/>
                <w:b/>
                <w:bCs/>
              </w:rPr>
              <w:t>Einleitung</w:t>
            </w:r>
          </w:p>
        </w:tc>
      </w:tr>
      <w:tr w:rsidR="00382100" w:rsidRPr="00382100" w14:paraId="45D4CBA1" w14:textId="77777777" w:rsidTr="00382100">
        <w:trPr>
          <w:trHeight w:val="567"/>
        </w:trPr>
        <w:tc>
          <w:tcPr>
            <w:tcW w:w="2182" w:type="dxa"/>
            <w:shd w:val="clear" w:color="auto" w:fill="EDEDED" w:themeFill="accent3" w:themeFillTint="33"/>
          </w:tcPr>
          <w:p w14:paraId="7D557015" w14:textId="77777777" w:rsidR="00382100" w:rsidRPr="00382100" w:rsidRDefault="00382100" w:rsidP="00382100">
            <w:pPr>
              <w:spacing w:after="0" w:line="240" w:lineRule="auto"/>
              <w:jc w:val="right"/>
              <w:rPr>
                <w:rFonts w:cs="Arial"/>
                <w:b/>
                <w:bCs/>
                <w:sz w:val="20"/>
              </w:rPr>
            </w:pPr>
            <w:r w:rsidRPr="00382100">
              <w:rPr>
                <w:rFonts w:cs="Arial"/>
                <w:b/>
                <w:bCs/>
                <w:sz w:val="20"/>
              </w:rPr>
              <w:t>Begrüßung</w:t>
            </w:r>
          </w:p>
        </w:tc>
        <w:tc>
          <w:tcPr>
            <w:tcW w:w="5493" w:type="dxa"/>
          </w:tcPr>
          <w:p w14:paraId="51B9D694"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Zunächst erstmal herzlichen Dank für die Bereitschaft und Ihr Vertrauen an diesem Interview teilzunehmen. Es mir bewusst, dass dies gerade in diesen Zeiten (Anmerkung: Corona) nicht selbstverständlich ist.</w:t>
            </w:r>
          </w:p>
          <w:p w14:paraId="6169DCD5" w14:textId="77777777" w:rsidR="00382100" w:rsidRPr="00382100" w:rsidRDefault="00382100" w:rsidP="00382100">
            <w:pPr>
              <w:spacing w:after="0" w:line="240" w:lineRule="auto"/>
              <w:contextualSpacing/>
              <w:rPr>
                <w:rFonts w:cs="Arial"/>
                <w:sz w:val="18"/>
                <w:szCs w:val="18"/>
              </w:rPr>
            </w:pPr>
          </w:p>
          <w:p w14:paraId="3549B4E4" w14:textId="77777777" w:rsidR="00382100" w:rsidRPr="00382100" w:rsidRDefault="00382100" w:rsidP="00382100">
            <w:pPr>
              <w:spacing w:after="0" w:line="240" w:lineRule="auto"/>
              <w:rPr>
                <w:rFonts w:cs="Arial"/>
                <w:sz w:val="18"/>
                <w:szCs w:val="18"/>
              </w:rPr>
            </w:pPr>
            <w:r w:rsidRPr="00382100">
              <w:rPr>
                <w:rFonts w:cs="Arial"/>
                <w:sz w:val="18"/>
                <w:szCs w:val="18"/>
              </w:rPr>
              <w:t>Nur bei Erstkontakt… Ich möchte mich gerne kurz vorstellen: Mein Name ist Bernhard Wecke und ich schreibe gerade eine Doktorarbeit zum Thema „…“. Diese Arbeit führe ich im Auftrag der Universität Magdeburg durch, die wiederum durch einen Forschungsauftrag der Mücke, Sturm und Company beauftragt wurde. Davor habe ich 20 Jahre in unterschiedlichen Rollen vornehmlich in der Telekommunikationsindustrie gearbeitet, zuletzt als Verantwortlicher für das Marketing der Unitymedia, die kürzlich von der Vodafone übernommen wurde. Im Zuge dessen habe ich das Unternehmen verlassen und konzentriere mich 2020 ausschließlich auf das Forschungsvorhaben.</w:t>
            </w:r>
          </w:p>
          <w:p w14:paraId="67AD5CAD" w14:textId="77777777" w:rsidR="00382100" w:rsidRPr="00382100" w:rsidRDefault="00382100" w:rsidP="00382100">
            <w:pPr>
              <w:spacing w:after="0" w:line="240" w:lineRule="auto"/>
              <w:rPr>
                <w:rFonts w:cs="Arial"/>
                <w:sz w:val="18"/>
                <w:szCs w:val="18"/>
              </w:rPr>
            </w:pPr>
          </w:p>
        </w:tc>
        <w:tc>
          <w:tcPr>
            <w:tcW w:w="828" w:type="dxa"/>
          </w:tcPr>
          <w:p w14:paraId="00C94E7D" w14:textId="77777777" w:rsidR="00382100" w:rsidRPr="00382100" w:rsidRDefault="00382100" w:rsidP="00382100">
            <w:pPr>
              <w:spacing w:after="0" w:line="240" w:lineRule="auto"/>
              <w:rPr>
                <w:rFonts w:cs="Arial"/>
              </w:rPr>
            </w:pPr>
          </w:p>
        </w:tc>
      </w:tr>
      <w:tr w:rsidR="00382100" w:rsidRPr="00382100" w14:paraId="25C663C4" w14:textId="77777777" w:rsidTr="00382100">
        <w:trPr>
          <w:trHeight w:val="567"/>
        </w:trPr>
        <w:tc>
          <w:tcPr>
            <w:tcW w:w="2182" w:type="dxa"/>
            <w:shd w:val="clear" w:color="auto" w:fill="EDEDED" w:themeFill="accent3" w:themeFillTint="33"/>
          </w:tcPr>
          <w:p w14:paraId="0F94BE80" w14:textId="77777777" w:rsidR="00382100" w:rsidRPr="00382100" w:rsidRDefault="00382100" w:rsidP="00382100">
            <w:pPr>
              <w:spacing w:after="0" w:line="240" w:lineRule="auto"/>
              <w:jc w:val="right"/>
              <w:rPr>
                <w:rFonts w:cs="Arial"/>
                <w:b/>
                <w:bCs/>
                <w:sz w:val="20"/>
              </w:rPr>
            </w:pPr>
            <w:r w:rsidRPr="00382100">
              <w:rPr>
                <w:rFonts w:cs="Arial"/>
                <w:b/>
                <w:bCs/>
                <w:sz w:val="20"/>
              </w:rPr>
              <w:t>Information zum Forschungsvorhaben</w:t>
            </w:r>
          </w:p>
        </w:tc>
        <w:tc>
          <w:tcPr>
            <w:tcW w:w="5493" w:type="dxa"/>
          </w:tcPr>
          <w:p w14:paraId="585CFFBA"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Den Titel der Arbeit hatte ich ja schon erwähnt. Ausgangspunkt der Untersuchung ist die Erkenntnis, dass unterschiedliche Umfragen aufzeigen, dass die Bedeutung des Themas „Künstliche Intelligenz“ im Marketingumfeld als sehr hoch eingeschätzt wird. Die Häufigkeit der tatsächlichen Anwendung spiegelt die Bedeutung aber nicht wider oder aber die Erfolge bei der Anwendung bleiben hinter den Erwartungen zurück. Diese Arbeit möchte die Gründe (Barrieren) dafür herausarbeiten sowie Faktoren für die erfolgreiche Einführung aufzeigen.</w:t>
            </w:r>
          </w:p>
          <w:p w14:paraId="02CB6A80" w14:textId="77777777" w:rsidR="00382100" w:rsidRPr="00382100" w:rsidRDefault="00382100" w:rsidP="00382100">
            <w:pPr>
              <w:spacing w:after="0" w:line="240" w:lineRule="auto"/>
              <w:contextualSpacing/>
              <w:rPr>
                <w:rFonts w:cs="Arial"/>
                <w:sz w:val="18"/>
                <w:szCs w:val="18"/>
              </w:rPr>
            </w:pPr>
          </w:p>
        </w:tc>
        <w:tc>
          <w:tcPr>
            <w:tcW w:w="828" w:type="dxa"/>
          </w:tcPr>
          <w:p w14:paraId="50C16181" w14:textId="77777777" w:rsidR="00382100" w:rsidRPr="00382100" w:rsidRDefault="00382100" w:rsidP="00382100">
            <w:pPr>
              <w:spacing w:after="0" w:line="240" w:lineRule="auto"/>
              <w:rPr>
                <w:rFonts w:cs="Arial"/>
              </w:rPr>
            </w:pPr>
          </w:p>
        </w:tc>
      </w:tr>
      <w:tr w:rsidR="00382100" w:rsidRPr="00382100" w14:paraId="6E086CD7" w14:textId="77777777" w:rsidTr="00382100">
        <w:trPr>
          <w:trHeight w:val="567"/>
        </w:trPr>
        <w:tc>
          <w:tcPr>
            <w:tcW w:w="2182" w:type="dxa"/>
            <w:shd w:val="clear" w:color="auto" w:fill="EDEDED" w:themeFill="accent3" w:themeFillTint="33"/>
          </w:tcPr>
          <w:p w14:paraId="46EE0EC6" w14:textId="77777777" w:rsidR="00382100" w:rsidRPr="00382100" w:rsidRDefault="00382100" w:rsidP="00382100">
            <w:pPr>
              <w:spacing w:after="0" w:line="240" w:lineRule="auto"/>
              <w:jc w:val="right"/>
              <w:rPr>
                <w:rFonts w:cs="Arial"/>
                <w:b/>
                <w:bCs/>
                <w:sz w:val="20"/>
              </w:rPr>
            </w:pPr>
            <w:r w:rsidRPr="00382100">
              <w:rPr>
                <w:rFonts w:cs="Arial"/>
                <w:b/>
                <w:bCs/>
                <w:sz w:val="20"/>
              </w:rPr>
              <w:t>Rolle des Interviews im Forschungs-vorhaben</w:t>
            </w:r>
          </w:p>
        </w:tc>
        <w:tc>
          <w:tcPr>
            <w:tcW w:w="5493" w:type="dxa"/>
          </w:tcPr>
          <w:p w14:paraId="35B9A117"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Der Kern der Untersuchung bilden Experteninterviews. Dabei interviewe ich Experten, die unterschiedliche Rollen und Sichtweisen auf den Sachverhalt liefern können. 1. Aus Unternehmen, die KI eingeführt haben / einführen wollen oder sogar noch gar keine Überlegungen hierzu haben, 2. aus der Wissenschaft, 3. dem Consulting und 4. aus dem Bereich der KI-Lösungsanbieter.</w:t>
            </w:r>
          </w:p>
          <w:p w14:paraId="2D65BD0F" w14:textId="77777777" w:rsidR="00382100" w:rsidRPr="00382100" w:rsidRDefault="00382100" w:rsidP="00382100">
            <w:pPr>
              <w:spacing w:after="0" w:line="240" w:lineRule="auto"/>
              <w:contextualSpacing/>
              <w:rPr>
                <w:rFonts w:cs="Arial"/>
                <w:sz w:val="18"/>
                <w:szCs w:val="18"/>
              </w:rPr>
            </w:pPr>
          </w:p>
        </w:tc>
        <w:tc>
          <w:tcPr>
            <w:tcW w:w="828" w:type="dxa"/>
          </w:tcPr>
          <w:p w14:paraId="3312A9CA" w14:textId="77777777" w:rsidR="00382100" w:rsidRPr="00382100" w:rsidRDefault="00382100" w:rsidP="00382100">
            <w:pPr>
              <w:spacing w:after="0" w:line="240" w:lineRule="auto"/>
              <w:rPr>
                <w:rFonts w:cs="Arial"/>
              </w:rPr>
            </w:pPr>
          </w:p>
        </w:tc>
      </w:tr>
      <w:tr w:rsidR="00382100" w:rsidRPr="00382100" w14:paraId="1B2DC6D4" w14:textId="77777777" w:rsidTr="00382100">
        <w:trPr>
          <w:trHeight w:val="567"/>
        </w:trPr>
        <w:tc>
          <w:tcPr>
            <w:tcW w:w="2182" w:type="dxa"/>
            <w:shd w:val="clear" w:color="auto" w:fill="EDEDED" w:themeFill="accent3" w:themeFillTint="33"/>
          </w:tcPr>
          <w:p w14:paraId="544478BA" w14:textId="77777777" w:rsidR="00382100" w:rsidRPr="00382100" w:rsidRDefault="00382100" w:rsidP="00382100">
            <w:pPr>
              <w:spacing w:after="0" w:line="240" w:lineRule="auto"/>
              <w:jc w:val="right"/>
              <w:rPr>
                <w:rFonts w:cs="Arial"/>
                <w:b/>
                <w:bCs/>
                <w:sz w:val="20"/>
              </w:rPr>
            </w:pPr>
            <w:r w:rsidRPr="00382100">
              <w:rPr>
                <w:rFonts w:cs="Arial"/>
                <w:b/>
                <w:bCs/>
                <w:sz w:val="20"/>
              </w:rPr>
              <w:t>Dauer des Interviews</w:t>
            </w:r>
          </w:p>
          <w:p w14:paraId="61D864E4" w14:textId="77777777" w:rsidR="00382100" w:rsidRPr="00382100" w:rsidRDefault="00382100" w:rsidP="00382100">
            <w:pPr>
              <w:spacing w:after="0" w:line="240" w:lineRule="auto"/>
              <w:jc w:val="left"/>
              <w:rPr>
                <w:rFonts w:cs="Arial"/>
                <w:sz w:val="20"/>
              </w:rPr>
            </w:pPr>
          </w:p>
          <w:p w14:paraId="45A35931" w14:textId="77777777" w:rsidR="00382100" w:rsidRPr="00382100" w:rsidRDefault="00382100" w:rsidP="00382100">
            <w:pPr>
              <w:spacing w:after="0" w:line="240" w:lineRule="auto"/>
              <w:jc w:val="left"/>
              <w:rPr>
                <w:rFonts w:cs="Arial"/>
                <w:sz w:val="20"/>
              </w:rPr>
            </w:pPr>
          </w:p>
          <w:p w14:paraId="26A188E4" w14:textId="77777777" w:rsidR="00382100" w:rsidRPr="00382100" w:rsidRDefault="00382100" w:rsidP="00382100">
            <w:pPr>
              <w:spacing w:after="0" w:line="240" w:lineRule="auto"/>
              <w:jc w:val="left"/>
              <w:rPr>
                <w:rFonts w:cs="Arial"/>
                <w:b/>
                <w:bCs/>
                <w:sz w:val="20"/>
              </w:rPr>
            </w:pPr>
          </w:p>
          <w:p w14:paraId="1E0D4F5F" w14:textId="77777777" w:rsidR="00382100" w:rsidRPr="00382100" w:rsidRDefault="00382100" w:rsidP="00382100">
            <w:pPr>
              <w:spacing w:after="0" w:line="240" w:lineRule="auto"/>
              <w:jc w:val="left"/>
              <w:rPr>
                <w:rFonts w:cs="Arial"/>
                <w:b/>
                <w:bCs/>
                <w:sz w:val="20"/>
              </w:rPr>
            </w:pPr>
          </w:p>
          <w:p w14:paraId="7FAAC05B" w14:textId="77777777" w:rsidR="00382100" w:rsidRPr="00382100" w:rsidRDefault="00382100" w:rsidP="00382100">
            <w:pPr>
              <w:spacing w:after="0" w:line="240" w:lineRule="auto"/>
              <w:jc w:val="right"/>
              <w:rPr>
                <w:rFonts w:cs="Arial"/>
                <w:sz w:val="20"/>
              </w:rPr>
            </w:pPr>
          </w:p>
        </w:tc>
        <w:tc>
          <w:tcPr>
            <w:tcW w:w="5493" w:type="dxa"/>
          </w:tcPr>
          <w:p w14:paraId="54A262E3"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Das Interview wird ca. 45-60 Minuten dauern. Ich werde sicherstellen, dass wir das Interview in der gegebenen Zeit schaffen bzw. rechtzeitig nachfragen, ob eventuell noch 15 Min mehr Zeit ist.</w:t>
            </w:r>
          </w:p>
          <w:p w14:paraId="74B873CE" w14:textId="77777777" w:rsidR="00382100" w:rsidRPr="00382100" w:rsidRDefault="00382100" w:rsidP="00382100">
            <w:pPr>
              <w:spacing w:after="0" w:line="240" w:lineRule="auto"/>
              <w:contextualSpacing/>
              <w:rPr>
                <w:rFonts w:cs="Arial"/>
                <w:sz w:val="18"/>
                <w:szCs w:val="18"/>
              </w:rPr>
            </w:pPr>
          </w:p>
        </w:tc>
        <w:tc>
          <w:tcPr>
            <w:tcW w:w="828" w:type="dxa"/>
          </w:tcPr>
          <w:p w14:paraId="633FA1C4" w14:textId="77777777" w:rsidR="00382100" w:rsidRPr="00382100" w:rsidRDefault="00382100" w:rsidP="00382100">
            <w:pPr>
              <w:spacing w:after="0" w:line="240" w:lineRule="auto"/>
              <w:rPr>
                <w:rFonts w:cs="Arial"/>
              </w:rPr>
            </w:pPr>
          </w:p>
        </w:tc>
      </w:tr>
      <w:tr w:rsidR="00382100" w:rsidRPr="00382100" w14:paraId="78521C3A" w14:textId="77777777" w:rsidTr="00382100">
        <w:trPr>
          <w:trHeight w:val="567"/>
        </w:trPr>
        <w:tc>
          <w:tcPr>
            <w:tcW w:w="2182" w:type="dxa"/>
            <w:shd w:val="clear" w:color="auto" w:fill="EDEDED" w:themeFill="accent3" w:themeFillTint="33"/>
          </w:tcPr>
          <w:p w14:paraId="463178B3" w14:textId="77777777" w:rsidR="00382100" w:rsidRPr="00382100" w:rsidRDefault="00382100" w:rsidP="00382100">
            <w:pPr>
              <w:spacing w:after="0" w:line="240" w:lineRule="auto"/>
              <w:jc w:val="right"/>
              <w:rPr>
                <w:rFonts w:cs="Arial"/>
                <w:b/>
                <w:bCs/>
                <w:sz w:val="20"/>
              </w:rPr>
            </w:pPr>
            <w:r w:rsidRPr="00382100">
              <w:rPr>
                <w:rFonts w:cs="Arial"/>
                <w:b/>
                <w:bCs/>
                <w:sz w:val="20"/>
              </w:rPr>
              <w:t>Interviewablauf</w:t>
            </w:r>
          </w:p>
        </w:tc>
        <w:tc>
          <w:tcPr>
            <w:tcW w:w="5493" w:type="dxa"/>
          </w:tcPr>
          <w:p w14:paraId="72F04204"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Nach dem Einstieg werde ich anhand offener Fragen durch verschiedene Themenblöcke führen. Der Sinn des Interviews ist die Möglichkeit, ausführlich zu antworten, daher bremsen Sie sich nicht. Da das Gebiet noch so neu ist, gibt es auch keine richtigen oder falschen Antworten.</w:t>
            </w:r>
          </w:p>
          <w:p w14:paraId="06218F3D" w14:textId="77777777" w:rsidR="00382100" w:rsidRPr="00382100" w:rsidRDefault="00382100" w:rsidP="00382100">
            <w:pPr>
              <w:spacing w:after="0" w:line="240" w:lineRule="auto"/>
              <w:contextualSpacing/>
              <w:rPr>
                <w:rFonts w:cs="Arial"/>
                <w:sz w:val="18"/>
                <w:szCs w:val="18"/>
              </w:rPr>
            </w:pPr>
          </w:p>
        </w:tc>
        <w:tc>
          <w:tcPr>
            <w:tcW w:w="828" w:type="dxa"/>
          </w:tcPr>
          <w:p w14:paraId="5080CD55" w14:textId="77777777" w:rsidR="00382100" w:rsidRPr="00382100" w:rsidRDefault="00382100" w:rsidP="00382100">
            <w:pPr>
              <w:spacing w:after="0" w:line="240" w:lineRule="auto"/>
              <w:rPr>
                <w:rFonts w:cs="Arial"/>
              </w:rPr>
            </w:pPr>
          </w:p>
        </w:tc>
      </w:tr>
      <w:tr w:rsidR="00382100" w:rsidRPr="00382100" w14:paraId="2BAAD414" w14:textId="77777777" w:rsidTr="00382100">
        <w:trPr>
          <w:trHeight w:val="567"/>
        </w:trPr>
        <w:tc>
          <w:tcPr>
            <w:tcW w:w="2182" w:type="dxa"/>
            <w:shd w:val="clear" w:color="auto" w:fill="EDEDED" w:themeFill="accent3" w:themeFillTint="33"/>
          </w:tcPr>
          <w:p w14:paraId="0111E1EC" w14:textId="77777777" w:rsidR="00382100" w:rsidRPr="00382100" w:rsidRDefault="00382100" w:rsidP="00382100">
            <w:pPr>
              <w:spacing w:after="0" w:line="240" w:lineRule="auto"/>
              <w:jc w:val="right"/>
              <w:rPr>
                <w:rFonts w:cs="Arial"/>
                <w:b/>
                <w:bCs/>
                <w:sz w:val="20"/>
              </w:rPr>
            </w:pPr>
            <w:r w:rsidRPr="00382100">
              <w:rPr>
                <w:rFonts w:cs="Arial"/>
                <w:b/>
                <w:bCs/>
                <w:sz w:val="20"/>
              </w:rPr>
              <w:t>Begründung Leitfaden</w:t>
            </w:r>
          </w:p>
        </w:tc>
        <w:tc>
          <w:tcPr>
            <w:tcW w:w="5493" w:type="dxa"/>
          </w:tcPr>
          <w:p w14:paraId="2614D029"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Die Unterlagen, die hier liegen, stellen meinen Leitfaden dar, den ich nur dafür benutze, um sicherzustellen, dass ich nichts vergesse.</w:t>
            </w:r>
          </w:p>
          <w:p w14:paraId="07827BEE" w14:textId="77777777" w:rsidR="00382100" w:rsidRPr="00382100" w:rsidRDefault="00382100" w:rsidP="00382100">
            <w:pPr>
              <w:spacing w:after="0" w:line="240" w:lineRule="auto"/>
              <w:contextualSpacing/>
              <w:rPr>
                <w:rFonts w:cs="Arial"/>
                <w:sz w:val="18"/>
                <w:szCs w:val="18"/>
              </w:rPr>
            </w:pPr>
          </w:p>
        </w:tc>
        <w:tc>
          <w:tcPr>
            <w:tcW w:w="828" w:type="dxa"/>
          </w:tcPr>
          <w:p w14:paraId="33D91FEF" w14:textId="77777777" w:rsidR="00382100" w:rsidRPr="00382100" w:rsidRDefault="00382100" w:rsidP="00382100">
            <w:pPr>
              <w:spacing w:after="0" w:line="240" w:lineRule="auto"/>
              <w:rPr>
                <w:rFonts w:cs="Arial"/>
              </w:rPr>
            </w:pPr>
          </w:p>
        </w:tc>
      </w:tr>
      <w:tr w:rsidR="00382100" w:rsidRPr="00382100" w14:paraId="39215DF8" w14:textId="77777777" w:rsidTr="00382100">
        <w:trPr>
          <w:trHeight w:val="567"/>
        </w:trPr>
        <w:tc>
          <w:tcPr>
            <w:tcW w:w="2182" w:type="dxa"/>
            <w:shd w:val="clear" w:color="auto" w:fill="EDEDED" w:themeFill="accent3" w:themeFillTint="33"/>
          </w:tcPr>
          <w:p w14:paraId="5396C098" w14:textId="77777777" w:rsidR="00382100" w:rsidRPr="00382100" w:rsidRDefault="00382100" w:rsidP="00382100">
            <w:pPr>
              <w:spacing w:after="0" w:line="240" w:lineRule="auto"/>
              <w:jc w:val="right"/>
              <w:rPr>
                <w:rFonts w:cs="Arial"/>
                <w:b/>
                <w:bCs/>
                <w:sz w:val="20"/>
              </w:rPr>
            </w:pPr>
            <w:r w:rsidRPr="00382100">
              <w:rPr>
                <w:rFonts w:cs="Arial"/>
                <w:b/>
                <w:bCs/>
                <w:sz w:val="20"/>
              </w:rPr>
              <w:t>Forschungsethik</w:t>
            </w:r>
          </w:p>
        </w:tc>
        <w:tc>
          <w:tcPr>
            <w:tcW w:w="5493" w:type="dxa"/>
          </w:tcPr>
          <w:p w14:paraId="596767B0"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Wichtig ist, dass sie die Fragen nicht beantworten müssen, Fragen ohne Begründung auslassen können sowie im Nachgang jederzeit das Widerrufrecht haben.</w:t>
            </w:r>
          </w:p>
          <w:p w14:paraId="6F01B2A3" w14:textId="77777777" w:rsidR="00382100" w:rsidRPr="00382100" w:rsidRDefault="00382100" w:rsidP="00382100">
            <w:pPr>
              <w:spacing w:after="0" w:line="240" w:lineRule="auto"/>
              <w:contextualSpacing/>
              <w:rPr>
                <w:rFonts w:cs="Arial"/>
                <w:sz w:val="18"/>
                <w:szCs w:val="18"/>
              </w:rPr>
            </w:pPr>
          </w:p>
        </w:tc>
        <w:tc>
          <w:tcPr>
            <w:tcW w:w="828" w:type="dxa"/>
          </w:tcPr>
          <w:p w14:paraId="2F2F000A" w14:textId="77777777" w:rsidR="00382100" w:rsidRPr="00382100" w:rsidRDefault="00382100" w:rsidP="00382100">
            <w:pPr>
              <w:spacing w:after="0" w:line="240" w:lineRule="auto"/>
              <w:rPr>
                <w:rFonts w:cs="Arial"/>
              </w:rPr>
            </w:pPr>
          </w:p>
        </w:tc>
      </w:tr>
      <w:tr w:rsidR="00382100" w:rsidRPr="00382100" w14:paraId="40265469" w14:textId="77777777" w:rsidTr="00382100">
        <w:trPr>
          <w:trHeight w:val="567"/>
        </w:trPr>
        <w:tc>
          <w:tcPr>
            <w:tcW w:w="2182" w:type="dxa"/>
            <w:shd w:val="clear" w:color="auto" w:fill="EDEDED" w:themeFill="accent3" w:themeFillTint="33"/>
          </w:tcPr>
          <w:p w14:paraId="501EC0DE" w14:textId="77777777" w:rsidR="00382100" w:rsidRPr="00382100" w:rsidRDefault="00382100" w:rsidP="00382100">
            <w:pPr>
              <w:spacing w:after="0" w:line="240" w:lineRule="auto"/>
              <w:jc w:val="right"/>
              <w:rPr>
                <w:rFonts w:cs="Arial"/>
                <w:b/>
                <w:bCs/>
                <w:sz w:val="20"/>
              </w:rPr>
            </w:pPr>
            <w:r w:rsidRPr="00382100">
              <w:rPr>
                <w:rFonts w:cs="Arial"/>
                <w:b/>
                <w:bCs/>
                <w:sz w:val="20"/>
              </w:rPr>
              <w:t>Datenschutz und Anonymität</w:t>
            </w:r>
          </w:p>
        </w:tc>
        <w:tc>
          <w:tcPr>
            <w:tcW w:w="5493" w:type="dxa"/>
          </w:tcPr>
          <w:p w14:paraId="46D9F351"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 xml:space="preserve">Anbei bekommen sie eine von mir unterschriebene Erklärung zur Vertraulichkeit, zum Datenschutz und Anonymisierung. Das was sie mir erzählen wird vertraulich behandelt. Eine Nachverfolgung von Personen wird bei Veröffentlichung der Arbeit nicht möglich sein. Ich bin zur Geheimhaltung der personenbezogenen Daten verpflichtet und stelle die Einhaltung des Datenschutzes sicher. (Auch gegenüber dem Auftraggeber MSC). Sie können davon ausgehen, dass alle Daten nur dem Zwecke des Forschungsvorhabens dienen. </w:t>
            </w:r>
          </w:p>
          <w:p w14:paraId="32584F21" w14:textId="77777777" w:rsidR="00382100" w:rsidRPr="00382100" w:rsidRDefault="00382100" w:rsidP="00382100">
            <w:pPr>
              <w:spacing w:after="0" w:line="240" w:lineRule="auto"/>
              <w:contextualSpacing/>
              <w:rPr>
                <w:rFonts w:cs="Arial"/>
                <w:sz w:val="18"/>
                <w:szCs w:val="18"/>
              </w:rPr>
            </w:pPr>
          </w:p>
        </w:tc>
        <w:tc>
          <w:tcPr>
            <w:tcW w:w="828" w:type="dxa"/>
          </w:tcPr>
          <w:p w14:paraId="00E083A0" w14:textId="77777777" w:rsidR="00382100" w:rsidRPr="00382100" w:rsidRDefault="00382100" w:rsidP="00382100">
            <w:pPr>
              <w:spacing w:after="0" w:line="240" w:lineRule="auto"/>
              <w:rPr>
                <w:rFonts w:cs="Arial"/>
              </w:rPr>
            </w:pPr>
          </w:p>
        </w:tc>
      </w:tr>
      <w:tr w:rsidR="00382100" w:rsidRPr="00382100" w14:paraId="3ABBA3EF" w14:textId="77777777" w:rsidTr="00382100">
        <w:trPr>
          <w:trHeight w:val="567"/>
        </w:trPr>
        <w:tc>
          <w:tcPr>
            <w:tcW w:w="2182" w:type="dxa"/>
            <w:shd w:val="clear" w:color="auto" w:fill="EDEDED" w:themeFill="accent3" w:themeFillTint="33"/>
          </w:tcPr>
          <w:p w14:paraId="19811E55" w14:textId="77777777" w:rsidR="00382100" w:rsidRPr="00382100" w:rsidRDefault="00382100" w:rsidP="00382100">
            <w:pPr>
              <w:spacing w:after="0" w:line="240" w:lineRule="auto"/>
              <w:jc w:val="right"/>
              <w:rPr>
                <w:rFonts w:cs="Arial"/>
                <w:b/>
                <w:bCs/>
                <w:sz w:val="20"/>
              </w:rPr>
            </w:pPr>
            <w:r w:rsidRPr="00382100">
              <w:rPr>
                <w:rFonts w:cs="Arial"/>
                <w:b/>
                <w:bCs/>
                <w:sz w:val="20"/>
              </w:rPr>
              <w:t>Aufnahme des Interviews</w:t>
            </w:r>
          </w:p>
        </w:tc>
        <w:tc>
          <w:tcPr>
            <w:tcW w:w="5493" w:type="dxa"/>
          </w:tcPr>
          <w:p w14:paraId="09756E2F"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Ich würde das Gesagte gerne aufzeichnen, damit ich mich voll auf unser Gespräch konzentrieren und ich im Nachgang alles sachgemäß dokumentieren kann. Sind sie damit einverstanden?</w:t>
            </w:r>
          </w:p>
          <w:p w14:paraId="7910C99A"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Danke für das Einverständnis. Ich stelle jetzt das Aufzeichnungsgerät an.</w:t>
            </w:r>
          </w:p>
        </w:tc>
        <w:tc>
          <w:tcPr>
            <w:tcW w:w="828" w:type="dxa"/>
          </w:tcPr>
          <w:p w14:paraId="1413128F" w14:textId="77777777" w:rsidR="00382100" w:rsidRPr="00382100" w:rsidRDefault="00382100" w:rsidP="00382100">
            <w:pPr>
              <w:spacing w:after="0" w:line="240" w:lineRule="auto"/>
              <w:rPr>
                <w:rFonts w:cs="Arial"/>
              </w:rPr>
            </w:pPr>
          </w:p>
        </w:tc>
      </w:tr>
      <w:tr w:rsidR="00382100" w:rsidRPr="00382100" w14:paraId="7E53A80F" w14:textId="77777777" w:rsidTr="00382100">
        <w:trPr>
          <w:trHeight w:val="567"/>
        </w:trPr>
        <w:tc>
          <w:tcPr>
            <w:tcW w:w="2182" w:type="dxa"/>
            <w:shd w:val="clear" w:color="auto" w:fill="EDEDED" w:themeFill="accent3" w:themeFillTint="33"/>
          </w:tcPr>
          <w:p w14:paraId="78219245" w14:textId="77777777" w:rsidR="00382100" w:rsidRPr="00382100" w:rsidRDefault="00382100" w:rsidP="00382100">
            <w:pPr>
              <w:spacing w:after="0" w:line="240" w:lineRule="auto"/>
              <w:jc w:val="right"/>
              <w:rPr>
                <w:rFonts w:cs="Arial"/>
                <w:b/>
                <w:bCs/>
                <w:sz w:val="20"/>
              </w:rPr>
            </w:pPr>
          </w:p>
        </w:tc>
        <w:tc>
          <w:tcPr>
            <w:tcW w:w="5493" w:type="dxa"/>
          </w:tcPr>
          <w:p w14:paraId="3AF54672" w14:textId="77777777" w:rsidR="00382100" w:rsidRPr="00382100" w:rsidRDefault="00382100" w:rsidP="00382100">
            <w:pPr>
              <w:spacing w:after="0" w:line="240" w:lineRule="auto"/>
              <w:contextualSpacing/>
              <w:rPr>
                <w:rFonts w:cs="Arial"/>
                <w:sz w:val="18"/>
                <w:szCs w:val="18"/>
              </w:rPr>
            </w:pPr>
          </w:p>
        </w:tc>
        <w:tc>
          <w:tcPr>
            <w:tcW w:w="828" w:type="dxa"/>
          </w:tcPr>
          <w:p w14:paraId="6E9C541C" w14:textId="77777777" w:rsidR="00382100" w:rsidRPr="00382100" w:rsidRDefault="00382100" w:rsidP="00382100">
            <w:pPr>
              <w:spacing w:after="0" w:line="240" w:lineRule="auto"/>
              <w:rPr>
                <w:rFonts w:cs="Arial"/>
              </w:rPr>
            </w:pPr>
          </w:p>
        </w:tc>
      </w:tr>
      <w:tr w:rsidR="00382100" w:rsidRPr="00382100" w14:paraId="7E4A9D34" w14:textId="77777777" w:rsidTr="00382100">
        <w:trPr>
          <w:trHeight w:val="567"/>
        </w:trPr>
        <w:tc>
          <w:tcPr>
            <w:tcW w:w="8503" w:type="dxa"/>
            <w:gridSpan w:val="3"/>
            <w:shd w:val="clear" w:color="auto" w:fill="D9E2F3" w:themeFill="accent1" w:themeFillTint="33"/>
          </w:tcPr>
          <w:p w14:paraId="6A634B3F" w14:textId="77777777" w:rsidR="00382100" w:rsidRPr="00382100" w:rsidRDefault="00382100" w:rsidP="00382100">
            <w:pPr>
              <w:spacing w:after="0" w:line="240" w:lineRule="auto"/>
              <w:jc w:val="center"/>
              <w:rPr>
                <w:rFonts w:cs="Arial"/>
                <w:sz w:val="18"/>
                <w:szCs w:val="18"/>
              </w:rPr>
            </w:pPr>
            <w:r w:rsidRPr="00382100">
              <w:rPr>
                <w:rFonts w:cs="Arial"/>
                <w:b/>
                <w:bCs/>
                <w:sz w:val="18"/>
                <w:szCs w:val="18"/>
              </w:rPr>
              <w:t>Einstieg und Überleitung</w:t>
            </w:r>
          </w:p>
        </w:tc>
      </w:tr>
      <w:tr w:rsidR="00382100" w:rsidRPr="00382100" w14:paraId="17F118AD" w14:textId="77777777" w:rsidTr="00382100">
        <w:trPr>
          <w:trHeight w:val="567"/>
        </w:trPr>
        <w:tc>
          <w:tcPr>
            <w:tcW w:w="2182" w:type="dxa"/>
            <w:shd w:val="clear" w:color="auto" w:fill="EDEDED" w:themeFill="accent3" w:themeFillTint="33"/>
          </w:tcPr>
          <w:p w14:paraId="0F7DD49F" w14:textId="77777777" w:rsidR="00382100" w:rsidRPr="00382100" w:rsidRDefault="00382100" w:rsidP="00382100">
            <w:pPr>
              <w:spacing w:after="0" w:line="240" w:lineRule="auto"/>
              <w:jc w:val="right"/>
              <w:rPr>
                <w:rFonts w:cs="Arial"/>
                <w:b/>
                <w:bCs/>
                <w:sz w:val="20"/>
              </w:rPr>
            </w:pPr>
            <w:r w:rsidRPr="00382100">
              <w:rPr>
                <w:rFonts w:cs="Arial"/>
                <w:b/>
                <w:bCs/>
                <w:sz w:val="20"/>
              </w:rPr>
              <w:t>Anwärmfrage (Individuell anpassen)</w:t>
            </w:r>
          </w:p>
        </w:tc>
        <w:tc>
          <w:tcPr>
            <w:tcW w:w="5493" w:type="dxa"/>
          </w:tcPr>
          <w:p w14:paraId="69528DA2" w14:textId="77777777" w:rsidR="00382100" w:rsidRPr="00382100" w:rsidRDefault="00382100" w:rsidP="00382100">
            <w:pPr>
              <w:spacing w:after="0" w:line="240" w:lineRule="auto"/>
              <w:rPr>
                <w:rFonts w:cs="Arial"/>
                <w:sz w:val="18"/>
                <w:szCs w:val="18"/>
              </w:rPr>
            </w:pPr>
            <w:r w:rsidRPr="00382100">
              <w:rPr>
                <w:rFonts w:cs="Arial"/>
                <w:sz w:val="18"/>
                <w:szCs w:val="18"/>
              </w:rPr>
              <w:t>Beschreiben Sie bitte ihre aktuelle Rolle?</w:t>
            </w:r>
          </w:p>
          <w:p w14:paraId="1F1070B2" w14:textId="77777777" w:rsidR="00382100" w:rsidRPr="00382100" w:rsidRDefault="00382100" w:rsidP="00382100">
            <w:pPr>
              <w:spacing w:after="0" w:line="240" w:lineRule="auto"/>
              <w:rPr>
                <w:rFonts w:cs="Arial"/>
                <w:sz w:val="18"/>
                <w:szCs w:val="18"/>
              </w:rPr>
            </w:pPr>
          </w:p>
          <w:p w14:paraId="54C02545" w14:textId="77777777" w:rsidR="00382100" w:rsidRPr="00382100" w:rsidRDefault="00382100" w:rsidP="00382100">
            <w:pPr>
              <w:spacing w:after="0" w:line="240" w:lineRule="auto"/>
              <w:rPr>
                <w:rFonts w:cs="Arial"/>
                <w:sz w:val="18"/>
                <w:szCs w:val="18"/>
              </w:rPr>
            </w:pPr>
            <w:r w:rsidRPr="00382100">
              <w:rPr>
                <w:rFonts w:cs="Arial"/>
                <w:sz w:val="18"/>
                <w:szCs w:val="18"/>
              </w:rPr>
              <w:t>Wie sind die Berührungspunkte zu dem Thema KI im Marketing/Kundeninteraktion/Kunden-kommunikation?</w:t>
            </w:r>
          </w:p>
          <w:p w14:paraId="6A62A247" w14:textId="77777777" w:rsidR="00382100" w:rsidRPr="00382100" w:rsidRDefault="00382100" w:rsidP="00382100">
            <w:pPr>
              <w:spacing w:after="0" w:line="240" w:lineRule="auto"/>
              <w:rPr>
                <w:rFonts w:cs="Arial"/>
                <w:sz w:val="18"/>
                <w:szCs w:val="18"/>
              </w:rPr>
            </w:pPr>
          </w:p>
          <w:p w14:paraId="64F8724E" w14:textId="77777777" w:rsidR="00382100" w:rsidRPr="00382100" w:rsidRDefault="00382100" w:rsidP="00382100">
            <w:pPr>
              <w:spacing w:after="0" w:line="240" w:lineRule="auto"/>
              <w:rPr>
                <w:rFonts w:cs="Arial"/>
                <w:sz w:val="18"/>
                <w:szCs w:val="18"/>
              </w:rPr>
            </w:pPr>
            <w:r w:rsidRPr="00382100">
              <w:rPr>
                <w:rFonts w:cs="Arial"/>
                <w:sz w:val="18"/>
                <w:szCs w:val="18"/>
              </w:rPr>
              <w:t>Was verstehen Sie persönlich unter KI?</w:t>
            </w:r>
          </w:p>
          <w:p w14:paraId="2A46057C" w14:textId="77777777" w:rsidR="00382100" w:rsidRPr="00382100" w:rsidRDefault="00382100" w:rsidP="00382100">
            <w:pPr>
              <w:spacing w:after="0" w:line="240" w:lineRule="auto"/>
              <w:rPr>
                <w:rFonts w:cs="Arial"/>
                <w:sz w:val="18"/>
                <w:szCs w:val="18"/>
              </w:rPr>
            </w:pPr>
          </w:p>
          <w:p w14:paraId="5B4D3625" w14:textId="77777777" w:rsidR="00382100" w:rsidRPr="00382100" w:rsidRDefault="00382100" w:rsidP="00382100">
            <w:pPr>
              <w:spacing w:after="0" w:line="240" w:lineRule="auto"/>
              <w:rPr>
                <w:rFonts w:cs="Arial"/>
                <w:sz w:val="18"/>
                <w:szCs w:val="18"/>
              </w:rPr>
            </w:pPr>
            <w:r w:rsidRPr="00382100">
              <w:rPr>
                <w:rFonts w:cs="Arial"/>
                <w:sz w:val="18"/>
                <w:szCs w:val="18"/>
              </w:rPr>
              <w:t>(Wie ist ihre persönliche Einschätzung hinsichtlich der Bedeutung von KI für das Marketing?</w:t>
            </w:r>
          </w:p>
          <w:p w14:paraId="3C2309F3"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Welche Kernanwendungsgebiete von KI im Marketing sehen Sie?)</w:t>
            </w:r>
          </w:p>
        </w:tc>
        <w:tc>
          <w:tcPr>
            <w:tcW w:w="828" w:type="dxa"/>
          </w:tcPr>
          <w:p w14:paraId="27418752" w14:textId="77777777" w:rsidR="00382100" w:rsidRPr="00382100" w:rsidRDefault="00382100" w:rsidP="00382100">
            <w:pPr>
              <w:spacing w:after="0" w:line="240" w:lineRule="auto"/>
              <w:rPr>
                <w:rFonts w:cs="Arial"/>
              </w:rPr>
            </w:pPr>
          </w:p>
        </w:tc>
      </w:tr>
      <w:tr w:rsidR="00382100" w:rsidRPr="00382100" w14:paraId="1F2E3875" w14:textId="77777777" w:rsidTr="00382100">
        <w:trPr>
          <w:trHeight w:val="567"/>
        </w:trPr>
        <w:tc>
          <w:tcPr>
            <w:tcW w:w="2182" w:type="dxa"/>
            <w:shd w:val="clear" w:color="auto" w:fill="EDEDED" w:themeFill="accent3" w:themeFillTint="33"/>
          </w:tcPr>
          <w:p w14:paraId="174C6E0E" w14:textId="77777777" w:rsidR="00382100" w:rsidRPr="00382100" w:rsidRDefault="00382100" w:rsidP="00382100">
            <w:pPr>
              <w:spacing w:after="0" w:line="240" w:lineRule="auto"/>
              <w:jc w:val="right"/>
              <w:rPr>
                <w:rFonts w:cs="Arial"/>
                <w:b/>
                <w:bCs/>
                <w:sz w:val="20"/>
              </w:rPr>
            </w:pPr>
            <w:r w:rsidRPr="00382100">
              <w:rPr>
                <w:rFonts w:cs="Arial"/>
                <w:b/>
                <w:bCs/>
                <w:sz w:val="20"/>
              </w:rPr>
              <w:t>Überleitung (Filterfrage)</w:t>
            </w:r>
          </w:p>
        </w:tc>
        <w:tc>
          <w:tcPr>
            <w:tcW w:w="5493" w:type="dxa"/>
          </w:tcPr>
          <w:p w14:paraId="6A26D451" w14:textId="77777777" w:rsidR="00382100" w:rsidRPr="00382100" w:rsidRDefault="00382100" w:rsidP="00382100">
            <w:pPr>
              <w:spacing w:after="0" w:line="240" w:lineRule="auto"/>
              <w:jc w:val="left"/>
              <w:rPr>
                <w:rFonts w:cs="Arial"/>
                <w:sz w:val="18"/>
                <w:szCs w:val="18"/>
              </w:rPr>
            </w:pPr>
            <w:r w:rsidRPr="00382100">
              <w:rPr>
                <w:rFonts w:cs="Arial"/>
                <w:sz w:val="18"/>
                <w:szCs w:val="18"/>
              </w:rPr>
              <w:t>In welcher Phase befindet sich die Initiative zur Einführung/Nutzung von KI im Marketing? (Noch keine Nutzung/Evaluierung und Entscheidung/Implementierung/Betrieb)</w:t>
            </w:r>
          </w:p>
          <w:p w14:paraId="6EAC2155" w14:textId="77777777" w:rsidR="00382100" w:rsidRPr="00382100" w:rsidRDefault="00382100" w:rsidP="00382100">
            <w:pPr>
              <w:spacing w:after="0" w:line="240" w:lineRule="auto"/>
              <w:jc w:val="left"/>
              <w:rPr>
                <w:rFonts w:cs="Arial"/>
                <w:sz w:val="18"/>
                <w:szCs w:val="18"/>
              </w:rPr>
            </w:pPr>
          </w:p>
          <w:p w14:paraId="5C87A806" w14:textId="77777777" w:rsidR="00382100" w:rsidRPr="00382100" w:rsidRDefault="00382100" w:rsidP="00382100">
            <w:pPr>
              <w:spacing w:after="0" w:line="240" w:lineRule="auto"/>
              <w:jc w:val="left"/>
              <w:rPr>
                <w:rFonts w:cs="Arial"/>
                <w:sz w:val="18"/>
                <w:szCs w:val="18"/>
              </w:rPr>
            </w:pPr>
            <w:r w:rsidRPr="00382100">
              <w:rPr>
                <w:rFonts w:cs="Arial"/>
                <w:sz w:val="18"/>
                <w:szCs w:val="18"/>
              </w:rPr>
              <w:t>Welche Rolle hatten/haben Sie in dem Projekt?</w:t>
            </w:r>
          </w:p>
        </w:tc>
        <w:tc>
          <w:tcPr>
            <w:tcW w:w="828" w:type="dxa"/>
          </w:tcPr>
          <w:p w14:paraId="5B45C89E" w14:textId="77777777" w:rsidR="00382100" w:rsidRPr="00382100" w:rsidRDefault="00382100" w:rsidP="00382100">
            <w:pPr>
              <w:spacing w:after="0" w:line="240" w:lineRule="auto"/>
              <w:rPr>
                <w:rFonts w:cs="Arial"/>
              </w:rPr>
            </w:pPr>
          </w:p>
        </w:tc>
      </w:tr>
      <w:tr w:rsidR="00382100" w:rsidRPr="00382100" w14:paraId="1771E4E3" w14:textId="77777777" w:rsidTr="00382100">
        <w:trPr>
          <w:trHeight w:val="567"/>
        </w:trPr>
        <w:tc>
          <w:tcPr>
            <w:tcW w:w="2182" w:type="dxa"/>
            <w:shd w:val="clear" w:color="auto" w:fill="EDEDED" w:themeFill="accent3" w:themeFillTint="33"/>
          </w:tcPr>
          <w:p w14:paraId="4B3898ED" w14:textId="77777777" w:rsidR="00382100" w:rsidRPr="00382100" w:rsidRDefault="00382100" w:rsidP="00382100">
            <w:pPr>
              <w:spacing w:after="0" w:line="240" w:lineRule="auto"/>
              <w:jc w:val="right"/>
              <w:rPr>
                <w:rFonts w:cs="Arial"/>
                <w:b/>
                <w:bCs/>
                <w:sz w:val="20"/>
              </w:rPr>
            </w:pPr>
          </w:p>
        </w:tc>
        <w:tc>
          <w:tcPr>
            <w:tcW w:w="5493" w:type="dxa"/>
          </w:tcPr>
          <w:p w14:paraId="554F8D52" w14:textId="77777777" w:rsidR="00382100" w:rsidRPr="00382100" w:rsidRDefault="00382100" w:rsidP="00382100">
            <w:pPr>
              <w:spacing w:after="0" w:line="240" w:lineRule="auto"/>
              <w:rPr>
                <w:rFonts w:cs="Arial"/>
                <w:sz w:val="18"/>
                <w:szCs w:val="18"/>
              </w:rPr>
            </w:pPr>
          </w:p>
        </w:tc>
        <w:tc>
          <w:tcPr>
            <w:tcW w:w="828" w:type="dxa"/>
          </w:tcPr>
          <w:p w14:paraId="67ED58BB" w14:textId="77777777" w:rsidR="00382100" w:rsidRPr="00382100" w:rsidRDefault="00382100" w:rsidP="00382100">
            <w:pPr>
              <w:spacing w:after="0" w:line="240" w:lineRule="auto"/>
              <w:rPr>
                <w:rFonts w:cs="Arial"/>
              </w:rPr>
            </w:pPr>
          </w:p>
        </w:tc>
      </w:tr>
      <w:tr w:rsidR="00382100" w:rsidRPr="00382100" w14:paraId="07608834" w14:textId="77777777" w:rsidTr="00382100">
        <w:trPr>
          <w:trHeight w:val="567"/>
        </w:trPr>
        <w:tc>
          <w:tcPr>
            <w:tcW w:w="8503" w:type="dxa"/>
            <w:gridSpan w:val="3"/>
            <w:shd w:val="clear" w:color="auto" w:fill="D9E2F3" w:themeFill="accent1" w:themeFillTint="33"/>
          </w:tcPr>
          <w:p w14:paraId="0766A1F9" w14:textId="77777777" w:rsidR="00382100" w:rsidRPr="00382100" w:rsidRDefault="00382100" w:rsidP="00382100">
            <w:pPr>
              <w:spacing w:after="0" w:line="240" w:lineRule="auto"/>
              <w:jc w:val="center"/>
              <w:rPr>
                <w:rFonts w:cs="Arial"/>
                <w:sz w:val="18"/>
                <w:szCs w:val="18"/>
              </w:rPr>
            </w:pPr>
            <w:r w:rsidRPr="00382100">
              <w:rPr>
                <w:rFonts w:cs="Arial"/>
                <w:b/>
                <w:bCs/>
                <w:sz w:val="18"/>
                <w:szCs w:val="18"/>
              </w:rPr>
              <w:t>Hauptteil</w:t>
            </w:r>
          </w:p>
        </w:tc>
      </w:tr>
      <w:tr w:rsidR="00382100" w:rsidRPr="00382100" w14:paraId="50943031" w14:textId="77777777" w:rsidTr="00382100">
        <w:trPr>
          <w:trHeight w:val="567"/>
        </w:trPr>
        <w:tc>
          <w:tcPr>
            <w:tcW w:w="2182" w:type="dxa"/>
            <w:shd w:val="clear" w:color="auto" w:fill="DBDBDB" w:themeFill="accent3" w:themeFillTint="66"/>
          </w:tcPr>
          <w:p w14:paraId="1D55F5F4"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05C95AED" w14:textId="77777777" w:rsidR="00382100" w:rsidRPr="00382100" w:rsidRDefault="00382100" w:rsidP="00382100">
            <w:pPr>
              <w:spacing w:after="0" w:line="240" w:lineRule="auto"/>
              <w:jc w:val="left"/>
              <w:rPr>
                <w:rFonts w:cs="Arial"/>
                <w:b/>
                <w:bCs/>
                <w:sz w:val="20"/>
              </w:rPr>
            </w:pPr>
            <w:r w:rsidRPr="00382100">
              <w:rPr>
                <w:rFonts w:cs="Arial"/>
                <w:b/>
                <w:bCs/>
                <w:sz w:val="20"/>
              </w:rPr>
              <w:t>Keine Nutzung KI oder Rahmenfragen</w:t>
            </w:r>
          </w:p>
        </w:tc>
        <w:tc>
          <w:tcPr>
            <w:tcW w:w="5493" w:type="dxa"/>
          </w:tcPr>
          <w:p w14:paraId="18B1DBF0" w14:textId="77777777" w:rsidR="00382100" w:rsidRPr="00382100" w:rsidRDefault="00382100" w:rsidP="00382100">
            <w:pPr>
              <w:spacing w:after="0" w:line="240" w:lineRule="auto"/>
              <w:rPr>
                <w:rFonts w:cs="Arial"/>
                <w:sz w:val="18"/>
                <w:szCs w:val="18"/>
              </w:rPr>
            </w:pPr>
          </w:p>
        </w:tc>
        <w:tc>
          <w:tcPr>
            <w:tcW w:w="828" w:type="dxa"/>
          </w:tcPr>
          <w:p w14:paraId="7A4F559C" w14:textId="77777777" w:rsidR="00382100" w:rsidRPr="00382100" w:rsidRDefault="00382100" w:rsidP="00382100">
            <w:pPr>
              <w:spacing w:after="0" w:line="240" w:lineRule="auto"/>
              <w:rPr>
                <w:rFonts w:cs="Arial"/>
              </w:rPr>
            </w:pPr>
          </w:p>
        </w:tc>
      </w:tr>
      <w:tr w:rsidR="00382100" w:rsidRPr="00382100" w14:paraId="0305DECD" w14:textId="77777777" w:rsidTr="00382100">
        <w:trPr>
          <w:trHeight w:val="567"/>
        </w:trPr>
        <w:tc>
          <w:tcPr>
            <w:tcW w:w="2182" w:type="dxa"/>
            <w:shd w:val="clear" w:color="auto" w:fill="EDEDED" w:themeFill="accent3" w:themeFillTint="33"/>
          </w:tcPr>
          <w:p w14:paraId="60099EA4" w14:textId="77777777" w:rsidR="00382100" w:rsidRPr="00382100" w:rsidRDefault="00382100" w:rsidP="00382100">
            <w:pPr>
              <w:spacing w:after="0" w:line="240" w:lineRule="auto"/>
              <w:jc w:val="right"/>
              <w:rPr>
                <w:rFonts w:cs="Arial"/>
                <w:b/>
                <w:bCs/>
                <w:sz w:val="20"/>
              </w:rPr>
            </w:pPr>
            <w:r w:rsidRPr="00382100">
              <w:rPr>
                <w:rFonts w:cs="Arial"/>
                <w:b/>
                <w:bCs/>
                <w:sz w:val="20"/>
              </w:rPr>
              <w:t>Vergangene Initiativen</w:t>
            </w:r>
          </w:p>
        </w:tc>
        <w:tc>
          <w:tcPr>
            <w:tcW w:w="5493" w:type="dxa"/>
          </w:tcPr>
          <w:p w14:paraId="6C17E76C" w14:textId="77777777" w:rsidR="00382100" w:rsidRPr="00382100" w:rsidRDefault="00382100" w:rsidP="00382100">
            <w:pPr>
              <w:spacing w:after="0" w:line="240" w:lineRule="auto"/>
              <w:jc w:val="left"/>
              <w:rPr>
                <w:rFonts w:cs="Arial"/>
                <w:sz w:val="18"/>
                <w:szCs w:val="18"/>
              </w:rPr>
            </w:pPr>
            <w:r w:rsidRPr="00382100">
              <w:rPr>
                <w:rFonts w:cs="Arial"/>
                <w:sz w:val="18"/>
                <w:szCs w:val="18"/>
              </w:rPr>
              <w:t>Inwiefern haben Sie sich in ihrer Organisation in der Vergangenheit bereits mit KI im Marketing auseinandergesetzt?</w:t>
            </w:r>
          </w:p>
          <w:p w14:paraId="6C15FF03" w14:textId="77777777" w:rsidR="00382100" w:rsidRPr="00382100" w:rsidRDefault="00382100" w:rsidP="00382100">
            <w:pPr>
              <w:spacing w:after="0" w:line="240" w:lineRule="auto"/>
              <w:jc w:val="left"/>
              <w:rPr>
                <w:rFonts w:cs="Arial"/>
                <w:sz w:val="18"/>
                <w:szCs w:val="18"/>
              </w:rPr>
            </w:pPr>
          </w:p>
          <w:p w14:paraId="22E4FBC5"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459B7AC6" w14:textId="77777777" w:rsidR="00382100" w:rsidRPr="00382100" w:rsidRDefault="00382100" w:rsidP="00382100">
            <w:pPr>
              <w:numPr>
                <w:ilvl w:val="0"/>
                <w:numId w:val="32"/>
              </w:numPr>
              <w:spacing w:after="0" w:line="240" w:lineRule="auto"/>
              <w:contextualSpacing/>
              <w:jc w:val="left"/>
              <w:rPr>
                <w:rFonts w:cs="Arial"/>
                <w:sz w:val="18"/>
                <w:szCs w:val="18"/>
              </w:rPr>
            </w:pPr>
            <w:r w:rsidRPr="00382100">
              <w:rPr>
                <w:rFonts w:cs="Arial"/>
                <w:sz w:val="18"/>
                <w:szCs w:val="18"/>
              </w:rPr>
              <w:t>Wie kommt es denn dazu, dass Sie noch keine KI basierten Lösungen im Marketing anwenden?</w:t>
            </w:r>
          </w:p>
          <w:p w14:paraId="78C1DF55" w14:textId="77777777" w:rsidR="00382100" w:rsidRPr="00382100" w:rsidRDefault="00382100" w:rsidP="00382100">
            <w:pPr>
              <w:numPr>
                <w:ilvl w:val="0"/>
                <w:numId w:val="32"/>
              </w:numPr>
              <w:spacing w:after="0" w:line="240" w:lineRule="auto"/>
              <w:contextualSpacing/>
              <w:jc w:val="left"/>
              <w:rPr>
                <w:rFonts w:cs="Arial"/>
                <w:sz w:val="18"/>
                <w:szCs w:val="18"/>
              </w:rPr>
            </w:pPr>
            <w:r w:rsidRPr="00382100">
              <w:rPr>
                <w:rFonts w:cs="Arial"/>
                <w:sz w:val="18"/>
                <w:szCs w:val="18"/>
              </w:rPr>
              <w:t>Wie kam es dazu, dass die Ideen nicht weiterverfolgt wurden?</w:t>
            </w:r>
          </w:p>
          <w:p w14:paraId="40A1C52D" w14:textId="77777777" w:rsidR="00382100" w:rsidRPr="00382100" w:rsidRDefault="00382100" w:rsidP="00382100">
            <w:pPr>
              <w:numPr>
                <w:ilvl w:val="0"/>
                <w:numId w:val="32"/>
              </w:numPr>
              <w:spacing w:after="0" w:line="240" w:lineRule="auto"/>
              <w:contextualSpacing/>
              <w:jc w:val="left"/>
              <w:rPr>
                <w:rFonts w:cs="Arial"/>
                <w:sz w:val="18"/>
                <w:szCs w:val="18"/>
              </w:rPr>
            </w:pPr>
            <w:r w:rsidRPr="00382100">
              <w:rPr>
                <w:rFonts w:cs="Arial"/>
                <w:sz w:val="18"/>
                <w:szCs w:val="18"/>
              </w:rPr>
              <w:t>Welche Personen oder Funktionen haben sich mit dem Thema beschäftigt?</w:t>
            </w:r>
          </w:p>
        </w:tc>
        <w:tc>
          <w:tcPr>
            <w:tcW w:w="828" w:type="dxa"/>
          </w:tcPr>
          <w:p w14:paraId="19162E96" w14:textId="77777777" w:rsidR="00382100" w:rsidRPr="00382100" w:rsidRDefault="00382100" w:rsidP="00382100">
            <w:pPr>
              <w:spacing w:after="0" w:line="240" w:lineRule="auto"/>
              <w:rPr>
                <w:rFonts w:cs="Arial"/>
              </w:rPr>
            </w:pPr>
          </w:p>
        </w:tc>
      </w:tr>
      <w:tr w:rsidR="00382100" w:rsidRPr="00382100" w14:paraId="22AB157D" w14:textId="77777777" w:rsidTr="00382100">
        <w:trPr>
          <w:trHeight w:val="567"/>
        </w:trPr>
        <w:tc>
          <w:tcPr>
            <w:tcW w:w="2182" w:type="dxa"/>
            <w:shd w:val="clear" w:color="auto" w:fill="EDEDED" w:themeFill="accent3" w:themeFillTint="33"/>
          </w:tcPr>
          <w:p w14:paraId="13411BB1" w14:textId="77777777" w:rsidR="00382100" w:rsidRPr="00382100" w:rsidRDefault="00382100" w:rsidP="00382100">
            <w:pPr>
              <w:spacing w:after="0" w:line="240" w:lineRule="auto"/>
              <w:jc w:val="right"/>
              <w:rPr>
                <w:rFonts w:cs="Arial"/>
                <w:b/>
                <w:bCs/>
                <w:sz w:val="20"/>
              </w:rPr>
            </w:pPr>
            <w:r w:rsidRPr="00382100">
              <w:rPr>
                <w:rFonts w:cs="Arial"/>
                <w:b/>
                <w:bCs/>
                <w:sz w:val="20"/>
              </w:rPr>
              <w:t>Verständnis von KI</w:t>
            </w:r>
          </w:p>
        </w:tc>
        <w:tc>
          <w:tcPr>
            <w:tcW w:w="5493" w:type="dxa"/>
          </w:tcPr>
          <w:p w14:paraId="43D01824" w14:textId="0A954648" w:rsidR="00382100" w:rsidRPr="00382100" w:rsidRDefault="00382100" w:rsidP="00382100">
            <w:pPr>
              <w:spacing w:after="0" w:line="240" w:lineRule="auto"/>
              <w:jc w:val="left"/>
              <w:rPr>
                <w:rFonts w:cs="Arial"/>
                <w:color w:val="000000" w:themeColor="text1"/>
                <w:sz w:val="18"/>
                <w:szCs w:val="18"/>
              </w:rPr>
            </w:pPr>
            <w:r w:rsidRPr="00382100">
              <w:rPr>
                <w:rFonts w:cs="Arial"/>
                <w:color w:val="000000" w:themeColor="text1"/>
                <w:sz w:val="18"/>
                <w:szCs w:val="18"/>
              </w:rPr>
              <w:t>Beschreiben Sie doch mal was in ihrer Organisation unter KI im Marketing verstanden wird</w:t>
            </w:r>
            <w:r w:rsidR="00E123F1">
              <w:rPr>
                <w:rFonts w:cs="Arial"/>
                <w:color w:val="000000" w:themeColor="text1"/>
                <w:sz w:val="18"/>
                <w:szCs w:val="18"/>
              </w:rPr>
              <w:t>…</w:t>
            </w:r>
          </w:p>
          <w:p w14:paraId="213AE875" w14:textId="77777777" w:rsidR="00382100" w:rsidRPr="00382100" w:rsidRDefault="00382100" w:rsidP="00382100">
            <w:pPr>
              <w:spacing w:after="0" w:line="240" w:lineRule="auto"/>
              <w:rPr>
                <w:rFonts w:cs="Arial"/>
                <w:sz w:val="18"/>
                <w:szCs w:val="18"/>
              </w:rPr>
            </w:pPr>
          </w:p>
        </w:tc>
        <w:tc>
          <w:tcPr>
            <w:tcW w:w="828" w:type="dxa"/>
          </w:tcPr>
          <w:p w14:paraId="6BF4A000" w14:textId="77777777" w:rsidR="00382100" w:rsidRPr="00382100" w:rsidRDefault="00382100" w:rsidP="00382100">
            <w:pPr>
              <w:spacing w:after="0" w:line="240" w:lineRule="auto"/>
              <w:rPr>
                <w:rFonts w:cs="Arial"/>
              </w:rPr>
            </w:pPr>
          </w:p>
        </w:tc>
      </w:tr>
      <w:tr w:rsidR="00382100" w:rsidRPr="00382100" w14:paraId="5A086C47" w14:textId="77777777" w:rsidTr="00382100">
        <w:trPr>
          <w:trHeight w:val="567"/>
        </w:trPr>
        <w:tc>
          <w:tcPr>
            <w:tcW w:w="2182" w:type="dxa"/>
            <w:shd w:val="clear" w:color="auto" w:fill="EDEDED" w:themeFill="accent3" w:themeFillTint="33"/>
          </w:tcPr>
          <w:p w14:paraId="18642F0F"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p w14:paraId="566E1356" w14:textId="77777777" w:rsidR="00382100" w:rsidRPr="00382100" w:rsidRDefault="00382100" w:rsidP="00382100">
            <w:pPr>
              <w:spacing w:after="0" w:line="240" w:lineRule="auto"/>
              <w:jc w:val="right"/>
              <w:rPr>
                <w:rFonts w:cs="Arial"/>
                <w:b/>
                <w:bCs/>
                <w:sz w:val="20"/>
              </w:rPr>
            </w:pPr>
          </w:p>
          <w:p w14:paraId="57E8AF9E" w14:textId="77777777" w:rsidR="00382100" w:rsidRPr="00382100" w:rsidRDefault="00382100" w:rsidP="00382100">
            <w:pPr>
              <w:spacing w:after="0" w:line="240" w:lineRule="auto"/>
              <w:jc w:val="right"/>
              <w:rPr>
                <w:rFonts w:cs="Arial"/>
                <w:b/>
                <w:bCs/>
                <w:i/>
                <w:iCs/>
                <w:sz w:val="16"/>
                <w:szCs w:val="16"/>
              </w:rPr>
            </w:pPr>
            <w:r w:rsidRPr="00382100">
              <w:rPr>
                <w:rFonts w:cs="Arial"/>
                <w:b/>
                <w:bCs/>
                <w:i/>
                <w:iCs/>
                <w:sz w:val="16"/>
                <w:szCs w:val="16"/>
              </w:rPr>
              <w:t>Digitale Strategie</w:t>
            </w:r>
          </w:p>
          <w:p w14:paraId="14A63763" w14:textId="77777777" w:rsidR="00382100" w:rsidRPr="00382100" w:rsidRDefault="00382100" w:rsidP="00382100">
            <w:pPr>
              <w:spacing w:after="0" w:line="240" w:lineRule="auto"/>
              <w:jc w:val="right"/>
              <w:rPr>
                <w:rFonts w:cs="Arial"/>
                <w:b/>
                <w:bCs/>
                <w:i/>
                <w:iCs/>
                <w:sz w:val="16"/>
                <w:szCs w:val="16"/>
              </w:rPr>
            </w:pPr>
          </w:p>
          <w:p w14:paraId="47A79586" w14:textId="77777777" w:rsidR="00382100" w:rsidRPr="00382100" w:rsidRDefault="00382100" w:rsidP="00382100">
            <w:pPr>
              <w:spacing w:after="0" w:line="240" w:lineRule="auto"/>
              <w:jc w:val="right"/>
              <w:rPr>
                <w:rFonts w:cs="Arial"/>
                <w:b/>
                <w:bCs/>
                <w:i/>
                <w:iCs/>
                <w:sz w:val="16"/>
                <w:szCs w:val="16"/>
              </w:rPr>
            </w:pPr>
          </w:p>
          <w:p w14:paraId="0320173E" w14:textId="77777777" w:rsidR="00382100" w:rsidRPr="00382100" w:rsidRDefault="00382100" w:rsidP="00382100">
            <w:pPr>
              <w:spacing w:after="0" w:line="240" w:lineRule="auto"/>
              <w:jc w:val="right"/>
              <w:rPr>
                <w:rFonts w:cs="Arial"/>
                <w:b/>
                <w:bCs/>
                <w:i/>
                <w:iCs/>
                <w:sz w:val="16"/>
                <w:szCs w:val="16"/>
              </w:rPr>
            </w:pPr>
          </w:p>
          <w:p w14:paraId="012845AC" w14:textId="77777777" w:rsidR="00382100" w:rsidRPr="00382100" w:rsidRDefault="00382100" w:rsidP="00382100">
            <w:pPr>
              <w:spacing w:after="0" w:line="240" w:lineRule="auto"/>
              <w:jc w:val="right"/>
              <w:rPr>
                <w:rFonts w:cs="Arial"/>
                <w:b/>
                <w:bCs/>
                <w:i/>
                <w:iCs/>
                <w:sz w:val="16"/>
                <w:szCs w:val="16"/>
              </w:rPr>
            </w:pPr>
          </w:p>
          <w:p w14:paraId="0105880B" w14:textId="77777777" w:rsidR="00382100" w:rsidRPr="00382100" w:rsidRDefault="00382100" w:rsidP="00382100">
            <w:pPr>
              <w:spacing w:after="0" w:line="240" w:lineRule="auto"/>
              <w:jc w:val="right"/>
              <w:rPr>
                <w:rFonts w:cs="Arial"/>
                <w:b/>
                <w:bCs/>
                <w:i/>
                <w:iCs/>
                <w:sz w:val="16"/>
                <w:szCs w:val="16"/>
              </w:rPr>
            </w:pPr>
          </w:p>
          <w:p w14:paraId="4C40CD14" w14:textId="77777777" w:rsidR="00382100" w:rsidRPr="00382100" w:rsidRDefault="00382100" w:rsidP="00382100">
            <w:pPr>
              <w:spacing w:after="0" w:line="240" w:lineRule="auto"/>
              <w:jc w:val="right"/>
              <w:rPr>
                <w:rFonts w:cs="Arial"/>
                <w:b/>
                <w:bCs/>
                <w:i/>
                <w:iCs/>
                <w:sz w:val="16"/>
                <w:szCs w:val="16"/>
              </w:rPr>
            </w:pPr>
          </w:p>
          <w:p w14:paraId="6D086318" w14:textId="77777777" w:rsidR="00382100" w:rsidRPr="00382100" w:rsidRDefault="00382100" w:rsidP="00382100">
            <w:pPr>
              <w:spacing w:after="0" w:line="240" w:lineRule="auto"/>
              <w:jc w:val="right"/>
              <w:rPr>
                <w:rFonts w:cs="Arial"/>
                <w:b/>
                <w:bCs/>
                <w:i/>
                <w:iCs/>
                <w:sz w:val="16"/>
                <w:szCs w:val="16"/>
              </w:rPr>
            </w:pPr>
          </w:p>
          <w:p w14:paraId="75CE722C" w14:textId="77777777" w:rsidR="00382100" w:rsidRPr="00382100" w:rsidRDefault="00382100" w:rsidP="00382100">
            <w:pPr>
              <w:spacing w:after="0" w:line="240" w:lineRule="auto"/>
              <w:jc w:val="right"/>
              <w:rPr>
                <w:rFonts w:cs="Arial"/>
                <w:b/>
                <w:bCs/>
                <w:i/>
                <w:iCs/>
                <w:sz w:val="16"/>
                <w:szCs w:val="16"/>
              </w:rPr>
            </w:pPr>
          </w:p>
          <w:p w14:paraId="6C20F20F" w14:textId="77777777" w:rsidR="00382100" w:rsidRPr="00382100" w:rsidRDefault="00382100" w:rsidP="00382100">
            <w:pPr>
              <w:spacing w:after="0" w:line="240" w:lineRule="auto"/>
              <w:jc w:val="right"/>
              <w:rPr>
                <w:rFonts w:cs="Arial"/>
                <w:b/>
                <w:bCs/>
                <w:i/>
                <w:iCs/>
                <w:sz w:val="16"/>
                <w:szCs w:val="16"/>
              </w:rPr>
            </w:pPr>
          </w:p>
          <w:p w14:paraId="46F310DA" w14:textId="77777777" w:rsidR="00382100" w:rsidRPr="00382100" w:rsidRDefault="00382100" w:rsidP="00382100">
            <w:pPr>
              <w:spacing w:after="0" w:line="240" w:lineRule="auto"/>
              <w:jc w:val="right"/>
              <w:rPr>
                <w:rFonts w:cs="Arial"/>
                <w:b/>
                <w:bCs/>
                <w:i/>
                <w:iCs/>
                <w:sz w:val="16"/>
                <w:szCs w:val="16"/>
              </w:rPr>
            </w:pPr>
          </w:p>
          <w:p w14:paraId="75DA4825" w14:textId="77777777" w:rsidR="00382100" w:rsidRPr="00382100" w:rsidRDefault="00382100" w:rsidP="00382100">
            <w:pPr>
              <w:spacing w:after="0" w:line="240" w:lineRule="auto"/>
              <w:jc w:val="right"/>
              <w:rPr>
                <w:rFonts w:cs="Arial"/>
                <w:b/>
                <w:bCs/>
                <w:i/>
                <w:iCs/>
                <w:sz w:val="16"/>
                <w:szCs w:val="16"/>
              </w:rPr>
            </w:pPr>
          </w:p>
          <w:p w14:paraId="520EA22F" w14:textId="77777777" w:rsidR="00382100" w:rsidRPr="00382100" w:rsidRDefault="00382100" w:rsidP="00382100">
            <w:pPr>
              <w:spacing w:after="0" w:line="240" w:lineRule="auto"/>
              <w:jc w:val="right"/>
              <w:rPr>
                <w:rFonts w:cs="Arial"/>
                <w:b/>
                <w:bCs/>
                <w:i/>
                <w:iCs/>
                <w:sz w:val="16"/>
                <w:szCs w:val="16"/>
              </w:rPr>
            </w:pPr>
            <w:r w:rsidRPr="00382100">
              <w:rPr>
                <w:rFonts w:cs="Arial"/>
                <w:b/>
                <w:bCs/>
                <w:i/>
                <w:iCs/>
                <w:sz w:val="16"/>
                <w:szCs w:val="16"/>
              </w:rPr>
              <w:t>Prioritäten Geschäftsführung</w:t>
            </w:r>
          </w:p>
          <w:p w14:paraId="1670D0E6" w14:textId="77777777" w:rsidR="00382100" w:rsidRPr="00382100" w:rsidRDefault="00382100" w:rsidP="00382100">
            <w:pPr>
              <w:spacing w:after="0" w:line="240" w:lineRule="auto"/>
              <w:jc w:val="right"/>
              <w:rPr>
                <w:rFonts w:cs="Arial"/>
                <w:b/>
                <w:bCs/>
                <w:i/>
                <w:iCs/>
                <w:sz w:val="16"/>
                <w:szCs w:val="16"/>
              </w:rPr>
            </w:pPr>
          </w:p>
          <w:p w14:paraId="010AC9A5" w14:textId="77777777" w:rsidR="00382100" w:rsidRPr="00382100" w:rsidRDefault="00382100" w:rsidP="00382100">
            <w:pPr>
              <w:spacing w:after="0" w:line="240" w:lineRule="auto"/>
              <w:jc w:val="right"/>
              <w:rPr>
                <w:rFonts w:cs="Arial"/>
                <w:b/>
                <w:bCs/>
                <w:i/>
                <w:iCs/>
                <w:sz w:val="16"/>
                <w:szCs w:val="16"/>
              </w:rPr>
            </w:pPr>
          </w:p>
          <w:p w14:paraId="15E67A5D" w14:textId="77777777" w:rsidR="00382100" w:rsidRPr="00382100" w:rsidRDefault="00382100" w:rsidP="00382100">
            <w:pPr>
              <w:spacing w:after="0" w:line="240" w:lineRule="auto"/>
              <w:jc w:val="right"/>
              <w:rPr>
                <w:rFonts w:cs="Arial"/>
                <w:b/>
                <w:bCs/>
                <w:i/>
                <w:iCs/>
                <w:sz w:val="16"/>
                <w:szCs w:val="16"/>
              </w:rPr>
            </w:pPr>
          </w:p>
          <w:p w14:paraId="45F0F6D6" w14:textId="77777777" w:rsidR="00382100" w:rsidRPr="00382100" w:rsidRDefault="00382100" w:rsidP="00382100">
            <w:pPr>
              <w:spacing w:after="0" w:line="240" w:lineRule="auto"/>
              <w:jc w:val="right"/>
              <w:rPr>
                <w:rFonts w:cs="Arial"/>
                <w:b/>
                <w:bCs/>
                <w:i/>
                <w:iCs/>
                <w:sz w:val="16"/>
                <w:szCs w:val="16"/>
              </w:rPr>
            </w:pPr>
          </w:p>
          <w:p w14:paraId="483A45CC" w14:textId="77777777" w:rsidR="00382100" w:rsidRPr="00382100" w:rsidRDefault="00382100" w:rsidP="00382100">
            <w:pPr>
              <w:spacing w:after="0" w:line="240" w:lineRule="auto"/>
              <w:jc w:val="right"/>
              <w:rPr>
                <w:rFonts w:cs="Arial"/>
                <w:b/>
                <w:bCs/>
                <w:i/>
                <w:iCs/>
                <w:sz w:val="16"/>
                <w:szCs w:val="16"/>
              </w:rPr>
            </w:pPr>
          </w:p>
          <w:p w14:paraId="7E94815E" w14:textId="77777777" w:rsidR="00382100" w:rsidRPr="00382100" w:rsidRDefault="00382100" w:rsidP="00382100">
            <w:pPr>
              <w:spacing w:after="0" w:line="240" w:lineRule="auto"/>
              <w:jc w:val="right"/>
              <w:rPr>
                <w:rFonts w:cs="Arial"/>
                <w:b/>
                <w:bCs/>
                <w:i/>
                <w:iCs/>
                <w:sz w:val="16"/>
                <w:szCs w:val="16"/>
              </w:rPr>
            </w:pPr>
          </w:p>
          <w:p w14:paraId="2233E052" w14:textId="77777777" w:rsidR="00382100" w:rsidRPr="00382100" w:rsidRDefault="00382100" w:rsidP="00382100">
            <w:pPr>
              <w:spacing w:after="0" w:line="240" w:lineRule="auto"/>
              <w:jc w:val="right"/>
              <w:rPr>
                <w:rFonts w:cs="Arial"/>
                <w:b/>
                <w:bCs/>
                <w:i/>
                <w:iCs/>
                <w:sz w:val="16"/>
                <w:szCs w:val="16"/>
              </w:rPr>
            </w:pPr>
          </w:p>
          <w:p w14:paraId="3B31764B" w14:textId="77777777" w:rsidR="00382100" w:rsidRPr="00382100" w:rsidRDefault="00382100" w:rsidP="00382100">
            <w:pPr>
              <w:spacing w:after="0" w:line="240" w:lineRule="auto"/>
              <w:jc w:val="right"/>
              <w:rPr>
                <w:rFonts w:cs="Arial"/>
                <w:b/>
                <w:bCs/>
                <w:i/>
                <w:iCs/>
                <w:sz w:val="16"/>
                <w:szCs w:val="16"/>
              </w:rPr>
            </w:pPr>
          </w:p>
          <w:p w14:paraId="7393E02D" w14:textId="77777777" w:rsidR="00382100" w:rsidRPr="00382100" w:rsidRDefault="00382100" w:rsidP="00382100">
            <w:pPr>
              <w:spacing w:after="0" w:line="240" w:lineRule="auto"/>
              <w:jc w:val="right"/>
              <w:rPr>
                <w:rFonts w:cs="Arial"/>
                <w:b/>
                <w:bCs/>
                <w:i/>
                <w:iCs/>
                <w:sz w:val="16"/>
                <w:szCs w:val="16"/>
              </w:rPr>
            </w:pPr>
          </w:p>
          <w:p w14:paraId="7676F1BF" w14:textId="46E3B446" w:rsidR="00382100" w:rsidRPr="00382100" w:rsidRDefault="00382100" w:rsidP="00382100">
            <w:pPr>
              <w:spacing w:after="0" w:line="240" w:lineRule="auto"/>
              <w:jc w:val="right"/>
              <w:rPr>
                <w:rFonts w:cs="Arial"/>
                <w:b/>
                <w:bCs/>
                <w:i/>
                <w:iCs/>
                <w:sz w:val="16"/>
                <w:szCs w:val="16"/>
              </w:rPr>
            </w:pPr>
            <w:r>
              <w:rPr>
                <w:rFonts w:cs="Arial"/>
                <w:b/>
                <w:bCs/>
                <w:i/>
                <w:iCs/>
                <w:sz w:val="16"/>
                <w:szCs w:val="16"/>
              </w:rPr>
              <w:t>Z</w:t>
            </w:r>
            <w:r w:rsidRPr="00382100">
              <w:rPr>
                <w:rFonts w:cs="Arial"/>
                <w:b/>
                <w:bCs/>
                <w:i/>
                <w:iCs/>
                <w:sz w:val="16"/>
                <w:szCs w:val="16"/>
              </w:rPr>
              <w:t>usammenarbeit</w:t>
            </w:r>
          </w:p>
          <w:p w14:paraId="4C25276B" w14:textId="77777777" w:rsidR="00382100" w:rsidRPr="00382100" w:rsidRDefault="00382100" w:rsidP="00382100">
            <w:pPr>
              <w:spacing w:after="0" w:line="240" w:lineRule="auto"/>
              <w:jc w:val="right"/>
              <w:rPr>
                <w:rFonts w:cs="Arial"/>
                <w:b/>
                <w:bCs/>
                <w:i/>
                <w:iCs/>
                <w:sz w:val="16"/>
                <w:szCs w:val="16"/>
              </w:rPr>
            </w:pPr>
          </w:p>
          <w:p w14:paraId="4866179A" w14:textId="77777777" w:rsidR="00382100" w:rsidRPr="00382100" w:rsidRDefault="00382100" w:rsidP="00382100">
            <w:pPr>
              <w:spacing w:after="0" w:line="240" w:lineRule="auto"/>
              <w:jc w:val="right"/>
              <w:rPr>
                <w:rFonts w:cs="Arial"/>
                <w:b/>
                <w:bCs/>
                <w:i/>
                <w:iCs/>
                <w:sz w:val="16"/>
                <w:szCs w:val="16"/>
              </w:rPr>
            </w:pPr>
          </w:p>
          <w:p w14:paraId="0FA43FB9" w14:textId="77777777" w:rsidR="00382100" w:rsidRPr="00382100" w:rsidRDefault="00382100" w:rsidP="00382100">
            <w:pPr>
              <w:spacing w:after="0" w:line="240" w:lineRule="auto"/>
              <w:jc w:val="right"/>
              <w:rPr>
                <w:rFonts w:cs="Arial"/>
                <w:b/>
                <w:bCs/>
                <w:i/>
                <w:iCs/>
                <w:sz w:val="16"/>
                <w:szCs w:val="16"/>
              </w:rPr>
            </w:pPr>
          </w:p>
          <w:p w14:paraId="472F6A69" w14:textId="2887C41D" w:rsidR="00382100" w:rsidRDefault="00382100" w:rsidP="00382100">
            <w:pPr>
              <w:spacing w:after="0" w:line="240" w:lineRule="auto"/>
              <w:jc w:val="right"/>
              <w:rPr>
                <w:rFonts w:cs="Arial"/>
                <w:b/>
                <w:bCs/>
                <w:i/>
                <w:iCs/>
                <w:sz w:val="16"/>
                <w:szCs w:val="16"/>
              </w:rPr>
            </w:pPr>
          </w:p>
          <w:p w14:paraId="7B7B4879" w14:textId="77777777" w:rsidR="00382100" w:rsidRPr="00382100" w:rsidRDefault="00382100" w:rsidP="00382100">
            <w:pPr>
              <w:spacing w:after="0" w:line="240" w:lineRule="auto"/>
              <w:jc w:val="right"/>
              <w:rPr>
                <w:rFonts w:cs="Arial"/>
                <w:b/>
                <w:bCs/>
                <w:i/>
                <w:iCs/>
                <w:sz w:val="16"/>
                <w:szCs w:val="16"/>
              </w:rPr>
            </w:pPr>
          </w:p>
          <w:p w14:paraId="0112197C" w14:textId="77777777" w:rsidR="00382100" w:rsidRPr="00382100" w:rsidRDefault="00382100" w:rsidP="00382100">
            <w:pPr>
              <w:spacing w:after="0" w:line="240" w:lineRule="auto"/>
              <w:jc w:val="right"/>
              <w:rPr>
                <w:rFonts w:cs="Arial"/>
                <w:b/>
                <w:bCs/>
                <w:i/>
                <w:iCs/>
                <w:sz w:val="16"/>
                <w:szCs w:val="16"/>
              </w:rPr>
            </w:pPr>
          </w:p>
          <w:p w14:paraId="2E686DA2" w14:textId="77777777" w:rsidR="00382100" w:rsidRPr="00382100" w:rsidRDefault="00382100" w:rsidP="00382100">
            <w:pPr>
              <w:spacing w:after="0" w:line="240" w:lineRule="auto"/>
              <w:jc w:val="right"/>
              <w:rPr>
                <w:rFonts w:cs="Arial"/>
                <w:b/>
                <w:bCs/>
                <w:i/>
                <w:iCs/>
                <w:sz w:val="16"/>
                <w:szCs w:val="16"/>
              </w:rPr>
            </w:pPr>
          </w:p>
          <w:p w14:paraId="7742B38B" w14:textId="77777777" w:rsidR="00382100" w:rsidRPr="00382100" w:rsidRDefault="00382100" w:rsidP="00382100">
            <w:pPr>
              <w:spacing w:after="0" w:line="240" w:lineRule="auto"/>
              <w:jc w:val="right"/>
              <w:rPr>
                <w:rFonts w:cs="Arial"/>
                <w:b/>
                <w:bCs/>
                <w:i/>
                <w:iCs/>
                <w:sz w:val="16"/>
                <w:szCs w:val="16"/>
              </w:rPr>
            </w:pPr>
            <w:r w:rsidRPr="00382100">
              <w:rPr>
                <w:rFonts w:cs="Arial"/>
                <w:b/>
                <w:bCs/>
                <w:i/>
                <w:iCs/>
                <w:sz w:val="16"/>
                <w:szCs w:val="16"/>
              </w:rPr>
              <w:t>Organisationsentwicklung</w:t>
            </w:r>
          </w:p>
          <w:p w14:paraId="54EEE314" w14:textId="77777777" w:rsidR="00382100" w:rsidRPr="00382100" w:rsidRDefault="00382100" w:rsidP="00382100">
            <w:pPr>
              <w:spacing w:after="0" w:line="240" w:lineRule="auto"/>
              <w:jc w:val="right"/>
              <w:rPr>
                <w:rFonts w:cs="Arial"/>
                <w:b/>
                <w:bCs/>
                <w:i/>
                <w:iCs/>
                <w:sz w:val="16"/>
                <w:szCs w:val="16"/>
              </w:rPr>
            </w:pPr>
          </w:p>
          <w:p w14:paraId="6B8A56FF" w14:textId="77777777" w:rsidR="00382100" w:rsidRPr="00382100" w:rsidRDefault="00382100" w:rsidP="00382100">
            <w:pPr>
              <w:spacing w:after="0" w:line="240" w:lineRule="auto"/>
              <w:jc w:val="right"/>
              <w:rPr>
                <w:rFonts w:cs="Arial"/>
                <w:b/>
                <w:bCs/>
                <w:i/>
                <w:iCs/>
                <w:sz w:val="16"/>
                <w:szCs w:val="16"/>
              </w:rPr>
            </w:pPr>
          </w:p>
          <w:p w14:paraId="35386195" w14:textId="77777777" w:rsidR="00382100" w:rsidRPr="00382100" w:rsidRDefault="00382100" w:rsidP="00382100">
            <w:pPr>
              <w:spacing w:after="0" w:line="240" w:lineRule="auto"/>
              <w:jc w:val="right"/>
              <w:rPr>
                <w:rFonts w:cs="Arial"/>
                <w:b/>
                <w:bCs/>
                <w:i/>
                <w:iCs/>
                <w:sz w:val="16"/>
                <w:szCs w:val="16"/>
              </w:rPr>
            </w:pPr>
          </w:p>
          <w:p w14:paraId="4F046F2A" w14:textId="77777777" w:rsidR="00382100" w:rsidRPr="00382100" w:rsidRDefault="00382100" w:rsidP="00382100">
            <w:pPr>
              <w:spacing w:after="0" w:line="240" w:lineRule="auto"/>
              <w:jc w:val="right"/>
              <w:rPr>
                <w:rFonts w:cs="Arial"/>
                <w:b/>
                <w:bCs/>
                <w:i/>
                <w:iCs/>
                <w:sz w:val="16"/>
                <w:szCs w:val="16"/>
              </w:rPr>
            </w:pPr>
          </w:p>
          <w:p w14:paraId="78297685" w14:textId="77777777" w:rsidR="00382100" w:rsidRPr="00382100" w:rsidRDefault="00382100" w:rsidP="00382100">
            <w:pPr>
              <w:spacing w:after="0" w:line="240" w:lineRule="auto"/>
              <w:jc w:val="right"/>
              <w:rPr>
                <w:rFonts w:cs="Arial"/>
                <w:b/>
                <w:bCs/>
                <w:i/>
                <w:iCs/>
                <w:sz w:val="16"/>
                <w:szCs w:val="16"/>
              </w:rPr>
            </w:pPr>
          </w:p>
          <w:p w14:paraId="69B4CB78" w14:textId="77777777" w:rsidR="00382100" w:rsidRPr="00382100" w:rsidRDefault="00382100" w:rsidP="00382100">
            <w:pPr>
              <w:spacing w:after="0" w:line="240" w:lineRule="auto"/>
              <w:jc w:val="right"/>
              <w:rPr>
                <w:rFonts w:cs="Arial"/>
                <w:b/>
                <w:bCs/>
                <w:i/>
                <w:iCs/>
                <w:sz w:val="16"/>
                <w:szCs w:val="16"/>
              </w:rPr>
            </w:pPr>
          </w:p>
          <w:p w14:paraId="57EE9DDF" w14:textId="77777777" w:rsidR="00382100" w:rsidRPr="00382100" w:rsidRDefault="00382100" w:rsidP="00382100">
            <w:pPr>
              <w:spacing w:after="0" w:line="240" w:lineRule="auto"/>
              <w:jc w:val="right"/>
              <w:rPr>
                <w:rFonts w:cs="Arial"/>
                <w:b/>
                <w:bCs/>
                <w:i/>
                <w:iCs/>
                <w:sz w:val="16"/>
                <w:szCs w:val="16"/>
              </w:rPr>
            </w:pPr>
          </w:p>
          <w:p w14:paraId="782B67B3" w14:textId="77777777" w:rsidR="00382100" w:rsidRPr="00382100" w:rsidRDefault="00382100" w:rsidP="00382100">
            <w:pPr>
              <w:spacing w:after="0" w:line="240" w:lineRule="auto"/>
              <w:jc w:val="right"/>
              <w:rPr>
                <w:rFonts w:cs="Arial"/>
                <w:b/>
                <w:bCs/>
                <w:i/>
                <w:iCs/>
                <w:sz w:val="16"/>
                <w:szCs w:val="16"/>
              </w:rPr>
            </w:pPr>
          </w:p>
          <w:p w14:paraId="34362940" w14:textId="77777777" w:rsidR="00382100" w:rsidRPr="00382100" w:rsidRDefault="00382100" w:rsidP="00382100">
            <w:pPr>
              <w:spacing w:after="0" w:line="240" w:lineRule="auto"/>
              <w:jc w:val="right"/>
              <w:rPr>
                <w:rFonts w:cs="Arial"/>
                <w:b/>
                <w:bCs/>
                <w:i/>
                <w:iCs/>
                <w:sz w:val="16"/>
                <w:szCs w:val="16"/>
              </w:rPr>
            </w:pPr>
          </w:p>
          <w:p w14:paraId="1CD95365" w14:textId="77777777" w:rsidR="00382100" w:rsidRPr="00382100" w:rsidRDefault="00382100" w:rsidP="00382100">
            <w:pPr>
              <w:spacing w:after="0" w:line="240" w:lineRule="auto"/>
              <w:jc w:val="right"/>
              <w:rPr>
                <w:rFonts w:cs="Arial"/>
                <w:b/>
                <w:bCs/>
                <w:i/>
                <w:iCs/>
                <w:sz w:val="16"/>
                <w:szCs w:val="16"/>
              </w:rPr>
            </w:pPr>
          </w:p>
          <w:p w14:paraId="586106AF" w14:textId="77777777" w:rsidR="00382100" w:rsidRPr="00382100" w:rsidRDefault="00382100" w:rsidP="00382100">
            <w:pPr>
              <w:spacing w:after="0" w:line="240" w:lineRule="auto"/>
              <w:jc w:val="right"/>
              <w:rPr>
                <w:rFonts w:cs="Arial"/>
                <w:b/>
                <w:bCs/>
                <w:i/>
                <w:iCs/>
                <w:sz w:val="16"/>
                <w:szCs w:val="16"/>
              </w:rPr>
            </w:pPr>
          </w:p>
          <w:p w14:paraId="1D4A3BDF" w14:textId="77777777" w:rsidR="00382100" w:rsidRPr="00382100" w:rsidRDefault="00382100" w:rsidP="00382100">
            <w:pPr>
              <w:spacing w:after="0" w:line="240" w:lineRule="auto"/>
              <w:jc w:val="right"/>
              <w:rPr>
                <w:rFonts w:cs="Arial"/>
                <w:b/>
                <w:bCs/>
                <w:i/>
                <w:iCs/>
                <w:sz w:val="16"/>
                <w:szCs w:val="16"/>
              </w:rPr>
            </w:pPr>
          </w:p>
          <w:p w14:paraId="43E79AC0" w14:textId="77777777" w:rsidR="00382100" w:rsidRPr="00382100" w:rsidRDefault="00382100" w:rsidP="00382100">
            <w:pPr>
              <w:spacing w:after="0" w:line="240" w:lineRule="auto"/>
              <w:jc w:val="right"/>
              <w:rPr>
                <w:rFonts w:cs="Arial"/>
                <w:b/>
                <w:bCs/>
                <w:i/>
                <w:iCs/>
                <w:sz w:val="16"/>
                <w:szCs w:val="16"/>
              </w:rPr>
            </w:pPr>
          </w:p>
          <w:p w14:paraId="462DC3F3" w14:textId="77777777" w:rsidR="00382100" w:rsidRDefault="00382100" w:rsidP="00382100">
            <w:pPr>
              <w:spacing w:after="0" w:line="240" w:lineRule="auto"/>
              <w:jc w:val="right"/>
              <w:rPr>
                <w:rFonts w:cs="Arial"/>
                <w:b/>
                <w:bCs/>
                <w:i/>
                <w:iCs/>
                <w:sz w:val="16"/>
                <w:szCs w:val="16"/>
              </w:rPr>
            </w:pPr>
          </w:p>
          <w:p w14:paraId="331C797B" w14:textId="43985626" w:rsidR="00382100" w:rsidRPr="00382100" w:rsidRDefault="00382100" w:rsidP="00382100">
            <w:pPr>
              <w:spacing w:after="0" w:line="240" w:lineRule="auto"/>
              <w:jc w:val="right"/>
              <w:rPr>
                <w:rFonts w:cs="Arial"/>
                <w:b/>
                <w:bCs/>
                <w:i/>
                <w:iCs/>
                <w:sz w:val="16"/>
                <w:szCs w:val="16"/>
              </w:rPr>
            </w:pPr>
            <w:r w:rsidRPr="00382100">
              <w:rPr>
                <w:rFonts w:cs="Arial"/>
                <w:b/>
                <w:bCs/>
                <w:i/>
                <w:iCs/>
                <w:sz w:val="16"/>
                <w:szCs w:val="16"/>
              </w:rPr>
              <w:t>Personalentwicklung</w:t>
            </w:r>
          </w:p>
          <w:p w14:paraId="666D392D" w14:textId="77777777" w:rsidR="00382100" w:rsidRPr="00382100" w:rsidRDefault="00382100" w:rsidP="00382100">
            <w:pPr>
              <w:spacing w:after="0" w:line="240" w:lineRule="auto"/>
              <w:jc w:val="right"/>
              <w:rPr>
                <w:rFonts w:cs="Arial"/>
                <w:b/>
                <w:bCs/>
                <w:i/>
                <w:iCs/>
                <w:sz w:val="16"/>
                <w:szCs w:val="16"/>
              </w:rPr>
            </w:pPr>
          </w:p>
          <w:p w14:paraId="0737653E" w14:textId="77777777" w:rsidR="00382100" w:rsidRPr="00382100" w:rsidRDefault="00382100" w:rsidP="00382100">
            <w:pPr>
              <w:spacing w:after="0" w:line="240" w:lineRule="auto"/>
              <w:jc w:val="right"/>
              <w:rPr>
                <w:rFonts w:cs="Arial"/>
                <w:b/>
                <w:bCs/>
                <w:i/>
                <w:iCs/>
                <w:sz w:val="16"/>
                <w:szCs w:val="16"/>
              </w:rPr>
            </w:pPr>
          </w:p>
          <w:p w14:paraId="7333B298" w14:textId="77777777" w:rsidR="00382100" w:rsidRPr="00382100" w:rsidRDefault="00382100" w:rsidP="00382100">
            <w:pPr>
              <w:spacing w:after="0" w:line="240" w:lineRule="auto"/>
              <w:jc w:val="right"/>
              <w:rPr>
                <w:rFonts w:cs="Arial"/>
                <w:b/>
                <w:bCs/>
                <w:i/>
                <w:iCs/>
                <w:sz w:val="16"/>
                <w:szCs w:val="16"/>
              </w:rPr>
            </w:pPr>
          </w:p>
          <w:p w14:paraId="21575E77" w14:textId="77777777" w:rsidR="00382100" w:rsidRPr="00382100" w:rsidRDefault="00382100" w:rsidP="00382100">
            <w:pPr>
              <w:spacing w:after="0" w:line="240" w:lineRule="auto"/>
              <w:jc w:val="right"/>
              <w:rPr>
                <w:rFonts w:cs="Arial"/>
                <w:b/>
                <w:bCs/>
                <w:i/>
                <w:iCs/>
                <w:sz w:val="16"/>
                <w:szCs w:val="16"/>
              </w:rPr>
            </w:pPr>
          </w:p>
          <w:p w14:paraId="2FCFCEC7" w14:textId="77777777" w:rsidR="00382100" w:rsidRPr="00382100" w:rsidRDefault="00382100" w:rsidP="00382100">
            <w:pPr>
              <w:spacing w:after="0" w:line="240" w:lineRule="auto"/>
              <w:jc w:val="right"/>
              <w:rPr>
                <w:rFonts w:cs="Arial"/>
                <w:b/>
                <w:bCs/>
                <w:i/>
                <w:iCs/>
                <w:sz w:val="16"/>
                <w:szCs w:val="16"/>
              </w:rPr>
            </w:pPr>
          </w:p>
          <w:p w14:paraId="523C7013" w14:textId="77777777" w:rsidR="00382100" w:rsidRPr="00382100" w:rsidRDefault="00382100" w:rsidP="00382100">
            <w:pPr>
              <w:spacing w:after="0" w:line="240" w:lineRule="auto"/>
              <w:jc w:val="right"/>
              <w:rPr>
                <w:rFonts w:cs="Arial"/>
                <w:b/>
                <w:bCs/>
                <w:i/>
                <w:iCs/>
                <w:sz w:val="16"/>
                <w:szCs w:val="16"/>
              </w:rPr>
            </w:pPr>
          </w:p>
          <w:p w14:paraId="73A46330" w14:textId="77777777" w:rsidR="00382100" w:rsidRPr="00382100" w:rsidRDefault="00382100" w:rsidP="00382100">
            <w:pPr>
              <w:spacing w:after="0" w:line="240" w:lineRule="auto"/>
              <w:jc w:val="right"/>
              <w:rPr>
                <w:rFonts w:cs="Arial"/>
                <w:b/>
                <w:bCs/>
                <w:i/>
                <w:iCs/>
                <w:sz w:val="16"/>
                <w:szCs w:val="16"/>
              </w:rPr>
            </w:pPr>
          </w:p>
          <w:p w14:paraId="047E23EC" w14:textId="77777777" w:rsidR="00382100" w:rsidRPr="00382100" w:rsidRDefault="00382100" w:rsidP="00382100">
            <w:pPr>
              <w:spacing w:after="0" w:line="240" w:lineRule="auto"/>
              <w:jc w:val="right"/>
              <w:rPr>
                <w:rFonts w:cs="Arial"/>
                <w:b/>
                <w:bCs/>
                <w:i/>
                <w:iCs/>
                <w:sz w:val="16"/>
                <w:szCs w:val="16"/>
              </w:rPr>
            </w:pPr>
          </w:p>
          <w:p w14:paraId="7634D565" w14:textId="77777777" w:rsidR="00382100" w:rsidRPr="00382100" w:rsidRDefault="00382100" w:rsidP="00382100">
            <w:pPr>
              <w:spacing w:after="0" w:line="240" w:lineRule="auto"/>
              <w:jc w:val="right"/>
              <w:rPr>
                <w:rFonts w:cs="Arial"/>
                <w:b/>
                <w:bCs/>
                <w:i/>
                <w:iCs/>
                <w:sz w:val="16"/>
                <w:szCs w:val="16"/>
              </w:rPr>
            </w:pPr>
          </w:p>
          <w:p w14:paraId="63EB7A87" w14:textId="77777777" w:rsidR="00382100" w:rsidRPr="00382100" w:rsidRDefault="00382100" w:rsidP="00382100">
            <w:pPr>
              <w:spacing w:after="0" w:line="240" w:lineRule="auto"/>
              <w:jc w:val="right"/>
              <w:rPr>
                <w:rFonts w:cs="Arial"/>
                <w:b/>
                <w:bCs/>
                <w:i/>
                <w:iCs/>
                <w:sz w:val="16"/>
                <w:szCs w:val="16"/>
              </w:rPr>
            </w:pPr>
          </w:p>
          <w:p w14:paraId="5BC86A2D" w14:textId="77777777" w:rsidR="00382100" w:rsidRPr="00382100" w:rsidRDefault="00382100" w:rsidP="00382100">
            <w:pPr>
              <w:spacing w:after="0" w:line="240" w:lineRule="auto"/>
              <w:jc w:val="right"/>
              <w:rPr>
                <w:rFonts w:cs="Arial"/>
                <w:b/>
                <w:bCs/>
                <w:i/>
                <w:iCs/>
                <w:sz w:val="16"/>
                <w:szCs w:val="16"/>
              </w:rPr>
            </w:pPr>
          </w:p>
          <w:p w14:paraId="42D21490" w14:textId="77777777" w:rsidR="00382100" w:rsidRPr="00382100" w:rsidRDefault="00382100" w:rsidP="00382100">
            <w:pPr>
              <w:spacing w:after="0" w:line="240" w:lineRule="auto"/>
              <w:jc w:val="right"/>
              <w:rPr>
                <w:rFonts w:cs="Arial"/>
                <w:b/>
                <w:bCs/>
                <w:i/>
                <w:iCs/>
                <w:sz w:val="16"/>
                <w:szCs w:val="16"/>
              </w:rPr>
            </w:pPr>
            <w:r w:rsidRPr="00382100">
              <w:rPr>
                <w:rFonts w:cs="Arial"/>
                <w:b/>
                <w:bCs/>
                <w:i/>
                <w:iCs/>
                <w:sz w:val="16"/>
                <w:szCs w:val="16"/>
              </w:rPr>
              <w:t>Zusammenarbeit Data Management</w:t>
            </w:r>
          </w:p>
          <w:p w14:paraId="106BA7AA" w14:textId="77777777" w:rsidR="00382100" w:rsidRPr="00382100" w:rsidRDefault="00382100" w:rsidP="00382100">
            <w:pPr>
              <w:spacing w:after="0" w:line="240" w:lineRule="auto"/>
              <w:jc w:val="right"/>
              <w:rPr>
                <w:rFonts w:cs="Arial"/>
                <w:b/>
                <w:bCs/>
                <w:i/>
                <w:iCs/>
                <w:sz w:val="16"/>
                <w:szCs w:val="16"/>
              </w:rPr>
            </w:pPr>
          </w:p>
          <w:p w14:paraId="0D0BE5F3" w14:textId="77777777" w:rsidR="00382100" w:rsidRPr="00382100" w:rsidRDefault="00382100" w:rsidP="00382100">
            <w:pPr>
              <w:spacing w:after="0" w:line="240" w:lineRule="auto"/>
              <w:jc w:val="right"/>
              <w:rPr>
                <w:rFonts w:cs="Arial"/>
                <w:b/>
                <w:bCs/>
                <w:i/>
                <w:iCs/>
                <w:sz w:val="16"/>
                <w:szCs w:val="16"/>
              </w:rPr>
            </w:pPr>
          </w:p>
          <w:p w14:paraId="1C814FCE" w14:textId="77777777" w:rsidR="00382100" w:rsidRPr="00382100" w:rsidRDefault="00382100" w:rsidP="00382100">
            <w:pPr>
              <w:spacing w:after="0" w:line="240" w:lineRule="auto"/>
              <w:jc w:val="right"/>
              <w:rPr>
                <w:rFonts w:cs="Arial"/>
                <w:b/>
                <w:bCs/>
                <w:i/>
                <w:iCs/>
                <w:sz w:val="16"/>
                <w:szCs w:val="16"/>
              </w:rPr>
            </w:pPr>
          </w:p>
          <w:p w14:paraId="27DF51FA" w14:textId="77777777" w:rsidR="00382100" w:rsidRPr="00382100" w:rsidRDefault="00382100" w:rsidP="00382100">
            <w:pPr>
              <w:spacing w:after="0" w:line="240" w:lineRule="auto"/>
              <w:jc w:val="right"/>
              <w:rPr>
                <w:rFonts w:cs="Arial"/>
                <w:b/>
                <w:bCs/>
                <w:i/>
                <w:iCs/>
                <w:sz w:val="16"/>
                <w:szCs w:val="16"/>
              </w:rPr>
            </w:pPr>
          </w:p>
          <w:p w14:paraId="3D58A9E1" w14:textId="77777777" w:rsidR="00382100" w:rsidRPr="00382100" w:rsidRDefault="00382100" w:rsidP="00382100">
            <w:pPr>
              <w:spacing w:after="0" w:line="240" w:lineRule="auto"/>
              <w:jc w:val="right"/>
              <w:rPr>
                <w:rFonts w:cs="Arial"/>
                <w:b/>
                <w:bCs/>
                <w:i/>
                <w:iCs/>
                <w:sz w:val="16"/>
                <w:szCs w:val="16"/>
              </w:rPr>
            </w:pPr>
          </w:p>
          <w:p w14:paraId="34AD425F" w14:textId="64C31A71" w:rsidR="00382100" w:rsidRDefault="00382100" w:rsidP="00382100">
            <w:pPr>
              <w:spacing w:after="0" w:line="240" w:lineRule="auto"/>
              <w:jc w:val="right"/>
              <w:rPr>
                <w:rFonts w:cs="Arial"/>
                <w:b/>
                <w:bCs/>
                <w:i/>
                <w:iCs/>
                <w:sz w:val="16"/>
                <w:szCs w:val="16"/>
              </w:rPr>
            </w:pPr>
          </w:p>
          <w:p w14:paraId="2BDA40BC" w14:textId="77777777" w:rsidR="00382100" w:rsidRPr="00382100" w:rsidRDefault="00382100" w:rsidP="00382100">
            <w:pPr>
              <w:spacing w:after="0" w:line="240" w:lineRule="auto"/>
              <w:jc w:val="right"/>
              <w:rPr>
                <w:rFonts w:cs="Arial"/>
                <w:b/>
                <w:bCs/>
                <w:i/>
                <w:iCs/>
                <w:sz w:val="16"/>
                <w:szCs w:val="16"/>
              </w:rPr>
            </w:pPr>
          </w:p>
          <w:p w14:paraId="75D80B41" w14:textId="77777777" w:rsidR="00382100" w:rsidRPr="00382100" w:rsidRDefault="00382100" w:rsidP="00382100">
            <w:pPr>
              <w:spacing w:after="0" w:line="240" w:lineRule="auto"/>
              <w:jc w:val="right"/>
              <w:rPr>
                <w:rFonts w:cs="Arial"/>
                <w:b/>
                <w:bCs/>
                <w:i/>
                <w:iCs/>
                <w:sz w:val="16"/>
                <w:szCs w:val="16"/>
              </w:rPr>
            </w:pPr>
          </w:p>
          <w:p w14:paraId="7C34A728" w14:textId="77777777" w:rsidR="00382100" w:rsidRPr="00382100" w:rsidRDefault="00382100" w:rsidP="00382100">
            <w:pPr>
              <w:spacing w:after="0" w:line="240" w:lineRule="auto"/>
              <w:jc w:val="right"/>
              <w:rPr>
                <w:rFonts w:cs="Arial"/>
                <w:b/>
                <w:bCs/>
                <w:i/>
                <w:iCs/>
                <w:sz w:val="16"/>
                <w:szCs w:val="16"/>
              </w:rPr>
            </w:pPr>
            <w:r w:rsidRPr="00382100">
              <w:rPr>
                <w:rFonts w:cs="Arial"/>
                <w:b/>
                <w:bCs/>
                <w:i/>
                <w:iCs/>
                <w:sz w:val="16"/>
                <w:szCs w:val="16"/>
              </w:rPr>
              <w:t>Partner</w:t>
            </w:r>
          </w:p>
          <w:p w14:paraId="0AFDB520" w14:textId="77777777" w:rsidR="00382100" w:rsidRPr="00382100" w:rsidRDefault="00382100" w:rsidP="00382100">
            <w:pPr>
              <w:spacing w:after="0" w:line="240" w:lineRule="auto"/>
              <w:jc w:val="right"/>
              <w:rPr>
                <w:rFonts w:cs="Arial"/>
                <w:b/>
                <w:bCs/>
                <w:i/>
                <w:iCs/>
                <w:sz w:val="16"/>
                <w:szCs w:val="16"/>
              </w:rPr>
            </w:pPr>
          </w:p>
          <w:p w14:paraId="421A4F63" w14:textId="77777777" w:rsidR="00382100" w:rsidRPr="00382100" w:rsidRDefault="00382100" w:rsidP="00382100">
            <w:pPr>
              <w:spacing w:after="0" w:line="240" w:lineRule="auto"/>
              <w:jc w:val="right"/>
              <w:rPr>
                <w:rFonts w:cs="Arial"/>
                <w:b/>
                <w:bCs/>
                <w:i/>
                <w:iCs/>
                <w:sz w:val="16"/>
                <w:szCs w:val="16"/>
              </w:rPr>
            </w:pPr>
          </w:p>
        </w:tc>
        <w:tc>
          <w:tcPr>
            <w:tcW w:w="5493" w:type="dxa"/>
          </w:tcPr>
          <w:p w14:paraId="06645CBD" w14:textId="2C502C15" w:rsidR="00382100" w:rsidRPr="00382100" w:rsidRDefault="00382100" w:rsidP="00382100">
            <w:pPr>
              <w:spacing w:after="0" w:line="240" w:lineRule="auto"/>
              <w:jc w:val="left"/>
              <w:rPr>
                <w:rFonts w:cs="Arial"/>
                <w:sz w:val="18"/>
                <w:szCs w:val="18"/>
              </w:rPr>
            </w:pPr>
            <w:r w:rsidRPr="00382100">
              <w:rPr>
                <w:rFonts w:cs="Arial"/>
                <w:sz w:val="18"/>
                <w:szCs w:val="18"/>
              </w:rPr>
              <w:t>Beschreiben Sie doch mal die digitale Strategie ihres Unternehmens</w:t>
            </w:r>
            <w:r w:rsidR="00E123F1">
              <w:rPr>
                <w:rFonts w:cs="Arial"/>
                <w:sz w:val="18"/>
                <w:szCs w:val="18"/>
              </w:rPr>
              <w:t>…</w:t>
            </w:r>
          </w:p>
          <w:p w14:paraId="534674FB" w14:textId="77777777" w:rsidR="00382100" w:rsidRPr="00382100" w:rsidRDefault="00382100" w:rsidP="00382100">
            <w:pPr>
              <w:spacing w:after="0" w:line="240" w:lineRule="auto"/>
              <w:jc w:val="left"/>
              <w:rPr>
                <w:rFonts w:cs="Arial"/>
                <w:sz w:val="18"/>
                <w:szCs w:val="18"/>
              </w:rPr>
            </w:pPr>
          </w:p>
          <w:p w14:paraId="5102B579"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6FF8B932" w14:textId="77777777" w:rsidR="00382100" w:rsidRPr="00382100" w:rsidRDefault="00382100" w:rsidP="00382100">
            <w:pPr>
              <w:numPr>
                <w:ilvl w:val="0"/>
                <w:numId w:val="97"/>
              </w:numPr>
              <w:spacing w:after="0" w:line="240" w:lineRule="auto"/>
              <w:contextualSpacing/>
              <w:jc w:val="left"/>
              <w:rPr>
                <w:rFonts w:cs="Arial"/>
                <w:sz w:val="18"/>
                <w:szCs w:val="18"/>
              </w:rPr>
            </w:pPr>
            <w:r w:rsidRPr="00382100">
              <w:rPr>
                <w:rFonts w:cs="Arial"/>
                <w:sz w:val="18"/>
                <w:szCs w:val="18"/>
              </w:rPr>
              <w:t>Wie kam es zu der digitalen Strategie des Unternehmens?</w:t>
            </w:r>
          </w:p>
          <w:p w14:paraId="33E5B5FD" w14:textId="77777777" w:rsidR="00382100" w:rsidRPr="00382100" w:rsidRDefault="00382100" w:rsidP="00382100">
            <w:pPr>
              <w:numPr>
                <w:ilvl w:val="0"/>
                <w:numId w:val="97"/>
              </w:numPr>
              <w:spacing w:after="0" w:line="240" w:lineRule="auto"/>
              <w:contextualSpacing/>
              <w:jc w:val="left"/>
              <w:rPr>
                <w:rFonts w:cs="Arial"/>
                <w:sz w:val="18"/>
                <w:szCs w:val="18"/>
              </w:rPr>
            </w:pPr>
            <w:r w:rsidRPr="00382100">
              <w:rPr>
                <w:rFonts w:cs="Arial"/>
                <w:sz w:val="18"/>
                <w:szCs w:val="18"/>
              </w:rPr>
              <w:t>Wie haben Sie den Prozess zur Erarbeitung der digitalen Strategie erlebt?</w:t>
            </w:r>
          </w:p>
          <w:p w14:paraId="0E838A72" w14:textId="77777777" w:rsidR="00382100" w:rsidRPr="00382100" w:rsidRDefault="00382100" w:rsidP="00382100">
            <w:pPr>
              <w:numPr>
                <w:ilvl w:val="0"/>
                <w:numId w:val="97"/>
              </w:numPr>
              <w:spacing w:after="0" w:line="240" w:lineRule="auto"/>
              <w:contextualSpacing/>
              <w:jc w:val="left"/>
              <w:rPr>
                <w:rFonts w:cs="Arial"/>
                <w:sz w:val="18"/>
                <w:szCs w:val="18"/>
              </w:rPr>
            </w:pPr>
            <w:r w:rsidRPr="00382100">
              <w:rPr>
                <w:rFonts w:cs="Arial"/>
                <w:sz w:val="18"/>
                <w:szCs w:val="18"/>
              </w:rPr>
              <w:t>Beschreiben Sie mal die Konflikte, die aus der digitalen Strategie entstanden sind?</w:t>
            </w:r>
          </w:p>
          <w:p w14:paraId="67630197" w14:textId="4401609A" w:rsidR="00382100" w:rsidRPr="00382100" w:rsidRDefault="00382100" w:rsidP="00382100">
            <w:pPr>
              <w:numPr>
                <w:ilvl w:val="0"/>
                <w:numId w:val="97"/>
              </w:numPr>
              <w:spacing w:after="0" w:line="240" w:lineRule="auto"/>
              <w:contextualSpacing/>
              <w:jc w:val="left"/>
              <w:rPr>
                <w:rFonts w:cs="Arial"/>
                <w:sz w:val="18"/>
                <w:szCs w:val="18"/>
              </w:rPr>
            </w:pPr>
            <w:r w:rsidRPr="00382100">
              <w:rPr>
                <w:rFonts w:cs="Arial"/>
                <w:sz w:val="18"/>
                <w:szCs w:val="18"/>
              </w:rPr>
              <w:t>Beschreiben Sie mal, welche Änderungen sich aus der digitalen Strategie für Arbeitsabläufe, Aufgaben und den Kunden ergeben haben</w:t>
            </w:r>
            <w:r w:rsidR="00E123F1">
              <w:rPr>
                <w:rFonts w:cs="Arial"/>
                <w:sz w:val="18"/>
                <w:szCs w:val="18"/>
              </w:rPr>
              <w:t>…</w:t>
            </w:r>
          </w:p>
          <w:p w14:paraId="5C40F750" w14:textId="77777777" w:rsidR="00382100" w:rsidRPr="00382100" w:rsidRDefault="00382100" w:rsidP="00382100">
            <w:pPr>
              <w:spacing w:after="0" w:line="240" w:lineRule="auto"/>
              <w:jc w:val="left"/>
              <w:rPr>
                <w:rFonts w:cs="Arial"/>
                <w:sz w:val="18"/>
                <w:szCs w:val="18"/>
              </w:rPr>
            </w:pPr>
          </w:p>
          <w:p w14:paraId="435CA2C3" w14:textId="77777777" w:rsidR="00382100" w:rsidRPr="00382100" w:rsidRDefault="00382100" w:rsidP="00382100">
            <w:pPr>
              <w:spacing w:after="0" w:line="240" w:lineRule="auto"/>
              <w:jc w:val="left"/>
              <w:rPr>
                <w:rFonts w:cs="Arial"/>
                <w:sz w:val="18"/>
                <w:szCs w:val="18"/>
              </w:rPr>
            </w:pPr>
          </w:p>
          <w:p w14:paraId="53DCDF7E" w14:textId="734D9784" w:rsidR="00382100" w:rsidRPr="00382100" w:rsidRDefault="00382100" w:rsidP="00382100">
            <w:pPr>
              <w:spacing w:after="0" w:line="240" w:lineRule="auto"/>
              <w:jc w:val="left"/>
              <w:rPr>
                <w:rFonts w:cs="Arial"/>
                <w:color w:val="000000" w:themeColor="text1"/>
                <w:sz w:val="18"/>
                <w:szCs w:val="18"/>
              </w:rPr>
            </w:pPr>
            <w:r w:rsidRPr="00382100">
              <w:rPr>
                <w:rFonts w:cs="Arial"/>
                <w:color w:val="000000" w:themeColor="text1"/>
                <w:sz w:val="18"/>
                <w:szCs w:val="18"/>
              </w:rPr>
              <w:t>Erzählen Sie doch mal, welches die Top Prioritäten der Geschäftsführung sind</w:t>
            </w:r>
            <w:r w:rsidR="00E123F1">
              <w:rPr>
                <w:rFonts w:cs="Arial"/>
                <w:color w:val="000000" w:themeColor="text1"/>
                <w:sz w:val="18"/>
                <w:szCs w:val="18"/>
              </w:rPr>
              <w:t>…</w:t>
            </w:r>
          </w:p>
          <w:p w14:paraId="5B76B7A5" w14:textId="77777777" w:rsidR="00382100" w:rsidRPr="00382100" w:rsidRDefault="00382100" w:rsidP="00382100">
            <w:pPr>
              <w:spacing w:after="0" w:line="240" w:lineRule="auto"/>
              <w:jc w:val="left"/>
              <w:rPr>
                <w:rFonts w:cs="Arial"/>
                <w:sz w:val="18"/>
                <w:szCs w:val="18"/>
              </w:rPr>
            </w:pPr>
          </w:p>
          <w:p w14:paraId="74700ABB"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0958A751" w14:textId="2E831556" w:rsidR="00382100" w:rsidRPr="00382100" w:rsidRDefault="00382100" w:rsidP="00382100">
            <w:pPr>
              <w:numPr>
                <w:ilvl w:val="0"/>
                <w:numId w:val="33"/>
              </w:numPr>
              <w:spacing w:after="0" w:line="240" w:lineRule="auto"/>
              <w:contextualSpacing/>
              <w:jc w:val="left"/>
              <w:rPr>
                <w:rFonts w:cs="Arial"/>
                <w:sz w:val="18"/>
                <w:szCs w:val="18"/>
              </w:rPr>
            </w:pPr>
            <w:r w:rsidRPr="00382100">
              <w:rPr>
                <w:rFonts w:cs="Arial"/>
                <w:sz w:val="18"/>
                <w:szCs w:val="18"/>
              </w:rPr>
              <w:t>Beschreiben Sie doch mal wie diese Prioritäten kommuniziert werden</w:t>
            </w:r>
            <w:r w:rsidR="00E123F1">
              <w:rPr>
                <w:rFonts w:cs="Arial"/>
                <w:sz w:val="18"/>
                <w:szCs w:val="18"/>
              </w:rPr>
              <w:t>…</w:t>
            </w:r>
          </w:p>
          <w:p w14:paraId="291779D0" w14:textId="77777777" w:rsidR="00382100" w:rsidRPr="00382100" w:rsidRDefault="00382100" w:rsidP="00382100">
            <w:pPr>
              <w:numPr>
                <w:ilvl w:val="0"/>
                <w:numId w:val="33"/>
              </w:numPr>
              <w:spacing w:after="0" w:line="240" w:lineRule="auto"/>
              <w:contextualSpacing/>
              <w:jc w:val="left"/>
              <w:rPr>
                <w:rFonts w:cs="Arial"/>
                <w:sz w:val="18"/>
                <w:szCs w:val="18"/>
              </w:rPr>
            </w:pPr>
            <w:r w:rsidRPr="00382100">
              <w:rPr>
                <w:rFonts w:cs="Arial"/>
                <w:sz w:val="18"/>
                <w:szCs w:val="18"/>
              </w:rPr>
              <w:t>Wie erleben sie die Prioritäten in der täglichen Arbeit?</w:t>
            </w:r>
          </w:p>
          <w:p w14:paraId="04A8DA90" w14:textId="77777777" w:rsidR="00382100" w:rsidRPr="00382100" w:rsidRDefault="00382100" w:rsidP="00382100">
            <w:pPr>
              <w:spacing w:after="0" w:line="240" w:lineRule="auto"/>
              <w:jc w:val="left"/>
              <w:rPr>
                <w:rFonts w:cs="Arial"/>
                <w:sz w:val="18"/>
                <w:szCs w:val="18"/>
              </w:rPr>
            </w:pPr>
          </w:p>
          <w:p w14:paraId="5CD56A0D" w14:textId="77777777" w:rsidR="00382100" w:rsidRPr="00382100" w:rsidRDefault="00382100" w:rsidP="00382100">
            <w:pPr>
              <w:spacing w:after="0" w:line="240" w:lineRule="auto"/>
              <w:jc w:val="left"/>
              <w:rPr>
                <w:rFonts w:cs="Arial"/>
                <w:sz w:val="18"/>
                <w:szCs w:val="18"/>
              </w:rPr>
            </w:pPr>
          </w:p>
          <w:p w14:paraId="02526738" w14:textId="4893DE64" w:rsidR="00382100" w:rsidRPr="00382100" w:rsidRDefault="00382100" w:rsidP="00382100">
            <w:pPr>
              <w:spacing w:after="0" w:line="240" w:lineRule="auto"/>
              <w:jc w:val="left"/>
              <w:rPr>
                <w:rFonts w:cs="Arial"/>
                <w:color w:val="000000" w:themeColor="text1"/>
                <w:sz w:val="18"/>
                <w:szCs w:val="18"/>
              </w:rPr>
            </w:pPr>
            <w:r w:rsidRPr="00382100">
              <w:rPr>
                <w:rFonts w:cs="Arial"/>
                <w:color w:val="000000" w:themeColor="text1"/>
                <w:sz w:val="18"/>
                <w:szCs w:val="18"/>
              </w:rPr>
              <w:t>Beschreiben Sie doch mal wie Zusammenarbeit in ihrer Organisation über die Fachbereiche hinweg funktioniert</w:t>
            </w:r>
            <w:r w:rsidR="00E123F1">
              <w:rPr>
                <w:rFonts w:cs="Arial"/>
                <w:color w:val="000000" w:themeColor="text1"/>
                <w:sz w:val="18"/>
                <w:szCs w:val="18"/>
              </w:rPr>
              <w:t>…</w:t>
            </w:r>
          </w:p>
          <w:p w14:paraId="2E4E7170" w14:textId="77777777" w:rsidR="00382100" w:rsidRPr="00382100" w:rsidRDefault="00382100" w:rsidP="00382100">
            <w:pPr>
              <w:spacing w:after="0" w:line="240" w:lineRule="auto"/>
              <w:jc w:val="left"/>
              <w:rPr>
                <w:rFonts w:cs="Arial"/>
                <w:sz w:val="18"/>
                <w:szCs w:val="18"/>
              </w:rPr>
            </w:pPr>
          </w:p>
          <w:p w14:paraId="1262A1F8"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6CEC6E20" w14:textId="77777777" w:rsidR="00382100" w:rsidRPr="00382100" w:rsidRDefault="00382100" w:rsidP="00382100">
            <w:pPr>
              <w:spacing w:after="0" w:line="240" w:lineRule="auto"/>
              <w:jc w:val="left"/>
              <w:rPr>
                <w:rFonts w:cs="Arial"/>
                <w:sz w:val="18"/>
                <w:szCs w:val="18"/>
              </w:rPr>
            </w:pPr>
            <w:r w:rsidRPr="00382100">
              <w:rPr>
                <w:rFonts w:cs="Arial"/>
                <w:sz w:val="18"/>
                <w:szCs w:val="18"/>
              </w:rPr>
              <w:t>-</w:t>
            </w:r>
          </w:p>
          <w:p w14:paraId="4549A2F5" w14:textId="77777777" w:rsidR="00382100" w:rsidRPr="00382100" w:rsidRDefault="00382100" w:rsidP="00382100">
            <w:pPr>
              <w:spacing w:after="0" w:line="240" w:lineRule="auto"/>
              <w:jc w:val="left"/>
              <w:rPr>
                <w:rFonts w:cs="Arial"/>
                <w:sz w:val="18"/>
                <w:szCs w:val="18"/>
              </w:rPr>
            </w:pPr>
          </w:p>
          <w:p w14:paraId="34FD690C" w14:textId="77777777" w:rsidR="00382100" w:rsidRPr="00382100" w:rsidRDefault="00382100" w:rsidP="00382100">
            <w:pPr>
              <w:spacing w:after="0" w:line="240" w:lineRule="auto"/>
              <w:jc w:val="left"/>
              <w:rPr>
                <w:rFonts w:cs="Arial"/>
                <w:sz w:val="18"/>
                <w:szCs w:val="18"/>
              </w:rPr>
            </w:pPr>
          </w:p>
          <w:p w14:paraId="78B3B53E" w14:textId="45563198" w:rsidR="00382100" w:rsidRPr="00382100" w:rsidRDefault="00382100" w:rsidP="00382100">
            <w:pPr>
              <w:spacing w:after="0" w:line="240" w:lineRule="auto"/>
              <w:jc w:val="left"/>
              <w:rPr>
                <w:rFonts w:cs="Arial"/>
                <w:sz w:val="18"/>
                <w:szCs w:val="18"/>
              </w:rPr>
            </w:pPr>
            <w:r w:rsidRPr="00382100">
              <w:rPr>
                <w:rFonts w:cs="Arial"/>
                <w:sz w:val="18"/>
                <w:szCs w:val="18"/>
              </w:rPr>
              <w:t>Erzählen sie doch mal, welche Initiativen zur Organisationentwicklung gibt es oder gab es</w:t>
            </w:r>
            <w:r w:rsidR="00E123F1">
              <w:rPr>
                <w:rFonts w:cs="Arial"/>
                <w:sz w:val="18"/>
                <w:szCs w:val="18"/>
              </w:rPr>
              <w:t>…</w:t>
            </w:r>
          </w:p>
          <w:p w14:paraId="213CFB18" w14:textId="77777777" w:rsidR="00382100" w:rsidRPr="00382100" w:rsidRDefault="00382100" w:rsidP="00382100">
            <w:pPr>
              <w:spacing w:after="0" w:line="240" w:lineRule="auto"/>
              <w:jc w:val="left"/>
              <w:rPr>
                <w:rFonts w:cs="Arial"/>
                <w:sz w:val="18"/>
                <w:szCs w:val="18"/>
              </w:rPr>
            </w:pPr>
          </w:p>
          <w:p w14:paraId="3B798D07"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4124200E" w14:textId="77777777" w:rsidR="00382100" w:rsidRPr="00382100" w:rsidRDefault="00382100" w:rsidP="00382100">
            <w:pPr>
              <w:numPr>
                <w:ilvl w:val="0"/>
                <w:numId w:val="34"/>
              </w:numPr>
              <w:spacing w:after="0" w:line="240" w:lineRule="auto"/>
              <w:contextualSpacing/>
              <w:jc w:val="left"/>
              <w:rPr>
                <w:rFonts w:cs="Arial"/>
                <w:sz w:val="18"/>
                <w:szCs w:val="18"/>
              </w:rPr>
            </w:pPr>
            <w:r w:rsidRPr="00382100">
              <w:rPr>
                <w:rFonts w:cs="Arial"/>
                <w:sz w:val="18"/>
                <w:szCs w:val="18"/>
              </w:rPr>
              <w:t xml:space="preserve">Welchen Zweck verfolgen die Organisationsentwicklungsinitiativen? </w:t>
            </w:r>
          </w:p>
          <w:p w14:paraId="21EEA31D" w14:textId="77777777" w:rsidR="00382100" w:rsidRPr="00382100" w:rsidRDefault="00382100" w:rsidP="00382100">
            <w:pPr>
              <w:numPr>
                <w:ilvl w:val="0"/>
                <w:numId w:val="34"/>
              </w:numPr>
              <w:spacing w:after="0" w:line="240" w:lineRule="auto"/>
              <w:contextualSpacing/>
              <w:jc w:val="left"/>
              <w:rPr>
                <w:rFonts w:cs="Arial"/>
                <w:sz w:val="18"/>
                <w:szCs w:val="18"/>
              </w:rPr>
            </w:pPr>
            <w:r w:rsidRPr="00382100">
              <w:rPr>
                <w:rFonts w:cs="Arial"/>
                <w:sz w:val="18"/>
                <w:szCs w:val="18"/>
              </w:rPr>
              <w:t>Wie kam es zu diesen Organisationsentwicklungsinitiativen?</w:t>
            </w:r>
          </w:p>
          <w:p w14:paraId="5AF443D5" w14:textId="10EA9671" w:rsidR="00382100" w:rsidRPr="00382100" w:rsidRDefault="00382100" w:rsidP="00382100">
            <w:pPr>
              <w:numPr>
                <w:ilvl w:val="0"/>
                <w:numId w:val="34"/>
              </w:numPr>
              <w:spacing w:after="0" w:line="240" w:lineRule="auto"/>
              <w:contextualSpacing/>
              <w:jc w:val="left"/>
              <w:rPr>
                <w:rFonts w:cs="Arial"/>
                <w:sz w:val="18"/>
                <w:szCs w:val="18"/>
              </w:rPr>
            </w:pPr>
            <w:r w:rsidRPr="00382100">
              <w:rPr>
                <w:rFonts w:cs="Arial"/>
                <w:sz w:val="18"/>
                <w:szCs w:val="18"/>
              </w:rPr>
              <w:t>Erzählen Sie mal wie sie diese Organisationsentwicklungsinitiativen in ihrer täglichen Arbeit erlebt haben</w:t>
            </w:r>
            <w:r w:rsidR="00E123F1">
              <w:rPr>
                <w:rFonts w:cs="Arial"/>
                <w:sz w:val="18"/>
                <w:szCs w:val="18"/>
              </w:rPr>
              <w:t>…</w:t>
            </w:r>
          </w:p>
          <w:p w14:paraId="67DB3A56" w14:textId="04B824AB" w:rsidR="00382100" w:rsidRPr="00382100" w:rsidRDefault="00382100" w:rsidP="00382100">
            <w:pPr>
              <w:numPr>
                <w:ilvl w:val="0"/>
                <w:numId w:val="34"/>
              </w:numPr>
              <w:spacing w:after="0" w:line="240" w:lineRule="auto"/>
              <w:contextualSpacing/>
              <w:jc w:val="left"/>
              <w:rPr>
                <w:rFonts w:cs="Arial"/>
                <w:sz w:val="18"/>
                <w:szCs w:val="18"/>
              </w:rPr>
            </w:pPr>
            <w:r w:rsidRPr="00382100">
              <w:rPr>
                <w:rFonts w:cs="Arial"/>
                <w:sz w:val="18"/>
                <w:szCs w:val="18"/>
              </w:rPr>
              <w:t>Beschreiben sie doch mal, welchen Raum zur Reflektion von Misserfolgen oder Erfolgen es in ihrer Organisation gibt</w:t>
            </w:r>
            <w:r w:rsidR="00E123F1">
              <w:rPr>
                <w:rFonts w:cs="Arial"/>
                <w:sz w:val="18"/>
                <w:szCs w:val="18"/>
              </w:rPr>
              <w:t>…</w:t>
            </w:r>
          </w:p>
          <w:p w14:paraId="6059EE06" w14:textId="77777777" w:rsidR="00382100" w:rsidRPr="00382100" w:rsidRDefault="00382100" w:rsidP="00382100">
            <w:pPr>
              <w:spacing w:after="0" w:line="240" w:lineRule="auto"/>
              <w:jc w:val="left"/>
              <w:rPr>
                <w:rFonts w:cs="Arial"/>
                <w:sz w:val="18"/>
                <w:szCs w:val="18"/>
              </w:rPr>
            </w:pPr>
          </w:p>
          <w:p w14:paraId="750D54E3" w14:textId="77777777" w:rsidR="00382100" w:rsidRPr="00382100" w:rsidRDefault="00382100" w:rsidP="00382100">
            <w:pPr>
              <w:spacing w:after="0" w:line="240" w:lineRule="auto"/>
              <w:jc w:val="left"/>
              <w:rPr>
                <w:rFonts w:cs="Arial"/>
                <w:sz w:val="18"/>
                <w:szCs w:val="18"/>
              </w:rPr>
            </w:pPr>
          </w:p>
          <w:p w14:paraId="1B7E7A35" w14:textId="77777777" w:rsidR="00382100" w:rsidRPr="00382100" w:rsidRDefault="00382100" w:rsidP="00382100">
            <w:pPr>
              <w:spacing w:after="0" w:line="240" w:lineRule="auto"/>
              <w:jc w:val="left"/>
              <w:rPr>
                <w:rFonts w:cs="Arial"/>
                <w:sz w:val="18"/>
                <w:szCs w:val="18"/>
              </w:rPr>
            </w:pPr>
          </w:p>
          <w:p w14:paraId="5E2312E7" w14:textId="42BABA00" w:rsidR="00382100" w:rsidRPr="00382100" w:rsidRDefault="00382100" w:rsidP="00382100">
            <w:pPr>
              <w:spacing w:after="0" w:line="240" w:lineRule="auto"/>
              <w:jc w:val="left"/>
              <w:rPr>
                <w:rFonts w:cs="Arial"/>
                <w:sz w:val="18"/>
                <w:szCs w:val="18"/>
              </w:rPr>
            </w:pPr>
            <w:r w:rsidRPr="00382100">
              <w:rPr>
                <w:rFonts w:cs="Arial"/>
                <w:sz w:val="18"/>
                <w:szCs w:val="18"/>
              </w:rPr>
              <w:t>Erzählen sie doch mal, welche Initiativen zur Personalentwicklung gibt es oder gab es</w:t>
            </w:r>
            <w:r w:rsidR="00E123F1">
              <w:rPr>
                <w:rFonts w:cs="Arial"/>
                <w:sz w:val="18"/>
                <w:szCs w:val="18"/>
              </w:rPr>
              <w:t>…</w:t>
            </w:r>
          </w:p>
          <w:p w14:paraId="029904FC" w14:textId="77777777" w:rsidR="00382100" w:rsidRPr="00382100" w:rsidRDefault="00382100" w:rsidP="00382100">
            <w:pPr>
              <w:spacing w:after="0" w:line="240" w:lineRule="auto"/>
              <w:jc w:val="left"/>
              <w:rPr>
                <w:rFonts w:cs="Arial"/>
                <w:sz w:val="18"/>
                <w:szCs w:val="18"/>
              </w:rPr>
            </w:pPr>
          </w:p>
          <w:p w14:paraId="4360DB96"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75D4F17E" w14:textId="77777777" w:rsidR="00382100" w:rsidRPr="00382100" w:rsidRDefault="00382100" w:rsidP="00382100">
            <w:pPr>
              <w:numPr>
                <w:ilvl w:val="0"/>
                <w:numId w:val="35"/>
              </w:numPr>
              <w:spacing w:after="0" w:line="240" w:lineRule="auto"/>
              <w:contextualSpacing/>
              <w:jc w:val="left"/>
              <w:rPr>
                <w:rFonts w:cs="Arial"/>
                <w:sz w:val="18"/>
                <w:szCs w:val="18"/>
              </w:rPr>
            </w:pPr>
            <w:r w:rsidRPr="00382100">
              <w:rPr>
                <w:rFonts w:cs="Arial"/>
                <w:sz w:val="18"/>
                <w:szCs w:val="18"/>
              </w:rPr>
              <w:t xml:space="preserve">Welchen Zweck verfolgen die Personalentwicklungsinitiativen? </w:t>
            </w:r>
          </w:p>
          <w:p w14:paraId="0541641D" w14:textId="77777777" w:rsidR="00382100" w:rsidRPr="00382100" w:rsidRDefault="00382100" w:rsidP="00382100">
            <w:pPr>
              <w:numPr>
                <w:ilvl w:val="0"/>
                <w:numId w:val="35"/>
              </w:numPr>
              <w:spacing w:after="0" w:line="240" w:lineRule="auto"/>
              <w:contextualSpacing/>
              <w:jc w:val="left"/>
              <w:rPr>
                <w:rFonts w:cs="Arial"/>
                <w:sz w:val="18"/>
                <w:szCs w:val="18"/>
              </w:rPr>
            </w:pPr>
            <w:r w:rsidRPr="00382100">
              <w:rPr>
                <w:rFonts w:cs="Arial"/>
                <w:sz w:val="18"/>
                <w:szCs w:val="18"/>
              </w:rPr>
              <w:t>Wie kam es zu diesen Personalentwicklungsinitiativen?</w:t>
            </w:r>
          </w:p>
          <w:p w14:paraId="38AA7165" w14:textId="185ECD85" w:rsidR="00382100" w:rsidRPr="00382100" w:rsidRDefault="00382100" w:rsidP="00382100">
            <w:pPr>
              <w:numPr>
                <w:ilvl w:val="0"/>
                <w:numId w:val="35"/>
              </w:numPr>
              <w:spacing w:after="0" w:line="240" w:lineRule="auto"/>
              <w:contextualSpacing/>
              <w:jc w:val="left"/>
              <w:rPr>
                <w:rFonts w:cs="Arial"/>
                <w:sz w:val="18"/>
                <w:szCs w:val="18"/>
              </w:rPr>
            </w:pPr>
            <w:r w:rsidRPr="00382100">
              <w:rPr>
                <w:rFonts w:cs="Arial"/>
                <w:sz w:val="18"/>
                <w:szCs w:val="18"/>
              </w:rPr>
              <w:t>Erzählen Sie mal wie sie diese Personalentwicklungsinitiativen in ihrer täglichen Arbeit erlebt haben</w:t>
            </w:r>
            <w:r w:rsidR="00E123F1">
              <w:rPr>
                <w:rFonts w:cs="Arial"/>
                <w:sz w:val="18"/>
                <w:szCs w:val="18"/>
              </w:rPr>
              <w:t>…</w:t>
            </w:r>
          </w:p>
          <w:p w14:paraId="7DCD06C1" w14:textId="77777777" w:rsidR="00382100" w:rsidRPr="00382100" w:rsidRDefault="00382100" w:rsidP="00382100">
            <w:pPr>
              <w:spacing w:after="0" w:line="240" w:lineRule="auto"/>
              <w:jc w:val="left"/>
              <w:rPr>
                <w:rFonts w:cs="Arial"/>
                <w:sz w:val="18"/>
                <w:szCs w:val="18"/>
              </w:rPr>
            </w:pPr>
          </w:p>
          <w:p w14:paraId="3D891CDD" w14:textId="77777777" w:rsidR="00382100" w:rsidRPr="00382100" w:rsidRDefault="00382100" w:rsidP="00382100">
            <w:pPr>
              <w:spacing w:after="0" w:line="240" w:lineRule="auto"/>
              <w:jc w:val="left"/>
              <w:rPr>
                <w:rFonts w:cs="Arial"/>
                <w:sz w:val="18"/>
                <w:szCs w:val="18"/>
              </w:rPr>
            </w:pPr>
          </w:p>
          <w:p w14:paraId="502522C6" w14:textId="5FFCAE3F" w:rsidR="00382100" w:rsidRPr="00382100" w:rsidRDefault="00382100" w:rsidP="00382100">
            <w:pPr>
              <w:spacing w:after="0" w:line="240" w:lineRule="auto"/>
              <w:jc w:val="left"/>
              <w:rPr>
                <w:rFonts w:cs="Arial"/>
                <w:color w:val="000000" w:themeColor="text1"/>
                <w:sz w:val="18"/>
                <w:szCs w:val="18"/>
              </w:rPr>
            </w:pPr>
            <w:r w:rsidRPr="00382100">
              <w:rPr>
                <w:rFonts w:cs="Arial"/>
                <w:color w:val="000000" w:themeColor="text1"/>
                <w:sz w:val="18"/>
                <w:szCs w:val="18"/>
              </w:rPr>
              <w:t>Beschreiben Sie doch mal die Zusammenarbeit der einzelnen Fachbereiche bei dem Thema Daten und Analyse</w:t>
            </w:r>
            <w:r w:rsidR="00E123F1">
              <w:rPr>
                <w:rFonts w:cs="Arial"/>
                <w:color w:val="000000" w:themeColor="text1"/>
                <w:sz w:val="18"/>
                <w:szCs w:val="18"/>
              </w:rPr>
              <w:t>…</w:t>
            </w:r>
          </w:p>
          <w:p w14:paraId="3BB3F3A0" w14:textId="77777777" w:rsidR="00382100" w:rsidRPr="00382100" w:rsidRDefault="00382100" w:rsidP="00382100">
            <w:pPr>
              <w:spacing w:after="0" w:line="240" w:lineRule="auto"/>
              <w:jc w:val="left"/>
              <w:rPr>
                <w:rFonts w:cs="Arial"/>
                <w:sz w:val="18"/>
                <w:szCs w:val="18"/>
              </w:rPr>
            </w:pPr>
          </w:p>
          <w:p w14:paraId="019617F9"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76224C93" w14:textId="2A2653FD" w:rsidR="00382100" w:rsidRPr="00382100" w:rsidRDefault="00382100" w:rsidP="00382100">
            <w:pPr>
              <w:numPr>
                <w:ilvl w:val="0"/>
                <w:numId w:val="37"/>
              </w:numPr>
              <w:spacing w:after="0" w:line="256" w:lineRule="auto"/>
              <w:contextualSpacing/>
              <w:jc w:val="left"/>
              <w:rPr>
                <w:rFonts w:cs="Arial"/>
                <w:sz w:val="18"/>
                <w:szCs w:val="18"/>
              </w:rPr>
            </w:pPr>
            <w:r w:rsidRPr="00382100">
              <w:rPr>
                <w:rFonts w:cs="Arial"/>
                <w:sz w:val="18"/>
                <w:szCs w:val="18"/>
              </w:rPr>
              <w:t>Beschreiben Sie doch mal wie Sie die vorhandenen Daten evaluiert haben</w:t>
            </w:r>
            <w:r w:rsidR="00E123F1">
              <w:rPr>
                <w:rFonts w:cs="Arial"/>
                <w:sz w:val="18"/>
                <w:szCs w:val="18"/>
              </w:rPr>
              <w:t>…</w:t>
            </w:r>
            <w:r w:rsidRPr="00382100">
              <w:rPr>
                <w:rFonts w:cs="Arial"/>
                <w:sz w:val="18"/>
                <w:szCs w:val="18"/>
              </w:rPr>
              <w:t xml:space="preserve"> (hinzugefügt: 19.5.20)</w:t>
            </w:r>
          </w:p>
          <w:p w14:paraId="1CE0882F" w14:textId="77777777" w:rsidR="00382100" w:rsidRPr="00382100" w:rsidRDefault="00382100" w:rsidP="00382100">
            <w:pPr>
              <w:spacing w:after="0" w:line="240" w:lineRule="auto"/>
              <w:jc w:val="left"/>
              <w:rPr>
                <w:rFonts w:cs="Arial"/>
                <w:sz w:val="18"/>
                <w:szCs w:val="18"/>
              </w:rPr>
            </w:pPr>
            <w:r w:rsidRPr="00382100">
              <w:rPr>
                <w:rFonts w:cs="Arial"/>
                <w:sz w:val="18"/>
                <w:szCs w:val="18"/>
              </w:rPr>
              <w:t xml:space="preserve"> </w:t>
            </w:r>
          </w:p>
          <w:p w14:paraId="6CD53DED" w14:textId="77777777" w:rsidR="00382100" w:rsidRPr="00382100" w:rsidRDefault="00382100" w:rsidP="00382100">
            <w:pPr>
              <w:spacing w:after="0" w:line="240" w:lineRule="auto"/>
              <w:jc w:val="left"/>
              <w:rPr>
                <w:rFonts w:cs="Arial"/>
                <w:sz w:val="18"/>
                <w:szCs w:val="18"/>
              </w:rPr>
            </w:pPr>
          </w:p>
          <w:p w14:paraId="4BB5988B" w14:textId="7B7E5D9F" w:rsidR="00382100" w:rsidRPr="00382100" w:rsidRDefault="00382100" w:rsidP="00382100">
            <w:pPr>
              <w:spacing w:after="0" w:line="240" w:lineRule="auto"/>
              <w:jc w:val="left"/>
              <w:rPr>
                <w:rFonts w:cs="Arial"/>
                <w:sz w:val="18"/>
                <w:szCs w:val="18"/>
              </w:rPr>
            </w:pPr>
            <w:r w:rsidRPr="00382100">
              <w:rPr>
                <w:rFonts w:cs="Arial"/>
                <w:sz w:val="18"/>
                <w:szCs w:val="18"/>
              </w:rPr>
              <w:t>Erzählen Sie doch mal mit welchen Partner Sie im Marketing und der Marketingtechnologie zusammenarbeiten</w:t>
            </w:r>
            <w:r w:rsidR="00E123F1">
              <w:rPr>
                <w:rFonts w:cs="Arial"/>
                <w:sz w:val="18"/>
                <w:szCs w:val="18"/>
              </w:rPr>
              <w:t>…</w:t>
            </w:r>
          </w:p>
          <w:p w14:paraId="10A9F89F" w14:textId="77777777" w:rsidR="00382100" w:rsidRPr="00382100" w:rsidRDefault="00382100" w:rsidP="00382100">
            <w:pPr>
              <w:spacing w:after="0" w:line="240" w:lineRule="auto"/>
              <w:jc w:val="left"/>
              <w:rPr>
                <w:rFonts w:cs="Arial"/>
                <w:sz w:val="18"/>
                <w:szCs w:val="18"/>
              </w:rPr>
            </w:pPr>
          </w:p>
          <w:p w14:paraId="63B3A35B"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7D8ED1B7" w14:textId="46FF443E" w:rsidR="00382100" w:rsidRPr="00382100" w:rsidRDefault="00382100" w:rsidP="00382100">
            <w:pPr>
              <w:numPr>
                <w:ilvl w:val="0"/>
                <w:numId w:val="36"/>
              </w:numPr>
              <w:spacing w:after="0" w:line="240" w:lineRule="auto"/>
              <w:contextualSpacing/>
              <w:jc w:val="left"/>
              <w:rPr>
                <w:rFonts w:cs="Arial"/>
                <w:sz w:val="18"/>
                <w:szCs w:val="18"/>
              </w:rPr>
            </w:pPr>
            <w:r w:rsidRPr="00382100">
              <w:rPr>
                <w:rFonts w:cs="Arial"/>
                <w:sz w:val="18"/>
                <w:szCs w:val="18"/>
              </w:rPr>
              <w:t>Erzählen sie doch mal wie es zu der Zusammenarbeit mit den Partnern kam</w:t>
            </w:r>
            <w:r w:rsidR="00E123F1">
              <w:rPr>
                <w:rFonts w:cs="Arial"/>
                <w:sz w:val="18"/>
                <w:szCs w:val="18"/>
              </w:rPr>
              <w:t>…</w:t>
            </w:r>
          </w:p>
          <w:p w14:paraId="6B105CC1" w14:textId="4CE0A9E7" w:rsidR="00382100" w:rsidRPr="00382100" w:rsidRDefault="00382100" w:rsidP="00382100">
            <w:pPr>
              <w:numPr>
                <w:ilvl w:val="0"/>
                <w:numId w:val="36"/>
              </w:numPr>
              <w:spacing w:after="0" w:line="240" w:lineRule="auto"/>
              <w:contextualSpacing/>
              <w:jc w:val="left"/>
              <w:rPr>
                <w:rFonts w:cs="Arial"/>
                <w:sz w:val="18"/>
                <w:szCs w:val="18"/>
              </w:rPr>
            </w:pPr>
            <w:r w:rsidRPr="00382100">
              <w:rPr>
                <w:rFonts w:cs="Arial"/>
                <w:sz w:val="18"/>
                <w:szCs w:val="18"/>
              </w:rPr>
              <w:t>Beschreiben Sie doch mal die Zusammenarbeit mit den Partnern</w:t>
            </w:r>
            <w:r w:rsidR="00E123F1">
              <w:rPr>
                <w:rFonts w:cs="Arial"/>
                <w:sz w:val="18"/>
                <w:szCs w:val="18"/>
              </w:rPr>
              <w:t>…</w:t>
            </w:r>
          </w:p>
          <w:p w14:paraId="6DC33AF1" w14:textId="77777777" w:rsidR="00382100" w:rsidRPr="00382100" w:rsidRDefault="00382100" w:rsidP="00382100">
            <w:pPr>
              <w:spacing w:after="0" w:line="240" w:lineRule="auto"/>
              <w:jc w:val="left"/>
              <w:rPr>
                <w:rFonts w:cs="Arial"/>
                <w:sz w:val="18"/>
                <w:szCs w:val="18"/>
              </w:rPr>
            </w:pPr>
          </w:p>
        </w:tc>
        <w:tc>
          <w:tcPr>
            <w:tcW w:w="828" w:type="dxa"/>
          </w:tcPr>
          <w:p w14:paraId="75B91FDE" w14:textId="77777777" w:rsidR="00382100" w:rsidRPr="00382100" w:rsidRDefault="00382100" w:rsidP="00382100">
            <w:pPr>
              <w:spacing w:after="0" w:line="240" w:lineRule="auto"/>
              <w:rPr>
                <w:rFonts w:cs="Arial"/>
              </w:rPr>
            </w:pPr>
          </w:p>
        </w:tc>
      </w:tr>
      <w:tr w:rsidR="00382100" w:rsidRPr="00382100" w14:paraId="1ED55B7F" w14:textId="77777777" w:rsidTr="00382100">
        <w:trPr>
          <w:trHeight w:val="567"/>
        </w:trPr>
        <w:tc>
          <w:tcPr>
            <w:tcW w:w="2182" w:type="dxa"/>
            <w:shd w:val="clear" w:color="auto" w:fill="EDEDED" w:themeFill="accent3" w:themeFillTint="33"/>
          </w:tcPr>
          <w:p w14:paraId="102EB78A" w14:textId="77777777" w:rsidR="00382100" w:rsidRPr="00382100" w:rsidRDefault="00382100" w:rsidP="00382100">
            <w:pPr>
              <w:spacing w:after="0" w:line="240" w:lineRule="auto"/>
              <w:jc w:val="right"/>
              <w:rPr>
                <w:rFonts w:cs="Arial"/>
                <w:b/>
                <w:bCs/>
                <w:sz w:val="20"/>
              </w:rPr>
            </w:pPr>
            <w:r w:rsidRPr="00382100">
              <w:rPr>
                <w:rFonts w:cs="Arial"/>
                <w:b/>
                <w:bCs/>
                <w:sz w:val="20"/>
              </w:rPr>
              <w:t>Themenkomplex</w:t>
            </w:r>
          </w:p>
          <w:p w14:paraId="6B43D124" w14:textId="77777777" w:rsidR="00382100" w:rsidRPr="00382100" w:rsidRDefault="00382100" w:rsidP="00382100">
            <w:pPr>
              <w:spacing w:after="0" w:line="240" w:lineRule="auto"/>
              <w:jc w:val="right"/>
              <w:rPr>
                <w:rFonts w:cs="Arial"/>
                <w:b/>
                <w:bCs/>
                <w:sz w:val="20"/>
              </w:rPr>
            </w:pPr>
            <w:r w:rsidRPr="00382100">
              <w:rPr>
                <w:rFonts w:cs="Arial"/>
                <w:b/>
                <w:bCs/>
                <w:sz w:val="20"/>
              </w:rPr>
              <w:t>Evaluierung und Entscheidung</w:t>
            </w:r>
          </w:p>
        </w:tc>
        <w:tc>
          <w:tcPr>
            <w:tcW w:w="5493" w:type="dxa"/>
          </w:tcPr>
          <w:p w14:paraId="23BB5222" w14:textId="77777777" w:rsidR="00382100" w:rsidRPr="00382100" w:rsidRDefault="00382100" w:rsidP="00382100">
            <w:pPr>
              <w:spacing w:after="0" w:line="240" w:lineRule="auto"/>
              <w:rPr>
                <w:rFonts w:cs="Arial"/>
                <w:sz w:val="18"/>
                <w:szCs w:val="18"/>
              </w:rPr>
            </w:pPr>
          </w:p>
        </w:tc>
        <w:tc>
          <w:tcPr>
            <w:tcW w:w="828" w:type="dxa"/>
          </w:tcPr>
          <w:p w14:paraId="644AA629" w14:textId="77777777" w:rsidR="00382100" w:rsidRPr="00382100" w:rsidRDefault="00382100" w:rsidP="00382100">
            <w:pPr>
              <w:spacing w:after="0" w:line="240" w:lineRule="auto"/>
              <w:rPr>
                <w:rFonts w:cs="Arial"/>
              </w:rPr>
            </w:pPr>
          </w:p>
        </w:tc>
      </w:tr>
      <w:tr w:rsidR="00382100" w:rsidRPr="00382100" w14:paraId="3BA4838E" w14:textId="77777777" w:rsidTr="00382100">
        <w:trPr>
          <w:trHeight w:val="567"/>
        </w:trPr>
        <w:tc>
          <w:tcPr>
            <w:tcW w:w="2182" w:type="dxa"/>
            <w:shd w:val="clear" w:color="auto" w:fill="EDEDED" w:themeFill="accent3" w:themeFillTint="33"/>
          </w:tcPr>
          <w:p w14:paraId="7A23E07D" w14:textId="77777777" w:rsidR="00382100" w:rsidRPr="00382100" w:rsidRDefault="00382100" w:rsidP="00382100">
            <w:pPr>
              <w:spacing w:after="0" w:line="240" w:lineRule="auto"/>
              <w:jc w:val="right"/>
              <w:rPr>
                <w:rFonts w:cs="Arial"/>
                <w:b/>
                <w:bCs/>
                <w:sz w:val="20"/>
              </w:rPr>
            </w:pPr>
            <w:r w:rsidRPr="00382100">
              <w:rPr>
                <w:rFonts w:cs="Arial"/>
                <w:b/>
                <w:bCs/>
                <w:sz w:val="20"/>
              </w:rPr>
              <w:t>Impuls</w:t>
            </w:r>
          </w:p>
        </w:tc>
        <w:tc>
          <w:tcPr>
            <w:tcW w:w="5493" w:type="dxa"/>
          </w:tcPr>
          <w:p w14:paraId="4D6814F2" w14:textId="2D3CEF85" w:rsidR="00382100" w:rsidRPr="00382100" w:rsidRDefault="00382100" w:rsidP="00382100">
            <w:pPr>
              <w:spacing w:after="0" w:line="240" w:lineRule="auto"/>
              <w:jc w:val="left"/>
              <w:rPr>
                <w:rFonts w:cs="Arial"/>
                <w:sz w:val="18"/>
                <w:szCs w:val="18"/>
              </w:rPr>
            </w:pPr>
            <w:r w:rsidRPr="00382100">
              <w:rPr>
                <w:rFonts w:cs="Arial"/>
                <w:sz w:val="18"/>
                <w:szCs w:val="18"/>
              </w:rPr>
              <w:t>Beschreiben sie doch mal den Prozess von der Idee bis zur Entscheidung, die Initiative durchzuführen</w:t>
            </w:r>
            <w:r w:rsidR="00E123F1">
              <w:rPr>
                <w:rFonts w:cs="Arial"/>
                <w:sz w:val="18"/>
                <w:szCs w:val="18"/>
              </w:rPr>
              <w:t>…</w:t>
            </w:r>
          </w:p>
          <w:p w14:paraId="2CF8535E" w14:textId="77777777" w:rsidR="00382100" w:rsidRPr="00382100" w:rsidRDefault="00382100" w:rsidP="00382100">
            <w:pPr>
              <w:spacing w:after="0" w:line="240" w:lineRule="auto"/>
              <w:jc w:val="left"/>
              <w:rPr>
                <w:rFonts w:cs="Arial"/>
                <w:sz w:val="18"/>
                <w:szCs w:val="18"/>
              </w:rPr>
            </w:pPr>
          </w:p>
          <w:p w14:paraId="4DA3139D"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04345F68" w14:textId="77777777" w:rsidR="00382100" w:rsidRPr="00382100" w:rsidRDefault="00382100" w:rsidP="00382100">
            <w:pPr>
              <w:numPr>
                <w:ilvl w:val="0"/>
                <w:numId w:val="38"/>
              </w:numPr>
              <w:spacing w:after="0" w:line="240" w:lineRule="auto"/>
              <w:contextualSpacing/>
              <w:jc w:val="left"/>
              <w:rPr>
                <w:rFonts w:cs="Arial"/>
                <w:sz w:val="18"/>
                <w:szCs w:val="18"/>
              </w:rPr>
            </w:pPr>
            <w:r w:rsidRPr="00382100">
              <w:rPr>
                <w:rFonts w:cs="Arial"/>
                <w:sz w:val="18"/>
                <w:szCs w:val="18"/>
              </w:rPr>
              <w:t>Wie kam es eigentlich zu der Initiative?</w:t>
            </w:r>
          </w:p>
          <w:p w14:paraId="683CC570" w14:textId="77777777" w:rsidR="00382100" w:rsidRPr="00382100" w:rsidRDefault="00382100" w:rsidP="00382100">
            <w:pPr>
              <w:numPr>
                <w:ilvl w:val="0"/>
                <w:numId w:val="38"/>
              </w:numPr>
              <w:spacing w:after="0" w:line="240" w:lineRule="auto"/>
              <w:contextualSpacing/>
              <w:jc w:val="left"/>
              <w:rPr>
                <w:rFonts w:cs="Arial"/>
                <w:sz w:val="18"/>
                <w:szCs w:val="18"/>
              </w:rPr>
            </w:pPr>
            <w:r w:rsidRPr="00382100">
              <w:rPr>
                <w:rFonts w:cs="Arial"/>
                <w:sz w:val="18"/>
                <w:szCs w:val="18"/>
              </w:rPr>
              <w:t>Welche Rollen und Funktionen waren an der Initialisierung beteiligt?</w:t>
            </w:r>
          </w:p>
          <w:p w14:paraId="7E6F3D6A" w14:textId="6EB49D7D" w:rsidR="00382100" w:rsidRPr="00382100" w:rsidRDefault="00382100" w:rsidP="00382100">
            <w:pPr>
              <w:numPr>
                <w:ilvl w:val="0"/>
                <w:numId w:val="38"/>
              </w:numPr>
              <w:spacing w:after="0" w:line="240" w:lineRule="auto"/>
              <w:contextualSpacing/>
              <w:jc w:val="left"/>
              <w:rPr>
                <w:rFonts w:cs="Arial"/>
                <w:sz w:val="18"/>
                <w:szCs w:val="18"/>
              </w:rPr>
            </w:pPr>
            <w:r w:rsidRPr="00382100">
              <w:rPr>
                <w:rFonts w:cs="Arial"/>
                <w:sz w:val="18"/>
                <w:szCs w:val="18"/>
              </w:rPr>
              <w:t>Beschreiben Sie doch mal die angestrebte Anwendung der KI</w:t>
            </w:r>
            <w:r>
              <w:rPr>
                <w:rFonts w:cs="Arial"/>
                <w:sz w:val="18"/>
                <w:szCs w:val="18"/>
              </w:rPr>
              <w:t>-</w:t>
            </w:r>
            <w:r w:rsidRPr="00382100">
              <w:rPr>
                <w:rFonts w:cs="Arial"/>
                <w:sz w:val="18"/>
                <w:szCs w:val="18"/>
              </w:rPr>
              <w:t xml:space="preserve"> Lösung? </w:t>
            </w:r>
          </w:p>
          <w:p w14:paraId="0C9402A6" w14:textId="77777777" w:rsidR="00382100" w:rsidRPr="00382100" w:rsidRDefault="00382100" w:rsidP="00382100">
            <w:pPr>
              <w:numPr>
                <w:ilvl w:val="0"/>
                <w:numId w:val="38"/>
              </w:numPr>
              <w:spacing w:after="0" w:line="240" w:lineRule="auto"/>
              <w:contextualSpacing/>
              <w:jc w:val="left"/>
              <w:rPr>
                <w:rFonts w:cs="Arial"/>
                <w:sz w:val="18"/>
                <w:szCs w:val="18"/>
              </w:rPr>
            </w:pPr>
            <w:r w:rsidRPr="00382100">
              <w:rPr>
                <w:rFonts w:cs="Arial"/>
                <w:sz w:val="18"/>
                <w:szCs w:val="18"/>
              </w:rPr>
              <w:t>Beschreiben Sie doch mal das Problem, welches mit KI gelöst werden soll?</w:t>
            </w:r>
          </w:p>
          <w:p w14:paraId="25364697" w14:textId="77777777" w:rsidR="00382100" w:rsidRPr="00382100" w:rsidRDefault="00382100" w:rsidP="00382100">
            <w:pPr>
              <w:numPr>
                <w:ilvl w:val="0"/>
                <w:numId w:val="38"/>
              </w:numPr>
              <w:spacing w:after="0" w:line="240" w:lineRule="auto"/>
              <w:contextualSpacing/>
              <w:jc w:val="left"/>
              <w:rPr>
                <w:rFonts w:cs="Arial"/>
                <w:sz w:val="18"/>
                <w:szCs w:val="18"/>
              </w:rPr>
            </w:pPr>
            <w:r w:rsidRPr="00382100">
              <w:rPr>
                <w:rFonts w:cs="Arial"/>
                <w:sz w:val="18"/>
                <w:szCs w:val="18"/>
              </w:rPr>
              <w:t>Werden weitere Lösungen diskutiert?</w:t>
            </w:r>
          </w:p>
          <w:p w14:paraId="2E3ECFBF" w14:textId="77777777" w:rsidR="00382100" w:rsidRPr="00382100" w:rsidRDefault="00382100" w:rsidP="00382100">
            <w:pPr>
              <w:numPr>
                <w:ilvl w:val="0"/>
                <w:numId w:val="38"/>
              </w:numPr>
              <w:spacing w:after="0" w:line="240" w:lineRule="auto"/>
              <w:contextualSpacing/>
              <w:jc w:val="left"/>
              <w:rPr>
                <w:rFonts w:cs="Arial"/>
                <w:sz w:val="18"/>
                <w:szCs w:val="18"/>
              </w:rPr>
            </w:pPr>
            <w:r w:rsidRPr="00382100">
              <w:rPr>
                <w:rFonts w:cs="Arial"/>
                <w:sz w:val="18"/>
                <w:szCs w:val="18"/>
              </w:rPr>
              <w:t>Beschreiben sie doch mal wie es zu der Entscheidung kam, die Initiative durchzuführen?</w:t>
            </w:r>
          </w:p>
          <w:p w14:paraId="3AB49167" w14:textId="77777777" w:rsidR="00382100" w:rsidRPr="00382100" w:rsidRDefault="00382100" w:rsidP="00382100">
            <w:pPr>
              <w:spacing w:after="0" w:line="240" w:lineRule="auto"/>
              <w:rPr>
                <w:rFonts w:cs="Arial"/>
                <w:sz w:val="18"/>
                <w:szCs w:val="18"/>
              </w:rPr>
            </w:pPr>
          </w:p>
        </w:tc>
        <w:tc>
          <w:tcPr>
            <w:tcW w:w="828" w:type="dxa"/>
          </w:tcPr>
          <w:p w14:paraId="3C3AED0B" w14:textId="77777777" w:rsidR="00382100" w:rsidRPr="00382100" w:rsidRDefault="00382100" w:rsidP="00382100">
            <w:pPr>
              <w:spacing w:after="0" w:line="240" w:lineRule="auto"/>
              <w:rPr>
                <w:rFonts w:cs="Arial"/>
              </w:rPr>
            </w:pPr>
          </w:p>
        </w:tc>
      </w:tr>
      <w:tr w:rsidR="00382100" w:rsidRPr="00382100" w14:paraId="1EB80586" w14:textId="77777777" w:rsidTr="00382100">
        <w:trPr>
          <w:trHeight w:val="567"/>
        </w:trPr>
        <w:tc>
          <w:tcPr>
            <w:tcW w:w="2182" w:type="dxa"/>
            <w:shd w:val="clear" w:color="auto" w:fill="EDEDED" w:themeFill="accent3" w:themeFillTint="33"/>
          </w:tcPr>
          <w:p w14:paraId="3157C025" w14:textId="77777777" w:rsidR="00382100" w:rsidRPr="00382100" w:rsidRDefault="00382100" w:rsidP="00382100">
            <w:pPr>
              <w:spacing w:after="0" w:line="240" w:lineRule="auto"/>
              <w:jc w:val="right"/>
              <w:rPr>
                <w:rFonts w:cs="Arial"/>
                <w:b/>
                <w:bCs/>
                <w:sz w:val="20"/>
              </w:rPr>
            </w:pPr>
            <w:r w:rsidRPr="00382100">
              <w:rPr>
                <w:rFonts w:cs="Arial"/>
                <w:b/>
                <w:bCs/>
                <w:sz w:val="20"/>
              </w:rPr>
              <w:t>Ziele und Investitionsrahmen</w:t>
            </w:r>
          </w:p>
        </w:tc>
        <w:tc>
          <w:tcPr>
            <w:tcW w:w="5493" w:type="dxa"/>
          </w:tcPr>
          <w:p w14:paraId="0E7311F4" w14:textId="32D93FF5" w:rsidR="00382100" w:rsidRPr="00382100" w:rsidRDefault="00382100" w:rsidP="00382100">
            <w:pPr>
              <w:spacing w:after="0" w:line="240" w:lineRule="auto"/>
              <w:jc w:val="left"/>
              <w:rPr>
                <w:rFonts w:cs="Arial"/>
                <w:sz w:val="18"/>
                <w:szCs w:val="18"/>
              </w:rPr>
            </w:pPr>
            <w:r w:rsidRPr="00382100">
              <w:rPr>
                <w:rFonts w:cs="Arial"/>
                <w:sz w:val="18"/>
                <w:szCs w:val="18"/>
              </w:rPr>
              <w:t>Beschreiben Sie bitte, welche Erwartungen mit der Initiative im Unternehmen verbunden waren</w:t>
            </w:r>
            <w:r w:rsidR="00E123F1">
              <w:rPr>
                <w:rFonts w:cs="Arial"/>
                <w:sz w:val="18"/>
                <w:szCs w:val="18"/>
              </w:rPr>
              <w:t>…</w:t>
            </w:r>
          </w:p>
          <w:p w14:paraId="6F846E31" w14:textId="77777777" w:rsidR="00382100" w:rsidRPr="00382100" w:rsidRDefault="00382100" w:rsidP="00382100">
            <w:pPr>
              <w:spacing w:after="0" w:line="240" w:lineRule="auto"/>
              <w:jc w:val="left"/>
              <w:rPr>
                <w:rFonts w:cs="Arial"/>
                <w:sz w:val="18"/>
                <w:szCs w:val="18"/>
              </w:rPr>
            </w:pPr>
          </w:p>
          <w:p w14:paraId="4684429D"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5AFC61C4"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Welche konkreten Ziele wurden festgelegt?</w:t>
            </w:r>
          </w:p>
          <w:p w14:paraId="1F3F8927"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Welche Investitionen wurden vorgesehen?</w:t>
            </w:r>
          </w:p>
          <w:p w14:paraId="637D54B0"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Wie ist der Business Case ermittelt worden?</w:t>
            </w:r>
          </w:p>
        </w:tc>
        <w:tc>
          <w:tcPr>
            <w:tcW w:w="828" w:type="dxa"/>
          </w:tcPr>
          <w:p w14:paraId="5A26D4A1" w14:textId="77777777" w:rsidR="00382100" w:rsidRPr="00382100" w:rsidRDefault="00382100" w:rsidP="00382100">
            <w:pPr>
              <w:spacing w:after="0" w:line="240" w:lineRule="auto"/>
              <w:rPr>
                <w:rFonts w:cs="Arial"/>
              </w:rPr>
            </w:pPr>
          </w:p>
        </w:tc>
      </w:tr>
      <w:tr w:rsidR="00382100" w:rsidRPr="00382100" w14:paraId="46A0E8B3" w14:textId="77777777" w:rsidTr="00382100">
        <w:trPr>
          <w:trHeight w:val="567"/>
        </w:trPr>
        <w:tc>
          <w:tcPr>
            <w:tcW w:w="2182" w:type="dxa"/>
            <w:shd w:val="clear" w:color="auto" w:fill="EDEDED" w:themeFill="accent3" w:themeFillTint="33"/>
          </w:tcPr>
          <w:p w14:paraId="14B8A1C6" w14:textId="77777777" w:rsidR="00382100" w:rsidRPr="00382100" w:rsidRDefault="00382100" w:rsidP="00382100">
            <w:pPr>
              <w:spacing w:after="0" w:line="240" w:lineRule="auto"/>
              <w:jc w:val="right"/>
              <w:rPr>
                <w:rFonts w:cs="Arial"/>
                <w:b/>
                <w:bCs/>
                <w:sz w:val="20"/>
              </w:rPr>
            </w:pPr>
            <w:r w:rsidRPr="00382100">
              <w:rPr>
                <w:rFonts w:cs="Arial"/>
                <w:b/>
                <w:bCs/>
                <w:sz w:val="20"/>
              </w:rPr>
              <w:t>Vorbereitung und Kommunikation</w:t>
            </w:r>
          </w:p>
        </w:tc>
        <w:tc>
          <w:tcPr>
            <w:tcW w:w="5493" w:type="dxa"/>
          </w:tcPr>
          <w:p w14:paraId="0A22F656" w14:textId="6C5E83E0" w:rsidR="00382100" w:rsidRPr="00382100" w:rsidRDefault="00382100" w:rsidP="00382100">
            <w:pPr>
              <w:spacing w:after="0" w:line="240" w:lineRule="auto"/>
              <w:jc w:val="left"/>
              <w:rPr>
                <w:rFonts w:cs="Arial"/>
                <w:sz w:val="18"/>
                <w:szCs w:val="18"/>
              </w:rPr>
            </w:pPr>
            <w:r w:rsidRPr="00382100">
              <w:rPr>
                <w:rFonts w:cs="Arial"/>
                <w:sz w:val="18"/>
                <w:szCs w:val="18"/>
              </w:rPr>
              <w:t>Beschreiben Sie doch mal die Vorbereitungen für den Start der Initiative</w:t>
            </w:r>
            <w:r w:rsidR="00E123F1">
              <w:rPr>
                <w:rFonts w:cs="Arial"/>
                <w:sz w:val="18"/>
                <w:szCs w:val="18"/>
              </w:rPr>
              <w:t>…</w:t>
            </w:r>
          </w:p>
          <w:p w14:paraId="7A50E6B4" w14:textId="77777777" w:rsidR="00382100" w:rsidRPr="00382100" w:rsidRDefault="00382100" w:rsidP="00382100">
            <w:pPr>
              <w:spacing w:after="0" w:line="240" w:lineRule="auto"/>
              <w:jc w:val="left"/>
              <w:rPr>
                <w:rFonts w:cs="Arial"/>
                <w:sz w:val="18"/>
                <w:szCs w:val="18"/>
              </w:rPr>
            </w:pPr>
          </w:p>
          <w:p w14:paraId="0CAF80B4"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43E92FDD" w14:textId="46779426" w:rsidR="00382100" w:rsidRPr="00382100" w:rsidRDefault="00382100" w:rsidP="00382100">
            <w:pPr>
              <w:numPr>
                <w:ilvl w:val="0"/>
                <w:numId w:val="40"/>
              </w:numPr>
              <w:spacing w:after="0" w:line="240" w:lineRule="auto"/>
              <w:contextualSpacing/>
              <w:jc w:val="left"/>
              <w:rPr>
                <w:rFonts w:cs="Arial"/>
                <w:sz w:val="18"/>
                <w:szCs w:val="18"/>
              </w:rPr>
            </w:pPr>
            <w:r w:rsidRPr="00382100">
              <w:rPr>
                <w:rFonts w:cs="Arial"/>
                <w:sz w:val="18"/>
                <w:szCs w:val="18"/>
              </w:rPr>
              <w:t>Erzählen Sie mal, welche Kommunikation zu der Initiative im Unternehmen gab</w:t>
            </w:r>
            <w:r w:rsidR="00E123F1">
              <w:rPr>
                <w:rFonts w:cs="Arial"/>
                <w:sz w:val="18"/>
                <w:szCs w:val="18"/>
              </w:rPr>
              <w:t>…</w:t>
            </w:r>
          </w:p>
          <w:p w14:paraId="63DE0D25" w14:textId="27C34309" w:rsidR="00382100" w:rsidRPr="00382100" w:rsidRDefault="00382100" w:rsidP="00382100">
            <w:pPr>
              <w:numPr>
                <w:ilvl w:val="0"/>
                <w:numId w:val="40"/>
              </w:numPr>
              <w:spacing w:after="0" w:line="240" w:lineRule="auto"/>
              <w:contextualSpacing/>
              <w:jc w:val="left"/>
              <w:rPr>
                <w:rFonts w:cs="Arial"/>
                <w:sz w:val="18"/>
                <w:szCs w:val="18"/>
              </w:rPr>
            </w:pPr>
            <w:r w:rsidRPr="00382100">
              <w:rPr>
                <w:rFonts w:cs="Arial"/>
                <w:sz w:val="18"/>
                <w:szCs w:val="18"/>
              </w:rPr>
              <w:t>Beschreiben Sie doch mal die Reaktionen im Unternehmen auf die Initiative</w:t>
            </w:r>
            <w:r w:rsidR="00E123F1">
              <w:rPr>
                <w:rFonts w:cs="Arial"/>
                <w:sz w:val="18"/>
                <w:szCs w:val="18"/>
              </w:rPr>
              <w:t>…</w:t>
            </w:r>
          </w:p>
          <w:p w14:paraId="58AB38CE" w14:textId="77777777" w:rsidR="00382100" w:rsidRPr="00382100" w:rsidRDefault="00382100" w:rsidP="00382100">
            <w:pPr>
              <w:spacing w:after="0" w:line="240" w:lineRule="auto"/>
              <w:jc w:val="left"/>
              <w:rPr>
                <w:rFonts w:cs="Arial"/>
                <w:sz w:val="18"/>
                <w:szCs w:val="18"/>
              </w:rPr>
            </w:pPr>
          </w:p>
        </w:tc>
        <w:tc>
          <w:tcPr>
            <w:tcW w:w="828" w:type="dxa"/>
          </w:tcPr>
          <w:p w14:paraId="3BAF140C" w14:textId="77777777" w:rsidR="00382100" w:rsidRPr="00382100" w:rsidRDefault="00382100" w:rsidP="00382100">
            <w:pPr>
              <w:spacing w:after="0" w:line="240" w:lineRule="auto"/>
              <w:rPr>
                <w:rFonts w:cs="Arial"/>
              </w:rPr>
            </w:pPr>
          </w:p>
        </w:tc>
      </w:tr>
      <w:tr w:rsidR="00382100" w:rsidRPr="00382100" w14:paraId="09A946EF" w14:textId="77777777" w:rsidTr="00382100">
        <w:trPr>
          <w:trHeight w:val="567"/>
        </w:trPr>
        <w:tc>
          <w:tcPr>
            <w:tcW w:w="2182" w:type="dxa"/>
            <w:shd w:val="clear" w:color="auto" w:fill="EDEDED" w:themeFill="accent3" w:themeFillTint="33"/>
          </w:tcPr>
          <w:p w14:paraId="260BFACA" w14:textId="77777777" w:rsidR="00382100" w:rsidRPr="00382100" w:rsidRDefault="00382100" w:rsidP="00382100">
            <w:pPr>
              <w:spacing w:after="0" w:line="240" w:lineRule="auto"/>
              <w:jc w:val="right"/>
              <w:rPr>
                <w:rFonts w:cs="Arial"/>
                <w:b/>
                <w:bCs/>
                <w:sz w:val="20"/>
              </w:rPr>
            </w:pPr>
            <w:r w:rsidRPr="00382100">
              <w:rPr>
                <w:rFonts w:cs="Arial"/>
                <w:b/>
                <w:bCs/>
                <w:sz w:val="20"/>
              </w:rPr>
              <w:t>Vorgehen und Personalauswahl</w:t>
            </w:r>
          </w:p>
        </w:tc>
        <w:tc>
          <w:tcPr>
            <w:tcW w:w="5493" w:type="dxa"/>
          </w:tcPr>
          <w:p w14:paraId="34A0D01B" w14:textId="01450F43" w:rsidR="00382100" w:rsidRPr="00382100" w:rsidRDefault="00382100" w:rsidP="00382100">
            <w:pPr>
              <w:spacing w:after="0" w:line="240" w:lineRule="auto"/>
              <w:jc w:val="left"/>
              <w:rPr>
                <w:rFonts w:cs="Arial"/>
                <w:sz w:val="18"/>
                <w:szCs w:val="18"/>
              </w:rPr>
            </w:pPr>
            <w:r w:rsidRPr="00382100">
              <w:rPr>
                <w:rFonts w:cs="Arial"/>
                <w:sz w:val="18"/>
                <w:szCs w:val="18"/>
              </w:rPr>
              <w:t>Beschreiben sie doch mal das Vorgehen wie es zu der Teamzusammenstellung für die Initiative kam</w:t>
            </w:r>
            <w:r w:rsidR="00E123F1">
              <w:rPr>
                <w:rFonts w:cs="Arial"/>
                <w:sz w:val="18"/>
                <w:szCs w:val="18"/>
              </w:rPr>
              <w:t>…</w:t>
            </w:r>
          </w:p>
          <w:p w14:paraId="185C628B" w14:textId="77777777" w:rsidR="00382100" w:rsidRPr="00382100" w:rsidRDefault="00382100" w:rsidP="00382100">
            <w:pPr>
              <w:spacing w:after="0" w:line="240" w:lineRule="auto"/>
              <w:jc w:val="left"/>
              <w:rPr>
                <w:rFonts w:cs="Arial"/>
                <w:sz w:val="18"/>
                <w:szCs w:val="18"/>
              </w:rPr>
            </w:pPr>
          </w:p>
          <w:p w14:paraId="2B3D33F5"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65FF0017"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Inwiefern wurden im Vorfeld Maßnahmen eingeleitet, um das Team auf die Aufgabe vorzubereiten, bspw. Schulungen?</w:t>
            </w:r>
          </w:p>
          <w:p w14:paraId="02B35424" w14:textId="136B27DB"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Beschreiben Sie die doch mal mit welcher Arbeitsweise das Team die Aufgabe bearbeitet</w:t>
            </w:r>
            <w:r w:rsidR="00E123F1">
              <w:rPr>
                <w:rFonts w:cs="Arial"/>
                <w:sz w:val="18"/>
                <w:szCs w:val="18"/>
              </w:rPr>
              <w:t>…</w:t>
            </w:r>
          </w:p>
          <w:p w14:paraId="34AF9E21"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Wenn externe Partner eingebunden sind, beschreiben sie doch mal wie es dazu kam?</w:t>
            </w:r>
          </w:p>
          <w:p w14:paraId="5052228B" w14:textId="77777777" w:rsidR="00382100" w:rsidRPr="00382100" w:rsidRDefault="00382100" w:rsidP="00382100">
            <w:pPr>
              <w:spacing w:after="0" w:line="240" w:lineRule="auto"/>
              <w:rPr>
                <w:rFonts w:cs="Arial"/>
                <w:sz w:val="18"/>
                <w:szCs w:val="18"/>
              </w:rPr>
            </w:pPr>
          </w:p>
        </w:tc>
        <w:tc>
          <w:tcPr>
            <w:tcW w:w="828" w:type="dxa"/>
          </w:tcPr>
          <w:p w14:paraId="7A041512" w14:textId="77777777" w:rsidR="00382100" w:rsidRPr="00382100" w:rsidRDefault="00382100" w:rsidP="00382100">
            <w:pPr>
              <w:spacing w:after="0" w:line="240" w:lineRule="auto"/>
              <w:rPr>
                <w:rFonts w:cs="Arial"/>
              </w:rPr>
            </w:pPr>
          </w:p>
        </w:tc>
      </w:tr>
      <w:tr w:rsidR="00382100" w:rsidRPr="00382100" w14:paraId="3FD4F6BA" w14:textId="77777777" w:rsidTr="00382100">
        <w:trPr>
          <w:trHeight w:val="567"/>
        </w:trPr>
        <w:tc>
          <w:tcPr>
            <w:tcW w:w="2182" w:type="dxa"/>
            <w:shd w:val="clear" w:color="auto" w:fill="EDEDED" w:themeFill="accent3" w:themeFillTint="33"/>
          </w:tcPr>
          <w:p w14:paraId="3E12E7CF"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493" w:type="dxa"/>
          </w:tcPr>
          <w:p w14:paraId="7653D7BF" w14:textId="77777777" w:rsidR="00382100" w:rsidRPr="00382100" w:rsidRDefault="00382100" w:rsidP="00382100">
            <w:pPr>
              <w:spacing w:after="0" w:line="240" w:lineRule="auto"/>
              <w:jc w:val="left"/>
              <w:rPr>
                <w:rFonts w:cs="Arial"/>
                <w:sz w:val="18"/>
                <w:szCs w:val="18"/>
              </w:rPr>
            </w:pPr>
            <w:r w:rsidRPr="00382100">
              <w:rPr>
                <w:rFonts w:cs="Arial"/>
                <w:sz w:val="18"/>
                <w:szCs w:val="18"/>
              </w:rPr>
              <w:t>Wenn Sie den Ablauf in dieser Phase Revue passieren lassen: Wie beurteilen Sie die Vorgehensweise bzw. den Ablauf?</w:t>
            </w:r>
          </w:p>
          <w:p w14:paraId="0988BBA4" w14:textId="77777777" w:rsidR="00382100" w:rsidRPr="00382100" w:rsidRDefault="00382100" w:rsidP="00382100">
            <w:pPr>
              <w:spacing w:after="0" w:line="240" w:lineRule="auto"/>
              <w:jc w:val="left"/>
              <w:rPr>
                <w:rFonts w:cs="Arial"/>
                <w:sz w:val="18"/>
                <w:szCs w:val="18"/>
              </w:rPr>
            </w:pPr>
          </w:p>
          <w:p w14:paraId="5D9342CA"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757632C5"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5286A547"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828" w:type="dxa"/>
          </w:tcPr>
          <w:p w14:paraId="127F7C6C" w14:textId="77777777" w:rsidR="00382100" w:rsidRPr="00382100" w:rsidRDefault="00382100" w:rsidP="00382100">
            <w:pPr>
              <w:spacing w:after="0" w:line="240" w:lineRule="auto"/>
              <w:rPr>
                <w:rFonts w:cs="Arial"/>
              </w:rPr>
            </w:pPr>
          </w:p>
        </w:tc>
      </w:tr>
      <w:tr w:rsidR="00382100" w:rsidRPr="00382100" w14:paraId="70306FC4" w14:textId="77777777" w:rsidTr="00382100">
        <w:trPr>
          <w:trHeight w:val="567"/>
        </w:trPr>
        <w:tc>
          <w:tcPr>
            <w:tcW w:w="2182" w:type="dxa"/>
            <w:shd w:val="clear" w:color="auto" w:fill="EDEDED" w:themeFill="accent3" w:themeFillTint="33"/>
          </w:tcPr>
          <w:p w14:paraId="680A1FF3" w14:textId="77777777" w:rsidR="00382100" w:rsidRPr="00382100" w:rsidRDefault="00382100" w:rsidP="00382100">
            <w:pPr>
              <w:spacing w:after="0" w:line="240" w:lineRule="auto"/>
              <w:jc w:val="right"/>
              <w:rPr>
                <w:rFonts w:cs="Arial"/>
                <w:b/>
                <w:bCs/>
                <w:sz w:val="20"/>
              </w:rPr>
            </w:pPr>
          </w:p>
        </w:tc>
        <w:tc>
          <w:tcPr>
            <w:tcW w:w="5493" w:type="dxa"/>
          </w:tcPr>
          <w:p w14:paraId="67789A12" w14:textId="77777777" w:rsidR="00382100" w:rsidRPr="00382100" w:rsidRDefault="00382100" w:rsidP="00382100">
            <w:pPr>
              <w:spacing w:after="0" w:line="240" w:lineRule="auto"/>
              <w:rPr>
                <w:rFonts w:cs="Arial"/>
                <w:sz w:val="18"/>
                <w:szCs w:val="18"/>
              </w:rPr>
            </w:pPr>
          </w:p>
        </w:tc>
        <w:tc>
          <w:tcPr>
            <w:tcW w:w="828" w:type="dxa"/>
          </w:tcPr>
          <w:p w14:paraId="18BB9ADB" w14:textId="77777777" w:rsidR="00382100" w:rsidRPr="00382100" w:rsidRDefault="00382100" w:rsidP="00382100">
            <w:pPr>
              <w:spacing w:after="0" w:line="240" w:lineRule="auto"/>
              <w:rPr>
                <w:rFonts w:cs="Arial"/>
              </w:rPr>
            </w:pPr>
          </w:p>
        </w:tc>
      </w:tr>
      <w:tr w:rsidR="00382100" w:rsidRPr="00382100" w14:paraId="174FBA9E" w14:textId="77777777" w:rsidTr="00382100">
        <w:trPr>
          <w:trHeight w:val="567"/>
        </w:trPr>
        <w:tc>
          <w:tcPr>
            <w:tcW w:w="2182" w:type="dxa"/>
            <w:shd w:val="clear" w:color="auto" w:fill="DBDBDB" w:themeFill="accent3" w:themeFillTint="66"/>
          </w:tcPr>
          <w:p w14:paraId="0D3C927D"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67CC889E" w14:textId="77777777" w:rsidR="00382100" w:rsidRPr="00382100" w:rsidRDefault="00382100" w:rsidP="00382100">
            <w:pPr>
              <w:spacing w:after="0" w:line="240" w:lineRule="auto"/>
              <w:jc w:val="left"/>
              <w:rPr>
                <w:rFonts w:cs="Arial"/>
                <w:b/>
                <w:bCs/>
                <w:sz w:val="20"/>
              </w:rPr>
            </w:pPr>
            <w:r w:rsidRPr="00382100">
              <w:rPr>
                <w:rFonts w:cs="Arial"/>
                <w:b/>
                <w:bCs/>
                <w:sz w:val="20"/>
              </w:rPr>
              <w:t>Phase der Einführung</w:t>
            </w:r>
          </w:p>
        </w:tc>
        <w:tc>
          <w:tcPr>
            <w:tcW w:w="5493" w:type="dxa"/>
          </w:tcPr>
          <w:p w14:paraId="2CA212FB" w14:textId="77777777" w:rsidR="00382100" w:rsidRPr="00382100" w:rsidRDefault="00382100" w:rsidP="00382100">
            <w:pPr>
              <w:spacing w:after="0" w:line="240" w:lineRule="auto"/>
              <w:rPr>
                <w:rFonts w:cs="Arial"/>
                <w:sz w:val="18"/>
                <w:szCs w:val="18"/>
              </w:rPr>
            </w:pPr>
          </w:p>
        </w:tc>
        <w:tc>
          <w:tcPr>
            <w:tcW w:w="828" w:type="dxa"/>
          </w:tcPr>
          <w:p w14:paraId="60BEEB24" w14:textId="77777777" w:rsidR="00382100" w:rsidRPr="00382100" w:rsidRDefault="00382100" w:rsidP="00382100">
            <w:pPr>
              <w:spacing w:after="0" w:line="240" w:lineRule="auto"/>
              <w:rPr>
                <w:rFonts w:cs="Arial"/>
              </w:rPr>
            </w:pPr>
          </w:p>
        </w:tc>
      </w:tr>
      <w:tr w:rsidR="00382100" w:rsidRPr="00382100" w14:paraId="130A29CA" w14:textId="77777777" w:rsidTr="00382100">
        <w:trPr>
          <w:trHeight w:val="567"/>
        </w:trPr>
        <w:tc>
          <w:tcPr>
            <w:tcW w:w="2182" w:type="dxa"/>
            <w:shd w:val="clear" w:color="auto" w:fill="EDEDED" w:themeFill="accent3" w:themeFillTint="33"/>
          </w:tcPr>
          <w:p w14:paraId="68B70082" w14:textId="77777777" w:rsidR="00382100" w:rsidRPr="00382100" w:rsidRDefault="00382100" w:rsidP="00382100">
            <w:pPr>
              <w:spacing w:after="0" w:line="240" w:lineRule="auto"/>
              <w:jc w:val="right"/>
              <w:rPr>
                <w:rFonts w:cs="Arial"/>
                <w:b/>
                <w:bCs/>
                <w:sz w:val="20"/>
              </w:rPr>
            </w:pPr>
            <w:r w:rsidRPr="00382100">
              <w:rPr>
                <w:rFonts w:cs="Arial"/>
                <w:b/>
                <w:bCs/>
                <w:sz w:val="20"/>
              </w:rPr>
              <w:t>Steuerung der Initiative</w:t>
            </w:r>
          </w:p>
        </w:tc>
        <w:tc>
          <w:tcPr>
            <w:tcW w:w="5493" w:type="dxa"/>
          </w:tcPr>
          <w:p w14:paraId="4F9B7582" w14:textId="11974056" w:rsidR="00382100" w:rsidRPr="00382100" w:rsidRDefault="00382100" w:rsidP="00382100">
            <w:pPr>
              <w:spacing w:after="0" w:line="240" w:lineRule="auto"/>
              <w:jc w:val="left"/>
              <w:rPr>
                <w:rFonts w:cs="Arial"/>
                <w:sz w:val="18"/>
                <w:szCs w:val="18"/>
              </w:rPr>
            </w:pPr>
            <w:r w:rsidRPr="00382100">
              <w:rPr>
                <w:rFonts w:cs="Arial"/>
                <w:sz w:val="18"/>
                <w:szCs w:val="18"/>
              </w:rPr>
              <w:t>Beschreiben Sie doch mal die Arbeitsweise des Teams in dieser Phase</w:t>
            </w:r>
            <w:r w:rsidR="00E123F1">
              <w:rPr>
                <w:rFonts w:cs="Arial"/>
                <w:sz w:val="18"/>
                <w:szCs w:val="18"/>
              </w:rPr>
              <w:t>…</w:t>
            </w:r>
          </w:p>
          <w:p w14:paraId="19F7E6DA" w14:textId="77777777" w:rsidR="00382100" w:rsidRPr="00382100" w:rsidRDefault="00382100" w:rsidP="00382100">
            <w:pPr>
              <w:spacing w:after="0" w:line="240" w:lineRule="auto"/>
              <w:jc w:val="left"/>
              <w:rPr>
                <w:rFonts w:cs="Arial"/>
                <w:sz w:val="18"/>
                <w:szCs w:val="18"/>
              </w:rPr>
            </w:pPr>
          </w:p>
          <w:p w14:paraId="565FFEE1"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3BC1D4BB" w14:textId="77777777"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Wie wurden in dieser Phase Entscheidungen getroffen?</w:t>
            </w:r>
          </w:p>
          <w:p w14:paraId="160ADF5B" w14:textId="77777777"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Welche Änderungen bspw. hinsichtlich Vorgehensmodell oder Teamzusammensetzungen gab es?</w:t>
            </w:r>
          </w:p>
        </w:tc>
        <w:tc>
          <w:tcPr>
            <w:tcW w:w="828" w:type="dxa"/>
          </w:tcPr>
          <w:p w14:paraId="3A275C3C" w14:textId="77777777" w:rsidR="00382100" w:rsidRPr="00382100" w:rsidRDefault="00382100" w:rsidP="00382100">
            <w:pPr>
              <w:spacing w:after="0" w:line="240" w:lineRule="auto"/>
              <w:rPr>
                <w:rFonts w:cs="Arial"/>
              </w:rPr>
            </w:pPr>
          </w:p>
        </w:tc>
      </w:tr>
      <w:tr w:rsidR="00382100" w:rsidRPr="00382100" w14:paraId="51821C2F" w14:textId="77777777" w:rsidTr="00382100">
        <w:trPr>
          <w:trHeight w:val="567"/>
        </w:trPr>
        <w:tc>
          <w:tcPr>
            <w:tcW w:w="2182" w:type="dxa"/>
            <w:shd w:val="clear" w:color="auto" w:fill="EDEDED" w:themeFill="accent3" w:themeFillTint="33"/>
          </w:tcPr>
          <w:p w14:paraId="07F1E282" w14:textId="77777777" w:rsidR="00382100" w:rsidRPr="00382100" w:rsidRDefault="00382100" w:rsidP="00382100">
            <w:pPr>
              <w:spacing w:after="0" w:line="240" w:lineRule="auto"/>
              <w:jc w:val="right"/>
              <w:rPr>
                <w:rFonts w:cs="Arial"/>
                <w:b/>
                <w:bCs/>
                <w:sz w:val="20"/>
              </w:rPr>
            </w:pPr>
            <w:r w:rsidRPr="00382100">
              <w:rPr>
                <w:rFonts w:cs="Arial"/>
                <w:b/>
                <w:bCs/>
                <w:sz w:val="20"/>
              </w:rPr>
              <w:t>Externe Partner</w:t>
            </w:r>
          </w:p>
        </w:tc>
        <w:tc>
          <w:tcPr>
            <w:tcW w:w="5493" w:type="dxa"/>
          </w:tcPr>
          <w:p w14:paraId="658B4A93" w14:textId="6C134F21" w:rsidR="00382100" w:rsidRPr="00382100" w:rsidRDefault="00382100" w:rsidP="00382100">
            <w:pPr>
              <w:spacing w:after="0" w:line="240" w:lineRule="auto"/>
              <w:jc w:val="left"/>
              <w:rPr>
                <w:rFonts w:cs="Arial"/>
                <w:sz w:val="18"/>
                <w:szCs w:val="18"/>
              </w:rPr>
            </w:pPr>
            <w:r w:rsidRPr="00382100">
              <w:rPr>
                <w:rFonts w:cs="Arial"/>
                <w:sz w:val="18"/>
                <w:szCs w:val="18"/>
              </w:rPr>
              <w:t>Wenn noch weitere externe Partner an der Initiative beteiligt: Beschreiben Sie doch mal die Rollen und Aufgaben der weiteren externen Partner</w:t>
            </w:r>
            <w:r w:rsidR="00E123F1">
              <w:rPr>
                <w:rFonts w:cs="Arial"/>
                <w:sz w:val="18"/>
                <w:szCs w:val="18"/>
              </w:rPr>
              <w:t>…</w:t>
            </w:r>
          </w:p>
          <w:p w14:paraId="2BB8CFD5" w14:textId="77777777" w:rsidR="00382100" w:rsidRPr="00382100" w:rsidRDefault="00382100" w:rsidP="00382100">
            <w:pPr>
              <w:spacing w:after="0" w:line="240" w:lineRule="auto"/>
              <w:rPr>
                <w:rFonts w:cs="Arial"/>
                <w:sz w:val="18"/>
                <w:szCs w:val="18"/>
              </w:rPr>
            </w:pPr>
          </w:p>
        </w:tc>
        <w:tc>
          <w:tcPr>
            <w:tcW w:w="828" w:type="dxa"/>
          </w:tcPr>
          <w:p w14:paraId="6C09DD77" w14:textId="77777777" w:rsidR="00382100" w:rsidRPr="00382100" w:rsidRDefault="00382100" w:rsidP="00382100">
            <w:pPr>
              <w:spacing w:after="0" w:line="240" w:lineRule="auto"/>
              <w:rPr>
                <w:rFonts w:cs="Arial"/>
              </w:rPr>
            </w:pPr>
          </w:p>
        </w:tc>
      </w:tr>
      <w:tr w:rsidR="00382100" w:rsidRPr="00382100" w14:paraId="32EAEBB2" w14:textId="77777777" w:rsidTr="00382100">
        <w:trPr>
          <w:trHeight w:val="567"/>
        </w:trPr>
        <w:tc>
          <w:tcPr>
            <w:tcW w:w="2182" w:type="dxa"/>
            <w:shd w:val="clear" w:color="auto" w:fill="EDEDED" w:themeFill="accent3" w:themeFillTint="33"/>
          </w:tcPr>
          <w:p w14:paraId="07801DF4" w14:textId="77777777" w:rsidR="00382100" w:rsidRPr="00382100" w:rsidRDefault="00382100" w:rsidP="00382100">
            <w:pPr>
              <w:spacing w:after="0" w:line="240" w:lineRule="auto"/>
              <w:jc w:val="right"/>
              <w:rPr>
                <w:rFonts w:cs="Arial"/>
                <w:b/>
                <w:bCs/>
                <w:sz w:val="20"/>
              </w:rPr>
            </w:pPr>
            <w:r w:rsidRPr="00382100">
              <w:rPr>
                <w:rFonts w:cs="Arial"/>
                <w:b/>
                <w:bCs/>
                <w:sz w:val="20"/>
              </w:rPr>
              <w:t>Arbeitsbeziehungen</w:t>
            </w:r>
          </w:p>
        </w:tc>
        <w:tc>
          <w:tcPr>
            <w:tcW w:w="5493" w:type="dxa"/>
          </w:tcPr>
          <w:p w14:paraId="5909DC2D" w14:textId="77777777" w:rsidR="00382100" w:rsidRPr="00382100" w:rsidRDefault="00382100" w:rsidP="00382100">
            <w:pPr>
              <w:spacing w:after="0" w:line="240" w:lineRule="auto"/>
              <w:jc w:val="left"/>
              <w:rPr>
                <w:rFonts w:cs="Arial"/>
                <w:sz w:val="18"/>
                <w:szCs w:val="18"/>
              </w:rPr>
            </w:pPr>
            <w:r w:rsidRPr="00382100">
              <w:rPr>
                <w:rFonts w:cs="Arial"/>
                <w:sz w:val="18"/>
                <w:szCs w:val="18"/>
              </w:rPr>
              <w:t>Wie würden Sie die Zusammenarbeit der Beteiligten in Bezug auf das Klima, die Stimmung und den Umgang miteinander beschreiben?</w:t>
            </w:r>
          </w:p>
          <w:p w14:paraId="6A508F93" w14:textId="77777777" w:rsidR="00382100" w:rsidRPr="00382100" w:rsidRDefault="00382100" w:rsidP="00382100">
            <w:pPr>
              <w:spacing w:after="0" w:line="240" w:lineRule="auto"/>
              <w:jc w:val="left"/>
              <w:rPr>
                <w:rFonts w:cs="Arial"/>
                <w:sz w:val="18"/>
                <w:szCs w:val="18"/>
              </w:rPr>
            </w:pPr>
          </w:p>
          <w:p w14:paraId="2FA0E374"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4A42A5F1"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innerhalb des Teams beschreiben?</w:t>
            </w:r>
          </w:p>
          <w:p w14:paraId="79E4EF5B" w14:textId="77777777" w:rsidR="00382100" w:rsidRPr="00382100" w:rsidRDefault="00382100" w:rsidP="00382100">
            <w:pPr>
              <w:numPr>
                <w:ilvl w:val="0"/>
                <w:numId w:val="44"/>
              </w:numPr>
              <w:spacing w:after="0" w:line="256" w:lineRule="auto"/>
              <w:contextualSpacing/>
              <w:jc w:val="left"/>
              <w:rPr>
                <w:rFonts w:cs="Arial"/>
                <w:sz w:val="18"/>
                <w:szCs w:val="18"/>
              </w:rPr>
            </w:pPr>
            <w:r w:rsidRPr="00382100">
              <w:rPr>
                <w:rFonts w:cs="Arial"/>
                <w:sz w:val="18"/>
                <w:szCs w:val="18"/>
              </w:rPr>
              <w:t>Können Sie die Beziehung vom BI und Marketing beschreiben? (hinzugefügt: 19.05.20)</w:t>
            </w:r>
          </w:p>
          <w:p w14:paraId="5EBF69F9"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des Teams mit dem Management beschreiben?</w:t>
            </w:r>
          </w:p>
          <w:p w14:paraId="70514F4B"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des Teams mit den anderen Bereichen des Unternehmens beschreiben?</w:t>
            </w:r>
          </w:p>
        </w:tc>
        <w:tc>
          <w:tcPr>
            <w:tcW w:w="828" w:type="dxa"/>
          </w:tcPr>
          <w:p w14:paraId="7A5BE847" w14:textId="77777777" w:rsidR="00382100" w:rsidRPr="00382100" w:rsidRDefault="00382100" w:rsidP="00382100">
            <w:pPr>
              <w:spacing w:after="0" w:line="240" w:lineRule="auto"/>
              <w:rPr>
                <w:rFonts w:cs="Arial"/>
              </w:rPr>
            </w:pPr>
          </w:p>
        </w:tc>
      </w:tr>
      <w:tr w:rsidR="00382100" w:rsidRPr="00382100" w14:paraId="703F2C64" w14:textId="77777777" w:rsidTr="00382100">
        <w:trPr>
          <w:trHeight w:val="567"/>
        </w:trPr>
        <w:tc>
          <w:tcPr>
            <w:tcW w:w="2182" w:type="dxa"/>
            <w:shd w:val="clear" w:color="auto" w:fill="EDEDED" w:themeFill="accent3" w:themeFillTint="33"/>
          </w:tcPr>
          <w:p w14:paraId="7960E7E6" w14:textId="77777777" w:rsidR="00382100" w:rsidRPr="00382100" w:rsidRDefault="00382100" w:rsidP="00382100">
            <w:pPr>
              <w:spacing w:after="0" w:line="240" w:lineRule="auto"/>
              <w:jc w:val="right"/>
              <w:rPr>
                <w:rFonts w:cs="Arial"/>
                <w:b/>
                <w:bCs/>
                <w:sz w:val="20"/>
              </w:rPr>
            </w:pPr>
            <w:r w:rsidRPr="00382100">
              <w:rPr>
                <w:rFonts w:cs="Arial"/>
                <w:b/>
                <w:bCs/>
                <w:sz w:val="20"/>
              </w:rPr>
              <w:t>Controlling</w:t>
            </w:r>
          </w:p>
        </w:tc>
        <w:tc>
          <w:tcPr>
            <w:tcW w:w="5493" w:type="dxa"/>
          </w:tcPr>
          <w:p w14:paraId="15AD5366" w14:textId="77777777" w:rsidR="00382100" w:rsidRPr="00382100" w:rsidRDefault="00382100" w:rsidP="00382100">
            <w:pPr>
              <w:spacing w:after="0" w:line="240" w:lineRule="auto"/>
              <w:jc w:val="left"/>
              <w:rPr>
                <w:rFonts w:cs="Arial"/>
                <w:sz w:val="18"/>
                <w:szCs w:val="18"/>
              </w:rPr>
            </w:pPr>
            <w:r w:rsidRPr="00382100">
              <w:rPr>
                <w:rFonts w:cs="Arial"/>
                <w:sz w:val="18"/>
                <w:szCs w:val="18"/>
              </w:rPr>
              <w:t>Wenn in dieser Phase Abweichungen vom Plan aufgetreten sind: Welche Abweichungen waren das?</w:t>
            </w:r>
          </w:p>
          <w:p w14:paraId="356538D0" w14:textId="77777777" w:rsidR="00382100" w:rsidRPr="00382100" w:rsidRDefault="00382100" w:rsidP="00382100">
            <w:pPr>
              <w:spacing w:after="0" w:line="240" w:lineRule="auto"/>
              <w:jc w:val="left"/>
              <w:rPr>
                <w:rFonts w:cs="Arial"/>
                <w:sz w:val="18"/>
                <w:szCs w:val="18"/>
              </w:rPr>
            </w:pPr>
          </w:p>
          <w:p w14:paraId="0741455A"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6E0E539A"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Welche Zielsetzung wurde nicht erfüllt bzw. übertroffen?</w:t>
            </w:r>
          </w:p>
          <w:p w14:paraId="36AA26D8"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Wie wurde mit der Planabweichung umgegangen?</w:t>
            </w:r>
          </w:p>
          <w:p w14:paraId="38A0F586"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Welche Gründe lagen für die Planabweichung vor?</w:t>
            </w:r>
          </w:p>
        </w:tc>
        <w:tc>
          <w:tcPr>
            <w:tcW w:w="828" w:type="dxa"/>
          </w:tcPr>
          <w:p w14:paraId="11F7F358" w14:textId="77777777" w:rsidR="00382100" w:rsidRPr="00382100" w:rsidRDefault="00382100" w:rsidP="00382100">
            <w:pPr>
              <w:spacing w:after="0" w:line="240" w:lineRule="auto"/>
              <w:rPr>
                <w:rFonts w:cs="Arial"/>
              </w:rPr>
            </w:pPr>
          </w:p>
        </w:tc>
      </w:tr>
      <w:tr w:rsidR="00382100" w:rsidRPr="00382100" w14:paraId="2CE282B4" w14:textId="77777777" w:rsidTr="00382100">
        <w:trPr>
          <w:trHeight w:val="567"/>
        </w:trPr>
        <w:tc>
          <w:tcPr>
            <w:tcW w:w="2182" w:type="dxa"/>
            <w:shd w:val="clear" w:color="auto" w:fill="EDEDED" w:themeFill="accent3" w:themeFillTint="33"/>
          </w:tcPr>
          <w:p w14:paraId="4296E5B9" w14:textId="77777777" w:rsidR="00382100" w:rsidRPr="00382100" w:rsidRDefault="00382100" w:rsidP="00382100">
            <w:pPr>
              <w:spacing w:after="0" w:line="240" w:lineRule="auto"/>
              <w:jc w:val="right"/>
              <w:rPr>
                <w:rFonts w:cs="Arial"/>
                <w:b/>
                <w:bCs/>
                <w:sz w:val="20"/>
              </w:rPr>
            </w:pPr>
            <w:r w:rsidRPr="00382100">
              <w:rPr>
                <w:rFonts w:cs="Arial"/>
                <w:b/>
                <w:bCs/>
                <w:sz w:val="20"/>
              </w:rPr>
              <w:t>Kommunikation</w:t>
            </w:r>
          </w:p>
        </w:tc>
        <w:tc>
          <w:tcPr>
            <w:tcW w:w="5493" w:type="dxa"/>
          </w:tcPr>
          <w:p w14:paraId="31F7CB8A" w14:textId="68FA2535" w:rsidR="00382100" w:rsidRPr="00382100" w:rsidRDefault="00382100" w:rsidP="00382100">
            <w:pPr>
              <w:spacing w:after="0" w:line="240" w:lineRule="auto"/>
              <w:jc w:val="left"/>
              <w:rPr>
                <w:rFonts w:cs="Arial"/>
                <w:sz w:val="18"/>
                <w:szCs w:val="18"/>
              </w:rPr>
            </w:pPr>
            <w:r w:rsidRPr="00382100">
              <w:rPr>
                <w:rFonts w:cs="Arial"/>
                <w:sz w:val="18"/>
                <w:szCs w:val="18"/>
              </w:rPr>
              <w:t>Beschreiben Sie bitte die Unternehmenskommunikation aus bzw. über die Initiative</w:t>
            </w:r>
            <w:r w:rsidR="00E123F1">
              <w:rPr>
                <w:rFonts w:cs="Arial"/>
                <w:sz w:val="18"/>
                <w:szCs w:val="18"/>
              </w:rPr>
              <w:t>…</w:t>
            </w:r>
          </w:p>
          <w:p w14:paraId="0A48451A" w14:textId="77777777" w:rsidR="00382100" w:rsidRPr="00382100" w:rsidRDefault="00382100" w:rsidP="00382100">
            <w:pPr>
              <w:spacing w:after="0" w:line="240" w:lineRule="auto"/>
              <w:jc w:val="left"/>
              <w:rPr>
                <w:rFonts w:cs="Arial"/>
                <w:sz w:val="18"/>
                <w:szCs w:val="18"/>
              </w:rPr>
            </w:pPr>
          </w:p>
          <w:p w14:paraId="118FB35D"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50E0C41C" w14:textId="7189D90C" w:rsidR="00382100" w:rsidRPr="00382100" w:rsidRDefault="00382100" w:rsidP="00382100">
            <w:pPr>
              <w:numPr>
                <w:ilvl w:val="0"/>
                <w:numId w:val="46"/>
              </w:numPr>
              <w:spacing w:after="0" w:line="240" w:lineRule="auto"/>
              <w:contextualSpacing/>
              <w:jc w:val="left"/>
              <w:rPr>
                <w:rFonts w:cs="Arial"/>
                <w:sz w:val="18"/>
                <w:szCs w:val="18"/>
              </w:rPr>
            </w:pPr>
            <w:r w:rsidRPr="00382100">
              <w:rPr>
                <w:rFonts w:cs="Arial"/>
                <w:sz w:val="18"/>
                <w:szCs w:val="18"/>
              </w:rPr>
              <w:t>Erzählen sie doch mal wie sie die offizielle Kommunikation rund um die Initiative erlebt haben</w:t>
            </w:r>
            <w:r w:rsidR="00E123F1">
              <w:rPr>
                <w:rFonts w:cs="Arial"/>
                <w:sz w:val="18"/>
                <w:szCs w:val="18"/>
              </w:rPr>
              <w:t>…</w:t>
            </w:r>
          </w:p>
          <w:p w14:paraId="59D05165" w14:textId="02251B82" w:rsidR="00382100" w:rsidRPr="00382100" w:rsidRDefault="00382100" w:rsidP="00382100">
            <w:pPr>
              <w:numPr>
                <w:ilvl w:val="0"/>
                <w:numId w:val="46"/>
              </w:numPr>
              <w:spacing w:after="0" w:line="240" w:lineRule="auto"/>
              <w:contextualSpacing/>
              <w:jc w:val="left"/>
              <w:rPr>
                <w:rFonts w:cs="Arial"/>
                <w:sz w:val="18"/>
                <w:szCs w:val="18"/>
              </w:rPr>
            </w:pPr>
            <w:r w:rsidRPr="00382100">
              <w:rPr>
                <w:rFonts w:cs="Arial"/>
                <w:sz w:val="18"/>
                <w:szCs w:val="18"/>
              </w:rPr>
              <w:t>Erzählen sie doch mal wie sie die fachliche Kommunikation rund um die Initiative erlebt haben</w:t>
            </w:r>
            <w:r w:rsidR="00E123F1">
              <w:rPr>
                <w:rFonts w:cs="Arial"/>
                <w:sz w:val="18"/>
                <w:szCs w:val="18"/>
              </w:rPr>
              <w:t>…</w:t>
            </w:r>
          </w:p>
          <w:p w14:paraId="27CF66C3" w14:textId="77777777" w:rsidR="00382100" w:rsidRPr="00382100" w:rsidRDefault="00382100" w:rsidP="00382100">
            <w:pPr>
              <w:spacing w:after="0" w:line="240" w:lineRule="auto"/>
              <w:rPr>
                <w:rFonts w:cs="Arial"/>
                <w:sz w:val="18"/>
                <w:szCs w:val="18"/>
              </w:rPr>
            </w:pPr>
          </w:p>
        </w:tc>
        <w:tc>
          <w:tcPr>
            <w:tcW w:w="828" w:type="dxa"/>
          </w:tcPr>
          <w:p w14:paraId="5AA5FCDD" w14:textId="77777777" w:rsidR="00382100" w:rsidRPr="00382100" w:rsidRDefault="00382100" w:rsidP="00382100">
            <w:pPr>
              <w:spacing w:after="0" w:line="240" w:lineRule="auto"/>
              <w:rPr>
                <w:rFonts w:cs="Arial"/>
              </w:rPr>
            </w:pPr>
          </w:p>
        </w:tc>
      </w:tr>
      <w:tr w:rsidR="00382100" w:rsidRPr="00382100" w14:paraId="39C71837" w14:textId="77777777" w:rsidTr="00382100">
        <w:trPr>
          <w:trHeight w:val="567"/>
        </w:trPr>
        <w:tc>
          <w:tcPr>
            <w:tcW w:w="2182" w:type="dxa"/>
            <w:shd w:val="clear" w:color="auto" w:fill="EDEDED" w:themeFill="accent3" w:themeFillTint="33"/>
          </w:tcPr>
          <w:p w14:paraId="08BCF3C2"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493" w:type="dxa"/>
          </w:tcPr>
          <w:p w14:paraId="53E00E13" w14:textId="6EF24469" w:rsidR="00382100" w:rsidRPr="00382100" w:rsidRDefault="00382100" w:rsidP="00382100">
            <w:pPr>
              <w:spacing w:after="0" w:line="240" w:lineRule="auto"/>
              <w:jc w:val="left"/>
              <w:rPr>
                <w:rFonts w:cs="Arial"/>
                <w:sz w:val="18"/>
                <w:szCs w:val="18"/>
              </w:rPr>
            </w:pPr>
            <w:r w:rsidRPr="00382100">
              <w:rPr>
                <w:rFonts w:cs="Arial"/>
                <w:sz w:val="18"/>
                <w:szCs w:val="18"/>
              </w:rPr>
              <w:t>Inwieweit wurden in dieser Phase strukturelle Anpassungsbedarfe in Bezug auf Geschäftsprozesse, Mitarbeiterfähigkeiten, Entscheidungsprozessen oder der Aufbauorganisation diskutiert bzw. festgestellt?</w:t>
            </w:r>
          </w:p>
          <w:p w14:paraId="5588DC5F" w14:textId="77777777" w:rsidR="00382100" w:rsidRPr="00382100" w:rsidRDefault="00382100" w:rsidP="00382100">
            <w:pPr>
              <w:spacing w:after="0" w:line="240" w:lineRule="auto"/>
              <w:jc w:val="left"/>
              <w:rPr>
                <w:rFonts w:cs="Arial"/>
                <w:sz w:val="18"/>
                <w:szCs w:val="18"/>
              </w:rPr>
            </w:pPr>
          </w:p>
          <w:p w14:paraId="7E7B10CF"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5240CF68"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bitte den Anpassungsbedarf…</w:t>
            </w:r>
          </w:p>
          <w:p w14:paraId="1B61AC83" w14:textId="77777777" w:rsidR="00382100" w:rsidRPr="00382100" w:rsidRDefault="00382100" w:rsidP="00382100">
            <w:pPr>
              <w:numPr>
                <w:ilvl w:val="0"/>
                <w:numId w:val="47"/>
              </w:numPr>
              <w:spacing w:after="0" w:line="256" w:lineRule="auto"/>
              <w:contextualSpacing/>
              <w:jc w:val="left"/>
              <w:rPr>
                <w:rFonts w:cs="Arial"/>
                <w:sz w:val="18"/>
                <w:szCs w:val="18"/>
              </w:rPr>
            </w:pPr>
            <w:r w:rsidRPr="00382100">
              <w:rPr>
                <w:rFonts w:cs="Arial"/>
                <w:sz w:val="18"/>
                <w:szCs w:val="18"/>
              </w:rPr>
              <w:t>Welchen Einfluss hat die Systemlandschaft/-architektur? (hinzugefügt: 19.5.20)</w:t>
            </w:r>
          </w:p>
          <w:p w14:paraId="0D23EE5E" w14:textId="365F8C42"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wie mit den Änderungsbedarfen umgegangen wurde</w:t>
            </w:r>
            <w:r w:rsidR="00E123F1">
              <w:rPr>
                <w:rFonts w:cs="Arial"/>
                <w:sz w:val="18"/>
                <w:szCs w:val="18"/>
              </w:rPr>
              <w:t>…</w:t>
            </w:r>
          </w:p>
          <w:p w14:paraId="367C3848" w14:textId="0E2E5F45"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welche Vorbereitungen in dieser Phase für die Zeit nach der Umsetzung getroffen wurden</w:t>
            </w:r>
            <w:r w:rsidR="00E123F1">
              <w:rPr>
                <w:rFonts w:cs="Arial"/>
                <w:sz w:val="18"/>
                <w:szCs w:val="18"/>
              </w:rPr>
              <w:t>…</w:t>
            </w:r>
          </w:p>
        </w:tc>
        <w:tc>
          <w:tcPr>
            <w:tcW w:w="828" w:type="dxa"/>
          </w:tcPr>
          <w:p w14:paraId="5687FB78" w14:textId="77777777" w:rsidR="00382100" w:rsidRPr="00382100" w:rsidRDefault="00382100" w:rsidP="00382100">
            <w:pPr>
              <w:spacing w:after="0" w:line="240" w:lineRule="auto"/>
              <w:rPr>
                <w:rFonts w:cs="Arial"/>
              </w:rPr>
            </w:pPr>
          </w:p>
        </w:tc>
      </w:tr>
      <w:tr w:rsidR="00382100" w:rsidRPr="00382100" w14:paraId="4B5630DC" w14:textId="77777777" w:rsidTr="00382100">
        <w:trPr>
          <w:trHeight w:val="567"/>
        </w:trPr>
        <w:tc>
          <w:tcPr>
            <w:tcW w:w="2182" w:type="dxa"/>
            <w:shd w:val="clear" w:color="auto" w:fill="EDEDED" w:themeFill="accent3" w:themeFillTint="33"/>
          </w:tcPr>
          <w:p w14:paraId="25F8C5DB"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493" w:type="dxa"/>
          </w:tcPr>
          <w:p w14:paraId="53CB2E29" w14:textId="77777777" w:rsidR="00382100" w:rsidRPr="00382100" w:rsidRDefault="00382100" w:rsidP="00382100">
            <w:pPr>
              <w:spacing w:after="0" w:line="240" w:lineRule="auto"/>
              <w:jc w:val="left"/>
              <w:rPr>
                <w:rFonts w:cs="Arial"/>
                <w:sz w:val="18"/>
                <w:szCs w:val="18"/>
              </w:rPr>
            </w:pPr>
            <w:r w:rsidRPr="00382100">
              <w:rPr>
                <w:rFonts w:cs="Arial"/>
                <w:sz w:val="18"/>
                <w:szCs w:val="18"/>
              </w:rPr>
              <w:t>Wenn Sie den Ablauf in dieser Phase Revue passieren lassen: Wie beurteilen Sie die Vorgehensweise bzw. den Ablauf?</w:t>
            </w:r>
          </w:p>
          <w:p w14:paraId="34B6BF4D" w14:textId="77777777" w:rsidR="00382100" w:rsidRPr="00382100" w:rsidRDefault="00382100" w:rsidP="00382100">
            <w:pPr>
              <w:spacing w:after="0" w:line="240" w:lineRule="auto"/>
              <w:jc w:val="left"/>
              <w:rPr>
                <w:rFonts w:cs="Arial"/>
                <w:sz w:val="18"/>
                <w:szCs w:val="18"/>
              </w:rPr>
            </w:pPr>
          </w:p>
          <w:p w14:paraId="61D5AFBB"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5DC39311"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32EDCFDD"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828" w:type="dxa"/>
          </w:tcPr>
          <w:p w14:paraId="684C1F35" w14:textId="77777777" w:rsidR="00382100" w:rsidRPr="00382100" w:rsidRDefault="00382100" w:rsidP="00382100">
            <w:pPr>
              <w:spacing w:after="0" w:line="240" w:lineRule="auto"/>
              <w:rPr>
                <w:rFonts w:cs="Arial"/>
              </w:rPr>
            </w:pPr>
          </w:p>
        </w:tc>
      </w:tr>
      <w:tr w:rsidR="00382100" w:rsidRPr="00382100" w14:paraId="53C7D381" w14:textId="77777777" w:rsidTr="00382100">
        <w:trPr>
          <w:trHeight w:val="567"/>
        </w:trPr>
        <w:tc>
          <w:tcPr>
            <w:tcW w:w="2182" w:type="dxa"/>
            <w:shd w:val="clear" w:color="auto" w:fill="EDEDED" w:themeFill="accent3" w:themeFillTint="33"/>
          </w:tcPr>
          <w:p w14:paraId="449D4462" w14:textId="77777777" w:rsidR="00382100" w:rsidRPr="00382100" w:rsidRDefault="00382100" w:rsidP="00382100">
            <w:pPr>
              <w:spacing w:after="0" w:line="240" w:lineRule="auto"/>
              <w:jc w:val="right"/>
              <w:rPr>
                <w:rFonts w:cs="Arial"/>
                <w:b/>
                <w:bCs/>
                <w:sz w:val="20"/>
              </w:rPr>
            </w:pPr>
          </w:p>
        </w:tc>
        <w:tc>
          <w:tcPr>
            <w:tcW w:w="5493" w:type="dxa"/>
          </w:tcPr>
          <w:p w14:paraId="605542FC" w14:textId="77777777" w:rsidR="00382100" w:rsidRPr="00382100" w:rsidRDefault="00382100" w:rsidP="00382100">
            <w:pPr>
              <w:spacing w:after="0" w:line="240" w:lineRule="auto"/>
              <w:rPr>
                <w:rFonts w:cs="Arial"/>
                <w:sz w:val="18"/>
                <w:szCs w:val="18"/>
              </w:rPr>
            </w:pPr>
          </w:p>
        </w:tc>
        <w:tc>
          <w:tcPr>
            <w:tcW w:w="828" w:type="dxa"/>
          </w:tcPr>
          <w:p w14:paraId="41F7A027" w14:textId="77777777" w:rsidR="00382100" w:rsidRPr="00382100" w:rsidRDefault="00382100" w:rsidP="00382100">
            <w:pPr>
              <w:spacing w:after="0" w:line="240" w:lineRule="auto"/>
              <w:rPr>
                <w:rFonts w:cs="Arial"/>
              </w:rPr>
            </w:pPr>
          </w:p>
        </w:tc>
      </w:tr>
      <w:tr w:rsidR="00382100" w:rsidRPr="00382100" w14:paraId="12EC12FD" w14:textId="77777777" w:rsidTr="00382100">
        <w:trPr>
          <w:trHeight w:val="567"/>
        </w:trPr>
        <w:tc>
          <w:tcPr>
            <w:tcW w:w="2182" w:type="dxa"/>
            <w:shd w:val="clear" w:color="auto" w:fill="DBDBDB" w:themeFill="accent3" w:themeFillTint="66"/>
          </w:tcPr>
          <w:p w14:paraId="3409E5D0"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7AC23041" w14:textId="77777777" w:rsidR="00382100" w:rsidRPr="00382100" w:rsidRDefault="00382100" w:rsidP="00382100">
            <w:pPr>
              <w:spacing w:after="0" w:line="240" w:lineRule="auto"/>
              <w:jc w:val="left"/>
              <w:rPr>
                <w:rFonts w:cs="Arial"/>
                <w:b/>
                <w:bCs/>
                <w:sz w:val="20"/>
              </w:rPr>
            </w:pPr>
            <w:r w:rsidRPr="00382100">
              <w:rPr>
                <w:rFonts w:cs="Arial"/>
                <w:b/>
                <w:bCs/>
                <w:sz w:val="20"/>
              </w:rPr>
              <w:t>Phase des Betriebs</w:t>
            </w:r>
          </w:p>
        </w:tc>
        <w:tc>
          <w:tcPr>
            <w:tcW w:w="5493" w:type="dxa"/>
          </w:tcPr>
          <w:p w14:paraId="06C229B3" w14:textId="77777777" w:rsidR="00382100" w:rsidRPr="00382100" w:rsidRDefault="00382100" w:rsidP="00382100">
            <w:pPr>
              <w:spacing w:after="0" w:line="240" w:lineRule="auto"/>
              <w:rPr>
                <w:rFonts w:cs="Arial"/>
                <w:sz w:val="18"/>
                <w:szCs w:val="18"/>
              </w:rPr>
            </w:pPr>
          </w:p>
        </w:tc>
        <w:tc>
          <w:tcPr>
            <w:tcW w:w="828" w:type="dxa"/>
          </w:tcPr>
          <w:p w14:paraId="61C663B5" w14:textId="77777777" w:rsidR="00382100" w:rsidRPr="00382100" w:rsidRDefault="00382100" w:rsidP="00382100">
            <w:pPr>
              <w:spacing w:after="0" w:line="240" w:lineRule="auto"/>
              <w:rPr>
                <w:rFonts w:cs="Arial"/>
              </w:rPr>
            </w:pPr>
          </w:p>
        </w:tc>
      </w:tr>
      <w:tr w:rsidR="00382100" w:rsidRPr="00382100" w14:paraId="2647D185" w14:textId="77777777" w:rsidTr="00382100">
        <w:trPr>
          <w:trHeight w:val="567"/>
        </w:trPr>
        <w:tc>
          <w:tcPr>
            <w:tcW w:w="2182" w:type="dxa"/>
            <w:shd w:val="clear" w:color="auto" w:fill="EDEDED" w:themeFill="accent3" w:themeFillTint="33"/>
          </w:tcPr>
          <w:p w14:paraId="05A12D89" w14:textId="77777777" w:rsidR="00382100" w:rsidRPr="00382100" w:rsidRDefault="00382100" w:rsidP="00382100">
            <w:pPr>
              <w:spacing w:after="0" w:line="240" w:lineRule="auto"/>
              <w:jc w:val="right"/>
              <w:rPr>
                <w:rFonts w:cs="Arial"/>
                <w:b/>
                <w:bCs/>
                <w:sz w:val="20"/>
              </w:rPr>
            </w:pPr>
            <w:r w:rsidRPr="00382100">
              <w:rPr>
                <w:rFonts w:cs="Arial"/>
                <w:b/>
                <w:bCs/>
                <w:sz w:val="20"/>
              </w:rPr>
              <w:t>Inbetriebnahme</w:t>
            </w:r>
          </w:p>
        </w:tc>
        <w:tc>
          <w:tcPr>
            <w:tcW w:w="5493" w:type="dxa"/>
          </w:tcPr>
          <w:p w14:paraId="135C8809" w14:textId="25F9D5A7" w:rsidR="00382100" w:rsidRPr="00382100" w:rsidRDefault="00382100" w:rsidP="00382100">
            <w:pPr>
              <w:spacing w:after="0" w:line="240" w:lineRule="auto"/>
              <w:jc w:val="left"/>
              <w:rPr>
                <w:rFonts w:cs="Arial"/>
                <w:sz w:val="18"/>
                <w:szCs w:val="18"/>
              </w:rPr>
            </w:pPr>
            <w:r w:rsidRPr="00382100">
              <w:rPr>
                <w:rFonts w:cs="Arial"/>
                <w:sz w:val="18"/>
                <w:szCs w:val="18"/>
              </w:rPr>
              <w:t>Erzählen Sie doch mal wie der Live-Gang abgelaufen ist</w:t>
            </w:r>
            <w:r w:rsidR="00E123F1">
              <w:rPr>
                <w:rFonts w:cs="Arial"/>
                <w:sz w:val="18"/>
                <w:szCs w:val="18"/>
              </w:rPr>
              <w:t>…</w:t>
            </w:r>
          </w:p>
          <w:p w14:paraId="5FDB7BA3" w14:textId="77777777" w:rsidR="00382100" w:rsidRPr="00382100" w:rsidRDefault="00382100" w:rsidP="00382100">
            <w:pPr>
              <w:spacing w:after="0" w:line="240" w:lineRule="auto"/>
              <w:jc w:val="left"/>
              <w:rPr>
                <w:rFonts w:cs="Arial"/>
                <w:sz w:val="18"/>
                <w:szCs w:val="18"/>
              </w:rPr>
            </w:pPr>
          </w:p>
          <w:p w14:paraId="0223092A"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152347C8" w14:textId="77777777"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Welche Probleme sind zu diesem Zeitpunkt aufgetreten?</w:t>
            </w:r>
          </w:p>
          <w:p w14:paraId="05858DFE" w14:textId="77777777"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Was ist besonders gut gelaufen?</w:t>
            </w:r>
          </w:p>
        </w:tc>
        <w:tc>
          <w:tcPr>
            <w:tcW w:w="828" w:type="dxa"/>
          </w:tcPr>
          <w:p w14:paraId="6FA4F494" w14:textId="77777777" w:rsidR="00382100" w:rsidRPr="00382100" w:rsidRDefault="00382100" w:rsidP="00382100">
            <w:pPr>
              <w:spacing w:after="0" w:line="240" w:lineRule="auto"/>
              <w:rPr>
                <w:rFonts w:cs="Arial"/>
              </w:rPr>
            </w:pPr>
          </w:p>
        </w:tc>
      </w:tr>
      <w:tr w:rsidR="00382100" w:rsidRPr="00382100" w14:paraId="684E87FE" w14:textId="77777777" w:rsidTr="00382100">
        <w:trPr>
          <w:trHeight w:val="567"/>
        </w:trPr>
        <w:tc>
          <w:tcPr>
            <w:tcW w:w="2182" w:type="dxa"/>
            <w:shd w:val="clear" w:color="auto" w:fill="EDEDED" w:themeFill="accent3" w:themeFillTint="33"/>
          </w:tcPr>
          <w:p w14:paraId="2C3DA99E"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493" w:type="dxa"/>
          </w:tcPr>
          <w:p w14:paraId="54A0E51E" w14:textId="6A9EF1F1" w:rsidR="00382100" w:rsidRPr="00382100" w:rsidRDefault="00382100" w:rsidP="00382100">
            <w:pPr>
              <w:spacing w:after="0" w:line="240" w:lineRule="auto"/>
              <w:jc w:val="left"/>
              <w:rPr>
                <w:rFonts w:cs="Arial"/>
                <w:sz w:val="18"/>
                <w:szCs w:val="18"/>
              </w:rPr>
            </w:pPr>
            <w:r w:rsidRPr="00382100">
              <w:rPr>
                <w:rFonts w:cs="Arial"/>
                <w:sz w:val="18"/>
                <w:szCs w:val="18"/>
              </w:rPr>
              <w:t>Inwieweit wurden nach Live-Gang strukturelle Anpassungsbedarfe in Bezug auf Geschäftsprozesse, Mitarbeiterfähigkeiten, Aufgabenzuschnitt oder der Aufbauorganisation diskutiert bzw. festgestellt?</w:t>
            </w:r>
          </w:p>
          <w:p w14:paraId="3B829E1E" w14:textId="77777777" w:rsidR="00382100" w:rsidRPr="00382100" w:rsidRDefault="00382100" w:rsidP="00382100">
            <w:pPr>
              <w:spacing w:after="0" w:line="240" w:lineRule="auto"/>
              <w:jc w:val="left"/>
              <w:rPr>
                <w:rFonts w:cs="Arial"/>
                <w:sz w:val="18"/>
                <w:szCs w:val="18"/>
              </w:rPr>
            </w:pPr>
          </w:p>
          <w:p w14:paraId="1CF8C628"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0ED6BD88"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bitte den Anpassungsbedarf…</w:t>
            </w:r>
          </w:p>
          <w:p w14:paraId="5F31CB71" w14:textId="1E554A22"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wie mit den Änderungsbedarfen umgegangen wurde</w:t>
            </w:r>
            <w:r w:rsidR="00E123F1">
              <w:rPr>
                <w:rFonts w:cs="Arial"/>
                <w:sz w:val="18"/>
                <w:szCs w:val="18"/>
              </w:rPr>
              <w:t>…</w:t>
            </w:r>
          </w:p>
          <w:p w14:paraId="1456A15E"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Wie würden Sie die Zusammenarbeit in dieser Phase in Bezug auf Team, Management und Schnittstellen beschreiben?</w:t>
            </w:r>
          </w:p>
          <w:p w14:paraId="5A795B87" w14:textId="77777777" w:rsidR="00382100" w:rsidRPr="00382100" w:rsidRDefault="00382100" w:rsidP="00382100">
            <w:pPr>
              <w:spacing w:after="0" w:line="240" w:lineRule="auto"/>
              <w:rPr>
                <w:rFonts w:cs="Arial"/>
                <w:sz w:val="18"/>
                <w:szCs w:val="18"/>
              </w:rPr>
            </w:pPr>
          </w:p>
        </w:tc>
        <w:tc>
          <w:tcPr>
            <w:tcW w:w="828" w:type="dxa"/>
          </w:tcPr>
          <w:p w14:paraId="7CB935B6" w14:textId="77777777" w:rsidR="00382100" w:rsidRPr="00382100" w:rsidRDefault="00382100" w:rsidP="00382100">
            <w:pPr>
              <w:spacing w:after="0" w:line="240" w:lineRule="auto"/>
              <w:rPr>
                <w:rFonts w:cs="Arial"/>
              </w:rPr>
            </w:pPr>
          </w:p>
        </w:tc>
      </w:tr>
      <w:tr w:rsidR="00382100" w:rsidRPr="00382100" w14:paraId="1E66E2EB" w14:textId="77777777" w:rsidTr="00382100">
        <w:trPr>
          <w:trHeight w:val="567"/>
        </w:trPr>
        <w:tc>
          <w:tcPr>
            <w:tcW w:w="2182" w:type="dxa"/>
            <w:shd w:val="clear" w:color="auto" w:fill="EDEDED" w:themeFill="accent3" w:themeFillTint="33"/>
          </w:tcPr>
          <w:p w14:paraId="27C4054C" w14:textId="77777777" w:rsidR="00382100" w:rsidRPr="00382100" w:rsidRDefault="00382100" w:rsidP="00382100">
            <w:pPr>
              <w:spacing w:after="0" w:line="240" w:lineRule="auto"/>
              <w:jc w:val="right"/>
              <w:rPr>
                <w:rFonts w:cs="Arial"/>
                <w:b/>
                <w:bCs/>
                <w:sz w:val="20"/>
              </w:rPr>
            </w:pPr>
            <w:r w:rsidRPr="00382100">
              <w:rPr>
                <w:rFonts w:cs="Arial"/>
                <w:b/>
                <w:bCs/>
                <w:sz w:val="20"/>
              </w:rPr>
              <w:t>Zielerreichung</w:t>
            </w:r>
          </w:p>
        </w:tc>
        <w:tc>
          <w:tcPr>
            <w:tcW w:w="5493" w:type="dxa"/>
          </w:tcPr>
          <w:p w14:paraId="260C0F46" w14:textId="77777777" w:rsidR="00382100" w:rsidRPr="00382100" w:rsidRDefault="00382100" w:rsidP="00382100">
            <w:pPr>
              <w:spacing w:after="0" w:line="240" w:lineRule="auto"/>
              <w:jc w:val="left"/>
              <w:rPr>
                <w:rFonts w:cs="Arial"/>
                <w:sz w:val="18"/>
                <w:szCs w:val="18"/>
              </w:rPr>
            </w:pPr>
            <w:r w:rsidRPr="00382100">
              <w:rPr>
                <w:rFonts w:cs="Arial"/>
                <w:sz w:val="18"/>
                <w:szCs w:val="18"/>
              </w:rPr>
              <w:t>Inwiefern konnten die Ziele und Erwartungen erfüllt werden?</w:t>
            </w:r>
          </w:p>
          <w:p w14:paraId="37B2C207" w14:textId="77777777" w:rsidR="00382100" w:rsidRPr="00382100" w:rsidRDefault="00382100" w:rsidP="00382100">
            <w:pPr>
              <w:spacing w:after="0" w:line="240" w:lineRule="auto"/>
              <w:jc w:val="left"/>
              <w:rPr>
                <w:rFonts w:cs="Arial"/>
                <w:sz w:val="18"/>
                <w:szCs w:val="18"/>
              </w:rPr>
            </w:pPr>
          </w:p>
          <w:p w14:paraId="5FCA58F6"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w:t>
            </w:r>
          </w:p>
          <w:p w14:paraId="70C3CE13" w14:textId="77777777" w:rsidR="00382100" w:rsidRPr="00382100" w:rsidRDefault="00382100" w:rsidP="00382100">
            <w:pPr>
              <w:numPr>
                <w:ilvl w:val="0"/>
                <w:numId w:val="49"/>
              </w:numPr>
              <w:spacing w:after="0" w:line="240" w:lineRule="auto"/>
              <w:contextualSpacing/>
              <w:jc w:val="left"/>
              <w:rPr>
                <w:rFonts w:cs="Arial"/>
                <w:sz w:val="18"/>
                <w:szCs w:val="18"/>
              </w:rPr>
            </w:pPr>
            <w:r w:rsidRPr="00382100">
              <w:rPr>
                <w:rFonts w:cs="Arial"/>
                <w:sz w:val="18"/>
                <w:szCs w:val="18"/>
              </w:rPr>
              <w:t>Welche Ziele und Erwartungen wurden darüber hinaus mit der Initiative verknüpft?</w:t>
            </w:r>
          </w:p>
          <w:p w14:paraId="22C5A0A5" w14:textId="2299FAAC" w:rsidR="00382100" w:rsidRPr="00382100" w:rsidRDefault="00382100" w:rsidP="00382100">
            <w:pPr>
              <w:numPr>
                <w:ilvl w:val="0"/>
                <w:numId w:val="49"/>
              </w:numPr>
              <w:spacing w:after="0" w:line="240" w:lineRule="auto"/>
              <w:contextualSpacing/>
              <w:jc w:val="left"/>
              <w:rPr>
                <w:rFonts w:cs="Arial"/>
                <w:sz w:val="18"/>
                <w:szCs w:val="18"/>
              </w:rPr>
            </w:pPr>
            <w:r w:rsidRPr="00382100">
              <w:rPr>
                <w:rFonts w:cs="Arial"/>
                <w:sz w:val="18"/>
                <w:szCs w:val="18"/>
              </w:rPr>
              <w:t>Beschreiben Sie doch mal die Interessenslage aller Beteiligter an der Initiative in dieser Phase</w:t>
            </w:r>
            <w:r w:rsidR="00E123F1">
              <w:rPr>
                <w:rFonts w:cs="Arial"/>
                <w:sz w:val="18"/>
                <w:szCs w:val="18"/>
              </w:rPr>
              <w:t>…</w:t>
            </w:r>
          </w:p>
        </w:tc>
        <w:tc>
          <w:tcPr>
            <w:tcW w:w="828" w:type="dxa"/>
          </w:tcPr>
          <w:p w14:paraId="12B0A998" w14:textId="77777777" w:rsidR="00382100" w:rsidRPr="00382100" w:rsidRDefault="00382100" w:rsidP="00382100">
            <w:pPr>
              <w:spacing w:after="0" w:line="240" w:lineRule="auto"/>
              <w:rPr>
                <w:rFonts w:cs="Arial"/>
              </w:rPr>
            </w:pPr>
          </w:p>
        </w:tc>
      </w:tr>
      <w:tr w:rsidR="00382100" w:rsidRPr="00382100" w14:paraId="32418683" w14:textId="77777777" w:rsidTr="00382100">
        <w:trPr>
          <w:trHeight w:val="567"/>
        </w:trPr>
        <w:tc>
          <w:tcPr>
            <w:tcW w:w="2182" w:type="dxa"/>
            <w:shd w:val="clear" w:color="auto" w:fill="EDEDED" w:themeFill="accent3" w:themeFillTint="33"/>
          </w:tcPr>
          <w:p w14:paraId="6C1C1BC6"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493" w:type="dxa"/>
          </w:tcPr>
          <w:p w14:paraId="0D6262EF" w14:textId="77777777" w:rsidR="00382100" w:rsidRPr="00382100" w:rsidRDefault="00382100" w:rsidP="00382100">
            <w:pPr>
              <w:spacing w:after="0" w:line="240" w:lineRule="auto"/>
              <w:jc w:val="left"/>
              <w:rPr>
                <w:rFonts w:cs="Arial"/>
                <w:sz w:val="18"/>
                <w:szCs w:val="18"/>
              </w:rPr>
            </w:pPr>
            <w:r w:rsidRPr="00382100">
              <w:rPr>
                <w:rFonts w:cs="Arial"/>
                <w:sz w:val="18"/>
                <w:szCs w:val="18"/>
              </w:rPr>
              <w:t>Wenn Sie den Ablauf in dieser Phase Revue passieren lassen: Wie beurteilen Sie die Vorgehensweise bzw. den Ablauf?</w:t>
            </w:r>
          </w:p>
          <w:p w14:paraId="127A22CC" w14:textId="77777777" w:rsidR="00382100" w:rsidRPr="00382100" w:rsidRDefault="00382100" w:rsidP="00382100">
            <w:pPr>
              <w:spacing w:after="0" w:line="240" w:lineRule="auto"/>
              <w:jc w:val="left"/>
              <w:rPr>
                <w:rFonts w:cs="Arial"/>
                <w:sz w:val="18"/>
                <w:szCs w:val="18"/>
              </w:rPr>
            </w:pPr>
          </w:p>
          <w:p w14:paraId="7295B9E2" w14:textId="77777777" w:rsidR="00382100" w:rsidRPr="00382100" w:rsidRDefault="00382100" w:rsidP="00382100">
            <w:pPr>
              <w:spacing w:after="0" w:line="240" w:lineRule="auto"/>
              <w:jc w:val="left"/>
              <w:rPr>
                <w:rFonts w:cs="Arial"/>
                <w:sz w:val="18"/>
                <w:szCs w:val="18"/>
              </w:rPr>
            </w:pPr>
            <w:r w:rsidRPr="00382100">
              <w:rPr>
                <w:rFonts w:cs="Arial"/>
                <w:sz w:val="18"/>
                <w:szCs w:val="18"/>
              </w:rPr>
              <w:t>Mögliche Nachfragen</w:t>
            </w:r>
          </w:p>
          <w:p w14:paraId="750901C5"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7595C758"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828" w:type="dxa"/>
          </w:tcPr>
          <w:p w14:paraId="0E0D60A6" w14:textId="77777777" w:rsidR="00382100" w:rsidRPr="00382100" w:rsidRDefault="00382100" w:rsidP="00382100">
            <w:pPr>
              <w:spacing w:after="0" w:line="240" w:lineRule="auto"/>
              <w:rPr>
                <w:rFonts w:cs="Arial"/>
              </w:rPr>
            </w:pPr>
          </w:p>
        </w:tc>
      </w:tr>
      <w:tr w:rsidR="00382100" w:rsidRPr="00382100" w14:paraId="136B9F3B" w14:textId="77777777" w:rsidTr="00382100">
        <w:trPr>
          <w:trHeight w:val="567"/>
        </w:trPr>
        <w:tc>
          <w:tcPr>
            <w:tcW w:w="2182" w:type="dxa"/>
            <w:shd w:val="clear" w:color="auto" w:fill="EDEDED" w:themeFill="accent3" w:themeFillTint="33"/>
          </w:tcPr>
          <w:p w14:paraId="16D23100" w14:textId="77777777" w:rsidR="00382100" w:rsidRPr="00382100" w:rsidRDefault="00382100" w:rsidP="00382100">
            <w:pPr>
              <w:spacing w:after="0" w:line="240" w:lineRule="auto"/>
              <w:jc w:val="right"/>
              <w:rPr>
                <w:rFonts w:cs="Arial"/>
                <w:b/>
                <w:bCs/>
                <w:sz w:val="20"/>
              </w:rPr>
            </w:pPr>
          </w:p>
        </w:tc>
        <w:tc>
          <w:tcPr>
            <w:tcW w:w="5493" w:type="dxa"/>
          </w:tcPr>
          <w:p w14:paraId="18AE8593" w14:textId="77777777" w:rsidR="00382100" w:rsidRPr="00382100" w:rsidRDefault="00382100" w:rsidP="00382100">
            <w:pPr>
              <w:spacing w:after="0" w:line="240" w:lineRule="auto"/>
              <w:rPr>
                <w:rFonts w:cs="Arial"/>
                <w:sz w:val="18"/>
                <w:szCs w:val="18"/>
              </w:rPr>
            </w:pPr>
          </w:p>
        </w:tc>
        <w:tc>
          <w:tcPr>
            <w:tcW w:w="828" w:type="dxa"/>
          </w:tcPr>
          <w:p w14:paraId="7A471132" w14:textId="77777777" w:rsidR="00382100" w:rsidRPr="00382100" w:rsidRDefault="00382100" w:rsidP="00382100">
            <w:pPr>
              <w:spacing w:after="0" w:line="240" w:lineRule="auto"/>
              <w:rPr>
                <w:rFonts w:cs="Arial"/>
              </w:rPr>
            </w:pPr>
          </w:p>
        </w:tc>
      </w:tr>
      <w:tr w:rsidR="00382100" w:rsidRPr="00382100" w14:paraId="7B785D42" w14:textId="77777777" w:rsidTr="00382100">
        <w:trPr>
          <w:trHeight w:val="567"/>
        </w:trPr>
        <w:tc>
          <w:tcPr>
            <w:tcW w:w="8503" w:type="dxa"/>
            <w:gridSpan w:val="3"/>
            <w:shd w:val="clear" w:color="auto" w:fill="D9E2F3" w:themeFill="accent1" w:themeFillTint="33"/>
          </w:tcPr>
          <w:p w14:paraId="22C85BD9" w14:textId="77777777" w:rsidR="00382100" w:rsidRPr="00382100" w:rsidRDefault="00382100" w:rsidP="00382100">
            <w:pPr>
              <w:spacing w:after="0" w:line="240" w:lineRule="auto"/>
              <w:jc w:val="center"/>
              <w:rPr>
                <w:rFonts w:cs="Arial"/>
                <w:b/>
                <w:bCs/>
                <w:sz w:val="18"/>
                <w:szCs w:val="18"/>
              </w:rPr>
            </w:pPr>
            <w:r w:rsidRPr="00382100">
              <w:rPr>
                <w:rFonts w:cs="Arial"/>
                <w:b/>
                <w:bCs/>
                <w:sz w:val="18"/>
                <w:szCs w:val="18"/>
              </w:rPr>
              <w:t>Abschluss</w:t>
            </w:r>
          </w:p>
        </w:tc>
      </w:tr>
      <w:tr w:rsidR="00382100" w:rsidRPr="00382100" w14:paraId="611699D6" w14:textId="77777777" w:rsidTr="00382100">
        <w:trPr>
          <w:trHeight w:val="567"/>
        </w:trPr>
        <w:tc>
          <w:tcPr>
            <w:tcW w:w="2182" w:type="dxa"/>
            <w:shd w:val="clear" w:color="auto" w:fill="EDEDED" w:themeFill="accent3" w:themeFillTint="33"/>
          </w:tcPr>
          <w:p w14:paraId="539EAD7A" w14:textId="77777777" w:rsidR="00382100" w:rsidRPr="00382100" w:rsidRDefault="00382100" w:rsidP="00382100">
            <w:pPr>
              <w:spacing w:after="0" w:line="240" w:lineRule="auto"/>
              <w:jc w:val="right"/>
              <w:rPr>
                <w:rFonts w:cs="Arial"/>
                <w:b/>
                <w:bCs/>
                <w:sz w:val="20"/>
              </w:rPr>
            </w:pPr>
            <w:r w:rsidRPr="00382100">
              <w:rPr>
                <w:rFonts w:cs="Arial"/>
                <w:b/>
                <w:bCs/>
                <w:sz w:val="20"/>
              </w:rPr>
              <w:t>Schlussfrage</w:t>
            </w:r>
          </w:p>
        </w:tc>
        <w:tc>
          <w:tcPr>
            <w:tcW w:w="5493" w:type="dxa"/>
          </w:tcPr>
          <w:p w14:paraId="09720EF2" w14:textId="0832551B" w:rsidR="00382100" w:rsidRPr="00382100" w:rsidRDefault="00382100" w:rsidP="00382100">
            <w:pPr>
              <w:spacing w:after="0" w:line="240" w:lineRule="auto"/>
              <w:rPr>
                <w:rFonts w:cs="Arial"/>
                <w:sz w:val="18"/>
                <w:szCs w:val="18"/>
              </w:rPr>
            </w:pPr>
            <w:r w:rsidRPr="00382100">
              <w:rPr>
                <w:rFonts w:cs="Arial"/>
                <w:sz w:val="18"/>
                <w:szCs w:val="18"/>
              </w:rPr>
              <w:t>Wir haben jetzt viel besprochen, gibt es von ihrer Seite aus etwas, das bisher im Interview nicht zur Sprache kam, für Sie aber wichtig ist</w:t>
            </w:r>
            <w:r w:rsidR="00E123F1">
              <w:rPr>
                <w:rFonts w:cs="Arial"/>
                <w:sz w:val="18"/>
                <w:szCs w:val="18"/>
              </w:rPr>
              <w:t>?</w:t>
            </w:r>
          </w:p>
          <w:p w14:paraId="77B4036C" w14:textId="77777777" w:rsidR="00382100" w:rsidRPr="00382100" w:rsidRDefault="00382100" w:rsidP="00382100">
            <w:pPr>
              <w:spacing w:after="0" w:line="240" w:lineRule="auto"/>
              <w:rPr>
                <w:rFonts w:cs="Arial"/>
                <w:sz w:val="18"/>
                <w:szCs w:val="18"/>
              </w:rPr>
            </w:pPr>
          </w:p>
          <w:p w14:paraId="4FF43833" w14:textId="77777777" w:rsidR="00382100" w:rsidRPr="00382100" w:rsidRDefault="00382100" w:rsidP="00382100">
            <w:pPr>
              <w:spacing w:after="0" w:line="240" w:lineRule="auto"/>
              <w:rPr>
                <w:rFonts w:cs="Arial"/>
                <w:sz w:val="18"/>
                <w:szCs w:val="18"/>
              </w:rPr>
            </w:pPr>
            <w:r w:rsidRPr="00382100">
              <w:rPr>
                <w:rFonts w:cs="Arial"/>
                <w:sz w:val="18"/>
                <w:szCs w:val="18"/>
              </w:rPr>
              <w:t>Ich bedanke mich sehr herzlich für das Gespräch!</w:t>
            </w:r>
          </w:p>
          <w:p w14:paraId="671CE101" w14:textId="77777777" w:rsidR="00382100" w:rsidRPr="00382100" w:rsidRDefault="00382100" w:rsidP="00382100">
            <w:pPr>
              <w:spacing w:after="0" w:line="240" w:lineRule="auto"/>
              <w:rPr>
                <w:rFonts w:cs="Arial"/>
                <w:sz w:val="18"/>
                <w:szCs w:val="18"/>
              </w:rPr>
            </w:pPr>
          </w:p>
          <w:p w14:paraId="59F0D374" w14:textId="77777777" w:rsidR="00382100" w:rsidRPr="00382100" w:rsidRDefault="00382100" w:rsidP="00382100">
            <w:pPr>
              <w:spacing w:after="0" w:line="240" w:lineRule="auto"/>
              <w:rPr>
                <w:rFonts w:cs="Arial"/>
                <w:sz w:val="18"/>
                <w:szCs w:val="18"/>
              </w:rPr>
            </w:pPr>
            <w:r w:rsidRPr="00382100">
              <w:rPr>
                <w:rFonts w:cs="Arial"/>
                <w:sz w:val="18"/>
                <w:szCs w:val="18"/>
              </w:rPr>
              <w:t>Informelle Frage:</w:t>
            </w:r>
          </w:p>
          <w:p w14:paraId="06ECFF28" w14:textId="77777777" w:rsidR="00382100" w:rsidRPr="00382100" w:rsidRDefault="00382100" w:rsidP="00382100">
            <w:pPr>
              <w:spacing w:after="0" w:line="240" w:lineRule="auto"/>
              <w:rPr>
                <w:rFonts w:cs="Arial"/>
                <w:sz w:val="18"/>
                <w:szCs w:val="18"/>
              </w:rPr>
            </w:pPr>
            <w:r w:rsidRPr="00382100">
              <w:rPr>
                <w:rFonts w:cs="Arial"/>
                <w:sz w:val="18"/>
                <w:szCs w:val="18"/>
              </w:rPr>
              <w:t>Wie ist ihre persönliche Einschätzung zu der Initiative?</w:t>
            </w:r>
          </w:p>
        </w:tc>
        <w:tc>
          <w:tcPr>
            <w:tcW w:w="828" w:type="dxa"/>
          </w:tcPr>
          <w:p w14:paraId="4D05583A" w14:textId="77777777" w:rsidR="00382100" w:rsidRPr="00382100" w:rsidRDefault="00382100" w:rsidP="00382100">
            <w:pPr>
              <w:spacing w:after="0" w:line="240" w:lineRule="auto"/>
              <w:rPr>
                <w:rFonts w:cs="Arial"/>
              </w:rPr>
            </w:pPr>
          </w:p>
        </w:tc>
      </w:tr>
      <w:bookmarkEnd w:id="2"/>
    </w:tbl>
    <w:p w14:paraId="26BE73D9" w14:textId="59633901" w:rsidR="00382100" w:rsidRDefault="00382100" w:rsidP="00B73B4C">
      <w:pPr>
        <w:widowControl w:val="0"/>
      </w:pPr>
    </w:p>
    <w:p w14:paraId="4E8ED0B3" w14:textId="77777777" w:rsidR="00382100" w:rsidRDefault="00382100">
      <w:pPr>
        <w:spacing w:after="0" w:line="240" w:lineRule="auto"/>
        <w:jc w:val="left"/>
      </w:pPr>
      <w:r>
        <w:br w:type="page"/>
      </w:r>
    </w:p>
    <w:p w14:paraId="5CB6518B" w14:textId="77777777" w:rsidR="00A21033" w:rsidRDefault="00A21033" w:rsidP="00B73B4C">
      <w:pPr>
        <w:widowControl w:val="0"/>
      </w:pPr>
    </w:p>
    <w:tbl>
      <w:tblPr>
        <w:tblStyle w:val="Tabellenraster2"/>
        <w:tblW w:w="0" w:type="auto"/>
        <w:tblLook w:val="04A0" w:firstRow="1" w:lastRow="0" w:firstColumn="1" w:lastColumn="0" w:noHBand="0" w:noVBand="1"/>
      </w:tblPr>
      <w:tblGrid>
        <w:gridCol w:w="2025"/>
        <w:gridCol w:w="5530"/>
        <w:gridCol w:w="948"/>
      </w:tblGrid>
      <w:tr w:rsidR="00382100" w:rsidRPr="00382100" w14:paraId="72ED803C" w14:textId="77777777" w:rsidTr="002B20D0">
        <w:trPr>
          <w:trHeight w:val="567"/>
          <w:tblHeader/>
        </w:trPr>
        <w:tc>
          <w:tcPr>
            <w:tcW w:w="9062" w:type="dxa"/>
            <w:gridSpan w:val="3"/>
            <w:tcBorders>
              <w:top w:val="nil"/>
              <w:left w:val="nil"/>
              <w:bottom w:val="nil"/>
              <w:right w:val="nil"/>
            </w:tcBorders>
            <w:shd w:val="clear" w:color="auto" w:fill="BDD6EE" w:themeFill="accent5" w:themeFillTint="66"/>
          </w:tcPr>
          <w:p w14:paraId="3E022260" w14:textId="77777777" w:rsidR="00382100" w:rsidRPr="00382100" w:rsidRDefault="00382100" w:rsidP="00382100">
            <w:pPr>
              <w:spacing w:after="0" w:line="240" w:lineRule="auto"/>
              <w:jc w:val="center"/>
              <w:rPr>
                <w:rFonts w:cs="Arial"/>
                <w:b/>
                <w:bCs/>
                <w:sz w:val="28"/>
                <w:szCs w:val="28"/>
              </w:rPr>
            </w:pPr>
            <w:r w:rsidRPr="00382100">
              <w:rPr>
                <w:rFonts w:cs="Arial"/>
                <w:b/>
                <w:bCs/>
                <w:sz w:val="28"/>
                <w:szCs w:val="28"/>
              </w:rPr>
              <w:t>Leitfaden für Experteninterview in der Kategorie Consulting/Agentur</w:t>
            </w:r>
          </w:p>
        </w:tc>
      </w:tr>
      <w:tr w:rsidR="00382100" w:rsidRPr="00382100" w14:paraId="7E606C2E" w14:textId="77777777" w:rsidTr="002B20D0">
        <w:trPr>
          <w:trHeight w:val="567"/>
          <w:tblHeader/>
        </w:trPr>
        <w:tc>
          <w:tcPr>
            <w:tcW w:w="2119" w:type="dxa"/>
            <w:tcBorders>
              <w:top w:val="nil"/>
            </w:tcBorders>
          </w:tcPr>
          <w:p w14:paraId="1C5D62F4" w14:textId="77777777" w:rsidR="00382100" w:rsidRPr="00382100" w:rsidRDefault="00382100" w:rsidP="00382100">
            <w:pPr>
              <w:spacing w:after="0" w:line="240" w:lineRule="auto"/>
              <w:jc w:val="left"/>
              <w:rPr>
                <w:rFonts w:cs="Arial"/>
                <w:b/>
                <w:bCs/>
                <w:sz w:val="24"/>
                <w:szCs w:val="24"/>
              </w:rPr>
            </w:pPr>
            <w:r w:rsidRPr="00382100">
              <w:rPr>
                <w:rFonts w:cs="Arial"/>
                <w:b/>
                <w:bCs/>
                <w:sz w:val="24"/>
                <w:szCs w:val="24"/>
              </w:rPr>
              <w:t>Kapitel</w:t>
            </w:r>
          </w:p>
        </w:tc>
        <w:tc>
          <w:tcPr>
            <w:tcW w:w="5961" w:type="dxa"/>
            <w:tcBorders>
              <w:top w:val="nil"/>
            </w:tcBorders>
          </w:tcPr>
          <w:p w14:paraId="45A9E682" w14:textId="77777777" w:rsidR="00382100" w:rsidRPr="00382100" w:rsidRDefault="00382100" w:rsidP="00382100">
            <w:pPr>
              <w:spacing w:after="0" w:line="240" w:lineRule="auto"/>
              <w:jc w:val="center"/>
              <w:rPr>
                <w:rFonts w:cs="Arial"/>
                <w:b/>
                <w:bCs/>
                <w:sz w:val="24"/>
                <w:szCs w:val="24"/>
              </w:rPr>
            </w:pPr>
            <w:r w:rsidRPr="00382100">
              <w:rPr>
                <w:rFonts w:cs="Arial"/>
                <w:b/>
                <w:bCs/>
                <w:sz w:val="24"/>
                <w:szCs w:val="24"/>
              </w:rPr>
              <w:t>Fragen</w:t>
            </w:r>
          </w:p>
        </w:tc>
        <w:tc>
          <w:tcPr>
            <w:tcW w:w="982" w:type="dxa"/>
            <w:tcBorders>
              <w:top w:val="nil"/>
            </w:tcBorders>
          </w:tcPr>
          <w:p w14:paraId="21FCE817" w14:textId="77777777" w:rsidR="00382100" w:rsidRPr="00382100" w:rsidRDefault="00382100" w:rsidP="00382100">
            <w:pPr>
              <w:spacing w:after="0" w:line="240" w:lineRule="auto"/>
              <w:jc w:val="center"/>
              <w:rPr>
                <w:rFonts w:cs="Arial"/>
                <w:b/>
                <w:bCs/>
                <w:sz w:val="24"/>
                <w:szCs w:val="24"/>
              </w:rPr>
            </w:pPr>
            <w:r w:rsidRPr="00382100">
              <w:rPr>
                <w:rFonts w:cs="Arial"/>
                <w:b/>
                <w:bCs/>
                <w:sz w:val="24"/>
                <w:szCs w:val="24"/>
              </w:rPr>
              <w:t>Notizen</w:t>
            </w:r>
          </w:p>
        </w:tc>
      </w:tr>
      <w:tr w:rsidR="00382100" w:rsidRPr="00382100" w14:paraId="617EF084" w14:textId="77777777" w:rsidTr="002B20D0">
        <w:trPr>
          <w:trHeight w:val="567"/>
        </w:trPr>
        <w:tc>
          <w:tcPr>
            <w:tcW w:w="9062" w:type="dxa"/>
            <w:gridSpan w:val="3"/>
            <w:shd w:val="clear" w:color="auto" w:fill="DEEAF6" w:themeFill="accent5" w:themeFillTint="33"/>
          </w:tcPr>
          <w:p w14:paraId="542318E5" w14:textId="77777777" w:rsidR="00382100" w:rsidRPr="00382100" w:rsidRDefault="00382100" w:rsidP="00382100">
            <w:pPr>
              <w:spacing w:after="0" w:line="240" w:lineRule="auto"/>
              <w:jc w:val="center"/>
              <w:rPr>
                <w:rFonts w:cs="Arial"/>
                <w:b/>
                <w:bCs/>
              </w:rPr>
            </w:pPr>
            <w:r w:rsidRPr="00382100">
              <w:rPr>
                <w:rFonts w:cs="Arial"/>
                <w:b/>
                <w:bCs/>
              </w:rPr>
              <w:t>Einleitung</w:t>
            </w:r>
          </w:p>
        </w:tc>
      </w:tr>
      <w:tr w:rsidR="00382100" w:rsidRPr="00382100" w14:paraId="146DDB39" w14:textId="77777777" w:rsidTr="002B20D0">
        <w:trPr>
          <w:trHeight w:val="567"/>
        </w:trPr>
        <w:tc>
          <w:tcPr>
            <w:tcW w:w="2119" w:type="dxa"/>
            <w:shd w:val="clear" w:color="auto" w:fill="EDEDED" w:themeFill="accent3" w:themeFillTint="33"/>
          </w:tcPr>
          <w:p w14:paraId="5DDDE44C" w14:textId="77777777" w:rsidR="00382100" w:rsidRPr="00382100" w:rsidRDefault="00382100" w:rsidP="00382100">
            <w:pPr>
              <w:spacing w:after="0" w:line="240" w:lineRule="auto"/>
              <w:jc w:val="right"/>
              <w:rPr>
                <w:rFonts w:cs="Arial"/>
                <w:b/>
                <w:bCs/>
                <w:sz w:val="20"/>
              </w:rPr>
            </w:pPr>
            <w:r w:rsidRPr="00382100">
              <w:rPr>
                <w:rFonts w:cs="Arial"/>
                <w:b/>
                <w:bCs/>
                <w:sz w:val="20"/>
              </w:rPr>
              <w:t>Begrüßung</w:t>
            </w:r>
          </w:p>
        </w:tc>
        <w:tc>
          <w:tcPr>
            <w:tcW w:w="5961" w:type="dxa"/>
          </w:tcPr>
          <w:p w14:paraId="248C2A7A"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Zunächst erstmal herzlichen Dank für die Bereitschaft und Ihr Vertrauen an diesem Interview teilzunehmen. Es mir bewusst, dass dies gerade in diesen Zeiten (Anmerkung: Corona) nicht selbstverständlich ist.</w:t>
            </w:r>
          </w:p>
          <w:p w14:paraId="30464F41" w14:textId="77777777" w:rsidR="00382100" w:rsidRPr="00382100" w:rsidRDefault="00382100" w:rsidP="00382100">
            <w:pPr>
              <w:spacing w:after="0" w:line="240" w:lineRule="auto"/>
              <w:contextualSpacing/>
              <w:rPr>
                <w:rFonts w:cs="Arial"/>
                <w:sz w:val="18"/>
                <w:szCs w:val="18"/>
              </w:rPr>
            </w:pPr>
          </w:p>
          <w:p w14:paraId="145B4EA7" w14:textId="77777777" w:rsidR="00382100" w:rsidRPr="00382100" w:rsidRDefault="00382100" w:rsidP="00382100">
            <w:pPr>
              <w:spacing w:after="0" w:line="240" w:lineRule="auto"/>
              <w:rPr>
                <w:rFonts w:cs="Arial"/>
                <w:sz w:val="18"/>
                <w:szCs w:val="18"/>
              </w:rPr>
            </w:pPr>
            <w:r w:rsidRPr="00382100">
              <w:rPr>
                <w:rFonts w:cs="Arial"/>
                <w:sz w:val="18"/>
                <w:szCs w:val="18"/>
              </w:rPr>
              <w:t>Nur bei Erstkontakt… Ich möchte mich gerne kurz vorstellen: Mein Name ist Bernhard Wecke und ich schreibe gerade eine Doktorarbeit zum Thema „…“. Diese Arbeit führe ich im Auftrag der Universität Magdeburg durch, die wiederum durch einen Forschungsauftrag der Mücke, Sturm und Company beauftragt wurde. Davor habe ich 20 Jahre in unterschiedlichen Rollen vornehmlich in der Telekommunikationsindustrie gearbeitet, zuletzt als Verantwortlicher für das Marketing der Unitymedia, die kürzlich von der Vodafone übernommen wurde. Im Zuge dessen habe ich das Unternehmen verlassen und konzentriere mich 2020 ausschließlich auf das Forschungsvorhaben.</w:t>
            </w:r>
          </w:p>
          <w:p w14:paraId="0DE50E93" w14:textId="77777777" w:rsidR="00382100" w:rsidRPr="00382100" w:rsidRDefault="00382100" w:rsidP="00382100">
            <w:pPr>
              <w:spacing w:after="0" w:line="240" w:lineRule="auto"/>
              <w:rPr>
                <w:rFonts w:cs="Arial"/>
                <w:sz w:val="18"/>
                <w:szCs w:val="18"/>
              </w:rPr>
            </w:pPr>
          </w:p>
        </w:tc>
        <w:tc>
          <w:tcPr>
            <w:tcW w:w="982" w:type="dxa"/>
          </w:tcPr>
          <w:p w14:paraId="276CCFD5" w14:textId="77777777" w:rsidR="00382100" w:rsidRPr="00382100" w:rsidRDefault="00382100" w:rsidP="00382100">
            <w:pPr>
              <w:spacing w:after="0" w:line="240" w:lineRule="auto"/>
              <w:rPr>
                <w:rFonts w:cs="Arial"/>
              </w:rPr>
            </w:pPr>
          </w:p>
        </w:tc>
      </w:tr>
      <w:tr w:rsidR="00382100" w:rsidRPr="00382100" w14:paraId="04ECBC0F" w14:textId="77777777" w:rsidTr="002B20D0">
        <w:trPr>
          <w:trHeight w:val="567"/>
        </w:trPr>
        <w:tc>
          <w:tcPr>
            <w:tcW w:w="2119" w:type="dxa"/>
            <w:shd w:val="clear" w:color="auto" w:fill="EDEDED" w:themeFill="accent3" w:themeFillTint="33"/>
          </w:tcPr>
          <w:p w14:paraId="557FE010" w14:textId="77777777" w:rsidR="00382100" w:rsidRPr="00382100" w:rsidRDefault="00382100" w:rsidP="00382100">
            <w:pPr>
              <w:spacing w:after="0" w:line="240" w:lineRule="auto"/>
              <w:jc w:val="right"/>
              <w:rPr>
                <w:rFonts w:cs="Arial"/>
                <w:b/>
                <w:bCs/>
                <w:sz w:val="20"/>
              </w:rPr>
            </w:pPr>
            <w:r w:rsidRPr="00382100">
              <w:rPr>
                <w:rFonts w:cs="Arial"/>
                <w:b/>
                <w:bCs/>
                <w:sz w:val="20"/>
              </w:rPr>
              <w:t>Information zum Forschungsvorhaben</w:t>
            </w:r>
          </w:p>
        </w:tc>
        <w:tc>
          <w:tcPr>
            <w:tcW w:w="5961" w:type="dxa"/>
          </w:tcPr>
          <w:p w14:paraId="25C3B528"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Den Titel der Arbeit hatte ich ja schon erwähnt. Ausgangspunkt der Untersuchung ist die Erkenntnis, dass unterschiedliche Umfragen aufzeigen, dass die Bedeutung des Themas „Künstliche Intelligenz“ im Marketingumfeld als sehr hoch eingeschätzt wird. Die Häufigkeit der tatsächlichen Anwendung spiegelt die Bedeutung aber nicht wider oder aber die Erfolge bei der Anwendung bleiben hinter den Erwartungen zurück. Diese Arbeit möchte die Gründe (Barrieren) dafür herausarbeiten sowie Faktoren für die erfolgreiche Einführung aufzeigen.</w:t>
            </w:r>
          </w:p>
          <w:p w14:paraId="60099639" w14:textId="77777777" w:rsidR="00382100" w:rsidRPr="00382100" w:rsidRDefault="00382100" w:rsidP="00382100">
            <w:pPr>
              <w:spacing w:after="0" w:line="240" w:lineRule="auto"/>
              <w:contextualSpacing/>
              <w:rPr>
                <w:rFonts w:cs="Arial"/>
                <w:sz w:val="18"/>
                <w:szCs w:val="18"/>
              </w:rPr>
            </w:pPr>
          </w:p>
        </w:tc>
        <w:tc>
          <w:tcPr>
            <w:tcW w:w="982" w:type="dxa"/>
          </w:tcPr>
          <w:p w14:paraId="6AD4E89D" w14:textId="77777777" w:rsidR="00382100" w:rsidRPr="00382100" w:rsidRDefault="00382100" w:rsidP="00382100">
            <w:pPr>
              <w:spacing w:after="0" w:line="240" w:lineRule="auto"/>
              <w:rPr>
                <w:rFonts w:cs="Arial"/>
              </w:rPr>
            </w:pPr>
          </w:p>
        </w:tc>
      </w:tr>
      <w:tr w:rsidR="00382100" w:rsidRPr="00382100" w14:paraId="4D9C8BCC" w14:textId="77777777" w:rsidTr="002B20D0">
        <w:trPr>
          <w:trHeight w:val="567"/>
        </w:trPr>
        <w:tc>
          <w:tcPr>
            <w:tcW w:w="2119" w:type="dxa"/>
            <w:shd w:val="clear" w:color="auto" w:fill="EDEDED" w:themeFill="accent3" w:themeFillTint="33"/>
          </w:tcPr>
          <w:p w14:paraId="08F74A05" w14:textId="77777777" w:rsidR="00382100" w:rsidRPr="00382100" w:rsidRDefault="00382100" w:rsidP="00382100">
            <w:pPr>
              <w:spacing w:after="0" w:line="240" w:lineRule="auto"/>
              <w:jc w:val="right"/>
              <w:rPr>
                <w:rFonts w:cs="Arial"/>
                <w:b/>
                <w:bCs/>
                <w:sz w:val="20"/>
              </w:rPr>
            </w:pPr>
            <w:r w:rsidRPr="00382100">
              <w:rPr>
                <w:rFonts w:cs="Arial"/>
                <w:b/>
                <w:bCs/>
                <w:sz w:val="20"/>
              </w:rPr>
              <w:t>Rolle des Interviews im Forschungs-vorhaben</w:t>
            </w:r>
          </w:p>
        </w:tc>
        <w:tc>
          <w:tcPr>
            <w:tcW w:w="5961" w:type="dxa"/>
          </w:tcPr>
          <w:p w14:paraId="11DF48A2"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Der Kern der Untersuchung bilden Experteninterviews. Dabei interviewe ich Experten, die unterschiedliche Rollen und Sichtweisen auf den Sachverhalt liefern können. 1. Aus Unternehmen, die KI eingeführt haben / einführen wollen oder sogar noch gar keine Überlegungen hierzu haben, 2. aus der Wissenschaft, 3. dem Consulting und 4. aus dem Bereich der KI- Lösungsanbieter.</w:t>
            </w:r>
          </w:p>
          <w:p w14:paraId="3DF225C6" w14:textId="77777777" w:rsidR="00382100" w:rsidRPr="00382100" w:rsidRDefault="00382100" w:rsidP="00382100">
            <w:pPr>
              <w:spacing w:after="0" w:line="240" w:lineRule="auto"/>
              <w:contextualSpacing/>
              <w:rPr>
                <w:rFonts w:cs="Arial"/>
                <w:sz w:val="18"/>
                <w:szCs w:val="18"/>
              </w:rPr>
            </w:pPr>
          </w:p>
        </w:tc>
        <w:tc>
          <w:tcPr>
            <w:tcW w:w="982" w:type="dxa"/>
          </w:tcPr>
          <w:p w14:paraId="0D9FFC3E" w14:textId="77777777" w:rsidR="00382100" w:rsidRPr="00382100" w:rsidRDefault="00382100" w:rsidP="00382100">
            <w:pPr>
              <w:spacing w:after="0" w:line="240" w:lineRule="auto"/>
              <w:rPr>
                <w:rFonts w:cs="Arial"/>
              </w:rPr>
            </w:pPr>
          </w:p>
        </w:tc>
      </w:tr>
      <w:tr w:rsidR="00382100" w:rsidRPr="00382100" w14:paraId="4235FCC2" w14:textId="77777777" w:rsidTr="002B20D0">
        <w:trPr>
          <w:trHeight w:val="567"/>
        </w:trPr>
        <w:tc>
          <w:tcPr>
            <w:tcW w:w="2119" w:type="dxa"/>
            <w:shd w:val="clear" w:color="auto" w:fill="EDEDED" w:themeFill="accent3" w:themeFillTint="33"/>
          </w:tcPr>
          <w:p w14:paraId="09ABF092" w14:textId="77777777" w:rsidR="00382100" w:rsidRPr="00382100" w:rsidRDefault="00382100" w:rsidP="00382100">
            <w:pPr>
              <w:spacing w:after="0" w:line="240" w:lineRule="auto"/>
              <w:jc w:val="right"/>
              <w:rPr>
                <w:rFonts w:cs="Arial"/>
                <w:b/>
                <w:bCs/>
                <w:sz w:val="20"/>
              </w:rPr>
            </w:pPr>
            <w:r w:rsidRPr="00382100">
              <w:rPr>
                <w:rFonts w:cs="Arial"/>
                <w:b/>
                <w:bCs/>
                <w:sz w:val="20"/>
              </w:rPr>
              <w:t>Dauer des Interviews</w:t>
            </w:r>
          </w:p>
        </w:tc>
        <w:tc>
          <w:tcPr>
            <w:tcW w:w="5961" w:type="dxa"/>
          </w:tcPr>
          <w:p w14:paraId="2438D440"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Das Interview wird ca. x Minuten dauern. Ich werde sicherstellen, dass wir das Interview in der gegebenen Zeit schaffen bzw. rechtzeitig nachfragen, ob eventuell noch 15 Min mehr Zeit ist.</w:t>
            </w:r>
          </w:p>
          <w:p w14:paraId="33337278" w14:textId="77777777" w:rsidR="00382100" w:rsidRPr="00382100" w:rsidRDefault="00382100" w:rsidP="00382100">
            <w:pPr>
              <w:spacing w:after="0" w:line="240" w:lineRule="auto"/>
              <w:contextualSpacing/>
              <w:rPr>
                <w:rFonts w:cs="Arial"/>
                <w:sz w:val="18"/>
                <w:szCs w:val="18"/>
              </w:rPr>
            </w:pPr>
          </w:p>
        </w:tc>
        <w:tc>
          <w:tcPr>
            <w:tcW w:w="982" w:type="dxa"/>
          </w:tcPr>
          <w:p w14:paraId="57BB298D" w14:textId="77777777" w:rsidR="00382100" w:rsidRPr="00382100" w:rsidRDefault="00382100" w:rsidP="00382100">
            <w:pPr>
              <w:spacing w:after="0" w:line="240" w:lineRule="auto"/>
              <w:rPr>
                <w:rFonts w:cs="Arial"/>
              </w:rPr>
            </w:pPr>
          </w:p>
        </w:tc>
      </w:tr>
      <w:tr w:rsidR="00382100" w:rsidRPr="00382100" w14:paraId="65A63CFB" w14:textId="77777777" w:rsidTr="002B20D0">
        <w:trPr>
          <w:trHeight w:val="567"/>
        </w:trPr>
        <w:tc>
          <w:tcPr>
            <w:tcW w:w="2119" w:type="dxa"/>
            <w:shd w:val="clear" w:color="auto" w:fill="EDEDED" w:themeFill="accent3" w:themeFillTint="33"/>
          </w:tcPr>
          <w:p w14:paraId="2C2E85F4" w14:textId="77777777" w:rsidR="00382100" w:rsidRPr="00382100" w:rsidRDefault="00382100" w:rsidP="00382100">
            <w:pPr>
              <w:spacing w:after="0" w:line="240" w:lineRule="auto"/>
              <w:jc w:val="right"/>
              <w:rPr>
                <w:rFonts w:cs="Arial"/>
                <w:b/>
                <w:bCs/>
                <w:sz w:val="20"/>
              </w:rPr>
            </w:pPr>
            <w:r w:rsidRPr="00382100">
              <w:rPr>
                <w:rFonts w:cs="Arial"/>
                <w:b/>
                <w:bCs/>
                <w:sz w:val="20"/>
              </w:rPr>
              <w:t>Interviewablauf</w:t>
            </w:r>
          </w:p>
        </w:tc>
        <w:tc>
          <w:tcPr>
            <w:tcW w:w="5961" w:type="dxa"/>
          </w:tcPr>
          <w:p w14:paraId="0FD5B590"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 xml:space="preserve">Nach dem Einstieg werde ich anhand offener Fragen durch verschiedene Themenblöcke führen. Der Sinn des Interviews ist die Möglichkeit, ausführlich zu antworten, daher bremsen Sie sich nicht. Da das Gebiet noch so neu ist, gibt es auch keine richtigen oder falschen Antworten. </w:t>
            </w:r>
          </w:p>
          <w:p w14:paraId="14A31993" w14:textId="77777777" w:rsidR="00382100" w:rsidRPr="00382100" w:rsidRDefault="00382100" w:rsidP="00382100">
            <w:pPr>
              <w:spacing w:after="0" w:line="240" w:lineRule="auto"/>
              <w:contextualSpacing/>
              <w:rPr>
                <w:rFonts w:cs="Arial"/>
                <w:sz w:val="18"/>
                <w:szCs w:val="18"/>
              </w:rPr>
            </w:pPr>
          </w:p>
        </w:tc>
        <w:tc>
          <w:tcPr>
            <w:tcW w:w="982" w:type="dxa"/>
          </w:tcPr>
          <w:p w14:paraId="5018E216" w14:textId="77777777" w:rsidR="00382100" w:rsidRPr="00382100" w:rsidRDefault="00382100" w:rsidP="00382100">
            <w:pPr>
              <w:spacing w:after="0" w:line="240" w:lineRule="auto"/>
              <w:rPr>
                <w:rFonts w:cs="Arial"/>
              </w:rPr>
            </w:pPr>
          </w:p>
        </w:tc>
      </w:tr>
      <w:tr w:rsidR="00382100" w:rsidRPr="00382100" w14:paraId="47BD8AC0" w14:textId="77777777" w:rsidTr="002B20D0">
        <w:trPr>
          <w:trHeight w:val="567"/>
        </w:trPr>
        <w:tc>
          <w:tcPr>
            <w:tcW w:w="2119" w:type="dxa"/>
            <w:shd w:val="clear" w:color="auto" w:fill="EDEDED" w:themeFill="accent3" w:themeFillTint="33"/>
          </w:tcPr>
          <w:p w14:paraId="357E64F7" w14:textId="77777777" w:rsidR="00382100" w:rsidRPr="00382100" w:rsidRDefault="00382100" w:rsidP="00382100">
            <w:pPr>
              <w:spacing w:after="0" w:line="240" w:lineRule="auto"/>
              <w:jc w:val="right"/>
              <w:rPr>
                <w:rFonts w:cs="Arial"/>
                <w:b/>
                <w:bCs/>
                <w:sz w:val="20"/>
              </w:rPr>
            </w:pPr>
            <w:r w:rsidRPr="00382100">
              <w:rPr>
                <w:rFonts w:cs="Arial"/>
                <w:b/>
                <w:bCs/>
                <w:sz w:val="20"/>
              </w:rPr>
              <w:t>Begründung Leitfaden</w:t>
            </w:r>
          </w:p>
        </w:tc>
        <w:tc>
          <w:tcPr>
            <w:tcW w:w="5961" w:type="dxa"/>
          </w:tcPr>
          <w:p w14:paraId="4CF43444"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Die Unterlagen, die hier liegen, stellen meinen Leitfaden dar, den ich nur dafür benutze, um sicherzustellen, dass ich nichts vergesse.</w:t>
            </w:r>
          </w:p>
          <w:p w14:paraId="4F85FB0E" w14:textId="77777777" w:rsidR="00382100" w:rsidRPr="00382100" w:rsidRDefault="00382100" w:rsidP="00382100">
            <w:pPr>
              <w:spacing w:after="0" w:line="240" w:lineRule="auto"/>
              <w:contextualSpacing/>
              <w:rPr>
                <w:rFonts w:cs="Arial"/>
                <w:sz w:val="18"/>
                <w:szCs w:val="18"/>
              </w:rPr>
            </w:pPr>
          </w:p>
        </w:tc>
        <w:tc>
          <w:tcPr>
            <w:tcW w:w="982" w:type="dxa"/>
          </w:tcPr>
          <w:p w14:paraId="61FD2692" w14:textId="77777777" w:rsidR="00382100" w:rsidRPr="00382100" w:rsidRDefault="00382100" w:rsidP="00382100">
            <w:pPr>
              <w:spacing w:after="0" w:line="240" w:lineRule="auto"/>
              <w:rPr>
                <w:rFonts w:cs="Arial"/>
              </w:rPr>
            </w:pPr>
          </w:p>
        </w:tc>
      </w:tr>
      <w:tr w:rsidR="00382100" w:rsidRPr="00382100" w14:paraId="344371F8" w14:textId="77777777" w:rsidTr="002B20D0">
        <w:trPr>
          <w:trHeight w:val="567"/>
        </w:trPr>
        <w:tc>
          <w:tcPr>
            <w:tcW w:w="2119" w:type="dxa"/>
            <w:shd w:val="clear" w:color="auto" w:fill="EDEDED" w:themeFill="accent3" w:themeFillTint="33"/>
          </w:tcPr>
          <w:p w14:paraId="4D80CE2D" w14:textId="77777777" w:rsidR="00382100" w:rsidRPr="00382100" w:rsidRDefault="00382100" w:rsidP="00382100">
            <w:pPr>
              <w:spacing w:after="0" w:line="240" w:lineRule="auto"/>
              <w:jc w:val="right"/>
              <w:rPr>
                <w:rFonts w:cs="Arial"/>
                <w:b/>
                <w:bCs/>
                <w:sz w:val="20"/>
              </w:rPr>
            </w:pPr>
            <w:r w:rsidRPr="00382100">
              <w:rPr>
                <w:rFonts w:cs="Arial"/>
                <w:b/>
                <w:bCs/>
                <w:sz w:val="20"/>
              </w:rPr>
              <w:t>Forschungsethik</w:t>
            </w:r>
          </w:p>
        </w:tc>
        <w:tc>
          <w:tcPr>
            <w:tcW w:w="5961" w:type="dxa"/>
          </w:tcPr>
          <w:p w14:paraId="617279CD"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Wichtig ist, dass sie die Fragen nicht beantworten müssen, Fragen ohne Begründung auslassen können sowie im Nachgang jederzeit das Widerrufrecht haben.</w:t>
            </w:r>
          </w:p>
          <w:p w14:paraId="7FB7850F" w14:textId="77777777" w:rsidR="00382100" w:rsidRPr="00382100" w:rsidRDefault="00382100" w:rsidP="00382100">
            <w:pPr>
              <w:spacing w:after="0" w:line="240" w:lineRule="auto"/>
              <w:contextualSpacing/>
              <w:rPr>
                <w:rFonts w:cs="Arial"/>
                <w:sz w:val="18"/>
                <w:szCs w:val="18"/>
              </w:rPr>
            </w:pPr>
          </w:p>
        </w:tc>
        <w:tc>
          <w:tcPr>
            <w:tcW w:w="982" w:type="dxa"/>
          </w:tcPr>
          <w:p w14:paraId="3E789D9D" w14:textId="77777777" w:rsidR="00382100" w:rsidRPr="00382100" w:rsidRDefault="00382100" w:rsidP="00382100">
            <w:pPr>
              <w:spacing w:after="0" w:line="240" w:lineRule="auto"/>
              <w:rPr>
                <w:rFonts w:cs="Arial"/>
              </w:rPr>
            </w:pPr>
          </w:p>
        </w:tc>
      </w:tr>
      <w:tr w:rsidR="00382100" w:rsidRPr="00382100" w14:paraId="22E9B347" w14:textId="77777777" w:rsidTr="002B20D0">
        <w:trPr>
          <w:trHeight w:val="567"/>
        </w:trPr>
        <w:tc>
          <w:tcPr>
            <w:tcW w:w="2119" w:type="dxa"/>
            <w:shd w:val="clear" w:color="auto" w:fill="EDEDED" w:themeFill="accent3" w:themeFillTint="33"/>
          </w:tcPr>
          <w:p w14:paraId="1A77FA15" w14:textId="77777777" w:rsidR="00382100" w:rsidRPr="00382100" w:rsidRDefault="00382100" w:rsidP="00382100">
            <w:pPr>
              <w:spacing w:after="0" w:line="240" w:lineRule="auto"/>
              <w:jc w:val="right"/>
              <w:rPr>
                <w:rFonts w:cs="Arial"/>
                <w:b/>
                <w:bCs/>
                <w:sz w:val="20"/>
              </w:rPr>
            </w:pPr>
            <w:r w:rsidRPr="00382100">
              <w:rPr>
                <w:rFonts w:cs="Arial"/>
                <w:b/>
                <w:bCs/>
                <w:sz w:val="20"/>
              </w:rPr>
              <w:t>Datenschutz und Anonymität</w:t>
            </w:r>
          </w:p>
        </w:tc>
        <w:tc>
          <w:tcPr>
            <w:tcW w:w="5961" w:type="dxa"/>
          </w:tcPr>
          <w:p w14:paraId="07C1B9F2"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 xml:space="preserve">Anbei bekommen sie eine von mir unterschriebene Erklärung zur Vertraulichkeit, zum Datenschutz und Anonymisierung. Das was sie mir erzählen wird vertraulich behandelt. Eine Nachverfolgung von Personen wird bei Veröffentlichung der Arbeit nicht möglich sein. Ich bin zur Geheimhaltung der personenbezogenen Daten verpflichtet und stelle die Einhaltung des Datenschutzes sicher. (Auch gegenüber dem Auftraggeber MSC). Sie können davon ausgehen, dass alle Daten nur dem Zwecke des Forschungsvorhabens dienen. </w:t>
            </w:r>
          </w:p>
          <w:p w14:paraId="2E0722E0" w14:textId="77777777" w:rsidR="00382100" w:rsidRPr="00382100" w:rsidRDefault="00382100" w:rsidP="00382100">
            <w:pPr>
              <w:spacing w:after="0" w:line="240" w:lineRule="auto"/>
              <w:contextualSpacing/>
              <w:rPr>
                <w:rFonts w:cs="Arial"/>
                <w:sz w:val="18"/>
                <w:szCs w:val="18"/>
              </w:rPr>
            </w:pPr>
          </w:p>
        </w:tc>
        <w:tc>
          <w:tcPr>
            <w:tcW w:w="982" w:type="dxa"/>
          </w:tcPr>
          <w:p w14:paraId="62D1BA6C" w14:textId="77777777" w:rsidR="00382100" w:rsidRPr="00382100" w:rsidRDefault="00382100" w:rsidP="00382100">
            <w:pPr>
              <w:spacing w:after="0" w:line="240" w:lineRule="auto"/>
              <w:rPr>
                <w:rFonts w:cs="Arial"/>
              </w:rPr>
            </w:pPr>
          </w:p>
        </w:tc>
      </w:tr>
      <w:tr w:rsidR="00382100" w:rsidRPr="00382100" w14:paraId="5075C43F" w14:textId="77777777" w:rsidTr="002B20D0">
        <w:trPr>
          <w:trHeight w:val="567"/>
        </w:trPr>
        <w:tc>
          <w:tcPr>
            <w:tcW w:w="2119" w:type="dxa"/>
            <w:shd w:val="clear" w:color="auto" w:fill="EDEDED" w:themeFill="accent3" w:themeFillTint="33"/>
          </w:tcPr>
          <w:p w14:paraId="7A8F6FCC" w14:textId="77777777" w:rsidR="00382100" w:rsidRPr="00382100" w:rsidRDefault="00382100" w:rsidP="00382100">
            <w:pPr>
              <w:spacing w:after="0" w:line="240" w:lineRule="auto"/>
              <w:jc w:val="right"/>
              <w:rPr>
                <w:rFonts w:cs="Arial"/>
                <w:b/>
                <w:bCs/>
                <w:sz w:val="20"/>
              </w:rPr>
            </w:pPr>
            <w:r w:rsidRPr="00382100">
              <w:rPr>
                <w:rFonts w:cs="Arial"/>
                <w:b/>
                <w:bCs/>
                <w:sz w:val="20"/>
              </w:rPr>
              <w:t>Aufnahme des Interviews</w:t>
            </w:r>
          </w:p>
        </w:tc>
        <w:tc>
          <w:tcPr>
            <w:tcW w:w="5961" w:type="dxa"/>
          </w:tcPr>
          <w:p w14:paraId="6BC0F079"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Ich würde das Gesagte gerne aufzeichnen, damit ich mich voll auf unser Gespräch konzentrieren und ich im Nachgang alles sachgemäß dokumentieren kann. Sind sie damit einverstanden?</w:t>
            </w:r>
          </w:p>
          <w:p w14:paraId="63D64C77"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Danke für das Einverständnis. Ich stelle jetzt das Aufzeichnungsgerät an.</w:t>
            </w:r>
          </w:p>
        </w:tc>
        <w:tc>
          <w:tcPr>
            <w:tcW w:w="982" w:type="dxa"/>
          </w:tcPr>
          <w:p w14:paraId="2F404A79" w14:textId="77777777" w:rsidR="00382100" w:rsidRPr="00382100" w:rsidRDefault="00382100" w:rsidP="00382100">
            <w:pPr>
              <w:spacing w:after="0" w:line="240" w:lineRule="auto"/>
              <w:rPr>
                <w:rFonts w:cs="Arial"/>
              </w:rPr>
            </w:pPr>
          </w:p>
        </w:tc>
      </w:tr>
      <w:tr w:rsidR="00382100" w:rsidRPr="00382100" w14:paraId="280C956B" w14:textId="77777777" w:rsidTr="002B20D0">
        <w:trPr>
          <w:trHeight w:val="567"/>
        </w:trPr>
        <w:tc>
          <w:tcPr>
            <w:tcW w:w="2119" w:type="dxa"/>
            <w:shd w:val="clear" w:color="auto" w:fill="EDEDED" w:themeFill="accent3" w:themeFillTint="33"/>
          </w:tcPr>
          <w:p w14:paraId="50F678E1" w14:textId="77777777" w:rsidR="00382100" w:rsidRPr="00382100" w:rsidRDefault="00382100" w:rsidP="00382100">
            <w:pPr>
              <w:spacing w:after="0" w:line="240" w:lineRule="auto"/>
              <w:jc w:val="right"/>
              <w:rPr>
                <w:rFonts w:cs="Arial"/>
                <w:b/>
                <w:bCs/>
                <w:sz w:val="20"/>
              </w:rPr>
            </w:pPr>
          </w:p>
        </w:tc>
        <w:tc>
          <w:tcPr>
            <w:tcW w:w="5961" w:type="dxa"/>
          </w:tcPr>
          <w:p w14:paraId="1A884155" w14:textId="77777777" w:rsidR="00382100" w:rsidRPr="00382100" w:rsidRDefault="00382100" w:rsidP="00382100">
            <w:pPr>
              <w:spacing w:after="0" w:line="240" w:lineRule="auto"/>
              <w:contextualSpacing/>
              <w:rPr>
                <w:rFonts w:cs="Arial"/>
                <w:sz w:val="18"/>
                <w:szCs w:val="18"/>
              </w:rPr>
            </w:pPr>
          </w:p>
        </w:tc>
        <w:tc>
          <w:tcPr>
            <w:tcW w:w="982" w:type="dxa"/>
          </w:tcPr>
          <w:p w14:paraId="783F1B70" w14:textId="77777777" w:rsidR="00382100" w:rsidRPr="00382100" w:rsidRDefault="00382100" w:rsidP="00382100">
            <w:pPr>
              <w:spacing w:after="0" w:line="240" w:lineRule="auto"/>
              <w:rPr>
                <w:rFonts w:cs="Arial"/>
              </w:rPr>
            </w:pPr>
          </w:p>
        </w:tc>
      </w:tr>
      <w:tr w:rsidR="00382100" w:rsidRPr="00382100" w14:paraId="5E15E911" w14:textId="77777777" w:rsidTr="002B20D0">
        <w:trPr>
          <w:trHeight w:val="567"/>
        </w:trPr>
        <w:tc>
          <w:tcPr>
            <w:tcW w:w="2119" w:type="dxa"/>
            <w:shd w:val="clear" w:color="auto" w:fill="EDEDED" w:themeFill="accent3" w:themeFillTint="33"/>
          </w:tcPr>
          <w:p w14:paraId="05CCFBEC" w14:textId="77777777" w:rsidR="00382100" w:rsidRPr="00382100" w:rsidRDefault="00382100" w:rsidP="00382100">
            <w:pPr>
              <w:spacing w:after="0" w:line="240" w:lineRule="auto"/>
              <w:jc w:val="right"/>
              <w:rPr>
                <w:rFonts w:cs="Arial"/>
                <w:b/>
                <w:bCs/>
                <w:sz w:val="20"/>
              </w:rPr>
            </w:pPr>
          </w:p>
        </w:tc>
        <w:tc>
          <w:tcPr>
            <w:tcW w:w="5961" w:type="dxa"/>
          </w:tcPr>
          <w:p w14:paraId="23E93C3E" w14:textId="77777777" w:rsidR="00382100" w:rsidRPr="00382100" w:rsidRDefault="00382100" w:rsidP="00382100">
            <w:pPr>
              <w:spacing w:after="0" w:line="240" w:lineRule="auto"/>
              <w:contextualSpacing/>
              <w:rPr>
                <w:rFonts w:cs="Arial"/>
                <w:sz w:val="18"/>
                <w:szCs w:val="18"/>
              </w:rPr>
            </w:pPr>
          </w:p>
        </w:tc>
        <w:tc>
          <w:tcPr>
            <w:tcW w:w="982" w:type="dxa"/>
          </w:tcPr>
          <w:p w14:paraId="45B8D025" w14:textId="77777777" w:rsidR="00382100" w:rsidRPr="00382100" w:rsidRDefault="00382100" w:rsidP="00382100">
            <w:pPr>
              <w:spacing w:after="0" w:line="240" w:lineRule="auto"/>
              <w:rPr>
                <w:rFonts w:cs="Arial"/>
              </w:rPr>
            </w:pPr>
          </w:p>
        </w:tc>
      </w:tr>
      <w:tr w:rsidR="00382100" w:rsidRPr="00382100" w14:paraId="1D0ADE3B" w14:textId="77777777" w:rsidTr="002B20D0">
        <w:trPr>
          <w:trHeight w:val="567"/>
        </w:trPr>
        <w:tc>
          <w:tcPr>
            <w:tcW w:w="9062" w:type="dxa"/>
            <w:gridSpan w:val="3"/>
            <w:shd w:val="clear" w:color="auto" w:fill="D9E2F3" w:themeFill="accent1" w:themeFillTint="33"/>
          </w:tcPr>
          <w:p w14:paraId="099B11E9" w14:textId="77777777" w:rsidR="00382100" w:rsidRPr="00382100" w:rsidRDefault="00382100" w:rsidP="00382100">
            <w:pPr>
              <w:spacing w:after="0" w:line="240" w:lineRule="auto"/>
              <w:jc w:val="center"/>
              <w:rPr>
                <w:rFonts w:cs="Arial"/>
                <w:sz w:val="18"/>
                <w:szCs w:val="18"/>
              </w:rPr>
            </w:pPr>
            <w:r w:rsidRPr="00382100">
              <w:rPr>
                <w:rFonts w:cs="Arial"/>
                <w:b/>
                <w:bCs/>
                <w:sz w:val="18"/>
                <w:szCs w:val="18"/>
              </w:rPr>
              <w:t>Einstieg und Überleitung</w:t>
            </w:r>
          </w:p>
        </w:tc>
      </w:tr>
      <w:tr w:rsidR="00382100" w:rsidRPr="00382100" w14:paraId="5ED9ABEA" w14:textId="77777777" w:rsidTr="002B20D0">
        <w:trPr>
          <w:trHeight w:val="567"/>
        </w:trPr>
        <w:tc>
          <w:tcPr>
            <w:tcW w:w="2119" w:type="dxa"/>
            <w:shd w:val="clear" w:color="auto" w:fill="EDEDED" w:themeFill="accent3" w:themeFillTint="33"/>
          </w:tcPr>
          <w:p w14:paraId="44FC34F5" w14:textId="77777777" w:rsidR="00382100" w:rsidRPr="00382100" w:rsidRDefault="00382100" w:rsidP="00382100">
            <w:pPr>
              <w:spacing w:after="0" w:line="240" w:lineRule="auto"/>
              <w:jc w:val="right"/>
              <w:rPr>
                <w:rFonts w:cs="Arial"/>
                <w:b/>
                <w:bCs/>
                <w:sz w:val="20"/>
              </w:rPr>
            </w:pPr>
            <w:r w:rsidRPr="00382100">
              <w:rPr>
                <w:rFonts w:cs="Arial"/>
                <w:b/>
                <w:bCs/>
                <w:sz w:val="20"/>
              </w:rPr>
              <w:t>Anwärmfrage (Individuell anpassen)</w:t>
            </w:r>
          </w:p>
        </w:tc>
        <w:tc>
          <w:tcPr>
            <w:tcW w:w="5961" w:type="dxa"/>
          </w:tcPr>
          <w:p w14:paraId="1A886556" w14:textId="77777777" w:rsidR="00382100" w:rsidRPr="00382100" w:rsidRDefault="00382100" w:rsidP="00382100">
            <w:pPr>
              <w:spacing w:after="0" w:line="240" w:lineRule="auto"/>
              <w:rPr>
                <w:rFonts w:cs="Arial"/>
                <w:sz w:val="18"/>
                <w:szCs w:val="18"/>
              </w:rPr>
            </w:pPr>
            <w:r w:rsidRPr="00382100">
              <w:rPr>
                <w:rFonts w:cs="Arial"/>
                <w:sz w:val="18"/>
                <w:szCs w:val="18"/>
              </w:rPr>
              <w:t>Beschreiben Sie bitte ihre aktuelle Rolle?</w:t>
            </w:r>
          </w:p>
          <w:p w14:paraId="7DA44EE8" w14:textId="77777777" w:rsidR="00382100" w:rsidRPr="00382100" w:rsidRDefault="00382100" w:rsidP="00382100">
            <w:pPr>
              <w:spacing w:after="0" w:line="240" w:lineRule="auto"/>
              <w:rPr>
                <w:rFonts w:cs="Arial"/>
                <w:sz w:val="18"/>
                <w:szCs w:val="18"/>
              </w:rPr>
            </w:pPr>
          </w:p>
          <w:p w14:paraId="2374231A" w14:textId="77777777" w:rsidR="00382100" w:rsidRPr="00382100" w:rsidRDefault="00382100" w:rsidP="00382100">
            <w:pPr>
              <w:spacing w:after="0" w:line="240" w:lineRule="auto"/>
              <w:rPr>
                <w:rFonts w:cs="Arial"/>
                <w:sz w:val="18"/>
                <w:szCs w:val="18"/>
              </w:rPr>
            </w:pPr>
            <w:r w:rsidRPr="00382100">
              <w:rPr>
                <w:rFonts w:cs="Arial"/>
                <w:sz w:val="18"/>
                <w:szCs w:val="18"/>
              </w:rPr>
              <w:t>Wie sind die Berührungspunkte zu dem Thema KI im Marketing/Kundeninteraktion/Kunden-kommunikation?</w:t>
            </w:r>
          </w:p>
          <w:p w14:paraId="397369FF" w14:textId="77777777" w:rsidR="00382100" w:rsidRPr="00382100" w:rsidRDefault="00382100" w:rsidP="00382100">
            <w:pPr>
              <w:spacing w:after="0" w:line="240" w:lineRule="auto"/>
              <w:rPr>
                <w:rFonts w:cs="Arial"/>
                <w:sz w:val="18"/>
                <w:szCs w:val="18"/>
              </w:rPr>
            </w:pPr>
          </w:p>
          <w:p w14:paraId="1BB63567" w14:textId="77777777" w:rsidR="00382100" w:rsidRPr="00382100" w:rsidRDefault="00382100" w:rsidP="00382100">
            <w:pPr>
              <w:spacing w:after="0" w:line="240" w:lineRule="auto"/>
              <w:rPr>
                <w:rFonts w:cs="Arial"/>
                <w:sz w:val="18"/>
                <w:szCs w:val="18"/>
              </w:rPr>
            </w:pPr>
            <w:r w:rsidRPr="00382100">
              <w:rPr>
                <w:rFonts w:cs="Arial"/>
                <w:sz w:val="18"/>
                <w:szCs w:val="18"/>
              </w:rPr>
              <w:t>Was verstehen Sie persönlich unter KI?</w:t>
            </w:r>
          </w:p>
          <w:p w14:paraId="382B7B1F" w14:textId="77777777" w:rsidR="00382100" w:rsidRPr="00382100" w:rsidRDefault="00382100" w:rsidP="00382100">
            <w:pPr>
              <w:spacing w:after="0" w:line="240" w:lineRule="auto"/>
              <w:rPr>
                <w:rFonts w:cs="Arial"/>
                <w:sz w:val="18"/>
                <w:szCs w:val="18"/>
              </w:rPr>
            </w:pPr>
          </w:p>
          <w:p w14:paraId="771F31C5" w14:textId="77777777" w:rsidR="00382100" w:rsidRPr="00382100" w:rsidRDefault="00382100" w:rsidP="00382100">
            <w:pPr>
              <w:spacing w:after="0" w:line="240" w:lineRule="auto"/>
              <w:rPr>
                <w:rFonts w:cs="Arial"/>
                <w:sz w:val="18"/>
                <w:szCs w:val="18"/>
              </w:rPr>
            </w:pPr>
            <w:r w:rsidRPr="00382100">
              <w:rPr>
                <w:rFonts w:cs="Arial"/>
                <w:sz w:val="18"/>
                <w:szCs w:val="18"/>
              </w:rPr>
              <w:t>(Wie ist ihre persönliche Einschätzung hinsichtlich der Bedeutung von KI für das Marketing?</w:t>
            </w:r>
          </w:p>
          <w:p w14:paraId="02C546C9"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Welche Kernanwendungsgebiete von KI im Marketing sehen Sie?)</w:t>
            </w:r>
          </w:p>
        </w:tc>
        <w:tc>
          <w:tcPr>
            <w:tcW w:w="982" w:type="dxa"/>
          </w:tcPr>
          <w:p w14:paraId="65393601" w14:textId="77777777" w:rsidR="00382100" w:rsidRPr="00382100" w:rsidRDefault="00382100" w:rsidP="00382100">
            <w:pPr>
              <w:spacing w:after="0" w:line="240" w:lineRule="auto"/>
              <w:rPr>
                <w:rFonts w:cs="Arial"/>
              </w:rPr>
            </w:pPr>
          </w:p>
        </w:tc>
      </w:tr>
      <w:tr w:rsidR="00382100" w:rsidRPr="00382100" w14:paraId="2F1953DE" w14:textId="77777777" w:rsidTr="002B20D0">
        <w:trPr>
          <w:trHeight w:val="567"/>
        </w:trPr>
        <w:tc>
          <w:tcPr>
            <w:tcW w:w="2119" w:type="dxa"/>
            <w:shd w:val="clear" w:color="auto" w:fill="EDEDED" w:themeFill="accent3" w:themeFillTint="33"/>
          </w:tcPr>
          <w:p w14:paraId="5FA521E6" w14:textId="77777777" w:rsidR="00382100" w:rsidRPr="00382100" w:rsidRDefault="00382100" w:rsidP="00382100">
            <w:pPr>
              <w:spacing w:after="0" w:line="240" w:lineRule="auto"/>
              <w:jc w:val="right"/>
              <w:rPr>
                <w:rFonts w:cs="Arial"/>
                <w:b/>
                <w:bCs/>
                <w:sz w:val="20"/>
              </w:rPr>
            </w:pPr>
            <w:r w:rsidRPr="00382100">
              <w:rPr>
                <w:rFonts w:cs="Arial"/>
                <w:b/>
                <w:bCs/>
                <w:sz w:val="20"/>
              </w:rPr>
              <w:t>Überleitung (Filterfrage)</w:t>
            </w:r>
          </w:p>
        </w:tc>
        <w:tc>
          <w:tcPr>
            <w:tcW w:w="5961" w:type="dxa"/>
          </w:tcPr>
          <w:p w14:paraId="5D1251FD" w14:textId="77777777" w:rsidR="00382100" w:rsidRPr="00382100" w:rsidRDefault="00382100" w:rsidP="00382100">
            <w:pPr>
              <w:spacing w:after="0" w:line="240" w:lineRule="auto"/>
              <w:rPr>
                <w:rFonts w:cs="Arial"/>
                <w:sz w:val="18"/>
                <w:szCs w:val="18"/>
              </w:rPr>
            </w:pPr>
            <w:r w:rsidRPr="00382100">
              <w:rPr>
                <w:rFonts w:cs="Arial"/>
                <w:sz w:val="18"/>
                <w:szCs w:val="18"/>
              </w:rPr>
              <w:t>In welcher Phase befindet/befand sich das für sie prägendste KI-Projekt, dass sie begleitet haben?</w:t>
            </w:r>
          </w:p>
          <w:p w14:paraId="22E04428" w14:textId="77777777" w:rsidR="00382100" w:rsidRPr="00382100" w:rsidRDefault="00382100" w:rsidP="00382100">
            <w:pPr>
              <w:spacing w:after="0" w:line="240" w:lineRule="auto"/>
              <w:rPr>
                <w:rFonts w:cs="Arial"/>
                <w:sz w:val="18"/>
                <w:szCs w:val="18"/>
              </w:rPr>
            </w:pPr>
          </w:p>
          <w:p w14:paraId="10A385EE" w14:textId="77777777" w:rsidR="00382100" w:rsidRPr="00382100" w:rsidRDefault="00382100" w:rsidP="00382100">
            <w:pPr>
              <w:spacing w:after="0" w:line="240" w:lineRule="auto"/>
              <w:rPr>
                <w:rFonts w:cs="Arial"/>
                <w:sz w:val="18"/>
                <w:szCs w:val="18"/>
              </w:rPr>
            </w:pPr>
            <w:r w:rsidRPr="00382100">
              <w:rPr>
                <w:rFonts w:cs="Arial"/>
                <w:sz w:val="18"/>
                <w:szCs w:val="18"/>
              </w:rPr>
              <w:t>Welche Rolle hatten Sie in dem Projekt?</w:t>
            </w:r>
          </w:p>
        </w:tc>
        <w:tc>
          <w:tcPr>
            <w:tcW w:w="982" w:type="dxa"/>
          </w:tcPr>
          <w:p w14:paraId="6C55B54E" w14:textId="77777777" w:rsidR="00382100" w:rsidRPr="00382100" w:rsidRDefault="00382100" w:rsidP="00382100">
            <w:pPr>
              <w:spacing w:after="0" w:line="240" w:lineRule="auto"/>
              <w:rPr>
                <w:rFonts w:cs="Arial"/>
              </w:rPr>
            </w:pPr>
          </w:p>
        </w:tc>
      </w:tr>
      <w:tr w:rsidR="00382100" w:rsidRPr="00382100" w14:paraId="798D7041" w14:textId="77777777" w:rsidTr="002B20D0">
        <w:trPr>
          <w:trHeight w:val="567"/>
        </w:trPr>
        <w:tc>
          <w:tcPr>
            <w:tcW w:w="2119" w:type="dxa"/>
            <w:shd w:val="clear" w:color="auto" w:fill="EDEDED" w:themeFill="accent3" w:themeFillTint="33"/>
          </w:tcPr>
          <w:p w14:paraId="79B34017" w14:textId="77777777" w:rsidR="00382100" w:rsidRPr="00382100" w:rsidRDefault="00382100" w:rsidP="00382100">
            <w:pPr>
              <w:spacing w:after="0" w:line="240" w:lineRule="auto"/>
              <w:jc w:val="right"/>
              <w:rPr>
                <w:rFonts w:cs="Arial"/>
                <w:b/>
                <w:bCs/>
                <w:sz w:val="20"/>
              </w:rPr>
            </w:pPr>
          </w:p>
        </w:tc>
        <w:tc>
          <w:tcPr>
            <w:tcW w:w="5961" w:type="dxa"/>
          </w:tcPr>
          <w:p w14:paraId="6CAEA764" w14:textId="77777777" w:rsidR="00382100" w:rsidRPr="00382100" w:rsidRDefault="00382100" w:rsidP="00382100">
            <w:pPr>
              <w:spacing w:after="0" w:line="240" w:lineRule="auto"/>
              <w:rPr>
                <w:rFonts w:cs="Arial"/>
                <w:sz w:val="18"/>
                <w:szCs w:val="18"/>
              </w:rPr>
            </w:pPr>
          </w:p>
        </w:tc>
        <w:tc>
          <w:tcPr>
            <w:tcW w:w="982" w:type="dxa"/>
          </w:tcPr>
          <w:p w14:paraId="03589D0B" w14:textId="77777777" w:rsidR="00382100" w:rsidRPr="00382100" w:rsidRDefault="00382100" w:rsidP="00382100">
            <w:pPr>
              <w:spacing w:after="0" w:line="240" w:lineRule="auto"/>
              <w:rPr>
                <w:rFonts w:cs="Arial"/>
              </w:rPr>
            </w:pPr>
          </w:p>
        </w:tc>
      </w:tr>
      <w:tr w:rsidR="00382100" w:rsidRPr="00382100" w14:paraId="3F6D4EE9" w14:textId="77777777" w:rsidTr="002B20D0">
        <w:trPr>
          <w:trHeight w:val="567"/>
        </w:trPr>
        <w:tc>
          <w:tcPr>
            <w:tcW w:w="9062" w:type="dxa"/>
            <w:gridSpan w:val="3"/>
            <w:shd w:val="clear" w:color="auto" w:fill="D9E2F3" w:themeFill="accent1" w:themeFillTint="33"/>
          </w:tcPr>
          <w:p w14:paraId="421875D5" w14:textId="77777777" w:rsidR="00382100" w:rsidRPr="00382100" w:rsidRDefault="00382100" w:rsidP="00382100">
            <w:pPr>
              <w:spacing w:after="0" w:line="240" w:lineRule="auto"/>
              <w:jc w:val="center"/>
              <w:rPr>
                <w:rFonts w:cs="Arial"/>
                <w:sz w:val="18"/>
                <w:szCs w:val="18"/>
              </w:rPr>
            </w:pPr>
            <w:r w:rsidRPr="00382100">
              <w:rPr>
                <w:rFonts w:cs="Arial"/>
                <w:b/>
                <w:bCs/>
                <w:sz w:val="18"/>
                <w:szCs w:val="18"/>
              </w:rPr>
              <w:t>Hauptteil</w:t>
            </w:r>
          </w:p>
        </w:tc>
      </w:tr>
      <w:tr w:rsidR="00382100" w:rsidRPr="00382100" w14:paraId="157D6813" w14:textId="77777777" w:rsidTr="002B20D0">
        <w:trPr>
          <w:trHeight w:val="567"/>
        </w:trPr>
        <w:tc>
          <w:tcPr>
            <w:tcW w:w="2119" w:type="dxa"/>
            <w:shd w:val="clear" w:color="auto" w:fill="DBDBDB" w:themeFill="accent3" w:themeFillTint="66"/>
          </w:tcPr>
          <w:p w14:paraId="5F791503"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43280229" w14:textId="77777777" w:rsidR="00382100" w:rsidRPr="00382100" w:rsidRDefault="00382100" w:rsidP="00382100">
            <w:pPr>
              <w:spacing w:after="0" w:line="240" w:lineRule="auto"/>
              <w:jc w:val="left"/>
              <w:rPr>
                <w:rFonts w:cs="Arial"/>
                <w:b/>
                <w:bCs/>
                <w:sz w:val="20"/>
              </w:rPr>
            </w:pPr>
            <w:r w:rsidRPr="00382100">
              <w:rPr>
                <w:rFonts w:cs="Arial"/>
                <w:b/>
                <w:bCs/>
                <w:sz w:val="20"/>
              </w:rPr>
              <w:t>Keine Nutzung KI oder Rahmenfragen</w:t>
            </w:r>
          </w:p>
        </w:tc>
        <w:tc>
          <w:tcPr>
            <w:tcW w:w="5961" w:type="dxa"/>
          </w:tcPr>
          <w:p w14:paraId="70E7B236" w14:textId="77777777" w:rsidR="00382100" w:rsidRPr="00382100" w:rsidRDefault="00382100" w:rsidP="00382100">
            <w:pPr>
              <w:spacing w:after="0" w:line="240" w:lineRule="auto"/>
              <w:rPr>
                <w:rFonts w:cs="Arial"/>
                <w:sz w:val="18"/>
                <w:szCs w:val="18"/>
              </w:rPr>
            </w:pPr>
          </w:p>
        </w:tc>
        <w:tc>
          <w:tcPr>
            <w:tcW w:w="982" w:type="dxa"/>
          </w:tcPr>
          <w:p w14:paraId="03ACC139" w14:textId="77777777" w:rsidR="00382100" w:rsidRPr="00382100" w:rsidRDefault="00382100" w:rsidP="00382100">
            <w:pPr>
              <w:spacing w:after="0" w:line="240" w:lineRule="auto"/>
              <w:rPr>
                <w:rFonts w:cs="Arial"/>
              </w:rPr>
            </w:pPr>
          </w:p>
        </w:tc>
      </w:tr>
      <w:tr w:rsidR="00382100" w:rsidRPr="00382100" w14:paraId="596A17C6" w14:textId="77777777" w:rsidTr="002B20D0">
        <w:trPr>
          <w:trHeight w:val="567"/>
        </w:trPr>
        <w:tc>
          <w:tcPr>
            <w:tcW w:w="2119" w:type="dxa"/>
            <w:shd w:val="clear" w:color="auto" w:fill="EDEDED" w:themeFill="accent3" w:themeFillTint="33"/>
          </w:tcPr>
          <w:p w14:paraId="070E5581" w14:textId="77777777" w:rsidR="00382100" w:rsidRPr="00382100" w:rsidRDefault="00382100" w:rsidP="00382100">
            <w:pPr>
              <w:spacing w:after="0" w:line="240" w:lineRule="auto"/>
              <w:jc w:val="right"/>
              <w:rPr>
                <w:rFonts w:cs="Arial"/>
                <w:b/>
                <w:bCs/>
                <w:sz w:val="20"/>
              </w:rPr>
            </w:pPr>
            <w:r w:rsidRPr="00382100">
              <w:rPr>
                <w:rFonts w:cs="Arial"/>
                <w:b/>
                <w:bCs/>
                <w:sz w:val="20"/>
              </w:rPr>
              <w:t>Verständnis von KI</w:t>
            </w:r>
          </w:p>
        </w:tc>
        <w:tc>
          <w:tcPr>
            <w:tcW w:w="5961" w:type="dxa"/>
          </w:tcPr>
          <w:p w14:paraId="4BF2FCF8" w14:textId="77777777" w:rsidR="00382100" w:rsidRPr="00382100" w:rsidRDefault="00382100" w:rsidP="00382100">
            <w:pPr>
              <w:spacing w:after="0" w:line="240" w:lineRule="auto"/>
              <w:rPr>
                <w:rFonts w:cs="Arial"/>
                <w:sz w:val="18"/>
                <w:szCs w:val="18"/>
              </w:rPr>
            </w:pPr>
            <w:r w:rsidRPr="00382100">
              <w:rPr>
                <w:rFonts w:cs="Arial"/>
                <w:sz w:val="18"/>
                <w:szCs w:val="18"/>
              </w:rPr>
              <w:t>Wenn Sie sich an das prägendste Projekt/ die prägendsten Projekte zurückerinnern: Beschreiben Sie mal den Entwicklungsstand bezüglich Künstlicher Intelligenz im Marketing, den Sie vorgefunden haben?</w:t>
            </w:r>
          </w:p>
          <w:p w14:paraId="43DF9E65" w14:textId="77777777" w:rsidR="00382100" w:rsidRPr="00382100" w:rsidRDefault="00382100" w:rsidP="00382100">
            <w:pPr>
              <w:spacing w:after="0" w:line="240" w:lineRule="auto"/>
              <w:rPr>
                <w:rFonts w:cs="Arial"/>
                <w:sz w:val="18"/>
                <w:szCs w:val="18"/>
              </w:rPr>
            </w:pPr>
          </w:p>
          <w:p w14:paraId="74CC5C89"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5F06D76C" w14:textId="77777777" w:rsidR="00382100" w:rsidRPr="00382100" w:rsidRDefault="00382100" w:rsidP="00382100">
            <w:pPr>
              <w:spacing w:after="0" w:line="240" w:lineRule="auto"/>
              <w:rPr>
                <w:rFonts w:cs="Arial"/>
                <w:sz w:val="18"/>
                <w:szCs w:val="18"/>
              </w:rPr>
            </w:pPr>
            <w:r w:rsidRPr="00382100">
              <w:rPr>
                <w:rFonts w:cs="Arial"/>
                <w:sz w:val="18"/>
                <w:szCs w:val="18"/>
              </w:rPr>
              <w:t>Was wurde in dem Unternehmen unter KI verstanden?</w:t>
            </w:r>
          </w:p>
        </w:tc>
        <w:tc>
          <w:tcPr>
            <w:tcW w:w="982" w:type="dxa"/>
          </w:tcPr>
          <w:p w14:paraId="24833A8E" w14:textId="77777777" w:rsidR="00382100" w:rsidRPr="00382100" w:rsidRDefault="00382100" w:rsidP="00382100">
            <w:pPr>
              <w:spacing w:after="0" w:line="240" w:lineRule="auto"/>
              <w:rPr>
                <w:rFonts w:cs="Arial"/>
              </w:rPr>
            </w:pPr>
          </w:p>
        </w:tc>
      </w:tr>
      <w:tr w:rsidR="00382100" w:rsidRPr="00382100" w14:paraId="4B83480E" w14:textId="77777777" w:rsidTr="002B20D0">
        <w:trPr>
          <w:trHeight w:val="567"/>
        </w:trPr>
        <w:tc>
          <w:tcPr>
            <w:tcW w:w="2119" w:type="dxa"/>
            <w:shd w:val="clear" w:color="auto" w:fill="EDEDED" w:themeFill="accent3" w:themeFillTint="33"/>
          </w:tcPr>
          <w:p w14:paraId="561EFDFD"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961" w:type="dxa"/>
          </w:tcPr>
          <w:p w14:paraId="7E02C4CC" w14:textId="01424CA4" w:rsidR="00382100" w:rsidRPr="00382100" w:rsidRDefault="00382100" w:rsidP="00382100">
            <w:pPr>
              <w:spacing w:after="0" w:line="240" w:lineRule="auto"/>
              <w:rPr>
                <w:rFonts w:cs="Arial"/>
                <w:sz w:val="18"/>
                <w:szCs w:val="18"/>
              </w:rPr>
            </w:pPr>
            <w:r w:rsidRPr="00382100">
              <w:rPr>
                <w:rFonts w:cs="Arial"/>
                <w:sz w:val="18"/>
                <w:szCs w:val="18"/>
              </w:rPr>
              <w:t>Wenn Sie Einblicke in die Organisation bekommen haben: Bitte beschreiben Sie doch mal die Aufbau- und Ablauforganisation rund um die Themen Marketing, Technologie und Daten</w:t>
            </w:r>
            <w:r w:rsidR="00DD5C16">
              <w:rPr>
                <w:rFonts w:cs="Arial"/>
                <w:sz w:val="18"/>
                <w:szCs w:val="18"/>
              </w:rPr>
              <w:t>…</w:t>
            </w:r>
          </w:p>
          <w:p w14:paraId="4B44C9E8" w14:textId="77777777" w:rsidR="00382100" w:rsidRPr="00382100" w:rsidRDefault="00382100" w:rsidP="00382100">
            <w:pPr>
              <w:spacing w:after="0" w:line="240" w:lineRule="auto"/>
              <w:rPr>
                <w:rFonts w:cs="Arial"/>
                <w:sz w:val="18"/>
                <w:szCs w:val="18"/>
              </w:rPr>
            </w:pPr>
          </w:p>
          <w:p w14:paraId="2902B69A"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68240C4F" w14:textId="77777777" w:rsidR="00382100" w:rsidRPr="00382100" w:rsidRDefault="00382100" w:rsidP="00382100">
            <w:pPr>
              <w:numPr>
                <w:ilvl w:val="0"/>
                <w:numId w:val="98"/>
              </w:numPr>
              <w:spacing w:after="0" w:line="240" w:lineRule="auto"/>
              <w:contextualSpacing/>
              <w:jc w:val="left"/>
              <w:rPr>
                <w:rFonts w:cs="Arial"/>
                <w:sz w:val="18"/>
                <w:szCs w:val="18"/>
              </w:rPr>
            </w:pPr>
            <w:r w:rsidRPr="00382100">
              <w:rPr>
                <w:rFonts w:cs="Arial"/>
                <w:sz w:val="18"/>
                <w:szCs w:val="18"/>
              </w:rPr>
              <w:t>Können Sie beschreiben wie die Vorratshaltung der Daten organisiert ist? (hinzugefügt: 19.05.20)</w:t>
            </w:r>
          </w:p>
          <w:p w14:paraId="49F90EC9" w14:textId="77777777" w:rsidR="00382100" w:rsidRPr="00382100" w:rsidRDefault="00382100" w:rsidP="00382100">
            <w:pPr>
              <w:spacing w:after="0" w:line="240" w:lineRule="auto"/>
              <w:rPr>
                <w:rFonts w:cs="Arial"/>
                <w:sz w:val="18"/>
                <w:szCs w:val="18"/>
              </w:rPr>
            </w:pPr>
          </w:p>
        </w:tc>
        <w:tc>
          <w:tcPr>
            <w:tcW w:w="982" w:type="dxa"/>
          </w:tcPr>
          <w:p w14:paraId="72B917EC" w14:textId="77777777" w:rsidR="00382100" w:rsidRPr="00382100" w:rsidRDefault="00382100" w:rsidP="00382100">
            <w:pPr>
              <w:spacing w:after="0" w:line="240" w:lineRule="auto"/>
              <w:rPr>
                <w:rFonts w:cs="Arial"/>
              </w:rPr>
            </w:pPr>
          </w:p>
          <w:p w14:paraId="41D7AFF2" w14:textId="77777777" w:rsidR="00382100" w:rsidRPr="00382100" w:rsidRDefault="00382100" w:rsidP="00382100">
            <w:pPr>
              <w:spacing w:after="0" w:line="240" w:lineRule="auto"/>
              <w:rPr>
                <w:rFonts w:cs="Arial"/>
              </w:rPr>
            </w:pPr>
          </w:p>
          <w:p w14:paraId="0A85B075" w14:textId="77777777" w:rsidR="00382100" w:rsidRPr="00382100" w:rsidRDefault="00382100" w:rsidP="00382100">
            <w:pPr>
              <w:spacing w:after="0" w:line="240" w:lineRule="auto"/>
              <w:rPr>
                <w:rFonts w:cs="Arial"/>
              </w:rPr>
            </w:pPr>
          </w:p>
          <w:p w14:paraId="45CF2E4D" w14:textId="77777777" w:rsidR="00382100" w:rsidRPr="00382100" w:rsidRDefault="00382100" w:rsidP="00382100">
            <w:pPr>
              <w:spacing w:after="0" w:line="240" w:lineRule="auto"/>
              <w:rPr>
                <w:rFonts w:cs="Arial"/>
              </w:rPr>
            </w:pPr>
          </w:p>
          <w:p w14:paraId="383029D9" w14:textId="77777777" w:rsidR="00382100" w:rsidRPr="00382100" w:rsidRDefault="00382100" w:rsidP="00382100">
            <w:pPr>
              <w:spacing w:after="0" w:line="240" w:lineRule="auto"/>
              <w:rPr>
                <w:rFonts w:cs="Arial"/>
              </w:rPr>
            </w:pPr>
          </w:p>
          <w:p w14:paraId="2AC2368F" w14:textId="77777777" w:rsidR="00382100" w:rsidRPr="00382100" w:rsidRDefault="00382100" w:rsidP="00382100">
            <w:pPr>
              <w:spacing w:after="0" w:line="240" w:lineRule="auto"/>
              <w:rPr>
                <w:rFonts w:cs="Arial"/>
              </w:rPr>
            </w:pPr>
          </w:p>
          <w:p w14:paraId="77B3E5C9" w14:textId="77777777" w:rsidR="00382100" w:rsidRPr="00382100" w:rsidRDefault="00382100" w:rsidP="00382100">
            <w:pPr>
              <w:spacing w:after="0" w:line="240" w:lineRule="auto"/>
              <w:rPr>
                <w:rFonts w:cs="Arial"/>
              </w:rPr>
            </w:pPr>
          </w:p>
        </w:tc>
      </w:tr>
      <w:tr w:rsidR="00382100" w:rsidRPr="00382100" w14:paraId="6E4C47B5" w14:textId="77777777" w:rsidTr="002B20D0">
        <w:trPr>
          <w:trHeight w:val="567"/>
        </w:trPr>
        <w:tc>
          <w:tcPr>
            <w:tcW w:w="2119" w:type="dxa"/>
            <w:shd w:val="clear" w:color="auto" w:fill="EDEDED" w:themeFill="accent3" w:themeFillTint="33"/>
          </w:tcPr>
          <w:p w14:paraId="06701AA1" w14:textId="77777777" w:rsidR="00382100" w:rsidRPr="00382100" w:rsidRDefault="00382100" w:rsidP="00382100">
            <w:pPr>
              <w:spacing w:after="0" w:line="240" w:lineRule="auto"/>
              <w:jc w:val="right"/>
              <w:rPr>
                <w:rFonts w:cs="Arial"/>
                <w:b/>
                <w:bCs/>
                <w:sz w:val="20"/>
              </w:rPr>
            </w:pPr>
            <w:r w:rsidRPr="00382100">
              <w:rPr>
                <w:rFonts w:cs="Arial"/>
                <w:b/>
                <w:bCs/>
                <w:sz w:val="20"/>
              </w:rPr>
              <w:t>Themenkomplex</w:t>
            </w:r>
          </w:p>
          <w:p w14:paraId="15BA484A" w14:textId="77777777" w:rsidR="00382100" w:rsidRPr="00382100" w:rsidRDefault="00382100" w:rsidP="00382100">
            <w:pPr>
              <w:spacing w:after="0" w:line="240" w:lineRule="auto"/>
              <w:jc w:val="right"/>
              <w:rPr>
                <w:rFonts w:cs="Arial"/>
                <w:b/>
                <w:bCs/>
                <w:sz w:val="20"/>
              </w:rPr>
            </w:pPr>
            <w:r w:rsidRPr="00382100">
              <w:rPr>
                <w:rFonts w:cs="Arial"/>
                <w:b/>
                <w:bCs/>
                <w:sz w:val="20"/>
              </w:rPr>
              <w:t>Evaluierung und Entscheidung</w:t>
            </w:r>
          </w:p>
        </w:tc>
        <w:tc>
          <w:tcPr>
            <w:tcW w:w="5961" w:type="dxa"/>
          </w:tcPr>
          <w:p w14:paraId="26740265" w14:textId="77777777" w:rsidR="00382100" w:rsidRPr="00382100" w:rsidRDefault="00382100" w:rsidP="00382100">
            <w:pPr>
              <w:spacing w:after="0" w:line="240" w:lineRule="auto"/>
              <w:rPr>
                <w:rFonts w:cs="Arial"/>
                <w:sz w:val="18"/>
                <w:szCs w:val="18"/>
              </w:rPr>
            </w:pPr>
          </w:p>
        </w:tc>
        <w:tc>
          <w:tcPr>
            <w:tcW w:w="982" w:type="dxa"/>
          </w:tcPr>
          <w:p w14:paraId="4B8CA96B" w14:textId="77777777" w:rsidR="00382100" w:rsidRPr="00382100" w:rsidRDefault="00382100" w:rsidP="00382100">
            <w:pPr>
              <w:spacing w:after="0" w:line="240" w:lineRule="auto"/>
              <w:rPr>
                <w:rFonts w:cs="Arial"/>
              </w:rPr>
            </w:pPr>
          </w:p>
        </w:tc>
      </w:tr>
      <w:tr w:rsidR="00382100" w:rsidRPr="00382100" w14:paraId="058646AC" w14:textId="77777777" w:rsidTr="002B20D0">
        <w:trPr>
          <w:trHeight w:val="567"/>
        </w:trPr>
        <w:tc>
          <w:tcPr>
            <w:tcW w:w="2119" w:type="dxa"/>
            <w:shd w:val="clear" w:color="auto" w:fill="EDEDED" w:themeFill="accent3" w:themeFillTint="33"/>
          </w:tcPr>
          <w:p w14:paraId="7F67E2C9" w14:textId="77777777" w:rsidR="00382100" w:rsidRPr="00382100" w:rsidRDefault="00382100" w:rsidP="00382100">
            <w:pPr>
              <w:spacing w:after="0" w:line="240" w:lineRule="auto"/>
              <w:jc w:val="right"/>
              <w:rPr>
                <w:rFonts w:cs="Arial"/>
                <w:b/>
                <w:bCs/>
                <w:sz w:val="20"/>
              </w:rPr>
            </w:pPr>
            <w:r w:rsidRPr="00382100">
              <w:rPr>
                <w:rFonts w:cs="Arial"/>
                <w:b/>
                <w:bCs/>
                <w:sz w:val="20"/>
              </w:rPr>
              <w:t>Impuls</w:t>
            </w:r>
          </w:p>
        </w:tc>
        <w:tc>
          <w:tcPr>
            <w:tcW w:w="5961" w:type="dxa"/>
          </w:tcPr>
          <w:p w14:paraId="4F7438EC" w14:textId="37EA9F95" w:rsidR="00382100" w:rsidRPr="00382100" w:rsidRDefault="00382100" w:rsidP="00382100">
            <w:pPr>
              <w:spacing w:after="0" w:line="240" w:lineRule="auto"/>
              <w:rPr>
                <w:rFonts w:cs="Arial"/>
                <w:sz w:val="18"/>
                <w:szCs w:val="18"/>
              </w:rPr>
            </w:pPr>
            <w:r w:rsidRPr="00382100">
              <w:rPr>
                <w:rFonts w:cs="Arial"/>
                <w:sz w:val="18"/>
                <w:szCs w:val="18"/>
              </w:rPr>
              <w:t>Beschreiben Sie doch mal den Prozess vom Interesse eines potenziellen Kunden an einem Marketing KI-Projekt hin zur Entscheidung</w:t>
            </w:r>
            <w:r w:rsidR="00DD5C16">
              <w:rPr>
                <w:rFonts w:cs="Arial"/>
                <w:sz w:val="18"/>
                <w:szCs w:val="18"/>
              </w:rPr>
              <w:t>…</w:t>
            </w:r>
          </w:p>
          <w:p w14:paraId="38B891F9" w14:textId="77777777" w:rsidR="00382100" w:rsidRPr="00382100" w:rsidRDefault="00382100" w:rsidP="00382100">
            <w:pPr>
              <w:spacing w:after="0" w:line="240" w:lineRule="auto"/>
              <w:rPr>
                <w:rFonts w:cs="Arial"/>
                <w:sz w:val="18"/>
                <w:szCs w:val="18"/>
              </w:rPr>
            </w:pPr>
          </w:p>
          <w:p w14:paraId="1BC4C7F0"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67370ACA"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Mit welchen Rollen und Verantwortlichkeiten haben Sin dieser Phase zu tun gehabt?</w:t>
            </w:r>
          </w:p>
          <w:p w14:paraId="45A5E7F6"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Wie würden Sie die Diskussionen (bspw. bei Pitch-Präsentationen) mit dem Unternehmen in dieser Phase beschreiben?</w:t>
            </w:r>
          </w:p>
          <w:p w14:paraId="08C09685"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Beschreiben Sie bitte wie das Ergebnis der Evaluierungs- und Entscheidungsphase kommuniziert wurde?</w:t>
            </w:r>
          </w:p>
          <w:p w14:paraId="5F5B3119" w14:textId="19FE41C1"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Beschreiben Sie doch mal wie Sie die vorhandenen Daten evaluiert haben</w:t>
            </w:r>
            <w:r w:rsidR="00DD5C16">
              <w:rPr>
                <w:rFonts w:cs="Arial"/>
                <w:sz w:val="18"/>
                <w:szCs w:val="18"/>
              </w:rPr>
              <w:t>…</w:t>
            </w:r>
            <w:r w:rsidRPr="00382100">
              <w:rPr>
                <w:rFonts w:cs="Arial"/>
                <w:sz w:val="18"/>
                <w:szCs w:val="18"/>
              </w:rPr>
              <w:t xml:space="preserve"> (hinzugefügt: 19.5.20)</w:t>
            </w:r>
          </w:p>
          <w:p w14:paraId="4877828B"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Welche Faktoren haben zur Auswahl des ersten Use Case / der ersten Use Cases geführt?</w:t>
            </w:r>
          </w:p>
          <w:p w14:paraId="2BD7EF01" w14:textId="77777777" w:rsidR="00382100" w:rsidRPr="00382100" w:rsidRDefault="00382100" w:rsidP="00382100">
            <w:pPr>
              <w:spacing w:after="0" w:line="240" w:lineRule="auto"/>
              <w:rPr>
                <w:rFonts w:cs="Arial"/>
                <w:sz w:val="18"/>
                <w:szCs w:val="18"/>
              </w:rPr>
            </w:pPr>
          </w:p>
        </w:tc>
        <w:tc>
          <w:tcPr>
            <w:tcW w:w="982" w:type="dxa"/>
          </w:tcPr>
          <w:p w14:paraId="15F8D168" w14:textId="77777777" w:rsidR="00382100" w:rsidRPr="00382100" w:rsidRDefault="00382100" w:rsidP="00382100">
            <w:pPr>
              <w:spacing w:after="0" w:line="240" w:lineRule="auto"/>
              <w:rPr>
                <w:rFonts w:cs="Arial"/>
              </w:rPr>
            </w:pPr>
          </w:p>
        </w:tc>
      </w:tr>
      <w:tr w:rsidR="00382100" w:rsidRPr="00382100" w14:paraId="037D9DC2" w14:textId="77777777" w:rsidTr="002B20D0">
        <w:trPr>
          <w:trHeight w:val="567"/>
        </w:trPr>
        <w:tc>
          <w:tcPr>
            <w:tcW w:w="2119" w:type="dxa"/>
            <w:shd w:val="clear" w:color="auto" w:fill="EDEDED" w:themeFill="accent3" w:themeFillTint="33"/>
          </w:tcPr>
          <w:p w14:paraId="0B51D754" w14:textId="77777777" w:rsidR="00382100" w:rsidRPr="00382100" w:rsidRDefault="00382100" w:rsidP="00382100">
            <w:pPr>
              <w:spacing w:after="0" w:line="240" w:lineRule="auto"/>
              <w:jc w:val="right"/>
              <w:rPr>
                <w:rFonts w:cs="Arial"/>
                <w:b/>
                <w:bCs/>
                <w:sz w:val="20"/>
              </w:rPr>
            </w:pPr>
            <w:r w:rsidRPr="00382100">
              <w:rPr>
                <w:rFonts w:cs="Arial"/>
                <w:b/>
                <w:bCs/>
                <w:sz w:val="20"/>
              </w:rPr>
              <w:t>Ziele und Investitionsrahmen</w:t>
            </w:r>
          </w:p>
        </w:tc>
        <w:tc>
          <w:tcPr>
            <w:tcW w:w="5961" w:type="dxa"/>
          </w:tcPr>
          <w:p w14:paraId="5DBE76BF" w14:textId="15FC0445" w:rsidR="00382100" w:rsidRPr="00382100" w:rsidRDefault="00382100" w:rsidP="00382100">
            <w:pPr>
              <w:spacing w:after="0" w:line="240" w:lineRule="auto"/>
              <w:rPr>
                <w:rFonts w:cs="Arial"/>
                <w:sz w:val="18"/>
                <w:szCs w:val="18"/>
              </w:rPr>
            </w:pPr>
            <w:r w:rsidRPr="00382100">
              <w:rPr>
                <w:rFonts w:cs="Arial"/>
                <w:sz w:val="18"/>
                <w:szCs w:val="18"/>
              </w:rPr>
              <w:t>Beschreiben Sie bitte, welche Erwartungen mit der Initiative im Unternehmen verbunden waren</w:t>
            </w:r>
            <w:r w:rsidR="00DD5C16">
              <w:rPr>
                <w:rFonts w:cs="Arial"/>
                <w:sz w:val="18"/>
                <w:szCs w:val="18"/>
              </w:rPr>
              <w:t>…</w:t>
            </w:r>
          </w:p>
          <w:p w14:paraId="6EDE774B" w14:textId="77777777" w:rsidR="00382100" w:rsidRPr="00382100" w:rsidRDefault="00382100" w:rsidP="00382100">
            <w:pPr>
              <w:spacing w:after="0" w:line="240" w:lineRule="auto"/>
              <w:rPr>
                <w:rFonts w:cs="Arial"/>
                <w:sz w:val="18"/>
                <w:szCs w:val="18"/>
              </w:rPr>
            </w:pPr>
          </w:p>
          <w:p w14:paraId="67936663"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1CCBE4C5"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Welche konkreten Ziele wurden festgelegt?</w:t>
            </w:r>
          </w:p>
          <w:p w14:paraId="55141642" w14:textId="77777777" w:rsidR="00382100" w:rsidRPr="00382100" w:rsidRDefault="00382100" w:rsidP="00382100">
            <w:pPr>
              <w:numPr>
                <w:ilvl w:val="0"/>
                <w:numId w:val="39"/>
              </w:numPr>
              <w:spacing w:after="0" w:line="240" w:lineRule="auto"/>
              <w:contextualSpacing/>
              <w:jc w:val="left"/>
              <w:rPr>
                <w:rFonts w:cs="Arial"/>
                <w:sz w:val="18"/>
                <w:szCs w:val="18"/>
                <w:lang w:val="en-GB"/>
              </w:rPr>
            </w:pPr>
            <w:r w:rsidRPr="00382100">
              <w:rPr>
                <w:rFonts w:cs="Arial"/>
                <w:sz w:val="18"/>
                <w:szCs w:val="18"/>
              </w:rPr>
              <w:t>Welche Investitionen wurden vorgesehen?</w:t>
            </w:r>
          </w:p>
          <w:p w14:paraId="7EA6C0C2"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Wie ist der Business Case ermittelt worden?</w:t>
            </w:r>
          </w:p>
        </w:tc>
        <w:tc>
          <w:tcPr>
            <w:tcW w:w="982" w:type="dxa"/>
          </w:tcPr>
          <w:p w14:paraId="5E3DCA10" w14:textId="77777777" w:rsidR="00382100" w:rsidRPr="00382100" w:rsidRDefault="00382100" w:rsidP="00382100">
            <w:pPr>
              <w:spacing w:after="0" w:line="240" w:lineRule="auto"/>
              <w:rPr>
                <w:rFonts w:cs="Arial"/>
              </w:rPr>
            </w:pPr>
          </w:p>
        </w:tc>
      </w:tr>
      <w:tr w:rsidR="00382100" w:rsidRPr="00382100" w14:paraId="73668DA5" w14:textId="77777777" w:rsidTr="002B20D0">
        <w:trPr>
          <w:trHeight w:val="567"/>
        </w:trPr>
        <w:tc>
          <w:tcPr>
            <w:tcW w:w="2119" w:type="dxa"/>
            <w:shd w:val="clear" w:color="auto" w:fill="EDEDED" w:themeFill="accent3" w:themeFillTint="33"/>
          </w:tcPr>
          <w:p w14:paraId="0519DC12" w14:textId="77777777" w:rsidR="00382100" w:rsidRPr="00382100" w:rsidRDefault="00382100" w:rsidP="00382100">
            <w:pPr>
              <w:spacing w:after="0" w:line="240" w:lineRule="auto"/>
              <w:jc w:val="right"/>
              <w:rPr>
                <w:rFonts w:cs="Arial"/>
                <w:b/>
                <w:bCs/>
                <w:sz w:val="20"/>
              </w:rPr>
            </w:pPr>
            <w:r w:rsidRPr="00382100">
              <w:rPr>
                <w:rFonts w:cs="Arial"/>
                <w:b/>
                <w:bCs/>
                <w:sz w:val="20"/>
              </w:rPr>
              <w:t>Vorgehen und Personalauswahl</w:t>
            </w:r>
          </w:p>
        </w:tc>
        <w:tc>
          <w:tcPr>
            <w:tcW w:w="5961" w:type="dxa"/>
          </w:tcPr>
          <w:p w14:paraId="4C1C41AE" w14:textId="77777777" w:rsidR="00382100" w:rsidRPr="00382100" w:rsidRDefault="00382100" w:rsidP="00382100">
            <w:pPr>
              <w:spacing w:after="0" w:line="240" w:lineRule="auto"/>
              <w:rPr>
                <w:rFonts w:cs="Arial"/>
                <w:sz w:val="18"/>
                <w:szCs w:val="18"/>
              </w:rPr>
            </w:pPr>
            <w:r w:rsidRPr="00382100">
              <w:rPr>
                <w:rFonts w:cs="Arial"/>
                <w:sz w:val="18"/>
                <w:szCs w:val="18"/>
              </w:rPr>
              <w:t>Wenn Sie in die Aufstellung des Teams für die Initiative involviert waren: Beschreiben sie mal wie die Auswahl des Teams vorgenommen wurde</w:t>
            </w:r>
          </w:p>
          <w:p w14:paraId="73109151" w14:textId="77777777" w:rsidR="00382100" w:rsidRPr="00382100" w:rsidRDefault="00382100" w:rsidP="00382100">
            <w:pPr>
              <w:spacing w:after="0" w:line="240" w:lineRule="auto"/>
              <w:rPr>
                <w:rFonts w:cs="Arial"/>
                <w:sz w:val="18"/>
                <w:szCs w:val="18"/>
              </w:rPr>
            </w:pPr>
          </w:p>
          <w:p w14:paraId="5DA3B9D9"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6D1DA98C"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Gab es Auswahlkriterien für die Mitarbeiter?</w:t>
            </w:r>
          </w:p>
          <w:p w14:paraId="25FE5965"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Wurden die Mitarbeiter speziell auf diese Aufgabe vorbereitet?</w:t>
            </w:r>
          </w:p>
          <w:p w14:paraId="29B84325"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Nach welchem Vorgehensmodell (bspw. klassisches Projektmanagement) sollte das Team arbeiten?</w:t>
            </w:r>
          </w:p>
        </w:tc>
        <w:tc>
          <w:tcPr>
            <w:tcW w:w="982" w:type="dxa"/>
          </w:tcPr>
          <w:p w14:paraId="1CF4B8E9" w14:textId="77777777" w:rsidR="00382100" w:rsidRPr="00382100" w:rsidRDefault="00382100" w:rsidP="00382100">
            <w:pPr>
              <w:spacing w:after="0" w:line="240" w:lineRule="auto"/>
              <w:rPr>
                <w:rFonts w:cs="Arial"/>
              </w:rPr>
            </w:pPr>
          </w:p>
        </w:tc>
      </w:tr>
      <w:tr w:rsidR="00382100" w:rsidRPr="00382100" w14:paraId="1A70CC89" w14:textId="77777777" w:rsidTr="002B20D0">
        <w:trPr>
          <w:trHeight w:val="567"/>
        </w:trPr>
        <w:tc>
          <w:tcPr>
            <w:tcW w:w="2119" w:type="dxa"/>
            <w:shd w:val="clear" w:color="auto" w:fill="EDEDED" w:themeFill="accent3" w:themeFillTint="33"/>
          </w:tcPr>
          <w:p w14:paraId="4054EC53"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961" w:type="dxa"/>
          </w:tcPr>
          <w:p w14:paraId="14FB0FE3" w14:textId="77777777" w:rsidR="00382100" w:rsidRPr="00382100" w:rsidRDefault="00382100" w:rsidP="00382100">
            <w:pPr>
              <w:spacing w:after="0" w:line="240" w:lineRule="auto"/>
              <w:rPr>
                <w:rFonts w:cs="Arial"/>
                <w:sz w:val="18"/>
                <w:szCs w:val="18"/>
              </w:rPr>
            </w:pPr>
            <w:r w:rsidRPr="00382100">
              <w:rPr>
                <w:rFonts w:cs="Arial"/>
                <w:sz w:val="18"/>
                <w:szCs w:val="18"/>
              </w:rPr>
              <w:t>Wenn Sie den Ablauf in dieser Phase Revue passieren lassen: Wie beurteilen Sie die Vorgehensweise bzw. den Ablauf?</w:t>
            </w:r>
          </w:p>
          <w:p w14:paraId="7E9D21DF" w14:textId="77777777" w:rsidR="00382100" w:rsidRPr="00382100" w:rsidRDefault="00382100" w:rsidP="00382100">
            <w:pPr>
              <w:spacing w:after="0" w:line="240" w:lineRule="auto"/>
              <w:rPr>
                <w:rFonts w:cs="Arial"/>
                <w:sz w:val="18"/>
                <w:szCs w:val="18"/>
              </w:rPr>
            </w:pPr>
          </w:p>
          <w:p w14:paraId="6D2960DE"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67762466"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3A5F51B8"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982" w:type="dxa"/>
          </w:tcPr>
          <w:p w14:paraId="75CED290" w14:textId="77777777" w:rsidR="00382100" w:rsidRPr="00382100" w:rsidRDefault="00382100" w:rsidP="00382100">
            <w:pPr>
              <w:spacing w:after="0" w:line="240" w:lineRule="auto"/>
              <w:rPr>
                <w:rFonts w:cs="Arial"/>
              </w:rPr>
            </w:pPr>
          </w:p>
        </w:tc>
      </w:tr>
      <w:tr w:rsidR="00382100" w:rsidRPr="00382100" w14:paraId="5F093BD9" w14:textId="77777777" w:rsidTr="002B20D0">
        <w:trPr>
          <w:trHeight w:val="567"/>
        </w:trPr>
        <w:tc>
          <w:tcPr>
            <w:tcW w:w="2119" w:type="dxa"/>
            <w:shd w:val="clear" w:color="auto" w:fill="EDEDED" w:themeFill="accent3" w:themeFillTint="33"/>
          </w:tcPr>
          <w:p w14:paraId="74635EBC" w14:textId="77777777" w:rsidR="00382100" w:rsidRPr="00382100" w:rsidRDefault="00382100" w:rsidP="00382100">
            <w:pPr>
              <w:spacing w:after="0" w:line="240" w:lineRule="auto"/>
              <w:jc w:val="right"/>
              <w:rPr>
                <w:rFonts w:cs="Arial"/>
                <w:b/>
                <w:bCs/>
                <w:sz w:val="20"/>
              </w:rPr>
            </w:pPr>
          </w:p>
        </w:tc>
        <w:tc>
          <w:tcPr>
            <w:tcW w:w="5961" w:type="dxa"/>
          </w:tcPr>
          <w:p w14:paraId="233650A1" w14:textId="77777777" w:rsidR="00382100" w:rsidRPr="00382100" w:rsidRDefault="00382100" w:rsidP="00382100">
            <w:pPr>
              <w:spacing w:after="0" w:line="240" w:lineRule="auto"/>
              <w:rPr>
                <w:rFonts w:cs="Arial"/>
                <w:sz w:val="18"/>
                <w:szCs w:val="18"/>
              </w:rPr>
            </w:pPr>
          </w:p>
        </w:tc>
        <w:tc>
          <w:tcPr>
            <w:tcW w:w="982" w:type="dxa"/>
          </w:tcPr>
          <w:p w14:paraId="75BFED8D" w14:textId="77777777" w:rsidR="00382100" w:rsidRPr="00382100" w:rsidRDefault="00382100" w:rsidP="00382100">
            <w:pPr>
              <w:spacing w:after="0" w:line="240" w:lineRule="auto"/>
              <w:rPr>
                <w:rFonts w:cs="Arial"/>
              </w:rPr>
            </w:pPr>
          </w:p>
        </w:tc>
      </w:tr>
      <w:tr w:rsidR="00382100" w:rsidRPr="00382100" w14:paraId="71E5A50B" w14:textId="77777777" w:rsidTr="002B20D0">
        <w:trPr>
          <w:trHeight w:val="567"/>
        </w:trPr>
        <w:tc>
          <w:tcPr>
            <w:tcW w:w="2119" w:type="dxa"/>
            <w:shd w:val="clear" w:color="auto" w:fill="DBDBDB" w:themeFill="accent3" w:themeFillTint="66"/>
          </w:tcPr>
          <w:p w14:paraId="0049D6F7"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2BC8811F" w14:textId="77777777" w:rsidR="00382100" w:rsidRPr="00382100" w:rsidRDefault="00382100" w:rsidP="00382100">
            <w:pPr>
              <w:spacing w:after="0" w:line="240" w:lineRule="auto"/>
              <w:jc w:val="left"/>
              <w:rPr>
                <w:rFonts w:cs="Arial"/>
                <w:b/>
                <w:bCs/>
                <w:sz w:val="20"/>
              </w:rPr>
            </w:pPr>
            <w:r w:rsidRPr="00382100">
              <w:rPr>
                <w:rFonts w:cs="Arial"/>
                <w:b/>
                <w:bCs/>
                <w:sz w:val="20"/>
              </w:rPr>
              <w:t>Phase der Einführung</w:t>
            </w:r>
          </w:p>
        </w:tc>
        <w:tc>
          <w:tcPr>
            <w:tcW w:w="5961" w:type="dxa"/>
          </w:tcPr>
          <w:p w14:paraId="460E4F5D" w14:textId="77777777" w:rsidR="00382100" w:rsidRPr="00382100" w:rsidRDefault="00382100" w:rsidP="00382100">
            <w:pPr>
              <w:spacing w:after="0" w:line="240" w:lineRule="auto"/>
              <w:rPr>
                <w:rFonts w:cs="Arial"/>
                <w:sz w:val="18"/>
                <w:szCs w:val="18"/>
              </w:rPr>
            </w:pPr>
          </w:p>
        </w:tc>
        <w:tc>
          <w:tcPr>
            <w:tcW w:w="982" w:type="dxa"/>
          </w:tcPr>
          <w:p w14:paraId="2E07877D" w14:textId="77777777" w:rsidR="00382100" w:rsidRPr="00382100" w:rsidRDefault="00382100" w:rsidP="00382100">
            <w:pPr>
              <w:spacing w:after="0" w:line="240" w:lineRule="auto"/>
              <w:rPr>
                <w:rFonts w:cs="Arial"/>
              </w:rPr>
            </w:pPr>
          </w:p>
        </w:tc>
      </w:tr>
      <w:tr w:rsidR="00382100" w:rsidRPr="00382100" w14:paraId="524D8031" w14:textId="77777777" w:rsidTr="002B20D0">
        <w:trPr>
          <w:trHeight w:val="567"/>
        </w:trPr>
        <w:tc>
          <w:tcPr>
            <w:tcW w:w="2119" w:type="dxa"/>
            <w:shd w:val="clear" w:color="auto" w:fill="EDEDED" w:themeFill="accent3" w:themeFillTint="33"/>
          </w:tcPr>
          <w:p w14:paraId="11F980A6" w14:textId="77777777" w:rsidR="00382100" w:rsidRPr="00382100" w:rsidRDefault="00382100" w:rsidP="00382100">
            <w:pPr>
              <w:spacing w:after="0" w:line="240" w:lineRule="auto"/>
              <w:jc w:val="right"/>
              <w:rPr>
                <w:rFonts w:cs="Arial"/>
                <w:b/>
                <w:bCs/>
                <w:sz w:val="20"/>
              </w:rPr>
            </w:pPr>
            <w:r w:rsidRPr="00382100">
              <w:rPr>
                <w:rFonts w:cs="Arial"/>
                <w:b/>
                <w:bCs/>
                <w:sz w:val="20"/>
              </w:rPr>
              <w:t>Steuerung der Initiative</w:t>
            </w:r>
          </w:p>
        </w:tc>
        <w:tc>
          <w:tcPr>
            <w:tcW w:w="5961" w:type="dxa"/>
          </w:tcPr>
          <w:p w14:paraId="2BC91847" w14:textId="411C8C02" w:rsidR="00382100" w:rsidRPr="00382100" w:rsidRDefault="00382100" w:rsidP="00382100">
            <w:pPr>
              <w:spacing w:after="0" w:line="240" w:lineRule="auto"/>
              <w:rPr>
                <w:rFonts w:cs="Arial"/>
                <w:sz w:val="18"/>
                <w:szCs w:val="18"/>
              </w:rPr>
            </w:pPr>
            <w:r w:rsidRPr="00382100">
              <w:rPr>
                <w:rFonts w:cs="Arial"/>
                <w:sz w:val="18"/>
                <w:szCs w:val="18"/>
              </w:rPr>
              <w:t>Beschreiben Sie doch mal die Arbeitsweise des Teams in dieser Phase</w:t>
            </w:r>
            <w:r w:rsidR="00DD5C16">
              <w:rPr>
                <w:rFonts w:cs="Arial"/>
                <w:sz w:val="18"/>
                <w:szCs w:val="18"/>
              </w:rPr>
              <w:t>…</w:t>
            </w:r>
          </w:p>
          <w:p w14:paraId="5CB52991" w14:textId="77777777" w:rsidR="00382100" w:rsidRPr="00382100" w:rsidRDefault="00382100" w:rsidP="00382100">
            <w:pPr>
              <w:spacing w:after="0" w:line="240" w:lineRule="auto"/>
              <w:rPr>
                <w:rFonts w:cs="Arial"/>
                <w:sz w:val="18"/>
                <w:szCs w:val="18"/>
              </w:rPr>
            </w:pPr>
          </w:p>
          <w:p w14:paraId="2D088E59"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3C49AAAC" w14:textId="77777777"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Wie wurden in dieser Phase Entscheidungen getroffen?</w:t>
            </w:r>
          </w:p>
          <w:p w14:paraId="7125671E" w14:textId="77777777"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Welche Änderungen bspw. hinsichtlich Vorgehensmodell oder Teamzusammensetzungen gab es?</w:t>
            </w:r>
          </w:p>
        </w:tc>
        <w:tc>
          <w:tcPr>
            <w:tcW w:w="982" w:type="dxa"/>
          </w:tcPr>
          <w:p w14:paraId="42F1D38C" w14:textId="77777777" w:rsidR="00382100" w:rsidRPr="00382100" w:rsidRDefault="00382100" w:rsidP="00382100">
            <w:pPr>
              <w:spacing w:after="0" w:line="240" w:lineRule="auto"/>
              <w:rPr>
                <w:rFonts w:cs="Arial"/>
              </w:rPr>
            </w:pPr>
          </w:p>
        </w:tc>
      </w:tr>
      <w:tr w:rsidR="00382100" w:rsidRPr="00382100" w14:paraId="78031466" w14:textId="77777777" w:rsidTr="002B20D0">
        <w:trPr>
          <w:trHeight w:val="567"/>
        </w:trPr>
        <w:tc>
          <w:tcPr>
            <w:tcW w:w="2119" w:type="dxa"/>
            <w:shd w:val="clear" w:color="auto" w:fill="EDEDED" w:themeFill="accent3" w:themeFillTint="33"/>
          </w:tcPr>
          <w:p w14:paraId="023BCBF2" w14:textId="77777777" w:rsidR="00382100" w:rsidRPr="00382100" w:rsidRDefault="00382100" w:rsidP="00382100">
            <w:pPr>
              <w:spacing w:after="0" w:line="240" w:lineRule="auto"/>
              <w:jc w:val="right"/>
              <w:rPr>
                <w:rFonts w:cs="Arial"/>
                <w:b/>
                <w:bCs/>
                <w:sz w:val="20"/>
              </w:rPr>
            </w:pPr>
            <w:r w:rsidRPr="00382100">
              <w:rPr>
                <w:rFonts w:cs="Arial"/>
                <w:b/>
                <w:bCs/>
                <w:sz w:val="20"/>
              </w:rPr>
              <w:t>Externe Partner</w:t>
            </w:r>
          </w:p>
        </w:tc>
        <w:tc>
          <w:tcPr>
            <w:tcW w:w="5961" w:type="dxa"/>
          </w:tcPr>
          <w:p w14:paraId="4B0BA4DB" w14:textId="1F55F3D0" w:rsidR="00382100" w:rsidRPr="00382100" w:rsidRDefault="00382100" w:rsidP="00382100">
            <w:pPr>
              <w:spacing w:after="0" w:line="240" w:lineRule="auto"/>
              <w:rPr>
                <w:rFonts w:cs="Arial"/>
                <w:sz w:val="18"/>
                <w:szCs w:val="18"/>
              </w:rPr>
            </w:pPr>
            <w:r w:rsidRPr="00382100">
              <w:rPr>
                <w:rFonts w:cs="Arial"/>
                <w:sz w:val="18"/>
                <w:szCs w:val="18"/>
              </w:rPr>
              <w:t>Wenn noch weitere externe Partner an der Initiative beteiligt: Beschreiben Sie doch mal die Rollen und Aufgaben der weiteren externen Partner</w:t>
            </w:r>
            <w:r w:rsidR="00DD5C16">
              <w:rPr>
                <w:rFonts w:cs="Arial"/>
                <w:sz w:val="18"/>
                <w:szCs w:val="18"/>
              </w:rPr>
              <w:t>…</w:t>
            </w:r>
          </w:p>
          <w:p w14:paraId="18C04A44" w14:textId="77777777" w:rsidR="00382100" w:rsidRPr="00382100" w:rsidRDefault="00382100" w:rsidP="00382100">
            <w:pPr>
              <w:spacing w:after="0" w:line="240" w:lineRule="auto"/>
              <w:rPr>
                <w:rFonts w:cs="Arial"/>
                <w:sz w:val="18"/>
                <w:szCs w:val="18"/>
              </w:rPr>
            </w:pPr>
          </w:p>
        </w:tc>
        <w:tc>
          <w:tcPr>
            <w:tcW w:w="982" w:type="dxa"/>
          </w:tcPr>
          <w:p w14:paraId="23EDE1FB" w14:textId="77777777" w:rsidR="00382100" w:rsidRPr="00382100" w:rsidRDefault="00382100" w:rsidP="00382100">
            <w:pPr>
              <w:spacing w:after="0" w:line="240" w:lineRule="auto"/>
              <w:rPr>
                <w:rFonts w:cs="Arial"/>
              </w:rPr>
            </w:pPr>
          </w:p>
        </w:tc>
      </w:tr>
      <w:tr w:rsidR="00382100" w:rsidRPr="00382100" w14:paraId="2F437A94" w14:textId="77777777" w:rsidTr="002B20D0">
        <w:trPr>
          <w:trHeight w:val="567"/>
        </w:trPr>
        <w:tc>
          <w:tcPr>
            <w:tcW w:w="2119" w:type="dxa"/>
            <w:shd w:val="clear" w:color="auto" w:fill="EDEDED" w:themeFill="accent3" w:themeFillTint="33"/>
          </w:tcPr>
          <w:p w14:paraId="2932926E" w14:textId="77777777" w:rsidR="00382100" w:rsidRPr="00382100" w:rsidRDefault="00382100" w:rsidP="00382100">
            <w:pPr>
              <w:spacing w:after="0" w:line="240" w:lineRule="auto"/>
              <w:jc w:val="right"/>
              <w:rPr>
                <w:rFonts w:cs="Arial"/>
                <w:b/>
                <w:bCs/>
                <w:sz w:val="20"/>
              </w:rPr>
            </w:pPr>
            <w:r w:rsidRPr="00382100">
              <w:rPr>
                <w:rFonts w:cs="Arial"/>
                <w:b/>
                <w:bCs/>
                <w:sz w:val="20"/>
              </w:rPr>
              <w:t>Arbeitsbeziehungen</w:t>
            </w:r>
          </w:p>
        </w:tc>
        <w:tc>
          <w:tcPr>
            <w:tcW w:w="5961" w:type="dxa"/>
          </w:tcPr>
          <w:p w14:paraId="142845BA" w14:textId="77777777" w:rsidR="00382100" w:rsidRPr="00382100" w:rsidRDefault="00382100" w:rsidP="00382100">
            <w:pPr>
              <w:spacing w:after="0" w:line="240" w:lineRule="auto"/>
              <w:rPr>
                <w:rFonts w:cs="Arial"/>
                <w:sz w:val="18"/>
                <w:szCs w:val="18"/>
              </w:rPr>
            </w:pPr>
            <w:r w:rsidRPr="00382100">
              <w:rPr>
                <w:rFonts w:cs="Arial"/>
                <w:sz w:val="18"/>
                <w:szCs w:val="18"/>
              </w:rPr>
              <w:t>Wie würden Sie die Zusammenarbeit der Beteiligten in Bezug auf das Klima, die Stimmung und den Umgang miteinander beschreiben?</w:t>
            </w:r>
          </w:p>
          <w:p w14:paraId="6807BA26" w14:textId="77777777" w:rsidR="00382100" w:rsidRPr="00382100" w:rsidRDefault="00382100" w:rsidP="00382100">
            <w:pPr>
              <w:spacing w:after="0" w:line="240" w:lineRule="auto"/>
              <w:rPr>
                <w:rFonts w:cs="Arial"/>
                <w:sz w:val="18"/>
                <w:szCs w:val="18"/>
              </w:rPr>
            </w:pPr>
          </w:p>
          <w:p w14:paraId="0B7D2BE2"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5C093C0A"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innerhalb des Teams beschreiben?</w:t>
            </w:r>
          </w:p>
          <w:p w14:paraId="69513BA6"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Können Sie die Beziehung vom BI und Marketing beschreiben? (hinzugefügt: 19.05.20)</w:t>
            </w:r>
          </w:p>
          <w:p w14:paraId="6C6A3E59"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des Teams mit dem Management beschreiben?</w:t>
            </w:r>
          </w:p>
          <w:p w14:paraId="42E6BD84"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des Teams mit den anderen Bereichen des Unternehmens beschreiben?</w:t>
            </w:r>
          </w:p>
        </w:tc>
        <w:tc>
          <w:tcPr>
            <w:tcW w:w="982" w:type="dxa"/>
          </w:tcPr>
          <w:p w14:paraId="29013B0F" w14:textId="77777777" w:rsidR="00382100" w:rsidRPr="00382100" w:rsidRDefault="00382100" w:rsidP="00382100">
            <w:pPr>
              <w:spacing w:after="0" w:line="240" w:lineRule="auto"/>
              <w:rPr>
                <w:rFonts w:cs="Arial"/>
              </w:rPr>
            </w:pPr>
          </w:p>
        </w:tc>
      </w:tr>
      <w:tr w:rsidR="00382100" w:rsidRPr="00382100" w14:paraId="459585AE" w14:textId="77777777" w:rsidTr="002B20D0">
        <w:trPr>
          <w:trHeight w:val="567"/>
        </w:trPr>
        <w:tc>
          <w:tcPr>
            <w:tcW w:w="2119" w:type="dxa"/>
            <w:shd w:val="clear" w:color="auto" w:fill="EDEDED" w:themeFill="accent3" w:themeFillTint="33"/>
          </w:tcPr>
          <w:p w14:paraId="4AC24839" w14:textId="77777777" w:rsidR="00382100" w:rsidRPr="00382100" w:rsidRDefault="00382100" w:rsidP="00382100">
            <w:pPr>
              <w:spacing w:after="0" w:line="240" w:lineRule="auto"/>
              <w:jc w:val="right"/>
              <w:rPr>
                <w:rFonts w:cs="Arial"/>
                <w:b/>
                <w:bCs/>
                <w:sz w:val="20"/>
              </w:rPr>
            </w:pPr>
            <w:r w:rsidRPr="00382100">
              <w:rPr>
                <w:rFonts w:cs="Arial"/>
                <w:b/>
                <w:bCs/>
                <w:sz w:val="20"/>
              </w:rPr>
              <w:t>Controlling</w:t>
            </w:r>
          </w:p>
        </w:tc>
        <w:tc>
          <w:tcPr>
            <w:tcW w:w="5961" w:type="dxa"/>
          </w:tcPr>
          <w:p w14:paraId="1A597EFD" w14:textId="77777777" w:rsidR="00382100" w:rsidRPr="00382100" w:rsidRDefault="00382100" w:rsidP="00382100">
            <w:pPr>
              <w:spacing w:after="0" w:line="240" w:lineRule="auto"/>
              <w:rPr>
                <w:rFonts w:cs="Arial"/>
                <w:sz w:val="18"/>
                <w:szCs w:val="18"/>
              </w:rPr>
            </w:pPr>
            <w:r w:rsidRPr="00382100">
              <w:rPr>
                <w:rFonts w:cs="Arial"/>
                <w:sz w:val="18"/>
                <w:szCs w:val="18"/>
              </w:rPr>
              <w:t>Wenn in dieser Phase Abweichungen vom Plan aufgetreten sind: Welche Abweichungen waren das?</w:t>
            </w:r>
          </w:p>
          <w:p w14:paraId="76695FF0" w14:textId="77777777" w:rsidR="00382100" w:rsidRPr="00382100" w:rsidRDefault="00382100" w:rsidP="00382100">
            <w:pPr>
              <w:spacing w:after="0" w:line="240" w:lineRule="auto"/>
              <w:rPr>
                <w:rFonts w:cs="Arial"/>
                <w:sz w:val="18"/>
                <w:szCs w:val="18"/>
              </w:rPr>
            </w:pPr>
          </w:p>
          <w:p w14:paraId="43926496"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6229A5A2"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Welche Zielsetzung wurde nicht erfüllt bzw. übertroffen?</w:t>
            </w:r>
          </w:p>
          <w:p w14:paraId="72C41B34"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Wie wurde mit der Planabweichung umgegangen?</w:t>
            </w:r>
          </w:p>
          <w:p w14:paraId="6854948C"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Welche Gründe lagen für die Planabweichung vor?</w:t>
            </w:r>
          </w:p>
        </w:tc>
        <w:tc>
          <w:tcPr>
            <w:tcW w:w="982" w:type="dxa"/>
          </w:tcPr>
          <w:p w14:paraId="0FD3A60A" w14:textId="77777777" w:rsidR="00382100" w:rsidRPr="00382100" w:rsidRDefault="00382100" w:rsidP="00382100">
            <w:pPr>
              <w:spacing w:after="0" w:line="240" w:lineRule="auto"/>
              <w:rPr>
                <w:rFonts w:cs="Arial"/>
              </w:rPr>
            </w:pPr>
          </w:p>
        </w:tc>
      </w:tr>
      <w:tr w:rsidR="00382100" w:rsidRPr="00382100" w14:paraId="48F6E680" w14:textId="77777777" w:rsidTr="002B20D0">
        <w:trPr>
          <w:trHeight w:val="567"/>
        </w:trPr>
        <w:tc>
          <w:tcPr>
            <w:tcW w:w="2119" w:type="dxa"/>
            <w:shd w:val="clear" w:color="auto" w:fill="EDEDED" w:themeFill="accent3" w:themeFillTint="33"/>
          </w:tcPr>
          <w:p w14:paraId="143638F5"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961" w:type="dxa"/>
          </w:tcPr>
          <w:p w14:paraId="7F33D32F" w14:textId="77777777" w:rsidR="00382100" w:rsidRPr="00382100" w:rsidRDefault="00382100" w:rsidP="00382100">
            <w:pPr>
              <w:spacing w:after="0" w:line="240" w:lineRule="auto"/>
              <w:rPr>
                <w:rFonts w:cs="Arial"/>
                <w:sz w:val="18"/>
                <w:szCs w:val="18"/>
              </w:rPr>
            </w:pPr>
            <w:r w:rsidRPr="00382100">
              <w:rPr>
                <w:rFonts w:cs="Arial"/>
                <w:sz w:val="18"/>
                <w:szCs w:val="18"/>
              </w:rPr>
              <w:t>Inwieweit wurden in dieser Phase strukturelle Anpassungsbedarfe in Bezug auf Geschäftsprozesse, Mitarbeiterfähigkeiten, Entscheidungsprozessen oder der Aufbauorganisation diskutiert bzw. festgestellt?</w:t>
            </w:r>
          </w:p>
          <w:p w14:paraId="0239BD85" w14:textId="77777777" w:rsidR="00382100" w:rsidRPr="00382100" w:rsidRDefault="00382100" w:rsidP="00382100">
            <w:pPr>
              <w:spacing w:after="0" w:line="240" w:lineRule="auto"/>
              <w:rPr>
                <w:rFonts w:cs="Arial"/>
                <w:sz w:val="18"/>
                <w:szCs w:val="18"/>
              </w:rPr>
            </w:pPr>
          </w:p>
          <w:p w14:paraId="7C284C23"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30FDDD18"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bitte den Anpassungsbedarf…</w:t>
            </w:r>
          </w:p>
          <w:p w14:paraId="1617AE60"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Welchen Einfluss hat die Systemlandschaft/-architektur? (hinzugefügt: 19.5.20)</w:t>
            </w:r>
          </w:p>
          <w:p w14:paraId="25894562" w14:textId="3F92EECF"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wie mit den Änderungsbedarfen umgegangen wurde</w:t>
            </w:r>
            <w:r w:rsidR="00DD5C16">
              <w:rPr>
                <w:rFonts w:cs="Arial"/>
                <w:sz w:val="18"/>
                <w:szCs w:val="18"/>
              </w:rPr>
              <w:t>…</w:t>
            </w:r>
          </w:p>
          <w:p w14:paraId="1E379666" w14:textId="448C0463"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welche Vorbereitungen in dieser Phase für die Zeit nach der Umsetzung getroffen wurden</w:t>
            </w:r>
            <w:r w:rsidR="00DD5C16">
              <w:rPr>
                <w:rFonts w:cs="Arial"/>
                <w:sz w:val="18"/>
                <w:szCs w:val="18"/>
              </w:rPr>
              <w:t>…</w:t>
            </w:r>
          </w:p>
        </w:tc>
        <w:tc>
          <w:tcPr>
            <w:tcW w:w="982" w:type="dxa"/>
          </w:tcPr>
          <w:p w14:paraId="559179B5" w14:textId="77777777" w:rsidR="00382100" w:rsidRPr="00382100" w:rsidRDefault="00382100" w:rsidP="00382100">
            <w:pPr>
              <w:spacing w:after="0" w:line="240" w:lineRule="auto"/>
              <w:rPr>
                <w:rFonts w:cs="Arial"/>
              </w:rPr>
            </w:pPr>
          </w:p>
        </w:tc>
      </w:tr>
      <w:tr w:rsidR="00382100" w:rsidRPr="00382100" w14:paraId="3E50FFB9" w14:textId="77777777" w:rsidTr="002B20D0">
        <w:trPr>
          <w:trHeight w:val="567"/>
        </w:trPr>
        <w:tc>
          <w:tcPr>
            <w:tcW w:w="2119" w:type="dxa"/>
            <w:shd w:val="clear" w:color="auto" w:fill="EDEDED" w:themeFill="accent3" w:themeFillTint="33"/>
          </w:tcPr>
          <w:p w14:paraId="42F59CDC"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961" w:type="dxa"/>
          </w:tcPr>
          <w:p w14:paraId="638F6E06" w14:textId="77777777" w:rsidR="00382100" w:rsidRPr="00382100" w:rsidRDefault="00382100" w:rsidP="00382100">
            <w:pPr>
              <w:spacing w:after="0" w:line="240" w:lineRule="auto"/>
              <w:rPr>
                <w:rFonts w:cs="Arial"/>
                <w:sz w:val="18"/>
                <w:szCs w:val="18"/>
              </w:rPr>
            </w:pPr>
            <w:r w:rsidRPr="00382100">
              <w:rPr>
                <w:rFonts w:cs="Arial"/>
                <w:sz w:val="18"/>
                <w:szCs w:val="18"/>
              </w:rPr>
              <w:t>Wenn Sie den Ablauf in dieser Phase Revue passieren lassen: Wie beurteilen Sie die Vorgehensweise bzw. den Ablauf?</w:t>
            </w:r>
          </w:p>
          <w:p w14:paraId="107CCEAC" w14:textId="77777777" w:rsidR="00382100" w:rsidRPr="00382100" w:rsidRDefault="00382100" w:rsidP="00382100">
            <w:pPr>
              <w:spacing w:after="0" w:line="240" w:lineRule="auto"/>
              <w:rPr>
                <w:rFonts w:cs="Arial"/>
                <w:sz w:val="18"/>
                <w:szCs w:val="18"/>
              </w:rPr>
            </w:pPr>
          </w:p>
          <w:p w14:paraId="1F1164F1"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795A3DD3"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1602C469"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982" w:type="dxa"/>
          </w:tcPr>
          <w:p w14:paraId="0335B442" w14:textId="77777777" w:rsidR="00382100" w:rsidRPr="00382100" w:rsidRDefault="00382100" w:rsidP="00382100">
            <w:pPr>
              <w:spacing w:after="0" w:line="240" w:lineRule="auto"/>
              <w:rPr>
                <w:rFonts w:cs="Arial"/>
              </w:rPr>
            </w:pPr>
          </w:p>
        </w:tc>
      </w:tr>
      <w:tr w:rsidR="00382100" w:rsidRPr="00382100" w14:paraId="565E34DE" w14:textId="77777777" w:rsidTr="002B20D0">
        <w:trPr>
          <w:trHeight w:val="567"/>
        </w:trPr>
        <w:tc>
          <w:tcPr>
            <w:tcW w:w="2119" w:type="dxa"/>
            <w:shd w:val="clear" w:color="auto" w:fill="EDEDED" w:themeFill="accent3" w:themeFillTint="33"/>
          </w:tcPr>
          <w:p w14:paraId="446F3B71" w14:textId="77777777" w:rsidR="00382100" w:rsidRPr="00382100" w:rsidRDefault="00382100" w:rsidP="00382100">
            <w:pPr>
              <w:spacing w:after="0" w:line="240" w:lineRule="auto"/>
              <w:jc w:val="right"/>
              <w:rPr>
                <w:rFonts w:cs="Arial"/>
                <w:b/>
                <w:bCs/>
                <w:sz w:val="20"/>
              </w:rPr>
            </w:pPr>
          </w:p>
        </w:tc>
        <w:tc>
          <w:tcPr>
            <w:tcW w:w="5961" w:type="dxa"/>
          </w:tcPr>
          <w:p w14:paraId="7A4849B8" w14:textId="77777777" w:rsidR="00382100" w:rsidRPr="00382100" w:rsidRDefault="00382100" w:rsidP="00382100">
            <w:pPr>
              <w:spacing w:after="0" w:line="240" w:lineRule="auto"/>
              <w:rPr>
                <w:rFonts w:cs="Arial"/>
                <w:sz w:val="18"/>
                <w:szCs w:val="18"/>
              </w:rPr>
            </w:pPr>
          </w:p>
        </w:tc>
        <w:tc>
          <w:tcPr>
            <w:tcW w:w="982" w:type="dxa"/>
          </w:tcPr>
          <w:p w14:paraId="424118B8" w14:textId="77777777" w:rsidR="00382100" w:rsidRPr="00382100" w:rsidRDefault="00382100" w:rsidP="00382100">
            <w:pPr>
              <w:spacing w:after="0" w:line="240" w:lineRule="auto"/>
              <w:rPr>
                <w:rFonts w:cs="Arial"/>
              </w:rPr>
            </w:pPr>
          </w:p>
        </w:tc>
      </w:tr>
      <w:tr w:rsidR="00382100" w:rsidRPr="00382100" w14:paraId="57F82C91" w14:textId="77777777" w:rsidTr="002B20D0">
        <w:trPr>
          <w:trHeight w:val="567"/>
        </w:trPr>
        <w:tc>
          <w:tcPr>
            <w:tcW w:w="2119" w:type="dxa"/>
            <w:shd w:val="clear" w:color="auto" w:fill="DBDBDB" w:themeFill="accent3" w:themeFillTint="66"/>
          </w:tcPr>
          <w:p w14:paraId="771F034F"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7BCEE5A8" w14:textId="77777777" w:rsidR="00382100" w:rsidRPr="00382100" w:rsidRDefault="00382100" w:rsidP="00382100">
            <w:pPr>
              <w:spacing w:after="0" w:line="240" w:lineRule="auto"/>
              <w:jc w:val="left"/>
              <w:rPr>
                <w:rFonts w:cs="Arial"/>
                <w:b/>
                <w:bCs/>
                <w:sz w:val="20"/>
              </w:rPr>
            </w:pPr>
            <w:r w:rsidRPr="00382100">
              <w:rPr>
                <w:rFonts w:cs="Arial"/>
                <w:b/>
                <w:bCs/>
                <w:sz w:val="20"/>
              </w:rPr>
              <w:t>Phase des Betriebs</w:t>
            </w:r>
          </w:p>
        </w:tc>
        <w:tc>
          <w:tcPr>
            <w:tcW w:w="5961" w:type="dxa"/>
          </w:tcPr>
          <w:p w14:paraId="4B4D56E4" w14:textId="77777777" w:rsidR="00382100" w:rsidRPr="00382100" w:rsidRDefault="00382100" w:rsidP="00382100">
            <w:pPr>
              <w:spacing w:after="0" w:line="240" w:lineRule="auto"/>
              <w:rPr>
                <w:rFonts w:cs="Arial"/>
                <w:sz w:val="18"/>
                <w:szCs w:val="18"/>
              </w:rPr>
            </w:pPr>
          </w:p>
        </w:tc>
        <w:tc>
          <w:tcPr>
            <w:tcW w:w="982" w:type="dxa"/>
          </w:tcPr>
          <w:p w14:paraId="710B4237" w14:textId="77777777" w:rsidR="00382100" w:rsidRPr="00382100" w:rsidRDefault="00382100" w:rsidP="00382100">
            <w:pPr>
              <w:spacing w:after="0" w:line="240" w:lineRule="auto"/>
              <w:rPr>
                <w:rFonts w:cs="Arial"/>
              </w:rPr>
            </w:pPr>
          </w:p>
        </w:tc>
      </w:tr>
      <w:tr w:rsidR="00382100" w:rsidRPr="00382100" w14:paraId="29A59F52" w14:textId="77777777" w:rsidTr="002B20D0">
        <w:trPr>
          <w:trHeight w:val="567"/>
        </w:trPr>
        <w:tc>
          <w:tcPr>
            <w:tcW w:w="2119" w:type="dxa"/>
            <w:shd w:val="clear" w:color="auto" w:fill="EDEDED" w:themeFill="accent3" w:themeFillTint="33"/>
          </w:tcPr>
          <w:p w14:paraId="66D2A8CA" w14:textId="77777777" w:rsidR="00382100" w:rsidRPr="00382100" w:rsidRDefault="00382100" w:rsidP="00382100">
            <w:pPr>
              <w:spacing w:after="0" w:line="240" w:lineRule="auto"/>
              <w:jc w:val="right"/>
              <w:rPr>
                <w:rFonts w:cs="Arial"/>
                <w:b/>
                <w:bCs/>
                <w:sz w:val="20"/>
              </w:rPr>
            </w:pPr>
            <w:r w:rsidRPr="00382100">
              <w:rPr>
                <w:rFonts w:cs="Arial"/>
                <w:b/>
                <w:bCs/>
                <w:sz w:val="20"/>
              </w:rPr>
              <w:t>Inbetriebnahme</w:t>
            </w:r>
          </w:p>
        </w:tc>
        <w:tc>
          <w:tcPr>
            <w:tcW w:w="5961" w:type="dxa"/>
          </w:tcPr>
          <w:p w14:paraId="3AA23FB9" w14:textId="77777777" w:rsidR="00382100" w:rsidRPr="00382100" w:rsidRDefault="00382100" w:rsidP="00382100">
            <w:pPr>
              <w:spacing w:after="0" w:line="240" w:lineRule="auto"/>
              <w:rPr>
                <w:rFonts w:cs="Arial"/>
                <w:sz w:val="18"/>
                <w:szCs w:val="18"/>
              </w:rPr>
            </w:pPr>
            <w:r w:rsidRPr="00382100">
              <w:rPr>
                <w:rFonts w:cs="Arial"/>
                <w:sz w:val="18"/>
                <w:szCs w:val="18"/>
              </w:rPr>
              <w:t>Erzählen Sie doch mal wie der Live-Gang abgelaufen ist</w:t>
            </w:r>
          </w:p>
          <w:p w14:paraId="7D737D16" w14:textId="77777777" w:rsidR="00382100" w:rsidRPr="00382100" w:rsidRDefault="00382100" w:rsidP="00382100">
            <w:pPr>
              <w:spacing w:after="0" w:line="240" w:lineRule="auto"/>
              <w:rPr>
                <w:rFonts w:cs="Arial"/>
                <w:sz w:val="18"/>
                <w:szCs w:val="18"/>
              </w:rPr>
            </w:pPr>
          </w:p>
          <w:p w14:paraId="5292AFE0"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6071FA04" w14:textId="77777777"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Welche Probleme sind zu diesem Zeitpunkt aufgetreten?</w:t>
            </w:r>
          </w:p>
          <w:p w14:paraId="0F915CE6" w14:textId="77777777"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Was ist besonders gut gelaufen?</w:t>
            </w:r>
          </w:p>
        </w:tc>
        <w:tc>
          <w:tcPr>
            <w:tcW w:w="982" w:type="dxa"/>
          </w:tcPr>
          <w:p w14:paraId="56A5972E" w14:textId="77777777" w:rsidR="00382100" w:rsidRPr="00382100" w:rsidRDefault="00382100" w:rsidP="00382100">
            <w:pPr>
              <w:spacing w:after="0" w:line="240" w:lineRule="auto"/>
              <w:rPr>
                <w:rFonts w:cs="Arial"/>
              </w:rPr>
            </w:pPr>
          </w:p>
        </w:tc>
      </w:tr>
      <w:tr w:rsidR="00382100" w:rsidRPr="00382100" w14:paraId="5BAD739A" w14:textId="77777777" w:rsidTr="002B20D0">
        <w:trPr>
          <w:trHeight w:val="567"/>
        </w:trPr>
        <w:tc>
          <w:tcPr>
            <w:tcW w:w="2119" w:type="dxa"/>
            <w:shd w:val="clear" w:color="auto" w:fill="EDEDED" w:themeFill="accent3" w:themeFillTint="33"/>
          </w:tcPr>
          <w:p w14:paraId="51DDDDF0"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961" w:type="dxa"/>
          </w:tcPr>
          <w:p w14:paraId="47980F29" w14:textId="77777777" w:rsidR="00382100" w:rsidRPr="00382100" w:rsidRDefault="00382100" w:rsidP="00382100">
            <w:pPr>
              <w:spacing w:after="0" w:line="240" w:lineRule="auto"/>
              <w:rPr>
                <w:rFonts w:cs="Arial"/>
                <w:sz w:val="18"/>
                <w:szCs w:val="18"/>
              </w:rPr>
            </w:pPr>
            <w:r w:rsidRPr="00382100">
              <w:rPr>
                <w:rFonts w:cs="Arial"/>
                <w:sz w:val="18"/>
                <w:szCs w:val="18"/>
              </w:rPr>
              <w:t>Inwieweit wurden nach Live-Gang strukturelle Anpassungsbedarfe in Bezug auf Geschäftsprozesse, Mitarbeiterfähigkeiten, Aufgabenzuschnitt oder der Aufbauorganisation diskutiert bzw. festgestellt?</w:t>
            </w:r>
          </w:p>
          <w:p w14:paraId="2F8A82F8" w14:textId="77777777" w:rsidR="00382100" w:rsidRPr="00382100" w:rsidRDefault="00382100" w:rsidP="00382100">
            <w:pPr>
              <w:spacing w:after="0" w:line="240" w:lineRule="auto"/>
              <w:rPr>
                <w:rFonts w:cs="Arial"/>
                <w:sz w:val="18"/>
                <w:szCs w:val="18"/>
              </w:rPr>
            </w:pPr>
          </w:p>
          <w:p w14:paraId="6FCF2D39"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7A06C855"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bitte den Anpassungsbedarf…</w:t>
            </w:r>
          </w:p>
          <w:p w14:paraId="714062FB" w14:textId="0E549C62"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wie mit den Änderungsbedarfen umgegangen wurde</w:t>
            </w:r>
            <w:r w:rsidR="00DD5C16">
              <w:rPr>
                <w:rFonts w:cs="Arial"/>
                <w:sz w:val="18"/>
                <w:szCs w:val="18"/>
              </w:rPr>
              <w:t>…</w:t>
            </w:r>
          </w:p>
          <w:p w14:paraId="4E222BFF"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Wie würden Sie die Zusammenarbeit in dieser Phase in Bezug auf Team, Management und Schnittstellen beschreiben?</w:t>
            </w:r>
          </w:p>
          <w:p w14:paraId="0FFEB65F" w14:textId="77777777" w:rsidR="00382100" w:rsidRPr="00382100" w:rsidRDefault="00382100" w:rsidP="00382100">
            <w:pPr>
              <w:spacing w:after="0" w:line="240" w:lineRule="auto"/>
              <w:rPr>
                <w:rFonts w:cs="Arial"/>
                <w:sz w:val="18"/>
                <w:szCs w:val="18"/>
              </w:rPr>
            </w:pPr>
          </w:p>
        </w:tc>
        <w:tc>
          <w:tcPr>
            <w:tcW w:w="982" w:type="dxa"/>
          </w:tcPr>
          <w:p w14:paraId="39A72118" w14:textId="77777777" w:rsidR="00382100" w:rsidRPr="00382100" w:rsidRDefault="00382100" w:rsidP="00382100">
            <w:pPr>
              <w:spacing w:after="0" w:line="240" w:lineRule="auto"/>
              <w:rPr>
                <w:rFonts w:cs="Arial"/>
              </w:rPr>
            </w:pPr>
          </w:p>
        </w:tc>
      </w:tr>
      <w:tr w:rsidR="00382100" w:rsidRPr="00382100" w14:paraId="2CDA75A6" w14:textId="77777777" w:rsidTr="002B20D0">
        <w:trPr>
          <w:trHeight w:val="567"/>
        </w:trPr>
        <w:tc>
          <w:tcPr>
            <w:tcW w:w="2119" w:type="dxa"/>
            <w:shd w:val="clear" w:color="auto" w:fill="EDEDED" w:themeFill="accent3" w:themeFillTint="33"/>
          </w:tcPr>
          <w:p w14:paraId="2838CBA4" w14:textId="77777777" w:rsidR="00382100" w:rsidRPr="00382100" w:rsidRDefault="00382100" w:rsidP="00382100">
            <w:pPr>
              <w:spacing w:after="0" w:line="240" w:lineRule="auto"/>
              <w:jc w:val="right"/>
              <w:rPr>
                <w:rFonts w:cs="Arial"/>
                <w:b/>
                <w:bCs/>
                <w:sz w:val="20"/>
              </w:rPr>
            </w:pPr>
            <w:r w:rsidRPr="00382100">
              <w:rPr>
                <w:rFonts w:cs="Arial"/>
                <w:b/>
                <w:bCs/>
                <w:sz w:val="20"/>
              </w:rPr>
              <w:t>Zielerreichung</w:t>
            </w:r>
          </w:p>
        </w:tc>
        <w:tc>
          <w:tcPr>
            <w:tcW w:w="5961" w:type="dxa"/>
          </w:tcPr>
          <w:p w14:paraId="25E90D40" w14:textId="77777777" w:rsidR="00382100" w:rsidRPr="00382100" w:rsidRDefault="00382100" w:rsidP="00382100">
            <w:pPr>
              <w:spacing w:after="0" w:line="240" w:lineRule="auto"/>
              <w:rPr>
                <w:rFonts w:cs="Arial"/>
                <w:sz w:val="18"/>
                <w:szCs w:val="18"/>
              </w:rPr>
            </w:pPr>
            <w:r w:rsidRPr="00382100">
              <w:rPr>
                <w:rFonts w:cs="Arial"/>
                <w:sz w:val="18"/>
                <w:szCs w:val="18"/>
              </w:rPr>
              <w:t>Inwiefern konnten die Ziele und Erwartungen erfüllt werden?</w:t>
            </w:r>
          </w:p>
          <w:p w14:paraId="78AE0C57" w14:textId="77777777" w:rsidR="00382100" w:rsidRPr="00382100" w:rsidRDefault="00382100" w:rsidP="00382100">
            <w:pPr>
              <w:spacing w:after="0" w:line="240" w:lineRule="auto"/>
              <w:rPr>
                <w:rFonts w:cs="Arial"/>
                <w:sz w:val="18"/>
                <w:szCs w:val="18"/>
              </w:rPr>
            </w:pPr>
          </w:p>
          <w:p w14:paraId="481C595F"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029D5D6B" w14:textId="77777777" w:rsidR="00382100" w:rsidRPr="00382100" w:rsidRDefault="00382100" w:rsidP="00382100">
            <w:pPr>
              <w:numPr>
                <w:ilvl w:val="0"/>
                <w:numId w:val="49"/>
              </w:numPr>
              <w:spacing w:after="0" w:line="240" w:lineRule="auto"/>
              <w:contextualSpacing/>
              <w:jc w:val="left"/>
              <w:rPr>
                <w:rFonts w:cs="Arial"/>
                <w:sz w:val="18"/>
                <w:szCs w:val="18"/>
              </w:rPr>
            </w:pPr>
            <w:r w:rsidRPr="00382100">
              <w:rPr>
                <w:rFonts w:cs="Arial"/>
                <w:sz w:val="18"/>
                <w:szCs w:val="18"/>
              </w:rPr>
              <w:t>Welche Ziele und Erwartungen wurden darüber hinaus mit der Initiative verknüpft?</w:t>
            </w:r>
          </w:p>
          <w:p w14:paraId="6A15856B" w14:textId="0CBFAC63" w:rsidR="00382100" w:rsidRPr="00382100" w:rsidRDefault="00382100" w:rsidP="00382100">
            <w:pPr>
              <w:numPr>
                <w:ilvl w:val="0"/>
                <w:numId w:val="49"/>
              </w:numPr>
              <w:spacing w:after="0" w:line="240" w:lineRule="auto"/>
              <w:contextualSpacing/>
              <w:jc w:val="left"/>
              <w:rPr>
                <w:rFonts w:cs="Arial"/>
                <w:sz w:val="18"/>
                <w:szCs w:val="18"/>
              </w:rPr>
            </w:pPr>
            <w:r w:rsidRPr="00382100">
              <w:rPr>
                <w:rFonts w:cs="Arial"/>
                <w:sz w:val="18"/>
                <w:szCs w:val="18"/>
              </w:rPr>
              <w:t>Beschreiben Sie doch mal die Interessenslage aller Beteiligter an der Initiative in dieser Phase</w:t>
            </w:r>
            <w:r w:rsidR="00DD5C16">
              <w:rPr>
                <w:rFonts w:cs="Arial"/>
                <w:sz w:val="18"/>
                <w:szCs w:val="18"/>
              </w:rPr>
              <w:t>…</w:t>
            </w:r>
          </w:p>
        </w:tc>
        <w:tc>
          <w:tcPr>
            <w:tcW w:w="982" w:type="dxa"/>
          </w:tcPr>
          <w:p w14:paraId="56AC58E0" w14:textId="77777777" w:rsidR="00382100" w:rsidRPr="00382100" w:rsidRDefault="00382100" w:rsidP="00382100">
            <w:pPr>
              <w:spacing w:after="0" w:line="240" w:lineRule="auto"/>
              <w:rPr>
                <w:rFonts w:cs="Arial"/>
              </w:rPr>
            </w:pPr>
          </w:p>
        </w:tc>
      </w:tr>
      <w:tr w:rsidR="00382100" w:rsidRPr="00382100" w14:paraId="777D6447" w14:textId="77777777" w:rsidTr="002B20D0">
        <w:trPr>
          <w:trHeight w:val="567"/>
        </w:trPr>
        <w:tc>
          <w:tcPr>
            <w:tcW w:w="2119" w:type="dxa"/>
            <w:shd w:val="clear" w:color="auto" w:fill="EDEDED" w:themeFill="accent3" w:themeFillTint="33"/>
          </w:tcPr>
          <w:p w14:paraId="53E026D6"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961" w:type="dxa"/>
          </w:tcPr>
          <w:p w14:paraId="593ECF29" w14:textId="77777777" w:rsidR="00382100" w:rsidRPr="00382100" w:rsidRDefault="00382100" w:rsidP="00382100">
            <w:pPr>
              <w:spacing w:after="0" w:line="240" w:lineRule="auto"/>
              <w:rPr>
                <w:rFonts w:cs="Arial"/>
                <w:sz w:val="18"/>
                <w:szCs w:val="18"/>
              </w:rPr>
            </w:pPr>
            <w:r w:rsidRPr="00382100">
              <w:rPr>
                <w:rFonts w:cs="Arial"/>
                <w:sz w:val="18"/>
                <w:szCs w:val="18"/>
              </w:rPr>
              <w:t>Wenn Sie den Ablauf in dieser Phase Revue passieren lassen: Wie beurteilen Sie die Vorgehensweise bzw. den Ablauf?</w:t>
            </w:r>
          </w:p>
          <w:p w14:paraId="599E358E" w14:textId="77777777" w:rsidR="00382100" w:rsidRPr="00382100" w:rsidRDefault="00382100" w:rsidP="00382100">
            <w:pPr>
              <w:spacing w:after="0" w:line="240" w:lineRule="auto"/>
              <w:rPr>
                <w:rFonts w:cs="Arial"/>
                <w:sz w:val="18"/>
                <w:szCs w:val="18"/>
              </w:rPr>
            </w:pPr>
          </w:p>
          <w:p w14:paraId="25796460"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3D0C7DE8"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23470E9D"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982" w:type="dxa"/>
          </w:tcPr>
          <w:p w14:paraId="780874FF" w14:textId="77777777" w:rsidR="00382100" w:rsidRPr="00382100" w:rsidRDefault="00382100" w:rsidP="00382100">
            <w:pPr>
              <w:spacing w:after="0" w:line="240" w:lineRule="auto"/>
              <w:rPr>
                <w:rFonts w:cs="Arial"/>
              </w:rPr>
            </w:pPr>
          </w:p>
        </w:tc>
      </w:tr>
      <w:tr w:rsidR="00382100" w:rsidRPr="00382100" w14:paraId="4054B3D0" w14:textId="77777777" w:rsidTr="002B20D0">
        <w:trPr>
          <w:trHeight w:val="567"/>
        </w:trPr>
        <w:tc>
          <w:tcPr>
            <w:tcW w:w="2119" w:type="dxa"/>
            <w:shd w:val="clear" w:color="auto" w:fill="EDEDED" w:themeFill="accent3" w:themeFillTint="33"/>
          </w:tcPr>
          <w:p w14:paraId="207CEB8F" w14:textId="77777777" w:rsidR="00382100" w:rsidRPr="00382100" w:rsidRDefault="00382100" w:rsidP="00382100">
            <w:pPr>
              <w:spacing w:after="0" w:line="240" w:lineRule="auto"/>
              <w:jc w:val="right"/>
              <w:rPr>
                <w:rFonts w:cs="Arial"/>
                <w:b/>
                <w:bCs/>
                <w:sz w:val="20"/>
              </w:rPr>
            </w:pPr>
          </w:p>
        </w:tc>
        <w:tc>
          <w:tcPr>
            <w:tcW w:w="5961" w:type="dxa"/>
          </w:tcPr>
          <w:p w14:paraId="736598D9" w14:textId="77777777" w:rsidR="00382100" w:rsidRPr="00382100" w:rsidRDefault="00382100" w:rsidP="00382100">
            <w:pPr>
              <w:spacing w:after="0" w:line="240" w:lineRule="auto"/>
              <w:rPr>
                <w:rFonts w:cs="Arial"/>
                <w:sz w:val="18"/>
                <w:szCs w:val="18"/>
              </w:rPr>
            </w:pPr>
          </w:p>
        </w:tc>
        <w:tc>
          <w:tcPr>
            <w:tcW w:w="982" w:type="dxa"/>
          </w:tcPr>
          <w:p w14:paraId="1BA5BD1D" w14:textId="77777777" w:rsidR="00382100" w:rsidRPr="00382100" w:rsidRDefault="00382100" w:rsidP="00382100">
            <w:pPr>
              <w:spacing w:after="0" w:line="240" w:lineRule="auto"/>
              <w:rPr>
                <w:rFonts w:cs="Arial"/>
              </w:rPr>
            </w:pPr>
          </w:p>
        </w:tc>
      </w:tr>
      <w:tr w:rsidR="00382100" w:rsidRPr="00382100" w14:paraId="19D044FB" w14:textId="77777777" w:rsidTr="002B20D0">
        <w:trPr>
          <w:trHeight w:val="567"/>
        </w:trPr>
        <w:tc>
          <w:tcPr>
            <w:tcW w:w="9062" w:type="dxa"/>
            <w:gridSpan w:val="3"/>
            <w:shd w:val="clear" w:color="auto" w:fill="D9E2F3" w:themeFill="accent1" w:themeFillTint="33"/>
          </w:tcPr>
          <w:p w14:paraId="0C8307D6" w14:textId="77777777" w:rsidR="00382100" w:rsidRPr="00382100" w:rsidRDefault="00382100" w:rsidP="00382100">
            <w:pPr>
              <w:spacing w:after="0" w:line="240" w:lineRule="auto"/>
              <w:jc w:val="center"/>
              <w:rPr>
                <w:rFonts w:cs="Arial"/>
                <w:b/>
                <w:bCs/>
                <w:sz w:val="18"/>
                <w:szCs w:val="18"/>
              </w:rPr>
            </w:pPr>
            <w:r w:rsidRPr="00382100">
              <w:rPr>
                <w:rFonts w:cs="Arial"/>
                <w:b/>
                <w:bCs/>
                <w:sz w:val="18"/>
                <w:szCs w:val="18"/>
              </w:rPr>
              <w:t>Abschluss</w:t>
            </w:r>
          </w:p>
        </w:tc>
      </w:tr>
      <w:tr w:rsidR="00382100" w:rsidRPr="00382100" w14:paraId="0A14F0B6" w14:textId="77777777" w:rsidTr="002B20D0">
        <w:trPr>
          <w:trHeight w:val="567"/>
        </w:trPr>
        <w:tc>
          <w:tcPr>
            <w:tcW w:w="2119" w:type="dxa"/>
            <w:shd w:val="clear" w:color="auto" w:fill="EDEDED" w:themeFill="accent3" w:themeFillTint="33"/>
          </w:tcPr>
          <w:p w14:paraId="65F3196A" w14:textId="77777777" w:rsidR="00382100" w:rsidRPr="00382100" w:rsidRDefault="00382100" w:rsidP="00382100">
            <w:pPr>
              <w:spacing w:after="0" w:line="240" w:lineRule="auto"/>
              <w:jc w:val="right"/>
              <w:rPr>
                <w:rFonts w:cs="Arial"/>
                <w:b/>
                <w:bCs/>
                <w:sz w:val="20"/>
              </w:rPr>
            </w:pPr>
            <w:r w:rsidRPr="00382100">
              <w:rPr>
                <w:rFonts w:cs="Arial"/>
                <w:b/>
                <w:bCs/>
                <w:sz w:val="20"/>
              </w:rPr>
              <w:t>Schlussfrage</w:t>
            </w:r>
          </w:p>
        </w:tc>
        <w:tc>
          <w:tcPr>
            <w:tcW w:w="5961" w:type="dxa"/>
          </w:tcPr>
          <w:p w14:paraId="3A22D53E" w14:textId="30450D9C" w:rsidR="00382100" w:rsidRPr="00382100" w:rsidRDefault="00382100" w:rsidP="00382100">
            <w:pPr>
              <w:spacing w:after="0" w:line="240" w:lineRule="auto"/>
              <w:rPr>
                <w:rFonts w:cs="Arial"/>
                <w:sz w:val="18"/>
                <w:szCs w:val="18"/>
              </w:rPr>
            </w:pPr>
            <w:r w:rsidRPr="00382100">
              <w:rPr>
                <w:rFonts w:cs="Arial"/>
                <w:sz w:val="18"/>
                <w:szCs w:val="18"/>
              </w:rPr>
              <w:t>Wir haben jetzt viel besprochen, gibt es von ihrer Seite aus etwas, das bisher im Interview nicht zur Sprache kam, für Sie aber wichtig ist</w:t>
            </w:r>
            <w:r w:rsidR="00DD5C16">
              <w:rPr>
                <w:rFonts w:cs="Arial"/>
                <w:sz w:val="18"/>
                <w:szCs w:val="18"/>
              </w:rPr>
              <w:t>?</w:t>
            </w:r>
          </w:p>
          <w:p w14:paraId="655B8E47" w14:textId="77777777" w:rsidR="00382100" w:rsidRPr="00382100" w:rsidRDefault="00382100" w:rsidP="00382100">
            <w:pPr>
              <w:spacing w:after="0" w:line="240" w:lineRule="auto"/>
              <w:rPr>
                <w:rFonts w:cs="Arial"/>
                <w:sz w:val="18"/>
                <w:szCs w:val="18"/>
              </w:rPr>
            </w:pPr>
          </w:p>
          <w:p w14:paraId="046E2312" w14:textId="77777777" w:rsidR="00382100" w:rsidRPr="00382100" w:rsidRDefault="00382100" w:rsidP="00382100">
            <w:pPr>
              <w:spacing w:after="0" w:line="240" w:lineRule="auto"/>
              <w:rPr>
                <w:rFonts w:cs="Arial"/>
                <w:sz w:val="18"/>
                <w:szCs w:val="18"/>
              </w:rPr>
            </w:pPr>
            <w:r w:rsidRPr="00382100">
              <w:rPr>
                <w:rFonts w:cs="Arial"/>
                <w:sz w:val="18"/>
                <w:szCs w:val="18"/>
              </w:rPr>
              <w:t>Ich bedanke mich sehr herzlich für das Gespräch!</w:t>
            </w:r>
          </w:p>
          <w:p w14:paraId="104424E3" w14:textId="77777777" w:rsidR="00382100" w:rsidRPr="00382100" w:rsidRDefault="00382100" w:rsidP="00382100">
            <w:pPr>
              <w:spacing w:after="0" w:line="240" w:lineRule="auto"/>
              <w:rPr>
                <w:rFonts w:cs="Arial"/>
                <w:sz w:val="18"/>
                <w:szCs w:val="18"/>
              </w:rPr>
            </w:pPr>
          </w:p>
          <w:p w14:paraId="2147C68C" w14:textId="77777777" w:rsidR="00382100" w:rsidRPr="00382100" w:rsidRDefault="00382100" w:rsidP="00382100">
            <w:pPr>
              <w:spacing w:after="0" w:line="240" w:lineRule="auto"/>
              <w:rPr>
                <w:rFonts w:cs="Arial"/>
                <w:sz w:val="18"/>
                <w:szCs w:val="18"/>
              </w:rPr>
            </w:pPr>
            <w:r w:rsidRPr="00382100">
              <w:rPr>
                <w:rFonts w:cs="Arial"/>
                <w:sz w:val="18"/>
                <w:szCs w:val="18"/>
              </w:rPr>
              <w:t>Informelle Frage:</w:t>
            </w:r>
          </w:p>
          <w:p w14:paraId="5998B788" w14:textId="77777777" w:rsidR="00382100" w:rsidRPr="00382100" w:rsidRDefault="00382100" w:rsidP="00382100">
            <w:pPr>
              <w:spacing w:after="0" w:line="240" w:lineRule="auto"/>
              <w:rPr>
                <w:rFonts w:cs="Arial"/>
                <w:sz w:val="18"/>
                <w:szCs w:val="18"/>
              </w:rPr>
            </w:pPr>
            <w:r w:rsidRPr="00382100">
              <w:rPr>
                <w:rFonts w:cs="Arial"/>
                <w:sz w:val="18"/>
                <w:szCs w:val="18"/>
              </w:rPr>
              <w:t>Wie ist ihre persönliche Einschätzung zu der Initiative?</w:t>
            </w:r>
          </w:p>
        </w:tc>
        <w:tc>
          <w:tcPr>
            <w:tcW w:w="982" w:type="dxa"/>
          </w:tcPr>
          <w:p w14:paraId="52C5D1F8" w14:textId="77777777" w:rsidR="00382100" w:rsidRPr="00382100" w:rsidRDefault="00382100" w:rsidP="00382100">
            <w:pPr>
              <w:spacing w:after="0" w:line="240" w:lineRule="auto"/>
              <w:rPr>
                <w:rFonts w:cs="Arial"/>
              </w:rPr>
            </w:pPr>
          </w:p>
        </w:tc>
      </w:tr>
    </w:tbl>
    <w:p w14:paraId="100EE4D7" w14:textId="2810F995" w:rsidR="00382100" w:rsidRDefault="00382100" w:rsidP="00B73B4C">
      <w:pPr>
        <w:widowControl w:val="0"/>
      </w:pPr>
    </w:p>
    <w:p w14:paraId="2E4384D9" w14:textId="77777777" w:rsidR="00382100" w:rsidRDefault="00382100">
      <w:pPr>
        <w:spacing w:after="0" w:line="240" w:lineRule="auto"/>
        <w:jc w:val="left"/>
      </w:pPr>
      <w:r>
        <w:br w:type="page"/>
      </w:r>
    </w:p>
    <w:p w14:paraId="4556A551" w14:textId="77777777" w:rsidR="00382100" w:rsidRDefault="00382100" w:rsidP="00B73B4C">
      <w:pPr>
        <w:widowControl w:val="0"/>
      </w:pPr>
    </w:p>
    <w:tbl>
      <w:tblPr>
        <w:tblStyle w:val="Tabellenraster3"/>
        <w:tblW w:w="0" w:type="auto"/>
        <w:tblLook w:val="04A0" w:firstRow="1" w:lastRow="0" w:firstColumn="1" w:lastColumn="0" w:noHBand="0" w:noVBand="1"/>
      </w:tblPr>
      <w:tblGrid>
        <w:gridCol w:w="2182"/>
        <w:gridCol w:w="5364"/>
        <w:gridCol w:w="957"/>
      </w:tblGrid>
      <w:tr w:rsidR="00382100" w:rsidRPr="00382100" w14:paraId="5B68CE59" w14:textId="77777777" w:rsidTr="000E1A1C">
        <w:trPr>
          <w:trHeight w:val="567"/>
          <w:tblHeader/>
        </w:trPr>
        <w:tc>
          <w:tcPr>
            <w:tcW w:w="8503" w:type="dxa"/>
            <w:gridSpan w:val="3"/>
            <w:tcBorders>
              <w:top w:val="nil"/>
              <w:left w:val="nil"/>
              <w:bottom w:val="nil"/>
              <w:right w:val="nil"/>
            </w:tcBorders>
            <w:shd w:val="clear" w:color="auto" w:fill="BDD6EE" w:themeFill="accent5" w:themeFillTint="66"/>
          </w:tcPr>
          <w:p w14:paraId="1C935677" w14:textId="4A746AB9" w:rsidR="00382100" w:rsidRPr="00382100" w:rsidRDefault="00382100" w:rsidP="00382100">
            <w:pPr>
              <w:spacing w:after="0" w:line="240" w:lineRule="auto"/>
              <w:jc w:val="center"/>
              <w:rPr>
                <w:rFonts w:cs="Arial"/>
                <w:b/>
                <w:bCs/>
                <w:sz w:val="28"/>
                <w:szCs w:val="28"/>
              </w:rPr>
            </w:pPr>
            <w:r w:rsidRPr="00382100">
              <w:rPr>
                <w:rFonts w:cs="Arial"/>
                <w:b/>
                <w:bCs/>
                <w:sz w:val="28"/>
                <w:szCs w:val="28"/>
              </w:rPr>
              <w:t>Leitfaden für Experteninterview in der Kategorie Lösungsanbieter</w:t>
            </w:r>
          </w:p>
        </w:tc>
      </w:tr>
      <w:tr w:rsidR="00382100" w:rsidRPr="00382100" w14:paraId="36072B1B" w14:textId="77777777" w:rsidTr="000E1A1C">
        <w:trPr>
          <w:trHeight w:val="567"/>
          <w:tblHeader/>
        </w:trPr>
        <w:tc>
          <w:tcPr>
            <w:tcW w:w="2182" w:type="dxa"/>
            <w:tcBorders>
              <w:top w:val="nil"/>
            </w:tcBorders>
          </w:tcPr>
          <w:p w14:paraId="5EC1123C" w14:textId="77777777" w:rsidR="00382100" w:rsidRPr="00382100" w:rsidRDefault="00382100" w:rsidP="00382100">
            <w:pPr>
              <w:spacing w:after="0" w:line="240" w:lineRule="auto"/>
              <w:jc w:val="left"/>
              <w:rPr>
                <w:rFonts w:cs="Arial"/>
                <w:b/>
                <w:bCs/>
                <w:sz w:val="24"/>
                <w:szCs w:val="24"/>
              </w:rPr>
            </w:pPr>
            <w:r w:rsidRPr="00382100">
              <w:rPr>
                <w:rFonts w:cs="Arial"/>
                <w:b/>
                <w:bCs/>
                <w:sz w:val="24"/>
                <w:szCs w:val="24"/>
              </w:rPr>
              <w:t>Kapitel</w:t>
            </w:r>
          </w:p>
        </w:tc>
        <w:tc>
          <w:tcPr>
            <w:tcW w:w="5364" w:type="dxa"/>
            <w:tcBorders>
              <w:top w:val="nil"/>
            </w:tcBorders>
          </w:tcPr>
          <w:p w14:paraId="2FE562D6" w14:textId="77777777" w:rsidR="00382100" w:rsidRPr="00382100" w:rsidRDefault="00382100" w:rsidP="00382100">
            <w:pPr>
              <w:spacing w:after="0" w:line="240" w:lineRule="auto"/>
              <w:jc w:val="center"/>
              <w:rPr>
                <w:rFonts w:cs="Arial"/>
                <w:b/>
                <w:bCs/>
                <w:sz w:val="24"/>
                <w:szCs w:val="24"/>
              </w:rPr>
            </w:pPr>
            <w:r w:rsidRPr="00382100">
              <w:rPr>
                <w:rFonts w:cs="Arial"/>
                <w:b/>
                <w:bCs/>
                <w:sz w:val="24"/>
                <w:szCs w:val="24"/>
              </w:rPr>
              <w:t>Fragen</w:t>
            </w:r>
          </w:p>
        </w:tc>
        <w:tc>
          <w:tcPr>
            <w:tcW w:w="957" w:type="dxa"/>
            <w:tcBorders>
              <w:top w:val="nil"/>
            </w:tcBorders>
          </w:tcPr>
          <w:p w14:paraId="0E0D79D2" w14:textId="77777777" w:rsidR="00382100" w:rsidRPr="00382100" w:rsidRDefault="00382100" w:rsidP="00382100">
            <w:pPr>
              <w:spacing w:after="0" w:line="240" w:lineRule="auto"/>
              <w:jc w:val="center"/>
              <w:rPr>
                <w:rFonts w:cs="Arial"/>
                <w:b/>
                <w:bCs/>
                <w:sz w:val="24"/>
                <w:szCs w:val="24"/>
              </w:rPr>
            </w:pPr>
            <w:r w:rsidRPr="00382100">
              <w:rPr>
                <w:rFonts w:cs="Arial"/>
                <w:b/>
                <w:bCs/>
                <w:sz w:val="24"/>
                <w:szCs w:val="24"/>
              </w:rPr>
              <w:t>Notizen</w:t>
            </w:r>
          </w:p>
        </w:tc>
      </w:tr>
      <w:tr w:rsidR="00382100" w:rsidRPr="00382100" w14:paraId="3CCF0FAD" w14:textId="77777777" w:rsidTr="000E1A1C">
        <w:trPr>
          <w:trHeight w:val="567"/>
        </w:trPr>
        <w:tc>
          <w:tcPr>
            <w:tcW w:w="8503" w:type="dxa"/>
            <w:gridSpan w:val="3"/>
            <w:shd w:val="clear" w:color="auto" w:fill="DEEAF6" w:themeFill="accent5" w:themeFillTint="33"/>
          </w:tcPr>
          <w:p w14:paraId="4C0D7F07" w14:textId="77777777" w:rsidR="00382100" w:rsidRPr="00382100" w:rsidRDefault="00382100" w:rsidP="00382100">
            <w:pPr>
              <w:spacing w:after="0" w:line="240" w:lineRule="auto"/>
              <w:jc w:val="center"/>
              <w:rPr>
                <w:rFonts w:cs="Arial"/>
                <w:b/>
                <w:bCs/>
              </w:rPr>
            </w:pPr>
            <w:r w:rsidRPr="00382100">
              <w:rPr>
                <w:rFonts w:cs="Arial"/>
                <w:b/>
                <w:bCs/>
              </w:rPr>
              <w:t>Einleitung</w:t>
            </w:r>
          </w:p>
        </w:tc>
      </w:tr>
      <w:tr w:rsidR="00382100" w:rsidRPr="00382100" w14:paraId="4596C55B" w14:textId="77777777" w:rsidTr="000E1A1C">
        <w:trPr>
          <w:trHeight w:val="567"/>
        </w:trPr>
        <w:tc>
          <w:tcPr>
            <w:tcW w:w="2182" w:type="dxa"/>
            <w:shd w:val="clear" w:color="auto" w:fill="EDEDED" w:themeFill="accent3" w:themeFillTint="33"/>
          </w:tcPr>
          <w:p w14:paraId="6E993B68" w14:textId="77777777" w:rsidR="00382100" w:rsidRPr="00382100" w:rsidRDefault="00382100" w:rsidP="00382100">
            <w:pPr>
              <w:spacing w:after="0" w:line="240" w:lineRule="auto"/>
              <w:jc w:val="right"/>
              <w:rPr>
                <w:rFonts w:cs="Arial"/>
                <w:b/>
                <w:bCs/>
                <w:sz w:val="20"/>
              </w:rPr>
            </w:pPr>
            <w:r w:rsidRPr="00382100">
              <w:rPr>
                <w:rFonts w:cs="Arial"/>
                <w:b/>
                <w:bCs/>
                <w:sz w:val="20"/>
              </w:rPr>
              <w:t>Begrüßung</w:t>
            </w:r>
          </w:p>
        </w:tc>
        <w:tc>
          <w:tcPr>
            <w:tcW w:w="5364" w:type="dxa"/>
          </w:tcPr>
          <w:p w14:paraId="078903A3"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Zunächst erstmal herzlichen Dank für die Bereitschaft und Ihr Vertrauen an diesem Interview teilzunehmen. Es mir bewusst, dass dies gerade in diesen Zeiten (Anmerkung: Corona) nicht selbstverständlich ist.</w:t>
            </w:r>
          </w:p>
          <w:p w14:paraId="2E5D4B9F" w14:textId="77777777" w:rsidR="00382100" w:rsidRPr="00382100" w:rsidRDefault="00382100" w:rsidP="00382100">
            <w:pPr>
              <w:spacing w:after="0" w:line="240" w:lineRule="auto"/>
              <w:contextualSpacing/>
              <w:rPr>
                <w:rFonts w:cs="Arial"/>
                <w:sz w:val="18"/>
                <w:szCs w:val="18"/>
              </w:rPr>
            </w:pPr>
          </w:p>
          <w:p w14:paraId="4C2AF092" w14:textId="77777777" w:rsidR="00382100" w:rsidRPr="00382100" w:rsidRDefault="00382100" w:rsidP="00382100">
            <w:pPr>
              <w:spacing w:after="0" w:line="240" w:lineRule="auto"/>
              <w:rPr>
                <w:rFonts w:cs="Arial"/>
                <w:sz w:val="18"/>
                <w:szCs w:val="18"/>
              </w:rPr>
            </w:pPr>
            <w:r w:rsidRPr="00382100">
              <w:rPr>
                <w:rFonts w:cs="Arial"/>
                <w:sz w:val="18"/>
                <w:szCs w:val="18"/>
              </w:rPr>
              <w:t>Nur bei Erstkontakt… Ich möchte mich gerne kurz vorstellen: Mein Name ist Bernhard Wecke und ich schreibe gerade eine Doktorarbeit zum Thema „…“. Diese Arbeit führe ich im Auftrag der Universität Magdeburg durch, die wiederum durch einen Forschungsauftrag der Mücke, Sturm und Company beauftragt wurde. Davor habe ich 20 Jahre in unterschiedlichen Rollen vornehmlich in der Telekommunikationsindustrie gearbeitet, zuletzt als Verantwortlicher für das Marketing der Unitymedia, die kürzlich von der Vodafone übernommen wurde. Im Zuge dessen habe ich das Unternehmen verlassen und konzentriere mich 2020 ausschließlich auf das Forschungsvorhaben.</w:t>
            </w:r>
          </w:p>
          <w:p w14:paraId="265BFAC4" w14:textId="77777777" w:rsidR="00382100" w:rsidRPr="00382100" w:rsidRDefault="00382100" w:rsidP="00382100">
            <w:pPr>
              <w:spacing w:after="0" w:line="240" w:lineRule="auto"/>
              <w:rPr>
                <w:rFonts w:cs="Arial"/>
                <w:sz w:val="18"/>
                <w:szCs w:val="18"/>
              </w:rPr>
            </w:pPr>
          </w:p>
        </w:tc>
        <w:tc>
          <w:tcPr>
            <w:tcW w:w="957" w:type="dxa"/>
          </w:tcPr>
          <w:p w14:paraId="31AFEFFF" w14:textId="77777777" w:rsidR="00382100" w:rsidRPr="00382100" w:rsidRDefault="00382100" w:rsidP="00382100">
            <w:pPr>
              <w:spacing w:after="0" w:line="240" w:lineRule="auto"/>
              <w:rPr>
                <w:rFonts w:cs="Arial"/>
              </w:rPr>
            </w:pPr>
          </w:p>
        </w:tc>
      </w:tr>
      <w:tr w:rsidR="00382100" w:rsidRPr="00382100" w14:paraId="7F71148F" w14:textId="77777777" w:rsidTr="000E1A1C">
        <w:trPr>
          <w:trHeight w:val="567"/>
        </w:trPr>
        <w:tc>
          <w:tcPr>
            <w:tcW w:w="2182" w:type="dxa"/>
            <w:shd w:val="clear" w:color="auto" w:fill="EDEDED" w:themeFill="accent3" w:themeFillTint="33"/>
          </w:tcPr>
          <w:p w14:paraId="441E04FB" w14:textId="77777777" w:rsidR="00382100" w:rsidRPr="00382100" w:rsidRDefault="00382100" w:rsidP="00382100">
            <w:pPr>
              <w:spacing w:after="0" w:line="240" w:lineRule="auto"/>
              <w:jc w:val="right"/>
              <w:rPr>
                <w:rFonts w:cs="Arial"/>
                <w:b/>
                <w:bCs/>
                <w:sz w:val="20"/>
              </w:rPr>
            </w:pPr>
            <w:r w:rsidRPr="00382100">
              <w:rPr>
                <w:rFonts w:cs="Arial"/>
                <w:b/>
                <w:bCs/>
                <w:sz w:val="20"/>
              </w:rPr>
              <w:t>Information zum Forschungsvorhaben</w:t>
            </w:r>
          </w:p>
        </w:tc>
        <w:tc>
          <w:tcPr>
            <w:tcW w:w="5364" w:type="dxa"/>
          </w:tcPr>
          <w:p w14:paraId="4EB1F19E"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Den Titel der Arbeit hatte ich ja schon erwähnt. Ausgangspunkt der Untersuchung ist die Erkenntnis, dass unterschiedliche Umfragen aufzeigen, dass die Bedeutung des Themas „Künstliche Intelligenz“ im Marketingumfeld als sehr hoch eingeschätzt wird. Die Häufigkeit der tatsächlichen Anwendung spiegelt die Bedeutung aber nicht wider oder aber die Erfolge bei der Anwendung bleiben hinter den Erwartungen zurück. Diese Arbeit möchte die Gründe (Barrieren) dafür herausarbeiten sowie Faktoren für die erfolgreiche Einführung aufzeigen.</w:t>
            </w:r>
          </w:p>
          <w:p w14:paraId="1B8F0B79" w14:textId="77777777" w:rsidR="00382100" w:rsidRPr="00382100" w:rsidRDefault="00382100" w:rsidP="00382100">
            <w:pPr>
              <w:spacing w:after="0" w:line="240" w:lineRule="auto"/>
              <w:contextualSpacing/>
              <w:rPr>
                <w:rFonts w:cs="Arial"/>
                <w:sz w:val="18"/>
                <w:szCs w:val="18"/>
              </w:rPr>
            </w:pPr>
          </w:p>
        </w:tc>
        <w:tc>
          <w:tcPr>
            <w:tcW w:w="957" w:type="dxa"/>
          </w:tcPr>
          <w:p w14:paraId="59B7E8F6" w14:textId="77777777" w:rsidR="00382100" w:rsidRPr="00382100" w:rsidRDefault="00382100" w:rsidP="00382100">
            <w:pPr>
              <w:spacing w:after="0" w:line="240" w:lineRule="auto"/>
              <w:rPr>
                <w:rFonts w:cs="Arial"/>
              </w:rPr>
            </w:pPr>
          </w:p>
        </w:tc>
      </w:tr>
      <w:tr w:rsidR="00382100" w:rsidRPr="00382100" w14:paraId="5C8DF19C" w14:textId="77777777" w:rsidTr="000E1A1C">
        <w:trPr>
          <w:trHeight w:val="567"/>
        </w:trPr>
        <w:tc>
          <w:tcPr>
            <w:tcW w:w="2182" w:type="dxa"/>
            <w:shd w:val="clear" w:color="auto" w:fill="EDEDED" w:themeFill="accent3" w:themeFillTint="33"/>
          </w:tcPr>
          <w:p w14:paraId="302EA112" w14:textId="77777777" w:rsidR="00382100" w:rsidRPr="00382100" w:rsidRDefault="00382100" w:rsidP="00382100">
            <w:pPr>
              <w:spacing w:after="0" w:line="240" w:lineRule="auto"/>
              <w:jc w:val="right"/>
              <w:rPr>
                <w:rFonts w:cs="Arial"/>
                <w:b/>
                <w:bCs/>
                <w:sz w:val="20"/>
              </w:rPr>
            </w:pPr>
            <w:r w:rsidRPr="00382100">
              <w:rPr>
                <w:rFonts w:cs="Arial"/>
                <w:b/>
                <w:bCs/>
                <w:sz w:val="20"/>
              </w:rPr>
              <w:t>Rolle des Interviews im Forschungs-vorhaben</w:t>
            </w:r>
          </w:p>
        </w:tc>
        <w:tc>
          <w:tcPr>
            <w:tcW w:w="5364" w:type="dxa"/>
          </w:tcPr>
          <w:p w14:paraId="07E5F168"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Der Kern der Untersuchung bilden Experteninterviews. Dabei interviewe ich Experten, die unterschiedliche Rollen und Sichtweisen auf den Sachverhalt liefern können. 1. Aus Unternehmen, die KI eingeführt haben / einführen wollen oder sogar noch gar keine Überlegungen hierzu haben, 2. aus der Wissenschaft, 3. dem Consulting und 4. aus dem Bereich der KI Lösungsanbieter.</w:t>
            </w:r>
          </w:p>
          <w:p w14:paraId="1B6AC94C" w14:textId="77777777" w:rsidR="00382100" w:rsidRPr="00382100" w:rsidRDefault="00382100" w:rsidP="00382100">
            <w:pPr>
              <w:spacing w:after="0" w:line="240" w:lineRule="auto"/>
              <w:contextualSpacing/>
              <w:rPr>
                <w:rFonts w:cs="Arial"/>
                <w:sz w:val="18"/>
                <w:szCs w:val="18"/>
              </w:rPr>
            </w:pPr>
          </w:p>
        </w:tc>
        <w:tc>
          <w:tcPr>
            <w:tcW w:w="957" w:type="dxa"/>
          </w:tcPr>
          <w:p w14:paraId="6AB92A05" w14:textId="77777777" w:rsidR="00382100" w:rsidRPr="00382100" w:rsidRDefault="00382100" w:rsidP="00382100">
            <w:pPr>
              <w:spacing w:after="0" w:line="240" w:lineRule="auto"/>
              <w:rPr>
                <w:rFonts w:cs="Arial"/>
              </w:rPr>
            </w:pPr>
          </w:p>
        </w:tc>
      </w:tr>
      <w:tr w:rsidR="00382100" w:rsidRPr="00382100" w14:paraId="5BD7B99E" w14:textId="77777777" w:rsidTr="000E1A1C">
        <w:trPr>
          <w:trHeight w:val="567"/>
        </w:trPr>
        <w:tc>
          <w:tcPr>
            <w:tcW w:w="2182" w:type="dxa"/>
            <w:shd w:val="clear" w:color="auto" w:fill="EDEDED" w:themeFill="accent3" w:themeFillTint="33"/>
          </w:tcPr>
          <w:p w14:paraId="4C7AC7CF" w14:textId="77777777" w:rsidR="00382100" w:rsidRPr="00382100" w:rsidRDefault="00382100" w:rsidP="00382100">
            <w:pPr>
              <w:spacing w:after="0" w:line="240" w:lineRule="auto"/>
              <w:jc w:val="right"/>
              <w:rPr>
                <w:rFonts w:cs="Arial"/>
                <w:b/>
                <w:bCs/>
                <w:sz w:val="20"/>
              </w:rPr>
            </w:pPr>
            <w:r w:rsidRPr="00382100">
              <w:rPr>
                <w:rFonts w:cs="Arial"/>
                <w:b/>
                <w:bCs/>
                <w:sz w:val="20"/>
              </w:rPr>
              <w:t>Dauer des Interviews</w:t>
            </w:r>
          </w:p>
          <w:p w14:paraId="1D503DBF" w14:textId="77777777" w:rsidR="00382100" w:rsidRPr="00382100" w:rsidRDefault="00382100" w:rsidP="00382100">
            <w:pPr>
              <w:spacing w:after="0" w:line="240" w:lineRule="auto"/>
              <w:jc w:val="left"/>
              <w:rPr>
                <w:rFonts w:cs="Arial"/>
                <w:sz w:val="20"/>
              </w:rPr>
            </w:pPr>
          </w:p>
          <w:p w14:paraId="2A5D914B" w14:textId="77777777" w:rsidR="00382100" w:rsidRPr="00382100" w:rsidRDefault="00382100" w:rsidP="00382100">
            <w:pPr>
              <w:spacing w:after="0" w:line="240" w:lineRule="auto"/>
              <w:jc w:val="left"/>
              <w:rPr>
                <w:rFonts w:cs="Arial"/>
                <w:sz w:val="20"/>
              </w:rPr>
            </w:pPr>
          </w:p>
          <w:p w14:paraId="629BB9F8" w14:textId="77777777" w:rsidR="00382100" w:rsidRPr="00382100" w:rsidRDefault="00382100" w:rsidP="00382100">
            <w:pPr>
              <w:spacing w:after="0" w:line="240" w:lineRule="auto"/>
              <w:jc w:val="left"/>
              <w:rPr>
                <w:rFonts w:cs="Arial"/>
                <w:b/>
                <w:bCs/>
                <w:sz w:val="20"/>
              </w:rPr>
            </w:pPr>
          </w:p>
          <w:p w14:paraId="0B3A4320" w14:textId="77777777" w:rsidR="00382100" w:rsidRPr="00382100" w:rsidRDefault="00382100" w:rsidP="00382100">
            <w:pPr>
              <w:spacing w:after="0" w:line="240" w:lineRule="auto"/>
              <w:jc w:val="left"/>
              <w:rPr>
                <w:rFonts w:cs="Arial"/>
                <w:b/>
                <w:bCs/>
                <w:sz w:val="20"/>
              </w:rPr>
            </w:pPr>
          </w:p>
          <w:p w14:paraId="552DE8E8" w14:textId="77777777" w:rsidR="00382100" w:rsidRPr="00382100" w:rsidRDefault="00382100" w:rsidP="00382100">
            <w:pPr>
              <w:spacing w:after="0" w:line="240" w:lineRule="auto"/>
              <w:jc w:val="right"/>
              <w:rPr>
                <w:rFonts w:cs="Arial"/>
                <w:sz w:val="20"/>
              </w:rPr>
            </w:pPr>
          </w:p>
        </w:tc>
        <w:tc>
          <w:tcPr>
            <w:tcW w:w="5364" w:type="dxa"/>
          </w:tcPr>
          <w:p w14:paraId="5D4CF4A8"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Das Interview wird ca. x Minuten dauern. Ich werde sicherstellen, dass wir das Interview in der gegebenen Zeit schaffen bzw. rechtzeitig nachfragen, ob eventuell noch 15 Min mehr Zeit ist.</w:t>
            </w:r>
          </w:p>
          <w:p w14:paraId="6C52ABD8" w14:textId="77777777" w:rsidR="00382100" w:rsidRPr="00382100" w:rsidRDefault="00382100" w:rsidP="00382100">
            <w:pPr>
              <w:spacing w:after="0" w:line="240" w:lineRule="auto"/>
              <w:contextualSpacing/>
              <w:rPr>
                <w:rFonts w:cs="Arial"/>
                <w:sz w:val="18"/>
                <w:szCs w:val="18"/>
              </w:rPr>
            </w:pPr>
          </w:p>
        </w:tc>
        <w:tc>
          <w:tcPr>
            <w:tcW w:w="957" w:type="dxa"/>
          </w:tcPr>
          <w:p w14:paraId="3A975D01" w14:textId="77777777" w:rsidR="00382100" w:rsidRPr="00382100" w:rsidRDefault="00382100" w:rsidP="00382100">
            <w:pPr>
              <w:spacing w:after="0" w:line="240" w:lineRule="auto"/>
              <w:rPr>
                <w:rFonts w:cs="Arial"/>
              </w:rPr>
            </w:pPr>
          </w:p>
        </w:tc>
      </w:tr>
      <w:tr w:rsidR="00382100" w:rsidRPr="00382100" w14:paraId="6C6B777E" w14:textId="77777777" w:rsidTr="000E1A1C">
        <w:trPr>
          <w:trHeight w:val="567"/>
        </w:trPr>
        <w:tc>
          <w:tcPr>
            <w:tcW w:w="2182" w:type="dxa"/>
            <w:shd w:val="clear" w:color="auto" w:fill="EDEDED" w:themeFill="accent3" w:themeFillTint="33"/>
          </w:tcPr>
          <w:p w14:paraId="7DF8BC75" w14:textId="77777777" w:rsidR="00382100" w:rsidRPr="00382100" w:rsidRDefault="00382100" w:rsidP="00382100">
            <w:pPr>
              <w:spacing w:after="0" w:line="240" w:lineRule="auto"/>
              <w:jc w:val="right"/>
              <w:rPr>
                <w:rFonts w:cs="Arial"/>
                <w:b/>
                <w:bCs/>
                <w:sz w:val="20"/>
              </w:rPr>
            </w:pPr>
            <w:r w:rsidRPr="00382100">
              <w:rPr>
                <w:rFonts w:cs="Arial"/>
                <w:b/>
                <w:bCs/>
                <w:sz w:val="20"/>
              </w:rPr>
              <w:t>Interviewablauf</w:t>
            </w:r>
          </w:p>
        </w:tc>
        <w:tc>
          <w:tcPr>
            <w:tcW w:w="5364" w:type="dxa"/>
          </w:tcPr>
          <w:p w14:paraId="4A62E172"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 xml:space="preserve">Nach dem Einstieg werde ich anhand offener Fragen durch verschiedene Themenblöcke führen. Der Sinn des Interviews ist die Möglichkeit, ausführlich zu antworten, daher bremsen Sie sich nicht. Da das Gebiet noch so neu ist, gibt es auch keine richtigen oder falschen Antworten.  </w:t>
            </w:r>
            <w:r w:rsidRPr="00382100">
              <w:rPr>
                <w:rFonts w:cs="Arial"/>
                <w:strike/>
                <w:sz w:val="18"/>
                <w:szCs w:val="18"/>
              </w:rPr>
              <w:t>Am Schluss werde ich noch ganz kurze Fragen stellen, bei denen es um eine konkrete Einschätzung und Beantwortung geht.</w:t>
            </w:r>
          </w:p>
          <w:p w14:paraId="4E6F9F84" w14:textId="77777777" w:rsidR="00382100" w:rsidRPr="00382100" w:rsidRDefault="00382100" w:rsidP="00382100">
            <w:pPr>
              <w:spacing w:after="0" w:line="240" w:lineRule="auto"/>
              <w:contextualSpacing/>
              <w:rPr>
                <w:rFonts w:cs="Arial"/>
                <w:sz w:val="18"/>
                <w:szCs w:val="18"/>
              </w:rPr>
            </w:pPr>
          </w:p>
        </w:tc>
        <w:tc>
          <w:tcPr>
            <w:tcW w:w="957" w:type="dxa"/>
          </w:tcPr>
          <w:p w14:paraId="2B476146" w14:textId="77777777" w:rsidR="00382100" w:rsidRPr="00382100" w:rsidRDefault="00382100" w:rsidP="00382100">
            <w:pPr>
              <w:spacing w:after="0" w:line="240" w:lineRule="auto"/>
              <w:rPr>
                <w:rFonts w:cs="Arial"/>
              </w:rPr>
            </w:pPr>
          </w:p>
        </w:tc>
      </w:tr>
      <w:tr w:rsidR="00382100" w:rsidRPr="00382100" w14:paraId="653A730D" w14:textId="77777777" w:rsidTr="000E1A1C">
        <w:trPr>
          <w:trHeight w:val="567"/>
        </w:trPr>
        <w:tc>
          <w:tcPr>
            <w:tcW w:w="2182" w:type="dxa"/>
            <w:shd w:val="clear" w:color="auto" w:fill="EDEDED" w:themeFill="accent3" w:themeFillTint="33"/>
          </w:tcPr>
          <w:p w14:paraId="71D41E66" w14:textId="77777777" w:rsidR="00382100" w:rsidRPr="00382100" w:rsidRDefault="00382100" w:rsidP="00382100">
            <w:pPr>
              <w:spacing w:after="0" w:line="240" w:lineRule="auto"/>
              <w:jc w:val="right"/>
              <w:rPr>
                <w:rFonts w:cs="Arial"/>
                <w:b/>
                <w:bCs/>
                <w:sz w:val="20"/>
              </w:rPr>
            </w:pPr>
            <w:r w:rsidRPr="00382100">
              <w:rPr>
                <w:rFonts w:cs="Arial"/>
                <w:b/>
                <w:bCs/>
                <w:sz w:val="20"/>
              </w:rPr>
              <w:t>Begründung Leitfaden</w:t>
            </w:r>
          </w:p>
        </w:tc>
        <w:tc>
          <w:tcPr>
            <w:tcW w:w="5364" w:type="dxa"/>
          </w:tcPr>
          <w:p w14:paraId="719F122F"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Die Unterlagen, die hier liegen, stellen meinen Leitfaden dar, den ich nur dafür benutze, um sicherzustellen, dass ich nichts vergesse.</w:t>
            </w:r>
          </w:p>
          <w:p w14:paraId="7E897AE6" w14:textId="77777777" w:rsidR="00382100" w:rsidRPr="00382100" w:rsidRDefault="00382100" w:rsidP="00382100">
            <w:pPr>
              <w:spacing w:after="0" w:line="240" w:lineRule="auto"/>
              <w:contextualSpacing/>
              <w:rPr>
                <w:rFonts w:cs="Arial"/>
                <w:sz w:val="18"/>
                <w:szCs w:val="18"/>
              </w:rPr>
            </w:pPr>
          </w:p>
        </w:tc>
        <w:tc>
          <w:tcPr>
            <w:tcW w:w="957" w:type="dxa"/>
          </w:tcPr>
          <w:p w14:paraId="7B3CC40F" w14:textId="77777777" w:rsidR="00382100" w:rsidRPr="00382100" w:rsidRDefault="00382100" w:rsidP="00382100">
            <w:pPr>
              <w:spacing w:after="0" w:line="240" w:lineRule="auto"/>
              <w:rPr>
                <w:rFonts w:cs="Arial"/>
              </w:rPr>
            </w:pPr>
          </w:p>
        </w:tc>
      </w:tr>
      <w:tr w:rsidR="00382100" w:rsidRPr="00382100" w14:paraId="47586ABA" w14:textId="77777777" w:rsidTr="000E1A1C">
        <w:trPr>
          <w:trHeight w:val="567"/>
        </w:trPr>
        <w:tc>
          <w:tcPr>
            <w:tcW w:w="2182" w:type="dxa"/>
            <w:shd w:val="clear" w:color="auto" w:fill="EDEDED" w:themeFill="accent3" w:themeFillTint="33"/>
          </w:tcPr>
          <w:p w14:paraId="0E5CA074" w14:textId="77777777" w:rsidR="00382100" w:rsidRPr="00382100" w:rsidRDefault="00382100" w:rsidP="00382100">
            <w:pPr>
              <w:spacing w:after="0" w:line="240" w:lineRule="auto"/>
              <w:jc w:val="right"/>
              <w:rPr>
                <w:rFonts w:cs="Arial"/>
                <w:b/>
                <w:bCs/>
                <w:sz w:val="20"/>
              </w:rPr>
            </w:pPr>
            <w:r w:rsidRPr="00382100">
              <w:rPr>
                <w:rFonts w:cs="Arial"/>
                <w:b/>
                <w:bCs/>
                <w:sz w:val="20"/>
              </w:rPr>
              <w:t>Forschungsethik</w:t>
            </w:r>
          </w:p>
        </w:tc>
        <w:tc>
          <w:tcPr>
            <w:tcW w:w="5364" w:type="dxa"/>
          </w:tcPr>
          <w:p w14:paraId="128436BE"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Wichtig ist, dass sie die Fragen nicht beantworten müssen, Fragen ohne Begründung auslassen können sowie im Nachgang jederzeit das Widerrufrecht haben.</w:t>
            </w:r>
          </w:p>
          <w:p w14:paraId="7534DE21" w14:textId="77777777" w:rsidR="00382100" w:rsidRPr="00382100" w:rsidRDefault="00382100" w:rsidP="00382100">
            <w:pPr>
              <w:spacing w:after="0" w:line="240" w:lineRule="auto"/>
              <w:contextualSpacing/>
              <w:rPr>
                <w:rFonts w:cs="Arial"/>
                <w:sz w:val="18"/>
                <w:szCs w:val="18"/>
              </w:rPr>
            </w:pPr>
          </w:p>
        </w:tc>
        <w:tc>
          <w:tcPr>
            <w:tcW w:w="957" w:type="dxa"/>
          </w:tcPr>
          <w:p w14:paraId="083A804B" w14:textId="77777777" w:rsidR="00382100" w:rsidRPr="00382100" w:rsidRDefault="00382100" w:rsidP="00382100">
            <w:pPr>
              <w:spacing w:after="0" w:line="240" w:lineRule="auto"/>
              <w:rPr>
                <w:rFonts w:cs="Arial"/>
              </w:rPr>
            </w:pPr>
          </w:p>
        </w:tc>
      </w:tr>
      <w:tr w:rsidR="00382100" w:rsidRPr="00382100" w14:paraId="53CD43C2" w14:textId="77777777" w:rsidTr="000E1A1C">
        <w:trPr>
          <w:trHeight w:val="567"/>
        </w:trPr>
        <w:tc>
          <w:tcPr>
            <w:tcW w:w="2182" w:type="dxa"/>
            <w:shd w:val="clear" w:color="auto" w:fill="EDEDED" w:themeFill="accent3" w:themeFillTint="33"/>
          </w:tcPr>
          <w:p w14:paraId="2603453A" w14:textId="77777777" w:rsidR="00382100" w:rsidRPr="00382100" w:rsidRDefault="00382100" w:rsidP="00382100">
            <w:pPr>
              <w:spacing w:after="0" w:line="240" w:lineRule="auto"/>
              <w:jc w:val="right"/>
              <w:rPr>
                <w:rFonts w:cs="Arial"/>
                <w:b/>
                <w:bCs/>
                <w:sz w:val="20"/>
              </w:rPr>
            </w:pPr>
            <w:r w:rsidRPr="00382100">
              <w:rPr>
                <w:rFonts w:cs="Arial"/>
                <w:b/>
                <w:bCs/>
                <w:sz w:val="20"/>
              </w:rPr>
              <w:t>Datenschutz und Anonymität</w:t>
            </w:r>
          </w:p>
        </w:tc>
        <w:tc>
          <w:tcPr>
            <w:tcW w:w="5364" w:type="dxa"/>
          </w:tcPr>
          <w:p w14:paraId="66838BDF"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 xml:space="preserve">Anbei bekommen sie eine von mir unterschriebene Erklärung zur Vertraulichkeit, zum Datenschutz und Anonymisierung. Das was sie mir erzählen wird vertraulich behandelt. Eine Nachverfolgung von Personen wird bei Veröffentlichung der Arbeit nicht möglich sein. Ich bin zur Geheimhaltung der personenbezogenen Daten verpflichtet und stelle die Einhaltung des Datenschutzes sicher. (Auch gegenüber dem Auftraggeber MSC). Sie können davon ausgehen, dass alle Daten nur dem Zwecke des Forschungsvorhabens dienen. </w:t>
            </w:r>
          </w:p>
          <w:p w14:paraId="5F99E6FE" w14:textId="77777777" w:rsidR="00382100" w:rsidRPr="00382100" w:rsidRDefault="00382100" w:rsidP="00382100">
            <w:pPr>
              <w:spacing w:after="0" w:line="240" w:lineRule="auto"/>
              <w:contextualSpacing/>
              <w:rPr>
                <w:rFonts w:cs="Arial"/>
                <w:sz w:val="18"/>
                <w:szCs w:val="18"/>
              </w:rPr>
            </w:pPr>
          </w:p>
        </w:tc>
        <w:tc>
          <w:tcPr>
            <w:tcW w:w="957" w:type="dxa"/>
          </w:tcPr>
          <w:p w14:paraId="2E3F7737" w14:textId="77777777" w:rsidR="00382100" w:rsidRPr="00382100" w:rsidRDefault="00382100" w:rsidP="00382100">
            <w:pPr>
              <w:spacing w:after="0" w:line="240" w:lineRule="auto"/>
              <w:rPr>
                <w:rFonts w:cs="Arial"/>
              </w:rPr>
            </w:pPr>
          </w:p>
        </w:tc>
      </w:tr>
      <w:tr w:rsidR="00382100" w:rsidRPr="00382100" w14:paraId="7FB55138" w14:textId="77777777" w:rsidTr="000E1A1C">
        <w:trPr>
          <w:trHeight w:val="567"/>
        </w:trPr>
        <w:tc>
          <w:tcPr>
            <w:tcW w:w="2182" w:type="dxa"/>
            <w:shd w:val="clear" w:color="auto" w:fill="EDEDED" w:themeFill="accent3" w:themeFillTint="33"/>
          </w:tcPr>
          <w:p w14:paraId="04AD4DF6" w14:textId="77777777" w:rsidR="00382100" w:rsidRPr="00382100" w:rsidRDefault="00382100" w:rsidP="00382100">
            <w:pPr>
              <w:spacing w:after="0" w:line="240" w:lineRule="auto"/>
              <w:jc w:val="right"/>
              <w:rPr>
                <w:rFonts w:cs="Arial"/>
                <w:b/>
                <w:bCs/>
                <w:sz w:val="20"/>
              </w:rPr>
            </w:pPr>
            <w:r w:rsidRPr="00382100">
              <w:rPr>
                <w:rFonts w:cs="Arial"/>
                <w:b/>
                <w:bCs/>
                <w:sz w:val="20"/>
              </w:rPr>
              <w:t>Aufnahme des Interviews</w:t>
            </w:r>
          </w:p>
        </w:tc>
        <w:tc>
          <w:tcPr>
            <w:tcW w:w="5364" w:type="dxa"/>
          </w:tcPr>
          <w:p w14:paraId="079479BD"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Ich würde das Gesagte gerne aufzeichnen, damit ich mich voll auf unser Gespräch konzentrieren und ich im Nachgang alles sachgemäß dokumentieren kann. Sind sie damit einverstanden?</w:t>
            </w:r>
          </w:p>
          <w:p w14:paraId="660EF0F2"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Danke für das Einverständnis. Ich stelle jetzt das Aufzeichnungsgerät an.</w:t>
            </w:r>
          </w:p>
        </w:tc>
        <w:tc>
          <w:tcPr>
            <w:tcW w:w="957" w:type="dxa"/>
          </w:tcPr>
          <w:p w14:paraId="663E50F9" w14:textId="77777777" w:rsidR="00382100" w:rsidRPr="00382100" w:rsidRDefault="00382100" w:rsidP="00382100">
            <w:pPr>
              <w:spacing w:after="0" w:line="240" w:lineRule="auto"/>
              <w:rPr>
                <w:rFonts w:cs="Arial"/>
              </w:rPr>
            </w:pPr>
          </w:p>
        </w:tc>
      </w:tr>
      <w:tr w:rsidR="00382100" w:rsidRPr="00382100" w14:paraId="42F78C8F" w14:textId="77777777" w:rsidTr="000E1A1C">
        <w:trPr>
          <w:trHeight w:val="567"/>
        </w:trPr>
        <w:tc>
          <w:tcPr>
            <w:tcW w:w="2182" w:type="dxa"/>
            <w:shd w:val="clear" w:color="auto" w:fill="EDEDED" w:themeFill="accent3" w:themeFillTint="33"/>
          </w:tcPr>
          <w:p w14:paraId="24D6B6D0" w14:textId="77777777" w:rsidR="00382100" w:rsidRPr="00382100" w:rsidRDefault="00382100" w:rsidP="00382100">
            <w:pPr>
              <w:spacing w:after="0" w:line="240" w:lineRule="auto"/>
              <w:jc w:val="right"/>
              <w:rPr>
                <w:rFonts w:cs="Arial"/>
                <w:b/>
                <w:bCs/>
                <w:sz w:val="20"/>
              </w:rPr>
            </w:pPr>
          </w:p>
        </w:tc>
        <w:tc>
          <w:tcPr>
            <w:tcW w:w="5364" w:type="dxa"/>
          </w:tcPr>
          <w:p w14:paraId="5C3008CD" w14:textId="77777777" w:rsidR="00382100" w:rsidRPr="00382100" w:rsidRDefault="00382100" w:rsidP="00382100">
            <w:pPr>
              <w:spacing w:after="0" w:line="240" w:lineRule="auto"/>
              <w:contextualSpacing/>
              <w:rPr>
                <w:rFonts w:cs="Arial"/>
                <w:sz w:val="18"/>
                <w:szCs w:val="18"/>
              </w:rPr>
            </w:pPr>
          </w:p>
        </w:tc>
        <w:tc>
          <w:tcPr>
            <w:tcW w:w="957" w:type="dxa"/>
          </w:tcPr>
          <w:p w14:paraId="39CE8600" w14:textId="77777777" w:rsidR="00382100" w:rsidRPr="00382100" w:rsidRDefault="00382100" w:rsidP="00382100">
            <w:pPr>
              <w:spacing w:after="0" w:line="240" w:lineRule="auto"/>
              <w:rPr>
                <w:rFonts w:cs="Arial"/>
              </w:rPr>
            </w:pPr>
          </w:p>
        </w:tc>
      </w:tr>
      <w:tr w:rsidR="00382100" w:rsidRPr="00382100" w14:paraId="5934FECB" w14:textId="77777777" w:rsidTr="000E1A1C">
        <w:trPr>
          <w:trHeight w:val="567"/>
        </w:trPr>
        <w:tc>
          <w:tcPr>
            <w:tcW w:w="8503" w:type="dxa"/>
            <w:gridSpan w:val="3"/>
            <w:shd w:val="clear" w:color="auto" w:fill="D9E2F3" w:themeFill="accent1" w:themeFillTint="33"/>
          </w:tcPr>
          <w:p w14:paraId="2DD82CA2" w14:textId="77777777" w:rsidR="00382100" w:rsidRPr="00382100" w:rsidRDefault="00382100" w:rsidP="00382100">
            <w:pPr>
              <w:spacing w:after="0" w:line="240" w:lineRule="auto"/>
              <w:jc w:val="center"/>
              <w:rPr>
                <w:rFonts w:cs="Arial"/>
                <w:sz w:val="18"/>
                <w:szCs w:val="18"/>
              </w:rPr>
            </w:pPr>
            <w:r w:rsidRPr="00382100">
              <w:rPr>
                <w:rFonts w:cs="Arial"/>
                <w:b/>
                <w:bCs/>
                <w:sz w:val="18"/>
                <w:szCs w:val="18"/>
              </w:rPr>
              <w:t>Einstieg und Überleitung</w:t>
            </w:r>
          </w:p>
        </w:tc>
      </w:tr>
      <w:tr w:rsidR="00382100" w:rsidRPr="00382100" w14:paraId="447394CB" w14:textId="77777777" w:rsidTr="000E1A1C">
        <w:trPr>
          <w:trHeight w:val="567"/>
        </w:trPr>
        <w:tc>
          <w:tcPr>
            <w:tcW w:w="2182" w:type="dxa"/>
            <w:shd w:val="clear" w:color="auto" w:fill="EDEDED" w:themeFill="accent3" w:themeFillTint="33"/>
          </w:tcPr>
          <w:p w14:paraId="611F9792" w14:textId="77777777" w:rsidR="00382100" w:rsidRPr="00382100" w:rsidRDefault="00382100" w:rsidP="00382100">
            <w:pPr>
              <w:spacing w:after="0" w:line="240" w:lineRule="auto"/>
              <w:jc w:val="right"/>
              <w:rPr>
                <w:rFonts w:cs="Arial"/>
                <w:b/>
                <w:bCs/>
                <w:sz w:val="20"/>
              </w:rPr>
            </w:pPr>
            <w:r w:rsidRPr="00382100">
              <w:rPr>
                <w:rFonts w:cs="Arial"/>
                <w:b/>
                <w:bCs/>
                <w:sz w:val="20"/>
              </w:rPr>
              <w:t>Anwärmfrage (Individuell anpassen)</w:t>
            </w:r>
          </w:p>
        </w:tc>
        <w:tc>
          <w:tcPr>
            <w:tcW w:w="5364" w:type="dxa"/>
          </w:tcPr>
          <w:p w14:paraId="1406B67A" w14:textId="3E87311E" w:rsidR="00382100" w:rsidRPr="00382100" w:rsidRDefault="00382100" w:rsidP="00382100">
            <w:pPr>
              <w:spacing w:after="0" w:line="240" w:lineRule="auto"/>
              <w:rPr>
                <w:rFonts w:cs="Arial"/>
                <w:sz w:val="18"/>
                <w:szCs w:val="18"/>
              </w:rPr>
            </w:pPr>
            <w:r w:rsidRPr="00382100">
              <w:rPr>
                <w:rFonts w:cs="Arial"/>
                <w:sz w:val="18"/>
                <w:szCs w:val="18"/>
              </w:rPr>
              <w:t>Beschreiben Sie bitte ihre aktuelle Rolle</w:t>
            </w:r>
            <w:r w:rsidR="00DD5C16">
              <w:rPr>
                <w:rFonts w:cs="Arial"/>
                <w:sz w:val="18"/>
                <w:szCs w:val="18"/>
              </w:rPr>
              <w:t>…</w:t>
            </w:r>
          </w:p>
          <w:p w14:paraId="60931227" w14:textId="77777777" w:rsidR="00382100" w:rsidRPr="00382100" w:rsidRDefault="00382100" w:rsidP="00382100">
            <w:pPr>
              <w:spacing w:after="0" w:line="240" w:lineRule="auto"/>
              <w:rPr>
                <w:rFonts w:cs="Arial"/>
                <w:sz w:val="18"/>
                <w:szCs w:val="18"/>
              </w:rPr>
            </w:pPr>
          </w:p>
          <w:p w14:paraId="052C45FA" w14:textId="77777777" w:rsidR="00382100" w:rsidRPr="00382100" w:rsidRDefault="00382100" w:rsidP="00382100">
            <w:pPr>
              <w:spacing w:after="0" w:line="240" w:lineRule="auto"/>
              <w:rPr>
                <w:rFonts w:cs="Arial"/>
                <w:sz w:val="18"/>
                <w:szCs w:val="18"/>
              </w:rPr>
            </w:pPr>
            <w:r w:rsidRPr="00382100">
              <w:rPr>
                <w:rFonts w:cs="Arial"/>
                <w:sz w:val="18"/>
                <w:szCs w:val="18"/>
              </w:rPr>
              <w:t>Wie sind die Berührungspunkte zu dem Thema KI im Marketing/Kundeninteraktion/Kunden-kommunikation?</w:t>
            </w:r>
          </w:p>
          <w:p w14:paraId="0E853934" w14:textId="77777777" w:rsidR="00382100" w:rsidRPr="00382100" w:rsidRDefault="00382100" w:rsidP="00382100">
            <w:pPr>
              <w:spacing w:after="0" w:line="240" w:lineRule="auto"/>
              <w:rPr>
                <w:rFonts w:cs="Arial"/>
                <w:sz w:val="18"/>
                <w:szCs w:val="18"/>
              </w:rPr>
            </w:pPr>
          </w:p>
          <w:p w14:paraId="27F027E7" w14:textId="77777777" w:rsidR="00382100" w:rsidRPr="00382100" w:rsidRDefault="00382100" w:rsidP="00382100">
            <w:pPr>
              <w:spacing w:after="0" w:line="240" w:lineRule="auto"/>
              <w:rPr>
                <w:rFonts w:cs="Arial"/>
                <w:sz w:val="18"/>
                <w:szCs w:val="18"/>
              </w:rPr>
            </w:pPr>
            <w:r w:rsidRPr="00382100">
              <w:rPr>
                <w:rFonts w:cs="Arial"/>
                <w:sz w:val="18"/>
                <w:szCs w:val="18"/>
              </w:rPr>
              <w:t>Was verstehen Sie persönlich unter KI?</w:t>
            </w:r>
          </w:p>
          <w:p w14:paraId="4337A29B" w14:textId="77777777" w:rsidR="00382100" w:rsidRPr="00382100" w:rsidRDefault="00382100" w:rsidP="00382100">
            <w:pPr>
              <w:spacing w:after="0" w:line="240" w:lineRule="auto"/>
              <w:rPr>
                <w:rFonts w:cs="Arial"/>
                <w:sz w:val="18"/>
                <w:szCs w:val="18"/>
              </w:rPr>
            </w:pPr>
          </w:p>
          <w:p w14:paraId="4865FE68" w14:textId="77777777" w:rsidR="00382100" w:rsidRPr="00382100" w:rsidRDefault="00382100" w:rsidP="00382100">
            <w:pPr>
              <w:spacing w:after="0" w:line="240" w:lineRule="auto"/>
              <w:rPr>
                <w:rFonts w:cs="Arial"/>
                <w:sz w:val="18"/>
                <w:szCs w:val="18"/>
              </w:rPr>
            </w:pPr>
            <w:r w:rsidRPr="00382100">
              <w:rPr>
                <w:rFonts w:cs="Arial"/>
                <w:sz w:val="18"/>
                <w:szCs w:val="18"/>
              </w:rPr>
              <w:t>(Wie ist ihre persönliche Einschätzung hinsichtlich der Bedeutung von KI für das Marketing?</w:t>
            </w:r>
          </w:p>
          <w:p w14:paraId="0BDDBD6B"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Welche Kernanwendungsgebiete von KI im Marketing sehen Sie?</w:t>
            </w:r>
          </w:p>
          <w:p w14:paraId="54B858FC" w14:textId="77777777" w:rsidR="00382100" w:rsidRPr="00382100" w:rsidRDefault="00382100" w:rsidP="00382100">
            <w:pPr>
              <w:spacing w:after="0" w:line="240" w:lineRule="auto"/>
              <w:contextualSpacing/>
              <w:rPr>
                <w:rFonts w:cs="Arial"/>
                <w:sz w:val="18"/>
                <w:szCs w:val="18"/>
              </w:rPr>
            </w:pPr>
            <w:r w:rsidRPr="00382100">
              <w:rPr>
                <w:rFonts w:cs="Arial"/>
                <w:sz w:val="18"/>
                <w:szCs w:val="18"/>
              </w:rPr>
              <w:t>Welche Lösungen bieten Sie davon an?)</w:t>
            </w:r>
          </w:p>
        </w:tc>
        <w:tc>
          <w:tcPr>
            <w:tcW w:w="957" w:type="dxa"/>
          </w:tcPr>
          <w:p w14:paraId="3F3A8E58" w14:textId="77777777" w:rsidR="00382100" w:rsidRPr="00382100" w:rsidRDefault="00382100" w:rsidP="00382100">
            <w:pPr>
              <w:spacing w:after="0" w:line="240" w:lineRule="auto"/>
              <w:rPr>
                <w:rFonts w:cs="Arial"/>
              </w:rPr>
            </w:pPr>
          </w:p>
        </w:tc>
      </w:tr>
      <w:tr w:rsidR="00382100" w:rsidRPr="00382100" w14:paraId="1A967CC3" w14:textId="77777777" w:rsidTr="000E1A1C">
        <w:trPr>
          <w:trHeight w:val="567"/>
        </w:trPr>
        <w:tc>
          <w:tcPr>
            <w:tcW w:w="2182" w:type="dxa"/>
            <w:shd w:val="clear" w:color="auto" w:fill="EDEDED" w:themeFill="accent3" w:themeFillTint="33"/>
          </w:tcPr>
          <w:p w14:paraId="21200CE2" w14:textId="77777777" w:rsidR="00382100" w:rsidRPr="00382100" w:rsidRDefault="00382100" w:rsidP="00382100">
            <w:pPr>
              <w:spacing w:after="0" w:line="240" w:lineRule="auto"/>
              <w:jc w:val="right"/>
              <w:rPr>
                <w:rFonts w:cs="Arial"/>
                <w:b/>
                <w:bCs/>
                <w:sz w:val="20"/>
              </w:rPr>
            </w:pPr>
            <w:r w:rsidRPr="00382100">
              <w:rPr>
                <w:rFonts w:cs="Arial"/>
                <w:b/>
                <w:bCs/>
                <w:sz w:val="20"/>
              </w:rPr>
              <w:t>Überleitung (Filterfrage)</w:t>
            </w:r>
          </w:p>
        </w:tc>
        <w:tc>
          <w:tcPr>
            <w:tcW w:w="5364" w:type="dxa"/>
          </w:tcPr>
          <w:p w14:paraId="659B0B79" w14:textId="77777777" w:rsidR="00382100" w:rsidRPr="00382100" w:rsidRDefault="00382100" w:rsidP="00382100">
            <w:pPr>
              <w:spacing w:after="0" w:line="240" w:lineRule="auto"/>
              <w:rPr>
                <w:rFonts w:cs="Arial"/>
                <w:sz w:val="18"/>
                <w:szCs w:val="18"/>
              </w:rPr>
            </w:pPr>
            <w:r w:rsidRPr="00382100">
              <w:rPr>
                <w:rFonts w:cs="Arial"/>
                <w:sz w:val="18"/>
                <w:szCs w:val="18"/>
              </w:rPr>
              <w:t>In welcher Phase befindet/befand sich das für sie prägendste KI Projekt, dass sie begleitet haben?</w:t>
            </w:r>
          </w:p>
          <w:p w14:paraId="081404D7" w14:textId="77777777" w:rsidR="00382100" w:rsidRPr="00382100" w:rsidRDefault="00382100" w:rsidP="00382100">
            <w:pPr>
              <w:spacing w:after="0" w:line="240" w:lineRule="auto"/>
              <w:rPr>
                <w:rFonts w:cs="Arial"/>
                <w:sz w:val="18"/>
                <w:szCs w:val="18"/>
              </w:rPr>
            </w:pPr>
          </w:p>
          <w:p w14:paraId="030A6475" w14:textId="77777777" w:rsidR="00382100" w:rsidRPr="00382100" w:rsidRDefault="00382100" w:rsidP="00382100">
            <w:pPr>
              <w:spacing w:after="0" w:line="240" w:lineRule="auto"/>
              <w:rPr>
                <w:rFonts w:cs="Arial"/>
                <w:sz w:val="18"/>
                <w:szCs w:val="18"/>
              </w:rPr>
            </w:pPr>
            <w:r w:rsidRPr="00382100">
              <w:rPr>
                <w:rFonts w:cs="Arial"/>
                <w:sz w:val="18"/>
                <w:szCs w:val="18"/>
              </w:rPr>
              <w:t>Welche Rolle hatten Sie in dem Projekt?</w:t>
            </w:r>
          </w:p>
        </w:tc>
        <w:tc>
          <w:tcPr>
            <w:tcW w:w="957" w:type="dxa"/>
          </w:tcPr>
          <w:p w14:paraId="40BC8065" w14:textId="77777777" w:rsidR="00382100" w:rsidRPr="00382100" w:rsidRDefault="00382100" w:rsidP="00382100">
            <w:pPr>
              <w:spacing w:after="0" w:line="240" w:lineRule="auto"/>
              <w:rPr>
                <w:rFonts w:cs="Arial"/>
              </w:rPr>
            </w:pPr>
          </w:p>
        </w:tc>
      </w:tr>
      <w:tr w:rsidR="00382100" w:rsidRPr="00382100" w14:paraId="7EB16615" w14:textId="77777777" w:rsidTr="000E1A1C">
        <w:trPr>
          <w:trHeight w:val="567"/>
        </w:trPr>
        <w:tc>
          <w:tcPr>
            <w:tcW w:w="2182" w:type="dxa"/>
            <w:shd w:val="clear" w:color="auto" w:fill="EDEDED" w:themeFill="accent3" w:themeFillTint="33"/>
          </w:tcPr>
          <w:p w14:paraId="1A3CF5B2" w14:textId="77777777" w:rsidR="00382100" w:rsidRPr="00382100" w:rsidRDefault="00382100" w:rsidP="00382100">
            <w:pPr>
              <w:spacing w:after="0" w:line="240" w:lineRule="auto"/>
              <w:jc w:val="right"/>
              <w:rPr>
                <w:rFonts w:cs="Arial"/>
                <w:b/>
                <w:bCs/>
                <w:sz w:val="20"/>
              </w:rPr>
            </w:pPr>
          </w:p>
        </w:tc>
        <w:tc>
          <w:tcPr>
            <w:tcW w:w="5364" w:type="dxa"/>
          </w:tcPr>
          <w:p w14:paraId="2FAA71A0" w14:textId="77777777" w:rsidR="00382100" w:rsidRPr="00382100" w:rsidRDefault="00382100" w:rsidP="00382100">
            <w:pPr>
              <w:spacing w:after="0" w:line="240" w:lineRule="auto"/>
              <w:rPr>
                <w:rFonts w:cs="Arial"/>
                <w:sz w:val="18"/>
                <w:szCs w:val="18"/>
              </w:rPr>
            </w:pPr>
          </w:p>
        </w:tc>
        <w:tc>
          <w:tcPr>
            <w:tcW w:w="957" w:type="dxa"/>
          </w:tcPr>
          <w:p w14:paraId="38D5D74D" w14:textId="77777777" w:rsidR="00382100" w:rsidRPr="00382100" w:rsidRDefault="00382100" w:rsidP="00382100">
            <w:pPr>
              <w:spacing w:after="0" w:line="240" w:lineRule="auto"/>
              <w:rPr>
                <w:rFonts w:cs="Arial"/>
              </w:rPr>
            </w:pPr>
          </w:p>
        </w:tc>
      </w:tr>
      <w:tr w:rsidR="00382100" w:rsidRPr="00382100" w14:paraId="603C2E44" w14:textId="77777777" w:rsidTr="000E1A1C">
        <w:trPr>
          <w:trHeight w:val="567"/>
        </w:trPr>
        <w:tc>
          <w:tcPr>
            <w:tcW w:w="8503" w:type="dxa"/>
            <w:gridSpan w:val="3"/>
            <w:shd w:val="clear" w:color="auto" w:fill="D9E2F3" w:themeFill="accent1" w:themeFillTint="33"/>
          </w:tcPr>
          <w:p w14:paraId="76A62DE9" w14:textId="77777777" w:rsidR="00382100" w:rsidRPr="00382100" w:rsidRDefault="00382100" w:rsidP="00382100">
            <w:pPr>
              <w:spacing w:after="0" w:line="240" w:lineRule="auto"/>
              <w:jc w:val="center"/>
              <w:rPr>
                <w:rFonts w:cs="Arial"/>
                <w:sz w:val="18"/>
                <w:szCs w:val="18"/>
              </w:rPr>
            </w:pPr>
            <w:r w:rsidRPr="00382100">
              <w:rPr>
                <w:rFonts w:cs="Arial"/>
                <w:b/>
                <w:bCs/>
                <w:sz w:val="18"/>
                <w:szCs w:val="18"/>
              </w:rPr>
              <w:t>Hauptteil</w:t>
            </w:r>
          </w:p>
        </w:tc>
      </w:tr>
      <w:tr w:rsidR="00382100" w:rsidRPr="00382100" w14:paraId="5D9A86FE" w14:textId="77777777" w:rsidTr="000E1A1C">
        <w:trPr>
          <w:trHeight w:val="567"/>
        </w:trPr>
        <w:tc>
          <w:tcPr>
            <w:tcW w:w="2182" w:type="dxa"/>
            <w:shd w:val="clear" w:color="auto" w:fill="DBDBDB" w:themeFill="accent3" w:themeFillTint="66"/>
          </w:tcPr>
          <w:p w14:paraId="7FC7D2D2"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2FEFC69D" w14:textId="77777777" w:rsidR="00382100" w:rsidRPr="00382100" w:rsidRDefault="00382100" w:rsidP="00382100">
            <w:pPr>
              <w:spacing w:after="0" w:line="240" w:lineRule="auto"/>
              <w:jc w:val="left"/>
              <w:rPr>
                <w:rFonts w:cs="Arial"/>
                <w:b/>
                <w:bCs/>
                <w:sz w:val="20"/>
              </w:rPr>
            </w:pPr>
            <w:r w:rsidRPr="00382100">
              <w:rPr>
                <w:rFonts w:cs="Arial"/>
                <w:b/>
                <w:bCs/>
                <w:sz w:val="20"/>
              </w:rPr>
              <w:t>Keine Nutzung KI oder Rahmenfragen</w:t>
            </w:r>
          </w:p>
        </w:tc>
        <w:tc>
          <w:tcPr>
            <w:tcW w:w="5364" w:type="dxa"/>
          </w:tcPr>
          <w:p w14:paraId="1CA3467C" w14:textId="77777777" w:rsidR="00382100" w:rsidRPr="00382100" w:rsidRDefault="00382100" w:rsidP="00382100">
            <w:pPr>
              <w:spacing w:after="0" w:line="240" w:lineRule="auto"/>
              <w:rPr>
                <w:rFonts w:cs="Arial"/>
                <w:sz w:val="18"/>
                <w:szCs w:val="18"/>
              </w:rPr>
            </w:pPr>
          </w:p>
        </w:tc>
        <w:tc>
          <w:tcPr>
            <w:tcW w:w="957" w:type="dxa"/>
          </w:tcPr>
          <w:p w14:paraId="3ED3C788" w14:textId="77777777" w:rsidR="00382100" w:rsidRPr="00382100" w:rsidRDefault="00382100" w:rsidP="00382100">
            <w:pPr>
              <w:spacing w:after="0" w:line="240" w:lineRule="auto"/>
              <w:rPr>
                <w:rFonts w:cs="Arial"/>
              </w:rPr>
            </w:pPr>
          </w:p>
        </w:tc>
      </w:tr>
      <w:tr w:rsidR="00382100" w:rsidRPr="00382100" w14:paraId="5C2762CE" w14:textId="77777777" w:rsidTr="000E1A1C">
        <w:trPr>
          <w:trHeight w:val="567"/>
        </w:trPr>
        <w:tc>
          <w:tcPr>
            <w:tcW w:w="2182" w:type="dxa"/>
            <w:shd w:val="clear" w:color="auto" w:fill="EDEDED" w:themeFill="accent3" w:themeFillTint="33"/>
          </w:tcPr>
          <w:p w14:paraId="0C39AF45" w14:textId="77777777" w:rsidR="00382100" w:rsidRPr="00382100" w:rsidRDefault="00382100" w:rsidP="00382100">
            <w:pPr>
              <w:spacing w:after="0" w:line="240" w:lineRule="auto"/>
              <w:jc w:val="right"/>
              <w:rPr>
                <w:rFonts w:cs="Arial"/>
                <w:b/>
                <w:bCs/>
                <w:sz w:val="20"/>
              </w:rPr>
            </w:pPr>
            <w:r w:rsidRPr="00382100">
              <w:rPr>
                <w:rFonts w:cs="Arial"/>
                <w:b/>
                <w:bCs/>
                <w:sz w:val="20"/>
              </w:rPr>
              <w:t>Verständnis von KI</w:t>
            </w:r>
          </w:p>
        </w:tc>
        <w:tc>
          <w:tcPr>
            <w:tcW w:w="5364" w:type="dxa"/>
          </w:tcPr>
          <w:p w14:paraId="1C059A3F" w14:textId="0BC826BB" w:rsidR="00382100" w:rsidRPr="00382100" w:rsidRDefault="00382100" w:rsidP="00382100">
            <w:pPr>
              <w:spacing w:after="0" w:line="240" w:lineRule="auto"/>
              <w:rPr>
                <w:rFonts w:cs="Arial"/>
                <w:sz w:val="18"/>
                <w:szCs w:val="18"/>
              </w:rPr>
            </w:pPr>
            <w:r w:rsidRPr="00382100">
              <w:rPr>
                <w:rFonts w:cs="Arial"/>
                <w:sz w:val="18"/>
                <w:szCs w:val="18"/>
              </w:rPr>
              <w:t>Wenn Sie sich an das prägendste Projekt/ die prägendsten Projekte zurückerinnern: Beschreiben Sie mal den Entwicklungsstand bezüglich Künstlicher Intelligenz im Marketing, den Sie vorgefunden haben</w:t>
            </w:r>
            <w:r w:rsidR="00DD5C16">
              <w:rPr>
                <w:rFonts w:cs="Arial"/>
                <w:sz w:val="18"/>
                <w:szCs w:val="18"/>
              </w:rPr>
              <w:t>…</w:t>
            </w:r>
          </w:p>
          <w:p w14:paraId="1DFB34DC" w14:textId="77777777" w:rsidR="00382100" w:rsidRPr="00382100" w:rsidRDefault="00382100" w:rsidP="00382100">
            <w:pPr>
              <w:spacing w:after="0" w:line="240" w:lineRule="auto"/>
              <w:rPr>
                <w:rFonts w:cs="Arial"/>
                <w:sz w:val="18"/>
                <w:szCs w:val="18"/>
              </w:rPr>
            </w:pPr>
          </w:p>
          <w:p w14:paraId="4927AAD2"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11D11E65" w14:textId="77777777" w:rsidR="00382100" w:rsidRPr="00382100" w:rsidRDefault="00382100" w:rsidP="00382100">
            <w:pPr>
              <w:spacing w:after="0" w:line="240" w:lineRule="auto"/>
              <w:rPr>
                <w:rFonts w:cs="Arial"/>
                <w:sz w:val="18"/>
                <w:szCs w:val="18"/>
              </w:rPr>
            </w:pPr>
            <w:r w:rsidRPr="00382100">
              <w:rPr>
                <w:rFonts w:cs="Arial"/>
                <w:sz w:val="18"/>
                <w:szCs w:val="18"/>
              </w:rPr>
              <w:t>Was wurde in dem Unternehmen unter KI verstanden?</w:t>
            </w:r>
          </w:p>
        </w:tc>
        <w:tc>
          <w:tcPr>
            <w:tcW w:w="957" w:type="dxa"/>
          </w:tcPr>
          <w:p w14:paraId="1E87D5F2" w14:textId="77777777" w:rsidR="00382100" w:rsidRPr="00382100" w:rsidRDefault="00382100" w:rsidP="00382100">
            <w:pPr>
              <w:spacing w:after="0" w:line="240" w:lineRule="auto"/>
              <w:rPr>
                <w:rFonts w:cs="Arial"/>
              </w:rPr>
            </w:pPr>
          </w:p>
        </w:tc>
      </w:tr>
      <w:tr w:rsidR="00382100" w:rsidRPr="00382100" w14:paraId="41EECBB5" w14:textId="77777777" w:rsidTr="000E1A1C">
        <w:trPr>
          <w:trHeight w:val="567"/>
        </w:trPr>
        <w:tc>
          <w:tcPr>
            <w:tcW w:w="2182" w:type="dxa"/>
            <w:shd w:val="clear" w:color="auto" w:fill="EDEDED" w:themeFill="accent3" w:themeFillTint="33"/>
          </w:tcPr>
          <w:p w14:paraId="6E065405"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364" w:type="dxa"/>
          </w:tcPr>
          <w:p w14:paraId="03D24632" w14:textId="6D11A22E" w:rsidR="00382100" w:rsidRPr="00382100" w:rsidRDefault="00382100" w:rsidP="00382100">
            <w:pPr>
              <w:spacing w:after="0" w:line="240" w:lineRule="auto"/>
              <w:rPr>
                <w:rFonts w:cs="Arial"/>
                <w:sz w:val="18"/>
                <w:szCs w:val="18"/>
              </w:rPr>
            </w:pPr>
            <w:r w:rsidRPr="00382100">
              <w:rPr>
                <w:rFonts w:cs="Arial"/>
                <w:sz w:val="18"/>
                <w:szCs w:val="18"/>
              </w:rPr>
              <w:t>Wenn Sie Einblicke in die Organisation bekommen haben: Bitte beschreiben Sie doch mal die Aufbau- und Ablauforganisation rund um die Themen Marketing, Technologie und Daten</w:t>
            </w:r>
            <w:r w:rsidR="00DD5C16">
              <w:rPr>
                <w:rFonts w:cs="Arial"/>
                <w:sz w:val="18"/>
                <w:szCs w:val="18"/>
              </w:rPr>
              <w:t>…</w:t>
            </w:r>
          </w:p>
          <w:p w14:paraId="34DBA1BD" w14:textId="77777777" w:rsidR="00382100" w:rsidRPr="00382100" w:rsidRDefault="00382100" w:rsidP="00382100">
            <w:pPr>
              <w:spacing w:after="0" w:line="240" w:lineRule="auto"/>
              <w:rPr>
                <w:rFonts w:cs="Arial"/>
                <w:sz w:val="18"/>
                <w:szCs w:val="18"/>
              </w:rPr>
            </w:pPr>
          </w:p>
          <w:p w14:paraId="68D8A4A0" w14:textId="77777777" w:rsidR="00382100" w:rsidRPr="00382100" w:rsidRDefault="00382100" w:rsidP="00382100">
            <w:pPr>
              <w:spacing w:after="0" w:line="240" w:lineRule="auto"/>
              <w:rPr>
                <w:rFonts w:cs="Arial"/>
                <w:sz w:val="18"/>
                <w:szCs w:val="18"/>
              </w:rPr>
            </w:pPr>
            <w:r w:rsidRPr="00382100">
              <w:rPr>
                <w:rFonts w:cs="Arial"/>
                <w:sz w:val="18"/>
                <w:szCs w:val="18"/>
              </w:rPr>
              <w:t>Wenn Sie mal unterschiedliche Kundenprojekte vergleichen: Welche Unterschiede haben sie zu Beginn festgestellt?</w:t>
            </w:r>
          </w:p>
          <w:p w14:paraId="5A308D94" w14:textId="77777777" w:rsidR="00382100" w:rsidRPr="00382100" w:rsidRDefault="00382100" w:rsidP="00382100">
            <w:pPr>
              <w:spacing w:after="0" w:line="240" w:lineRule="auto"/>
              <w:rPr>
                <w:rFonts w:cs="Arial"/>
                <w:sz w:val="18"/>
                <w:szCs w:val="18"/>
              </w:rPr>
            </w:pPr>
          </w:p>
          <w:p w14:paraId="13B43F7C"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04F42DED" w14:textId="0A200408" w:rsidR="00382100" w:rsidRPr="00382100" w:rsidRDefault="00382100" w:rsidP="00382100">
            <w:pPr>
              <w:numPr>
                <w:ilvl w:val="0"/>
                <w:numId w:val="98"/>
              </w:numPr>
              <w:spacing w:after="0" w:line="256" w:lineRule="auto"/>
              <w:contextualSpacing/>
              <w:jc w:val="left"/>
              <w:rPr>
                <w:rFonts w:cs="Arial"/>
                <w:sz w:val="18"/>
                <w:szCs w:val="18"/>
              </w:rPr>
            </w:pPr>
            <w:r w:rsidRPr="00382100">
              <w:rPr>
                <w:rFonts w:cs="Arial"/>
                <w:sz w:val="18"/>
                <w:szCs w:val="18"/>
              </w:rPr>
              <w:t>Können Sie beschreiben wie die Vorratshaltung der Daten organisiert ist</w:t>
            </w:r>
            <w:r w:rsidR="00DD5C16">
              <w:rPr>
                <w:rFonts w:cs="Arial"/>
                <w:sz w:val="18"/>
                <w:szCs w:val="18"/>
              </w:rPr>
              <w:t>…</w:t>
            </w:r>
            <w:r w:rsidRPr="00382100">
              <w:rPr>
                <w:rFonts w:cs="Arial"/>
                <w:sz w:val="18"/>
                <w:szCs w:val="18"/>
              </w:rPr>
              <w:t xml:space="preserve"> (hinzugefügt: 19.05.20)</w:t>
            </w:r>
          </w:p>
          <w:p w14:paraId="26928137" w14:textId="77777777" w:rsidR="00382100" w:rsidRPr="00382100" w:rsidRDefault="00382100" w:rsidP="00382100">
            <w:pPr>
              <w:spacing w:after="0" w:line="240" w:lineRule="auto"/>
              <w:rPr>
                <w:rFonts w:cs="Arial"/>
                <w:sz w:val="18"/>
                <w:szCs w:val="18"/>
              </w:rPr>
            </w:pPr>
          </w:p>
        </w:tc>
        <w:tc>
          <w:tcPr>
            <w:tcW w:w="957" w:type="dxa"/>
          </w:tcPr>
          <w:p w14:paraId="5D73E396" w14:textId="77777777" w:rsidR="00382100" w:rsidRPr="00382100" w:rsidRDefault="00382100" w:rsidP="00382100">
            <w:pPr>
              <w:spacing w:after="0" w:line="240" w:lineRule="auto"/>
              <w:rPr>
                <w:rFonts w:cs="Arial"/>
              </w:rPr>
            </w:pPr>
          </w:p>
        </w:tc>
      </w:tr>
      <w:tr w:rsidR="00382100" w:rsidRPr="00382100" w14:paraId="7943792E" w14:textId="77777777" w:rsidTr="000E1A1C">
        <w:trPr>
          <w:trHeight w:val="567"/>
        </w:trPr>
        <w:tc>
          <w:tcPr>
            <w:tcW w:w="2182" w:type="dxa"/>
            <w:shd w:val="clear" w:color="auto" w:fill="EDEDED" w:themeFill="accent3" w:themeFillTint="33"/>
          </w:tcPr>
          <w:p w14:paraId="0109ACE9" w14:textId="77777777" w:rsidR="00382100" w:rsidRPr="00382100" w:rsidRDefault="00382100" w:rsidP="00382100">
            <w:pPr>
              <w:spacing w:after="0" w:line="240" w:lineRule="auto"/>
              <w:jc w:val="right"/>
              <w:rPr>
                <w:rFonts w:cs="Arial"/>
                <w:b/>
                <w:bCs/>
                <w:sz w:val="20"/>
              </w:rPr>
            </w:pPr>
            <w:r w:rsidRPr="00382100">
              <w:rPr>
                <w:rFonts w:cs="Arial"/>
                <w:b/>
                <w:bCs/>
                <w:sz w:val="20"/>
              </w:rPr>
              <w:t>Themenkomplex</w:t>
            </w:r>
          </w:p>
          <w:p w14:paraId="6B3B0510" w14:textId="77777777" w:rsidR="00382100" w:rsidRPr="00382100" w:rsidRDefault="00382100" w:rsidP="00382100">
            <w:pPr>
              <w:spacing w:after="0" w:line="240" w:lineRule="auto"/>
              <w:jc w:val="right"/>
              <w:rPr>
                <w:rFonts w:cs="Arial"/>
                <w:b/>
                <w:bCs/>
                <w:sz w:val="20"/>
              </w:rPr>
            </w:pPr>
            <w:r w:rsidRPr="00382100">
              <w:rPr>
                <w:rFonts w:cs="Arial"/>
                <w:b/>
                <w:bCs/>
                <w:sz w:val="20"/>
              </w:rPr>
              <w:t>Evaluierung und Entscheidung</w:t>
            </w:r>
          </w:p>
        </w:tc>
        <w:tc>
          <w:tcPr>
            <w:tcW w:w="5364" w:type="dxa"/>
          </w:tcPr>
          <w:p w14:paraId="523E2D46" w14:textId="77777777" w:rsidR="00382100" w:rsidRPr="00382100" w:rsidRDefault="00382100" w:rsidP="00382100">
            <w:pPr>
              <w:spacing w:after="0" w:line="240" w:lineRule="auto"/>
              <w:rPr>
                <w:rFonts w:cs="Arial"/>
                <w:sz w:val="18"/>
                <w:szCs w:val="18"/>
              </w:rPr>
            </w:pPr>
          </w:p>
        </w:tc>
        <w:tc>
          <w:tcPr>
            <w:tcW w:w="957" w:type="dxa"/>
          </w:tcPr>
          <w:p w14:paraId="365BC28D" w14:textId="77777777" w:rsidR="00382100" w:rsidRPr="00382100" w:rsidRDefault="00382100" w:rsidP="00382100">
            <w:pPr>
              <w:spacing w:after="0" w:line="240" w:lineRule="auto"/>
              <w:rPr>
                <w:rFonts w:cs="Arial"/>
              </w:rPr>
            </w:pPr>
          </w:p>
        </w:tc>
      </w:tr>
      <w:tr w:rsidR="00382100" w:rsidRPr="00382100" w14:paraId="002D86CB" w14:textId="77777777" w:rsidTr="000E1A1C">
        <w:trPr>
          <w:trHeight w:val="567"/>
        </w:trPr>
        <w:tc>
          <w:tcPr>
            <w:tcW w:w="2182" w:type="dxa"/>
            <w:shd w:val="clear" w:color="auto" w:fill="EDEDED" w:themeFill="accent3" w:themeFillTint="33"/>
          </w:tcPr>
          <w:p w14:paraId="2C8CD15F" w14:textId="77777777" w:rsidR="00382100" w:rsidRPr="00382100" w:rsidRDefault="00382100" w:rsidP="00382100">
            <w:pPr>
              <w:spacing w:after="0" w:line="240" w:lineRule="auto"/>
              <w:jc w:val="right"/>
              <w:rPr>
                <w:rFonts w:cs="Arial"/>
                <w:b/>
                <w:bCs/>
                <w:sz w:val="20"/>
              </w:rPr>
            </w:pPr>
            <w:r w:rsidRPr="00382100">
              <w:rPr>
                <w:rFonts w:cs="Arial"/>
                <w:b/>
                <w:bCs/>
                <w:sz w:val="20"/>
              </w:rPr>
              <w:t>Impuls</w:t>
            </w:r>
          </w:p>
        </w:tc>
        <w:tc>
          <w:tcPr>
            <w:tcW w:w="5364" w:type="dxa"/>
          </w:tcPr>
          <w:p w14:paraId="31490680" w14:textId="1161BF76" w:rsidR="00382100" w:rsidRPr="00382100" w:rsidRDefault="00382100" w:rsidP="00382100">
            <w:pPr>
              <w:spacing w:after="0" w:line="240" w:lineRule="auto"/>
              <w:rPr>
                <w:rFonts w:cs="Arial"/>
                <w:sz w:val="18"/>
                <w:szCs w:val="18"/>
              </w:rPr>
            </w:pPr>
            <w:r w:rsidRPr="00382100">
              <w:rPr>
                <w:rFonts w:cs="Arial"/>
                <w:sz w:val="18"/>
                <w:szCs w:val="18"/>
              </w:rPr>
              <w:t>Beschreiben Sie doch mal den Prozess vom Interesse eines potenziellen Kunden an einem Marketing KI Projekt hin zur Entscheidung</w:t>
            </w:r>
            <w:r w:rsidR="00DD5C16">
              <w:rPr>
                <w:rFonts w:cs="Arial"/>
                <w:sz w:val="18"/>
                <w:szCs w:val="18"/>
              </w:rPr>
              <w:t>…</w:t>
            </w:r>
          </w:p>
          <w:p w14:paraId="598B1FEF" w14:textId="77777777" w:rsidR="00382100" w:rsidRPr="00382100" w:rsidRDefault="00382100" w:rsidP="00382100">
            <w:pPr>
              <w:spacing w:after="0" w:line="240" w:lineRule="auto"/>
              <w:rPr>
                <w:rFonts w:cs="Arial"/>
                <w:sz w:val="18"/>
                <w:szCs w:val="18"/>
              </w:rPr>
            </w:pPr>
          </w:p>
          <w:p w14:paraId="4954FFF2"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5CEBC4DF"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Mit welchen Rollen und Verantwortlichkeiten haben Sin dieser Phase zu tun gehabt?</w:t>
            </w:r>
          </w:p>
          <w:p w14:paraId="5BEC96AC"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Wie würden Sie die Diskussionen (bspw. bei Pitch-Präsentationen) mit dem Unternehmen in dieser Phase beschreiben?</w:t>
            </w:r>
          </w:p>
          <w:p w14:paraId="1E5D2166" w14:textId="0BAF2A9B"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Beschreiben Sie bitte wie das Ergebnis der Evaluierungs- und Entscheidungsphase kommuniziert wurde</w:t>
            </w:r>
            <w:r w:rsidR="00DD5C16">
              <w:rPr>
                <w:rFonts w:cs="Arial"/>
                <w:sz w:val="18"/>
                <w:szCs w:val="18"/>
              </w:rPr>
              <w:t>…</w:t>
            </w:r>
          </w:p>
          <w:p w14:paraId="75D70285" w14:textId="3BA8C556" w:rsidR="00382100" w:rsidRPr="00382100" w:rsidRDefault="00382100" w:rsidP="00382100">
            <w:pPr>
              <w:numPr>
                <w:ilvl w:val="0"/>
                <w:numId w:val="37"/>
              </w:numPr>
              <w:spacing w:after="0" w:line="256" w:lineRule="auto"/>
              <w:contextualSpacing/>
              <w:jc w:val="left"/>
              <w:rPr>
                <w:rFonts w:cs="Arial"/>
                <w:sz w:val="18"/>
                <w:szCs w:val="18"/>
              </w:rPr>
            </w:pPr>
            <w:r w:rsidRPr="00382100">
              <w:rPr>
                <w:rFonts w:cs="Arial"/>
                <w:sz w:val="18"/>
                <w:szCs w:val="18"/>
              </w:rPr>
              <w:t>Beschreiben Sie doch mal wie Sie die vorhandenen Daten evaluiert haben</w:t>
            </w:r>
            <w:r w:rsidR="00DD5C16">
              <w:rPr>
                <w:rFonts w:cs="Arial"/>
                <w:sz w:val="18"/>
                <w:szCs w:val="18"/>
              </w:rPr>
              <w:t>…</w:t>
            </w:r>
            <w:r w:rsidRPr="00382100">
              <w:rPr>
                <w:rFonts w:cs="Arial"/>
                <w:sz w:val="18"/>
                <w:szCs w:val="18"/>
              </w:rPr>
              <w:t xml:space="preserve"> (hinzugefügt: 19.5.20)</w:t>
            </w:r>
          </w:p>
          <w:p w14:paraId="5488988F" w14:textId="77777777" w:rsidR="00382100" w:rsidRPr="00382100" w:rsidRDefault="00382100" w:rsidP="00382100">
            <w:pPr>
              <w:numPr>
                <w:ilvl w:val="0"/>
                <w:numId w:val="37"/>
              </w:numPr>
              <w:spacing w:after="0" w:line="240" w:lineRule="auto"/>
              <w:contextualSpacing/>
              <w:jc w:val="left"/>
              <w:rPr>
                <w:rFonts w:cs="Arial"/>
                <w:sz w:val="18"/>
                <w:szCs w:val="18"/>
              </w:rPr>
            </w:pPr>
            <w:r w:rsidRPr="00382100">
              <w:rPr>
                <w:rFonts w:cs="Arial"/>
                <w:sz w:val="18"/>
                <w:szCs w:val="18"/>
              </w:rPr>
              <w:t>Welche Faktoren haben zur Auswahl des ersten Use Case / der ersten Use Cases geführt?</w:t>
            </w:r>
          </w:p>
          <w:p w14:paraId="175183B0" w14:textId="77777777" w:rsidR="00382100" w:rsidRPr="00382100" w:rsidRDefault="00382100" w:rsidP="00382100">
            <w:pPr>
              <w:spacing w:after="0" w:line="240" w:lineRule="auto"/>
              <w:rPr>
                <w:rFonts w:cs="Arial"/>
                <w:sz w:val="18"/>
                <w:szCs w:val="18"/>
              </w:rPr>
            </w:pPr>
          </w:p>
        </w:tc>
        <w:tc>
          <w:tcPr>
            <w:tcW w:w="957" w:type="dxa"/>
          </w:tcPr>
          <w:p w14:paraId="2D35B355" w14:textId="77777777" w:rsidR="00382100" w:rsidRPr="00382100" w:rsidRDefault="00382100" w:rsidP="00382100">
            <w:pPr>
              <w:spacing w:after="0" w:line="240" w:lineRule="auto"/>
              <w:rPr>
                <w:rFonts w:cs="Arial"/>
              </w:rPr>
            </w:pPr>
          </w:p>
        </w:tc>
      </w:tr>
      <w:tr w:rsidR="00382100" w:rsidRPr="00382100" w14:paraId="50DC0BDA" w14:textId="77777777" w:rsidTr="000E1A1C">
        <w:trPr>
          <w:trHeight w:val="567"/>
        </w:trPr>
        <w:tc>
          <w:tcPr>
            <w:tcW w:w="2182" w:type="dxa"/>
            <w:shd w:val="clear" w:color="auto" w:fill="EDEDED" w:themeFill="accent3" w:themeFillTint="33"/>
          </w:tcPr>
          <w:p w14:paraId="6D98D516" w14:textId="77777777" w:rsidR="00382100" w:rsidRPr="00382100" w:rsidRDefault="00382100" w:rsidP="00382100">
            <w:pPr>
              <w:spacing w:after="0" w:line="240" w:lineRule="auto"/>
              <w:jc w:val="right"/>
              <w:rPr>
                <w:rFonts w:cs="Arial"/>
                <w:b/>
                <w:bCs/>
                <w:sz w:val="20"/>
              </w:rPr>
            </w:pPr>
            <w:r w:rsidRPr="00382100">
              <w:rPr>
                <w:rFonts w:cs="Arial"/>
                <w:b/>
                <w:bCs/>
                <w:sz w:val="20"/>
              </w:rPr>
              <w:t>Ziele und Investitionsrahmen</w:t>
            </w:r>
          </w:p>
        </w:tc>
        <w:tc>
          <w:tcPr>
            <w:tcW w:w="5364" w:type="dxa"/>
          </w:tcPr>
          <w:p w14:paraId="1B33A7CE" w14:textId="3F06F3FB" w:rsidR="00382100" w:rsidRPr="00382100" w:rsidRDefault="00382100" w:rsidP="00382100">
            <w:pPr>
              <w:spacing w:after="0" w:line="240" w:lineRule="auto"/>
              <w:rPr>
                <w:rFonts w:cs="Arial"/>
                <w:sz w:val="18"/>
                <w:szCs w:val="18"/>
              </w:rPr>
            </w:pPr>
            <w:r w:rsidRPr="00382100">
              <w:rPr>
                <w:rFonts w:cs="Arial"/>
                <w:sz w:val="18"/>
                <w:szCs w:val="18"/>
              </w:rPr>
              <w:t>Beschreiben Sie bitte, welche Erwartungen mit der Initiative im Unternehmen verbunden waren</w:t>
            </w:r>
            <w:r w:rsidR="00DD5C16">
              <w:rPr>
                <w:rFonts w:cs="Arial"/>
                <w:sz w:val="18"/>
                <w:szCs w:val="18"/>
              </w:rPr>
              <w:t>…</w:t>
            </w:r>
          </w:p>
          <w:p w14:paraId="27B9409C" w14:textId="77777777" w:rsidR="00382100" w:rsidRPr="00382100" w:rsidRDefault="00382100" w:rsidP="00382100">
            <w:pPr>
              <w:spacing w:after="0" w:line="240" w:lineRule="auto"/>
              <w:rPr>
                <w:rFonts w:cs="Arial"/>
                <w:sz w:val="18"/>
                <w:szCs w:val="18"/>
              </w:rPr>
            </w:pPr>
          </w:p>
          <w:p w14:paraId="08F0720C"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0B53F3E1"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Welche konkreten Ziele wurden festgelegt?</w:t>
            </w:r>
          </w:p>
          <w:p w14:paraId="2EBFB716" w14:textId="77777777" w:rsidR="00382100" w:rsidRPr="00382100" w:rsidRDefault="00382100" w:rsidP="00382100">
            <w:pPr>
              <w:numPr>
                <w:ilvl w:val="0"/>
                <w:numId w:val="39"/>
              </w:numPr>
              <w:spacing w:after="0" w:line="240" w:lineRule="auto"/>
              <w:contextualSpacing/>
              <w:jc w:val="left"/>
              <w:rPr>
                <w:rFonts w:cs="Arial"/>
                <w:sz w:val="18"/>
                <w:szCs w:val="18"/>
                <w:lang w:val="en-GB"/>
              </w:rPr>
            </w:pPr>
            <w:r w:rsidRPr="00382100">
              <w:rPr>
                <w:rFonts w:cs="Arial"/>
                <w:sz w:val="18"/>
                <w:szCs w:val="18"/>
              </w:rPr>
              <w:t>Welche Investitionen wurden vorgesehen?</w:t>
            </w:r>
          </w:p>
          <w:p w14:paraId="0BDF9140" w14:textId="77777777" w:rsidR="00382100" w:rsidRPr="00382100" w:rsidRDefault="00382100" w:rsidP="00382100">
            <w:pPr>
              <w:numPr>
                <w:ilvl w:val="0"/>
                <w:numId w:val="39"/>
              </w:numPr>
              <w:spacing w:after="0" w:line="240" w:lineRule="auto"/>
              <w:contextualSpacing/>
              <w:jc w:val="left"/>
              <w:rPr>
                <w:rFonts w:cs="Arial"/>
                <w:sz w:val="18"/>
                <w:szCs w:val="18"/>
              </w:rPr>
            </w:pPr>
            <w:r w:rsidRPr="00382100">
              <w:rPr>
                <w:rFonts w:cs="Arial"/>
                <w:sz w:val="18"/>
                <w:szCs w:val="18"/>
              </w:rPr>
              <w:t>Wie ist der Business Case ermittelt worden?</w:t>
            </w:r>
          </w:p>
        </w:tc>
        <w:tc>
          <w:tcPr>
            <w:tcW w:w="957" w:type="dxa"/>
          </w:tcPr>
          <w:p w14:paraId="1AD3F7F4" w14:textId="77777777" w:rsidR="00382100" w:rsidRPr="00382100" w:rsidRDefault="00382100" w:rsidP="00382100">
            <w:pPr>
              <w:spacing w:after="0" w:line="240" w:lineRule="auto"/>
              <w:rPr>
                <w:rFonts w:cs="Arial"/>
              </w:rPr>
            </w:pPr>
          </w:p>
        </w:tc>
      </w:tr>
      <w:tr w:rsidR="00382100" w:rsidRPr="00382100" w14:paraId="13C93EE3" w14:textId="77777777" w:rsidTr="000E1A1C">
        <w:trPr>
          <w:trHeight w:val="567"/>
        </w:trPr>
        <w:tc>
          <w:tcPr>
            <w:tcW w:w="2182" w:type="dxa"/>
            <w:shd w:val="clear" w:color="auto" w:fill="EDEDED" w:themeFill="accent3" w:themeFillTint="33"/>
          </w:tcPr>
          <w:p w14:paraId="24BF9D96" w14:textId="77777777" w:rsidR="00382100" w:rsidRPr="00382100" w:rsidRDefault="00382100" w:rsidP="00382100">
            <w:pPr>
              <w:spacing w:after="0" w:line="240" w:lineRule="auto"/>
              <w:jc w:val="right"/>
              <w:rPr>
                <w:rFonts w:cs="Arial"/>
                <w:b/>
                <w:bCs/>
                <w:sz w:val="20"/>
              </w:rPr>
            </w:pPr>
            <w:r w:rsidRPr="00382100">
              <w:rPr>
                <w:rFonts w:cs="Arial"/>
                <w:b/>
                <w:bCs/>
                <w:sz w:val="20"/>
              </w:rPr>
              <w:t>Vorgehen und Personalauswahl</w:t>
            </w:r>
          </w:p>
        </w:tc>
        <w:tc>
          <w:tcPr>
            <w:tcW w:w="5364" w:type="dxa"/>
          </w:tcPr>
          <w:p w14:paraId="660D52D7" w14:textId="164C0D19" w:rsidR="00382100" w:rsidRPr="00382100" w:rsidRDefault="00382100" w:rsidP="00382100">
            <w:pPr>
              <w:spacing w:after="0" w:line="240" w:lineRule="auto"/>
              <w:rPr>
                <w:rFonts w:cs="Arial"/>
                <w:sz w:val="18"/>
                <w:szCs w:val="18"/>
              </w:rPr>
            </w:pPr>
            <w:r w:rsidRPr="00382100">
              <w:rPr>
                <w:rFonts w:cs="Arial"/>
                <w:sz w:val="18"/>
                <w:szCs w:val="18"/>
              </w:rPr>
              <w:t>Wenn Sie in die Aufstellung des Teams für die Initiative involviert waren: Beschreiben sie mal wie die Auswahl des Teams vorgenommen wurde</w:t>
            </w:r>
            <w:r w:rsidR="00DD5C16">
              <w:rPr>
                <w:rFonts w:cs="Arial"/>
                <w:sz w:val="18"/>
                <w:szCs w:val="18"/>
              </w:rPr>
              <w:t>…</w:t>
            </w:r>
          </w:p>
          <w:p w14:paraId="282FE9A8" w14:textId="77777777" w:rsidR="00382100" w:rsidRPr="00382100" w:rsidRDefault="00382100" w:rsidP="00382100">
            <w:pPr>
              <w:spacing w:after="0" w:line="240" w:lineRule="auto"/>
              <w:rPr>
                <w:rFonts w:cs="Arial"/>
                <w:sz w:val="18"/>
                <w:szCs w:val="18"/>
              </w:rPr>
            </w:pPr>
          </w:p>
          <w:p w14:paraId="5123ACEB"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60AD99DF"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Gab es Auswahlkriterien für die Mitarbeiter?</w:t>
            </w:r>
          </w:p>
          <w:p w14:paraId="7EF4EC6E"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Wurden die Mitarbeiter speziell auf diese Aufgabe vorbereitet?</w:t>
            </w:r>
          </w:p>
          <w:p w14:paraId="151F31CC" w14:textId="77777777" w:rsidR="00382100" w:rsidRPr="00382100" w:rsidRDefault="00382100" w:rsidP="00382100">
            <w:pPr>
              <w:numPr>
                <w:ilvl w:val="0"/>
                <w:numId w:val="41"/>
              </w:numPr>
              <w:spacing w:after="0" w:line="240" w:lineRule="auto"/>
              <w:contextualSpacing/>
              <w:jc w:val="left"/>
              <w:rPr>
                <w:rFonts w:cs="Arial"/>
                <w:sz w:val="18"/>
                <w:szCs w:val="18"/>
              </w:rPr>
            </w:pPr>
            <w:r w:rsidRPr="00382100">
              <w:rPr>
                <w:rFonts w:cs="Arial"/>
                <w:sz w:val="18"/>
                <w:szCs w:val="18"/>
              </w:rPr>
              <w:t>Nach welchem Vorgehensmodell (bspw. klassisches Projektmanagement) sollte das Team arbeiten?</w:t>
            </w:r>
          </w:p>
        </w:tc>
        <w:tc>
          <w:tcPr>
            <w:tcW w:w="957" w:type="dxa"/>
          </w:tcPr>
          <w:p w14:paraId="68C62012" w14:textId="77777777" w:rsidR="00382100" w:rsidRPr="00382100" w:rsidRDefault="00382100" w:rsidP="00382100">
            <w:pPr>
              <w:spacing w:after="0" w:line="240" w:lineRule="auto"/>
              <w:rPr>
                <w:rFonts w:cs="Arial"/>
              </w:rPr>
            </w:pPr>
          </w:p>
        </w:tc>
      </w:tr>
      <w:tr w:rsidR="00382100" w:rsidRPr="00382100" w14:paraId="39A2A762" w14:textId="77777777" w:rsidTr="000E1A1C">
        <w:trPr>
          <w:trHeight w:val="567"/>
        </w:trPr>
        <w:tc>
          <w:tcPr>
            <w:tcW w:w="2182" w:type="dxa"/>
            <w:shd w:val="clear" w:color="auto" w:fill="EDEDED" w:themeFill="accent3" w:themeFillTint="33"/>
          </w:tcPr>
          <w:p w14:paraId="2A7E56F8"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364" w:type="dxa"/>
          </w:tcPr>
          <w:p w14:paraId="4BDB2D07" w14:textId="77777777" w:rsidR="00382100" w:rsidRPr="00382100" w:rsidRDefault="00382100" w:rsidP="00382100">
            <w:pPr>
              <w:spacing w:after="0" w:line="240" w:lineRule="auto"/>
              <w:rPr>
                <w:rFonts w:cs="Arial"/>
                <w:sz w:val="18"/>
                <w:szCs w:val="18"/>
              </w:rPr>
            </w:pPr>
            <w:r w:rsidRPr="00382100">
              <w:rPr>
                <w:rFonts w:cs="Arial"/>
                <w:sz w:val="18"/>
                <w:szCs w:val="18"/>
              </w:rPr>
              <w:t>Wenn Sie den Ablauf in dieser Phase Revue passieren lassen: Wie beurteilen Sie die Vorgehensweise bzw. den Ablauf?</w:t>
            </w:r>
          </w:p>
          <w:p w14:paraId="325B4394" w14:textId="77777777" w:rsidR="00382100" w:rsidRPr="00382100" w:rsidRDefault="00382100" w:rsidP="00382100">
            <w:pPr>
              <w:spacing w:after="0" w:line="240" w:lineRule="auto"/>
              <w:rPr>
                <w:rFonts w:cs="Arial"/>
                <w:sz w:val="18"/>
                <w:szCs w:val="18"/>
              </w:rPr>
            </w:pPr>
          </w:p>
          <w:p w14:paraId="723C5D07"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10C9D4B3"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29F193F2"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tc>
        <w:tc>
          <w:tcPr>
            <w:tcW w:w="957" w:type="dxa"/>
          </w:tcPr>
          <w:p w14:paraId="33C5783E" w14:textId="77777777" w:rsidR="00382100" w:rsidRPr="00382100" w:rsidRDefault="00382100" w:rsidP="00382100">
            <w:pPr>
              <w:spacing w:after="0" w:line="240" w:lineRule="auto"/>
              <w:rPr>
                <w:rFonts w:cs="Arial"/>
              </w:rPr>
            </w:pPr>
          </w:p>
        </w:tc>
      </w:tr>
      <w:tr w:rsidR="00382100" w:rsidRPr="00382100" w14:paraId="5A2DF24E" w14:textId="77777777" w:rsidTr="000E1A1C">
        <w:trPr>
          <w:trHeight w:val="567"/>
        </w:trPr>
        <w:tc>
          <w:tcPr>
            <w:tcW w:w="2182" w:type="dxa"/>
            <w:shd w:val="clear" w:color="auto" w:fill="EDEDED" w:themeFill="accent3" w:themeFillTint="33"/>
          </w:tcPr>
          <w:p w14:paraId="2FFC31AB" w14:textId="77777777" w:rsidR="00382100" w:rsidRPr="00382100" w:rsidRDefault="00382100" w:rsidP="00382100">
            <w:pPr>
              <w:spacing w:after="0" w:line="240" w:lineRule="auto"/>
              <w:jc w:val="right"/>
              <w:rPr>
                <w:rFonts w:cs="Arial"/>
                <w:b/>
                <w:bCs/>
                <w:sz w:val="20"/>
              </w:rPr>
            </w:pPr>
          </w:p>
        </w:tc>
        <w:tc>
          <w:tcPr>
            <w:tcW w:w="5364" w:type="dxa"/>
          </w:tcPr>
          <w:p w14:paraId="790A4981" w14:textId="77777777" w:rsidR="00382100" w:rsidRPr="00382100" w:rsidRDefault="00382100" w:rsidP="00382100">
            <w:pPr>
              <w:spacing w:after="0" w:line="240" w:lineRule="auto"/>
              <w:rPr>
                <w:rFonts w:cs="Arial"/>
                <w:sz w:val="18"/>
                <w:szCs w:val="18"/>
              </w:rPr>
            </w:pPr>
          </w:p>
        </w:tc>
        <w:tc>
          <w:tcPr>
            <w:tcW w:w="957" w:type="dxa"/>
          </w:tcPr>
          <w:p w14:paraId="1AB2D8A5" w14:textId="77777777" w:rsidR="00382100" w:rsidRPr="00382100" w:rsidRDefault="00382100" w:rsidP="00382100">
            <w:pPr>
              <w:spacing w:after="0" w:line="240" w:lineRule="auto"/>
              <w:rPr>
                <w:rFonts w:cs="Arial"/>
              </w:rPr>
            </w:pPr>
          </w:p>
        </w:tc>
      </w:tr>
      <w:tr w:rsidR="00382100" w:rsidRPr="00382100" w14:paraId="4CC2E0F8" w14:textId="77777777" w:rsidTr="000E1A1C">
        <w:trPr>
          <w:trHeight w:val="567"/>
        </w:trPr>
        <w:tc>
          <w:tcPr>
            <w:tcW w:w="2182" w:type="dxa"/>
            <w:shd w:val="clear" w:color="auto" w:fill="DBDBDB" w:themeFill="accent3" w:themeFillTint="66"/>
          </w:tcPr>
          <w:p w14:paraId="2FB5754D"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5F61D214" w14:textId="77777777" w:rsidR="00382100" w:rsidRPr="00382100" w:rsidRDefault="00382100" w:rsidP="00382100">
            <w:pPr>
              <w:spacing w:after="0" w:line="240" w:lineRule="auto"/>
              <w:jc w:val="left"/>
              <w:rPr>
                <w:rFonts w:cs="Arial"/>
                <w:b/>
                <w:bCs/>
                <w:sz w:val="20"/>
              </w:rPr>
            </w:pPr>
            <w:r w:rsidRPr="00382100">
              <w:rPr>
                <w:rFonts w:cs="Arial"/>
                <w:b/>
                <w:bCs/>
                <w:sz w:val="20"/>
              </w:rPr>
              <w:t>Phase der Einführung</w:t>
            </w:r>
          </w:p>
        </w:tc>
        <w:tc>
          <w:tcPr>
            <w:tcW w:w="5364" w:type="dxa"/>
          </w:tcPr>
          <w:p w14:paraId="46C53191" w14:textId="77777777" w:rsidR="00382100" w:rsidRPr="00382100" w:rsidRDefault="00382100" w:rsidP="00382100">
            <w:pPr>
              <w:spacing w:after="0" w:line="240" w:lineRule="auto"/>
              <w:rPr>
                <w:rFonts w:cs="Arial"/>
                <w:sz w:val="18"/>
                <w:szCs w:val="18"/>
              </w:rPr>
            </w:pPr>
          </w:p>
        </w:tc>
        <w:tc>
          <w:tcPr>
            <w:tcW w:w="957" w:type="dxa"/>
          </w:tcPr>
          <w:p w14:paraId="160B5B86" w14:textId="77777777" w:rsidR="00382100" w:rsidRPr="00382100" w:rsidRDefault="00382100" w:rsidP="00382100">
            <w:pPr>
              <w:spacing w:after="0" w:line="240" w:lineRule="auto"/>
              <w:rPr>
                <w:rFonts w:cs="Arial"/>
              </w:rPr>
            </w:pPr>
          </w:p>
        </w:tc>
      </w:tr>
      <w:tr w:rsidR="00382100" w:rsidRPr="00382100" w14:paraId="21014802" w14:textId="77777777" w:rsidTr="000E1A1C">
        <w:trPr>
          <w:trHeight w:val="567"/>
        </w:trPr>
        <w:tc>
          <w:tcPr>
            <w:tcW w:w="2182" w:type="dxa"/>
            <w:shd w:val="clear" w:color="auto" w:fill="EDEDED" w:themeFill="accent3" w:themeFillTint="33"/>
          </w:tcPr>
          <w:p w14:paraId="6B3D7A42" w14:textId="77777777" w:rsidR="00382100" w:rsidRPr="00382100" w:rsidRDefault="00382100" w:rsidP="00382100">
            <w:pPr>
              <w:spacing w:after="0" w:line="240" w:lineRule="auto"/>
              <w:jc w:val="right"/>
              <w:rPr>
                <w:rFonts w:cs="Arial"/>
                <w:b/>
                <w:bCs/>
                <w:sz w:val="20"/>
              </w:rPr>
            </w:pPr>
            <w:r w:rsidRPr="00382100">
              <w:rPr>
                <w:rFonts w:cs="Arial"/>
                <w:b/>
                <w:bCs/>
                <w:sz w:val="20"/>
              </w:rPr>
              <w:t>Steuerung der Initiative</w:t>
            </w:r>
          </w:p>
        </w:tc>
        <w:tc>
          <w:tcPr>
            <w:tcW w:w="5364" w:type="dxa"/>
          </w:tcPr>
          <w:p w14:paraId="308832F5" w14:textId="608F6C9E" w:rsidR="00382100" w:rsidRPr="00382100" w:rsidRDefault="00382100" w:rsidP="00382100">
            <w:pPr>
              <w:spacing w:after="0" w:line="240" w:lineRule="auto"/>
              <w:rPr>
                <w:rFonts w:cs="Arial"/>
                <w:sz w:val="18"/>
                <w:szCs w:val="18"/>
              </w:rPr>
            </w:pPr>
            <w:r w:rsidRPr="00382100">
              <w:rPr>
                <w:rFonts w:cs="Arial"/>
                <w:sz w:val="18"/>
                <w:szCs w:val="18"/>
              </w:rPr>
              <w:t>Beschreiben Sie doch mal die Arbeitsweise des Teams in dieser Phase</w:t>
            </w:r>
            <w:r w:rsidR="00DD5C16">
              <w:rPr>
                <w:rFonts w:cs="Arial"/>
                <w:sz w:val="18"/>
                <w:szCs w:val="18"/>
              </w:rPr>
              <w:t>…</w:t>
            </w:r>
          </w:p>
          <w:p w14:paraId="7417B9F1" w14:textId="77777777" w:rsidR="00382100" w:rsidRPr="00382100" w:rsidRDefault="00382100" w:rsidP="00382100">
            <w:pPr>
              <w:spacing w:after="0" w:line="240" w:lineRule="auto"/>
              <w:rPr>
                <w:rFonts w:cs="Arial"/>
                <w:sz w:val="18"/>
                <w:szCs w:val="18"/>
              </w:rPr>
            </w:pPr>
          </w:p>
          <w:p w14:paraId="4D4543B1"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7542C1ED" w14:textId="77777777"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Wie wurden in dieser Phase Entscheidungen getroffen?</w:t>
            </w:r>
          </w:p>
          <w:p w14:paraId="1D169F21" w14:textId="77777777"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Welche Änderungen bspw. hinsichtlich Vorgehensmodell oder Teamzusammensetzungen gab es?</w:t>
            </w:r>
          </w:p>
          <w:p w14:paraId="07E37C8C" w14:textId="3990A3DC" w:rsidR="00382100" w:rsidRPr="00382100" w:rsidRDefault="00382100" w:rsidP="00382100">
            <w:pPr>
              <w:numPr>
                <w:ilvl w:val="0"/>
                <w:numId w:val="43"/>
              </w:numPr>
              <w:spacing w:after="0" w:line="240" w:lineRule="auto"/>
              <w:contextualSpacing/>
              <w:jc w:val="left"/>
              <w:rPr>
                <w:rFonts w:cs="Arial"/>
                <w:sz w:val="18"/>
                <w:szCs w:val="18"/>
              </w:rPr>
            </w:pPr>
            <w:r w:rsidRPr="00382100">
              <w:rPr>
                <w:rFonts w:cs="Arial"/>
                <w:sz w:val="18"/>
                <w:szCs w:val="18"/>
              </w:rPr>
              <w:t>Beschreiben Sie doch mal wie die Initiative technologisch eingebunden wurde</w:t>
            </w:r>
            <w:r w:rsidR="00DD5C16">
              <w:rPr>
                <w:rFonts w:cs="Arial"/>
                <w:sz w:val="18"/>
                <w:szCs w:val="18"/>
              </w:rPr>
              <w:t>…</w:t>
            </w:r>
          </w:p>
        </w:tc>
        <w:tc>
          <w:tcPr>
            <w:tcW w:w="957" w:type="dxa"/>
          </w:tcPr>
          <w:p w14:paraId="3D2DCC3E" w14:textId="77777777" w:rsidR="00382100" w:rsidRPr="00382100" w:rsidRDefault="00382100" w:rsidP="00382100">
            <w:pPr>
              <w:spacing w:after="0" w:line="240" w:lineRule="auto"/>
              <w:rPr>
                <w:rFonts w:cs="Arial"/>
              </w:rPr>
            </w:pPr>
          </w:p>
        </w:tc>
      </w:tr>
      <w:tr w:rsidR="00382100" w:rsidRPr="00382100" w14:paraId="0BC33F4E" w14:textId="77777777" w:rsidTr="000E1A1C">
        <w:trPr>
          <w:trHeight w:val="567"/>
        </w:trPr>
        <w:tc>
          <w:tcPr>
            <w:tcW w:w="2182" w:type="dxa"/>
            <w:shd w:val="clear" w:color="auto" w:fill="EDEDED" w:themeFill="accent3" w:themeFillTint="33"/>
          </w:tcPr>
          <w:p w14:paraId="49343444" w14:textId="77777777" w:rsidR="00382100" w:rsidRPr="00382100" w:rsidRDefault="00382100" w:rsidP="00382100">
            <w:pPr>
              <w:spacing w:after="0" w:line="240" w:lineRule="auto"/>
              <w:jc w:val="right"/>
              <w:rPr>
                <w:rFonts w:cs="Arial"/>
                <w:b/>
                <w:bCs/>
                <w:sz w:val="20"/>
              </w:rPr>
            </w:pPr>
            <w:r w:rsidRPr="00382100">
              <w:rPr>
                <w:rFonts w:cs="Arial"/>
                <w:b/>
                <w:bCs/>
                <w:sz w:val="20"/>
              </w:rPr>
              <w:t>Externe Partner</w:t>
            </w:r>
          </w:p>
        </w:tc>
        <w:tc>
          <w:tcPr>
            <w:tcW w:w="5364" w:type="dxa"/>
          </w:tcPr>
          <w:p w14:paraId="72C5EFBD" w14:textId="77777777" w:rsidR="00382100" w:rsidRPr="00382100" w:rsidRDefault="00382100" w:rsidP="00382100">
            <w:pPr>
              <w:spacing w:after="0" w:line="240" w:lineRule="auto"/>
              <w:rPr>
                <w:rFonts w:cs="Arial"/>
                <w:sz w:val="18"/>
                <w:szCs w:val="18"/>
              </w:rPr>
            </w:pPr>
            <w:r w:rsidRPr="00382100">
              <w:rPr>
                <w:rFonts w:cs="Arial"/>
                <w:sz w:val="18"/>
                <w:szCs w:val="18"/>
              </w:rPr>
              <w:t>Wenn noch weitere externe Partner an der Initiative beteiligt: Beschreiben Sie doch mal die Rollen und Aufgaben der weiteren externen Partner</w:t>
            </w:r>
          </w:p>
          <w:p w14:paraId="2E8B1A1A" w14:textId="77777777" w:rsidR="00382100" w:rsidRPr="00382100" w:rsidRDefault="00382100" w:rsidP="00382100">
            <w:pPr>
              <w:spacing w:after="0" w:line="240" w:lineRule="auto"/>
              <w:rPr>
                <w:rFonts w:cs="Arial"/>
                <w:sz w:val="18"/>
                <w:szCs w:val="18"/>
              </w:rPr>
            </w:pPr>
          </w:p>
        </w:tc>
        <w:tc>
          <w:tcPr>
            <w:tcW w:w="957" w:type="dxa"/>
          </w:tcPr>
          <w:p w14:paraId="2975156A" w14:textId="77777777" w:rsidR="00382100" w:rsidRPr="00382100" w:rsidRDefault="00382100" w:rsidP="00382100">
            <w:pPr>
              <w:spacing w:after="0" w:line="240" w:lineRule="auto"/>
              <w:rPr>
                <w:rFonts w:cs="Arial"/>
              </w:rPr>
            </w:pPr>
          </w:p>
        </w:tc>
      </w:tr>
      <w:tr w:rsidR="00382100" w:rsidRPr="00382100" w14:paraId="40E143E7" w14:textId="77777777" w:rsidTr="000E1A1C">
        <w:trPr>
          <w:trHeight w:val="567"/>
        </w:trPr>
        <w:tc>
          <w:tcPr>
            <w:tcW w:w="2182" w:type="dxa"/>
            <w:shd w:val="clear" w:color="auto" w:fill="EDEDED" w:themeFill="accent3" w:themeFillTint="33"/>
          </w:tcPr>
          <w:p w14:paraId="5C6044DD" w14:textId="77777777" w:rsidR="00382100" w:rsidRPr="00382100" w:rsidRDefault="00382100" w:rsidP="00382100">
            <w:pPr>
              <w:spacing w:after="0" w:line="240" w:lineRule="auto"/>
              <w:jc w:val="right"/>
              <w:rPr>
                <w:rFonts w:cs="Arial"/>
                <w:b/>
                <w:bCs/>
                <w:sz w:val="20"/>
              </w:rPr>
            </w:pPr>
            <w:r w:rsidRPr="00382100">
              <w:rPr>
                <w:rFonts w:cs="Arial"/>
                <w:b/>
                <w:bCs/>
                <w:sz w:val="20"/>
              </w:rPr>
              <w:t>Arbeitsbeziehungen</w:t>
            </w:r>
          </w:p>
        </w:tc>
        <w:tc>
          <w:tcPr>
            <w:tcW w:w="5364" w:type="dxa"/>
          </w:tcPr>
          <w:p w14:paraId="743EAE98" w14:textId="77777777" w:rsidR="00382100" w:rsidRPr="00382100" w:rsidRDefault="00382100" w:rsidP="00382100">
            <w:pPr>
              <w:spacing w:after="0" w:line="240" w:lineRule="auto"/>
              <w:rPr>
                <w:rFonts w:cs="Arial"/>
                <w:sz w:val="18"/>
                <w:szCs w:val="18"/>
              </w:rPr>
            </w:pPr>
            <w:r w:rsidRPr="00382100">
              <w:rPr>
                <w:rFonts w:cs="Arial"/>
                <w:sz w:val="18"/>
                <w:szCs w:val="18"/>
              </w:rPr>
              <w:t>Wie würden Sie die Zusammenarbeit der Beteiligten in Bezug auf das Klima, die Stimmung und den Umgang miteinander beschreiben?</w:t>
            </w:r>
          </w:p>
          <w:p w14:paraId="23BCF508" w14:textId="77777777" w:rsidR="00382100" w:rsidRPr="00382100" w:rsidRDefault="00382100" w:rsidP="00382100">
            <w:pPr>
              <w:spacing w:after="0" w:line="240" w:lineRule="auto"/>
              <w:rPr>
                <w:rFonts w:cs="Arial"/>
                <w:sz w:val="18"/>
                <w:szCs w:val="18"/>
              </w:rPr>
            </w:pPr>
          </w:p>
          <w:p w14:paraId="2310F878"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5D18CEC9"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innerhalb des Teams beschreiben?</w:t>
            </w:r>
          </w:p>
          <w:p w14:paraId="1BC1E1E5" w14:textId="77777777" w:rsidR="00382100" w:rsidRPr="00382100" w:rsidRDefault="00382100" w:rsidP="00382100">
            <w:pPr>
              <w:numPr>
                <w:ilvl w:val="0"/>
                <w:numId w:val="44"/>
              </w:numPr>
              <w:spacing w:after="0" w:line="256" w:lineRule="auto"/>
              <w:contextualSpacing/>
              <w:jc w:val="left"/>
              <w:rPr>
                <w:rFonts w:cs="Arial"/>
                <w:sz w:val="18"/>
                <w:szCs w:val="18"/>
              </w:rPr>
            </w:pPr>
            <w:r w:rsidRPr="00382100">
              <w:rPr>
                <w:rFonts w:cs="Arial"/>
                <w:sz w:val="18"/>
                <w:szCs w:val="18"/>
              </w:rPr>
              <w:t>Können Sie die Beziehung vom BI und Marketing beschreiben? (hinzugefügt: 19.05.20)</w:t>
            </w:r>
          </w:p>
          <w:p w14:paraId="7803BEBE"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des Teams mit dem Management beschreiben?</w:t>
            </w:r>
          </w:p>
          <w:p w14:paraId="42B973D6" w14:textId="77777777" w:rsidR="00382100" w:rsidRPr="00382100" w:rsidRDefault="00382100" w:rsidP="00382100">
            <w:pPr>
              <w:numPr>
                <w:ilvl w:val="0"/>
                <w:numId w:val="44"/>
              </w:numPr>
              <w:spacing w:after="0" w:line="240" w:lineRule="auto"/>
              <w:contextualSpacing/>
              <w:jc w:val="left"/>
              <w:rPr>
                <w:rFonts w:cs="Arial"/>
                <w:sz w:val="18"/>
                <w:szCs w:val="18"/>
              </w:rPr>
            </w:pPr>
            <w:r w:rsidRPr="00382100">
              <w:rPr>
                <w:rFonts w:cs="Arial"/>
                <w:sz w:val="18"/>
                <w:szCs w:val="18"/>
              </w:rPr>
              <w:t>Wie würden Sie die Zusammenarbeit des Teams mit den anderen Bereichen des Unternehmens beschreiben?</w:t>
            </w:r>
          </w:p>
        </w:tc>
        <w:tc>
          <w:tcPr>
            <w:tcW w:w="957" w:type="dxa"/>
          </w:tcPr>
          <w:p w14:paraId="5F9DB979" w14:textId="77777777" w:rsidR="00382100" w:rsidRPr="00382100" w:rsidRDefault="00382100" w:rsidP="00382100">
            <w:pPr>
              <w:spacing w:after="0" w:line="240" w:lineRule="auto"/>
              <w:rPr>
                <w:rFonts w:cs="Arial"/>
              </w:rPr>
            </w:pPr>
          </w:p>
        </w:tc>
      </w:tr>
      <w:tr w:rsidR="00382100" w:rsidRPr="00382100" w14:paraId="6A0D45B7" w14:textId="77777777" w:rsidTr="000E1A1C">
        <w:trPr>
          <w:trHeight w:val="567"/>
        </w:trPr>
        <w:tc>
          <w:tcPr>
            <w:tcW w:w="2182" w:type="dxa"/>
            <w:shd w:val="clear" w:color="auto" w:fill="EDEDED" w:themeFill="accent3" w:themeFillTint="33"/>
          </w:tcPr>
          <w:p w14:paraId="1CF6D2CE" w14:textId="77777777" w:rsidR="00382100" w:rsidRPr="00382100" w:rsidRDefault="00382100" w:rsidP="00382100">
            <w:pPr>
              <w:spacing w:after="0" w:line="240" w:lineRule="auto"/>
              <w:jc w:val="right"/>
              <w:rPr>
                <w:rFonts w:cs="Arial"/>
                <w:b/>
                <w:bCs/>
                <w:sz w:val="20"/>
              </w:rPr>
            </w:pPr>
            <w:r w:rsidRPr="00382100">
              <w:rPr>
                <w:rFonts w:cs="Arial"/>
                <w:b/>
                <w:bCs/>
                <w:sz w:val="20"/>
              </w:rPr>
              <w:t>Controlling</w:t>
            </w:r>
          </w:p>
        </w:tc>
        <w:tc>
          <w:tcPr>
            <w:tcW w:w="5364" w:type="dxa"/>
          </w:tcPr>
          <w:p w14:paraId="4401F32A" w14:textId="77777777" w:rsidR="00382100" w:rsidRPr="00382100" w:rsidRDefault="00382100" w:rsidP="00382100">
            <w:pPr>
              <w:spacing w:after="0" w:line="240" w:lineRule="auto"/>
              <w:rPr>
                <w:rFonts w:cs="Arial"/>
                <w:sz w:val="18"/>
                <w:szCs w:val="18"/>
              </w:rPr>
            </w:pPr>
            <w:r w:rsidRPr="00382100">
              <w:rPr>
                <w:rFonts w:cs="Arial"/>
                <w:sz w:val="18"/>
                <w:szCs w:val="18"/>
              </w:rPr>
              <w:t>Wenn in dieser Phase Abweichungen vom Plan aufgetreten sind: Welche Abweichungen waren das?</w:t>
            </w:r>
          </w:p>
          <w:p w14:paraId="19DA734B" w14:textId="77777777" w:rsidR="00382100" w:rsidRPr="00382100" w:rsidRDefault="00382100" w:rsidP="00382100">
            <w:pPr>
              <w:spacing w:after="0" w:line="240" w:lineRule="auto"/>
              <w:rPr>
                <w:rFonts w:cs="Arial"/>
                <w:sz w:val="18"/>
                <w:szCs w:val="18"/>
              </w:rPr>
            </w:pPr>
          </w:p>
          <w:p w14:paraId="6C85C056"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62309701"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Welche Zielsetzung wurde nicht erfüllt bzw. übertroffen?</w:t>
            </w:r>
          </w:p>
          <w:p w14:paraId="7D1DF3A0"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Wie wurde mit der Planabweichung umgegangen?</w:t>
            </w:r>
          </w:p>
          <w:p w14:paraId="01184168" w14:textId="77777777" w:rsidR="00382100" w:rsidRPr="00382100" w:rsidRDefault="00382100" w:rsidP="00382100">
            <w:pPr>
              <w:numPr>
                <w:ilvl w:val="0"/>
                <w:numId w:val="45"/>
              </w:numPr>
              <w:spacing w:after="0" w:line="240" w:lineRule="auto"/>
              <w:contextualSpacing/>
              <w:jc w:val="left"/>
              <w:rPr>
                <w:rFonts w:cs="Arial"/>
                <w:sz w:val="18"/>
                <w:szCs w:val="18"/>
              </w:rPr>
            </w:pPr>
            <w:r w:rsidRPr="00382100">
              <w:rPr>
                <w:rFonts w:cs="Arial"/>
                <w:sz w:val="18"/>
                <w:szCs w:val="18"/>
              </w:rPr>
              <w:t>Welche Gründe lagen für die Planabweichung vor?</w:t>
            </w:r>
          </w:p>
        </w:tc>
        <w:tc>
          <w:tcPr>
            <w:tcW w:w="957" w:type="dxa"/>
          </w:tcPr>
          <w:p w14:paraId="1A91E510" w14:textId="77777777" w:rsidR="00382100" w:rsidRPr="00382100" w:rsidRDefault="00382100" w:rsidP="00382100">
            <w:pPr>
              <w:spacing w:after="0" w:line="240" w:lineRule="auto"/>
              <w:rPr>
                <w:rFonts w:cs="Arial"/>
              </w:rPr>
            </w:pPr>
          </w:p>
        </w:tc>
      </w:tr>
      <w:tr w:rsidR="00382100" w:rsidRPr="00382100" w14:paraId="5F0EC394" w14:textId="77777777" w:rsidTr="000E1A1C">
        <w:trPr>
          <w:trHeight w:val="567"/>
        </w:trPr>
        <w:tc>
          <w:tcPr>
            <w:tcW w:w="2182" w:type="dxa"/>
            <w:shd w:val="clear" w:color="auto" w:fill="EDEDED" w:themeFill="accent3" w:themeFillTint="33"/>
          </w:tcPr>
          <w:p w14:paraId="1A387DF3"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364" w:type="dxa"/>
          </w:tcPr>
          <w:p w14:paraId="044483D6" w14:textId="5F4337F1" w:rsidR="00382100" w:rsidRPr="00382100" w:rsidRDefault="00DD5C16" w:rsidP="00382100">
            <w:pPr>
              <w:spacing w:after="0" w:line="240" w:lineRule="auto"/>
              <w:rPr>
                <w:rFonts w:cs="Arial"/>
                <w:sz w:val="18"/>
                <w:szCs w:val="18"/>
              </w:rPr>
            </w:pPr>
            <w:r w:rsidRPr="00382100">
              <w:rPr>
                <w:rFonts w:cs="Arial"/>
                <w:sz w:val="18"/>
                <w:szCs w:val="18"/>
              </w:rPr>
              <w:t>Inwieweit</w:t>
            </w:r>
            <w:r w:rsidR="00382100" w:rsidRPr="00382100">
              <w:rPr>
                <w:rFonts w:cs="Arial"/>
                <w:sz w:val="18"/>
                <w:szCs w:val="18"/>
              </w:rPr>
              <w:t xml:space="preserve"> wurden in dieser Phase strukturelle Anpassungsbedarfe in Bezug auf Geschäftsprozesse, Mitarbeiterfähigkeiten, Entscheidungsprozessen, technologischer Infrastruktur oder der Aufbauorganisation diskutiert bzw. festgestellt?</w:t>
            </w:r>
          </w:p>
          <w:p w14:paraId="538250D4" w14:textId="77777777" w:rsidR="00382100" w:rsidRPr="00382100" w:rsidRDefault="00382100" w:rsidP="00382100">
            <w:pPr>
              <w:spacing w:after="0" w:line="240" w:lineRule="auto"/>
              <w:rPr>
                <w:rFonts w:cs="Arial"/>
                <w:sz w:val="18"/>
                <w:szCs w:val="18"/>
              </w:rPr>
            </w:pPr>
          </w:p>
          <w:p w14:paraId="4963B5AC"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113D6D77"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bitte den Anpassungsbedarf…</w:t>
            </w:r>
          </w:p>
          <w:p w14:paraId="7C9D29DF" w14:textId="77777777" w:rsidR="00382100" w:rsidRPr="00382100" w:rsidRDefault="00382100" w:rsidP="00382100">
            <w:pPr>
              <w:numPr>
                <w:ilvl w:val="0"/>
                <w:numId w:val="47"/>
              </w:numPr>
              <w:spacing w:after="0" w:line="256" w:lineRule="auto"/>
              <w:contextualSpacing/>
              <w:jc w:val="left"/>
              <w:rPr>
                <w:rFonts w:cs="Arial"/>
                <w:sz w:val="18"/>
                <w:szCs w:val="18"/>
              </w:rPr>
            </w:pPr>
            <w:r w:rsidRPr="00382100">
              <w:rPr>
                <w:rFonts w:cs="Arial"/>
                <w:sz w:val="18"/>
                <w:szCs w:val="18"/>
              </w:rPr>
              <w:t>Welchen Einfluss hat die Systemlandschaft/-architektur? (hinzugefügt: 19.5.20)</w:t>
            </w:r>
          </w:p>
          <w:p w14:paraId="345C4055" w14:textId="6CD9B3A1"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wie mit den Änderungsbedarfen umgegangen wurde</w:t>
            </w:r>
            <w:r w:rsidR="00DD5C16">
              <w:rPr>
                <w:rFonts w:cs="Arial"/>
                <w:sz w:val="18"/>
                <w:szCs w:val="18"/>
              </w:rPr>
              <w:t>…</w:t>
            </w:r>
          </w:p>
          <w:p w14:paraId="521CBB25" w14:textId="26F48099"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welche Vorbereitungen in dieser Phase für die Zeit nach der Umsetzung getroffen wurden</w:t>
            </w:r>
            <w:r w:rsidR="00DD5C16">
              <w:rPr>
                <w:rFonts w:cs="Arial"/>
                <w:sz w:val="18"/>
                <w:szCs w:val="18"/>
              </w:rPr>
              <w:t>…</w:t>
            </w:r>
          </w:p>
        </w:tc>
        <w:tc>
          <w:tcPr>
            <w:tcW w:w="957" w:type="dxa"/>
          </w:tcPr>
          <w:p w14:paraId="3344521C" w14:textId="77777777" w:rsidR="00382100" w:rsidRPr="00382100" w:rsidRDefault="00382100" w:rsidP="00382100">
            <w:pPr>
              <w:spacing w:after="0" w:line="240" w:lineRule="auto"/>
              <w:rPr>
                <w:rFonts w:cs="Arial"/>
              </w:rPr>
            </w:pPr>
          </w:p>
        </w:tc>
      </w:tr>
      <w:tr w:rsidR="00382100" w:rsidRPr="00382100" w14:paraId="51991F30" w14:textId="77777777" w:rsidTr="000E1A1C">
        <w:trPr>
          <w:trHeight w:val="567"/>
        </w:trPr>
        <w:tc>
          <w:tcPr>
            <w:tcW w:w="2182" w:type="dxa"/>
            <w:shd w:val="clear" w:color="auto" w:fill="EDEDED" w:themeFill="accent3" w:themeFillTint="33"/>
          </w:tcPr>
          <w:p w14:paraId="5471E293"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364" w:type="dxa"/>
          </w:tcPr>
          <w:p w14:paraId="300E0B21" w14:textId="77777777" w:rsidR="00382100" w:rsidRPr="00382100" w:rsidRDefault="00382100" w:rsidP="00382100">
            <w:pPr>
              <w:spacing w:after="0" w:line="240" w:lineRule="auto"/>
              <w:rPr>
                <w:rFonts w:cs="Arial"/>
                <w:sz w:val="18"/>
                <w:szCs w:val="18"/>
              </w:rPr>
            </w:pPr>
            <w:r w:rsidRPr="00382100">
              <w:rPr>
                <w:rFonts w:cs="Arial"/>
                <w:sz w:val="18"/>
                <w:szCs w:val="18"/>
              </w:rPr>
              <w:t>Wenn Sie den Ablauf in dieser Phase Revue passieren lassen: Wie beurteilen Sie die Vorgehensweise bzw. den Ablauf?</w:t>
            </w:r>
          </w:p>
          <w:p w14:paraId="25CDAFC8" w14:textId="77777777" w:rsidR="00382100" w:rsidRPr="00382100" w:rsidRDefault="00382100" w:rsidP="00382100">
            <w:pPr>
              <w:spacing w:after="0" w:line="240" w:lineRule="auto"/>
              <w:rPr>
                <w:rFonts w:cs="Arial"/>
                <w:sz w:val="18"/>
                <w:szCs w:val="18"/>
              </w:rPr>
            </w:pPr>
          </w:p>
          <w:p w14:paraId="5EDD475F"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6A07FECC"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4FC6B88B"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p w14:paraId="15A27D92"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Wenn Sie mal unterschiedliche Kundenprojekte vergleichen: Welche Unterschiede haben sie zu Beginn festgestellt?</w:t>
            </w:r>
          </w:p>
        </w:tc>
        <w:tc>
          <w:tcPr>
            <w:tcW w:w="957" w:type="dxa"/>
          </w:tcPr>
          <w:p w14:paraId="15B8120C" w14:textId="77777777" w:rsidR="00382100" w:rsidRPr="00382100" w:rsidRDefault="00382100" w:rsidP="00382100">
            <w:pPr>
              <w:spacing w:after="0" w:line="240" w:lineRule="auto"/>
              <w:rPr>
                <w:rFonts w:cs="Arial"/>
              </w:rPr>
            </w:pPr>
          </w:p>
        </w:tc>
      </w:tr>
      <w:tr w:rsidR="00382100" w:rsidRPr="00382100" w14:paraId="680FF450" w14:textId="77777777" w:rsidTr="000E1A1C">
        <w:trPr>
          <w:trHeight w:val="567"/>
        </w:trPr>
        <w:tc>
          <w:tcPr>
            <w:tcW w:w="2182" w:type="dxa"/>
            <w:shd w:val="clear" w:color="auto" w:fill="EDEDED" w:themeFill="accent3" w:themeFillTint="33"/>
          </w:tcPr>
          <w:p w14:paraId="7A4E638E" w14:textId="77777777" w:rsidR="00382100" w:rsidRPr="00382100" w:rsidRDefault="00382100" w:rsidP="00382100">
            <w:pPr>
              <w:spacing w:after="0" w:line="240" w:lineRule="auto"/>
              <w:jc w:val="right"/>
              <w:rPr>
                <w:rFonts w:cs="Arial"/>
                <w:b/>
                <w:bCs/>
                <w:sz w:val="20"/>
              </w:rPr>
            </w:pPr>
          </w:p>
        </w:tc>
        <w:tc>
          <w:tcPr>
            <w:tcW w:w="5364" w:type="dxa"/>
          </w:tcPr>
          <w:p w14:paraId="2C4E26BD" w14:textId="77777777" w:rsidR="00382100" w:rsidRPr="00382100" w:rsidRDefault="00382100" w:rsidP="00382100">
            <w:pPr>
              <w:spacing w:after="0" w:line="240" w:lineRule="auto"/>
              <w:rPr>
                <w:rFonts w:cs="Arial"/>
                <w:sz w:val="18"/>
                <w:szCs w:val="18"/>
              </w:rPr>
            </w:pPr>
          </w:p>
        </w:tc>
        <w:tc>
          <w:tcPr>
            <w:tcW w:w="957" w:type="dxa"/>
          </w:tcPr>
          <w:p w14:paraId="4D30E6B8" w14:textId="77777777" w:rsidR="00382100" w:rsidRPr="00382100" w:rsidRDefault="00382100" w:rsidP="00382100">
            <w:pPr>
              <w:spacing w:after="0" w:line="240" w:lineRule="auto"/>
              <w:rPr>
                <w:rFonts w:cs="Arial"/>
              </w:rPr>
            </w:pPr>
          </w:p>
        </w:tc>
      </w:tr>
      <w:tr w:rsidR="00382100" w:rsidRPr="00382100" w14:paraId="383D55F8" w14:textId="77777777" w:rsidTr="000E1A1C">
        <w:trPr>
          <w:trHeight w:val="567"/>
        </w:trPr>
        <w:tc>
          <w:tcPr>
            <w:tcW w:w="2182" w:type="dxa"/>
            <w:shd w:val="clear" w:color="auto" w:fill="DBDBDB" w:themeFill="accent3" w:themeFillTint="66"/>
          </w:tcPr>
          <w:p w14:paraId="471C883D" w14:textId="77777777" w:rsidR="00382100" w:rsidRPr="00382100" w:rsidRDefault="00382100" w:rsidP="00382100">
            <w:pPr>
              <w:spacing w:after="0" w:line="240" w:lineRule="auto"/>
              <w:jc w:val="left"/>
              <w:rPr>
                <w:rFonts w:cs="Arial"/>
                <w:b/>
                <w:bCs/>
                <w:sz w:val="20"/>
              </w:rPr>
            </w:pPr>
            <w:r w:rsidRPr="00382100">
              <w:rPr>
                <w:rFonts w:cs="Arial"/>
                <w:b/>
                <w:bCs/>
                <w:sz w:val="20"/>
              </w:rPr>
              <w:t>Themenkomplex</w:t>
            </w:r>
          </w:p>
          <w:p w14:paraId="2CA36A92" w14:textId="77777777" w:rsidR="00382100" w:rsidRPr="00382100" w:rsidRDefault="00382100" w:rsidP="00382100">
            <w:pPr>
              <w:spacing w:after="0" w:line="240" w:lineRule="auto"/>
              <w:jc w:val="left"/>
              <w:rPr>
                <w:rFonts w:cs="Arial"/>
                <w:b/>
                <w:bCs/>
                <w:sz w:val="20"/>
              </w:rPr>
            </w:pPr>
            <w:r w:rsidRPr="00382100">
              <w:rPr>
                <w:rFonts w:cs="Arial"/>
                <w:b/>
                <w:bCs/>
                <w:sz w:val="20"/>
              </w:rPr>
              <w:t>Phase des Betriebs</w:t>
            </w:r>
          </w:p>
        </w:tc>
        <w:tc>
          <w:tcPr>
            <w:tcW w:w="5364" w:type="dxa"/>
          </w:tcPr>
          <w:p w14:paraId="143C37C9" w14:textId="77777777" w:rsidR="00382100" w:rsidRPr="00382100" w:rsidRDefault="00382100" w:rsidP="00382100">
            <w:pPr>
              <w:spacing w:after="0" w:line="240" w:lineRule="auto"/>
              <w:rPr>
                <w:rFonts w:cs="Arial"/>
                <w:sz w:val="18"/>
                <w:szCs w:val="18"/>
              </w:rPr>
            </w:pPr>
          </w:p>
        </w:tc>
        <w:tc>
          <w:tcPr>
            <w:tcW w:w="957" w:type="dxa"/>
          </w:tcPr>
          <w:p w14:paraId="6534DE34" w14:textId="77777777" w:rsidR="00382100" w:rsidRPr="00382100" w:rsidRDefault="00382100" w:rsidP="00382100">
            <w:pPr>
              <w:spacing w:after="0" w:line="240" w:lineRule="auto"/>
              <w:rPr>
                <w:rFonts w:cs="Arial"/>
              </w:rPr>
            </w:pPr>
          </w:p>
        </w:tc>
      </w:tr>
      <w:tr w:rsidR="00382100" w:rsidRPr="00382100" w14:paraId="70836909" w14:textId="77777777" w:rsidTr="000E1A1C">
        <w:trPr>
          <w:trHeight w:val="567"/>
        </w:trPr>
        <w:tc>
          <w:tcPr>
            <w:tcW w:w="2182" w:type="dxa"/>
            <w:shd w:val="clear" w:color="auto" w:fill="EDEDED" w:themeFill="accent3" w:themeFillTint="33"/>
          </w:tcPr>
          <w:p w14:paraId="2417E635" w14:textId="77777777" w:rsidR="00382100" w:rsidRPr="00382100" w:rsidRDefault="00382100" w:rsidP="00382100">
            <w:pPr>
              <w:spacing w:after="0" w:line="240" w:lineRule="auto"/>
              <w:jc w:val="right"/>
              <w:rPr>
                <w:rFonts w:cs="Arial"/>
                <w:b/>
                <w:bCs/>
                <w:sz w:val="20"/>
              </w:rPr>
            </w:pPr>
            <w:r w:rsidRPr="00382100">
              <w:rPr>
                <w:rFonts w:cs="Arial"/>
                <w:b/>
                <w:bCs/>
                <w:sz w:val="20"/>
              </w:rPr>
              <w:t>Inbetriebnahme</w:t>
            </w:r>
          </w:p>
        </w:tc>
        <w:tc>
          <w:tcPr>
            <w:tcW w:w="5364" w:type="dxa"/>
          </w:tcPr>
          <w:p w14:paraId="43E7544C" w14:textId="4D0980EB" w:rsidR="00382100" w:rsidRPr="00382100" w:rsidRDefault="00382100" w:rsidP="00382100">
            <w:pPr>
              <w:spacing w:after="0" w:line="240" w:lineRule="auto"/>
              <w:rPr>
                <w:rFonts w:cs="Arial"/>
                <w:sz w:val="18"/>
                <w:szCs w:val="18"/>
              </w:rPr>
            </w:pPr>
            <w:r w:rsidRPr="00382100">
              <w:rPr>
                <w:rFonts w:cs="Arial"/>
                <w:sz w:val="18"/>
                <w:szCs w:val="18"/>
              </w:rPr>
              <w:t>Erzählen Sie doch mal wie der Live-Gang abgelaufen ist</w:t>
            </w:r>
            <w:r w:rsidR="00DD5C16">
              <w:rPr>
                <w:rFonts w:cs="Arial"/>
                <w:sz w:val="18"/>
                <w:szCs w:val="18"/>
              </w:rPr>
              <w:t>…</w:t>
            </w:r>
          </w:p>
          <w:p w14:paraId="1C99C7AC" w14:textId="77777777" w:rsidR="00382100" w:rsidRPr="00382100" w:rsidRDefault="00382100" w:rsidP="00382100">
            <w:pPr>
              <w:spacing w:after="0" w:line="240" w:lineRule="auto"/>
              <w:rPr>
                <w:rFonts w:cs="Arial"/>
                <w:sz w:val="18"/>
                <w:szCs w:val="18"/>
              </w:rPr>
            </w:pPr>
          </w:p>
          <w:p w14:paraId="528DBFB7"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2300AC18" w14:textId="77777777"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Welche Probleme sind zu diesem Zeitpunkt aufgetreten?</w:t>
            </w:r>
          </w:p>
          <w:p w14:paraId="6BD6DBAC" w14:textId="77777777"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Was ist besonders gut gelaufen?</w:t>
            </w:r>
          </w:p>
          <w:p w14:paraId="2CB65636" w14:textId="0F096D44" w:rsidR="00382100" w:rsidRPr="00382100" w:rsidRDefault="00382100" w:rsidP="00382100">
            <w:pPr>
              <w:numPr>
                <w:ilvl w:val="0"/>
                <w:numId w:val="48"/>
              </w:numPr>
              <w:spacing w:after="0" w:line="240" w:lineRule="auto"/>
              <w:contextualSpacing/>
              <w:jc w:val="left"/>
              <w:rPr>
                <w:rFonts w:cs="Arial"/>
                <w:sz w:val="18"/>
                <w:szCs w:val="18"/>
              </w:rPr>
            </w:pPr>
            <w:r w:rsidRPr="00382100">
              <w:rPr>
                <w:rFonts w:cs="Arial"/>
                <w:sz w:val="18"/>
                <w:szCs w:val="18"/>
              </w:rPr>
              <w:t>Erzählen Sie doch mal wie der Live-Gang aus technischer Sicht funktioniert hat</w:t>
            </w:r>
            <w:r w:rsidR="00DD5C16">
              <w:rPr>
                <w:rFonts w:cs="Arial"/>
                <w:sz w:val="18"/>
                <w:szCs w:val="18"/>
              </w:rPr>
              <w:t>…</w:t>
            </w:r>
          </w:p>
        </w:tc>
        <w:tc>
          <w:tcPr>
            <w:tcW w:w="957" w:type="dxa"/>
          </w:tcPr>
          <w:p w14:paraId="6A1631DA" w14:textId="77777777" w:rsidR="00382100" w:rsidRPr="00382100" w:rsidRDefault="00382100" w:rsidP="00382100">
            <w:pPr>
              <w:spacing w:after="0" w:line="240" w:lineRule="auto"/>
              <w:rPr>
                <w:rFonts w:cs="Arial"/>
              </w:rPr>
            </w:pPr>
          </w:p>
        </w:tc>
      </w:tr>
      <w:tr w:rsidR="00382100" w:rsidRPr="00382100" w14:paraId="33B6CB23" w14:textId="77777777" w:rsidTr="000E1A1C">
        <w:trPr>
          <w:trHeight w:val="567"/>
        </w:trPr>
        <w:tc>
          <w:tcPr>
            <w:tcW w:w="2182" w:type="dxa"/>
            <w:shd w:val="clear" w:color="auto" w:fill="EDEDED" w:themeFill="accent3" w:themeFillTint="33"/>
          </w:tcPr>
          <w:p w14:paraId="7C616D3C" w14:textId="77777777" w:rsidR="00382100" w:rsidRPr="00382100" w:rsidRDefault="00382100" w:rsidP="00382100">
            <w:pPr>
              <w:spacing w:after="0" w:line="240" w:lineRule="auto"/>
              <w:jc w:val="right"/>
              <w:rPr>
                <w:rFonts w:cs="Arial"/>
                <w:b/>
                <w:bCs/>
                <w:sz w:val="20"/>
              </w:rPr>
            </w:pPr>
            <w:r w:rsidRPr="00382100">
              <w:rPr>
                <w:rFonts w:cs="Arial"/>
                <w:b/>
                <w:bCs/>
                <w:sz w:val="20"/>
              </w:rPr>
              <w:t>Organisationsanalyse</w:t>
            </w:r>
          </w:p>
        </w:tc>
        <w:tc>
          <w:tcPr>
            <w:tcW w:w="5364" w:type="dxa"/>
          </w:tcPr>
          <w:p w14:paraId="40A89773" w14:textId="5D13A371" w:rsidR="00382100" w:rsidRPr="00382100" w:rsidRDefault="00DD5C16" w:rsidP="00382100">
            <w:pPr>
              <w:spacing w:after="0" w:line="240" w:lineRule="auto"/>
              <w:rPr>
                <w:rFonts w:cs="Arial"/>
                <w:sz w:val="18"/>
                <w:szCs w:val="18"/>
              </w:rPr>
            </w:pPr>
            <w:r w:rsidRPr="00382100">
              <w:rPr>
                <w:rFonts w:cs="Arial"/>
                <w:sz w:val="18"/>
                <w:szCs w:val="18"/>
              </w:rPr>
              <w:t>Inwieweit</w:t>
            </w:r>
            <w:r w:rsidR="00382100" w:rsidRPr="00382100">
              <w:rPr>
                <w:rFonts w:cs="Arial"/>
                <w:sz w:val="18"/>
                <w:szCs w:val="18"/>
              </w:rPr>
              <w:t xml:space="preserve"> wurden nach Live-Gang strukturelle Anpassungsbedarfe in Bezug auf Geschäftsprozesse, Mitarbeiterfähigkeiten, Aufgabenzuschnitt, technologischer Infrastruktur oder der Aufbauorganisation diskutiert bzw. festgestellt?</w:t>
            </w:r>
          </w:p>
          <w:p w14:paraId="1EC6EBF9" w14:textId="77777777" w:rsidR="00382100" w:rsidRPr="00382100" w:rsidRDefault="00382100" w:rsidP="00382100">
            <w:pPr>
              <w:spacing w:after="0" w:line="240" w:lineRule="auto"/>
              <w:rPr>
                <w:rFonts w:cs="Arial"/>
                <w:sz w:val="18"/>
                <w:szCs w:val="18"/>
              </w:rPr>
            </w:pPr>
          </w:p>
          <w:p w14:paraId="50577716"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468079B5"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bitte den Anpassungsbedarf…</w:t>
            </w:r>
          </w:p>
          <w:p w14:paraId="49C9F21D" w14:textId="79BF0EA6"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Beschreiben Sie doch mal wie mit den Änderungsbedarfen umgegangen wurde</w:t>
            </w:r>
            <w:r w:rsidR="00DD5C16">
              <w:rPr>
                <w:rFonts w:cs="Arial"/>
                <w:sz w:val="18"/>
                <w:szCs w:val="18"/>
              </w:rPr>
              <w:t>…</w:t>
            </w:r>
          </w:p>
          <w:p w14:paraId="635A28CF" w14:textId="77777777" w:rsidR="00382100" w:rsidRPr="00382100" w:rsidRDefault="00382100" w:rsidP="00382100">
            <w:pPr>
              <w:numPr>
                <w:ilvl w:val="0"/>
                <w:numId w:val="47"/>
              </w:numPr>
              <w:spacing w:after="0" w:line="240" w:lineRule="auto"/>
              <w:contextualSpacing/>
              <w:jc w:val="left"/>
              <w:rPr>
                <w:rFonts w:cs="Arial"/>
                <w:sz w:val="18"/>
                <w:szCs w:val="18"/>
              </w:rPr>
            </w:pPr>
            <w:r w:rsidRPr="00382100">
              <w:rPr>
                <w:rFonts w:cs="Arial"/>
                <w:sz w:val="18"/>
                <w:szCs w:val="18"/>
              </w:rPr>
              <w:t>Wie würden Sie die Zusammenarbeit in dieser Phase in Bezug auf Team, Management und Schnittstellen beschreiben?</w:t>
            </w:r>
          </w:p>
          <w:p w14:paraId="14DC8B15" w14:textId="77777777" w:rsidR="00382100" w:rsidRPr="00382100" w:rsidRDefault="00382100" w:rsidP="00382100">
            <w:pPr>
              <w:spacing w:after="0" w:line="240" w:lineRule="auto"/>
              <w:rPr>
                <w:rFonts w:cs="Arial"/>
                <w:sz w:val="18"/>
                <w:szCs w:val="18"/>
              </w:rPr>
            </w:pPr>
          </w:p>
        </w:tc>
        <w:tc>
          <w:tcPr>
            <w:tcW w:w="957" w:type="dxa"/>
          </w:tcPr>
          <w:p w14:paraId="6BD05E19" w14:textId="77777777" w:rsidR="00382100" w:rsidRPr="00382100" w:rsidRDefault="00382100" w:rsidP="00382100">
            <w:pPr>
              <w:spacing w:after="0" w:line="240" w:lineRule="auto"/>
              <w:rPr>
                <w:rFonts w:cs="Arial"/>
              </w:rPr>
            </w:pPr>
          </w:p>
        </w:tc>
      </w:tr>
      <w:tr w:rsidR="00382100" w:rsidRPr="00382100" w14:paraId="5198B005" w14:textId="77777777" w:rsidTr="000E1A1C">
        <w:trPr>
          <w:trHeight w:val="567"/>
        </w:trPr>
        <w:tc>
          <w:tcPr>
            <w:tcW w:w="2182" w:type="dxa"/>
            <w:shd w:val="clear" w:color="auto" w:fill="EDEDED" w:themeFill="accent3" w:themeFillTint="33"/>
          </w:tcPr>
          <w:p w14:paraId="069BC07B" w14:textId="77777777" w:rsidR="00382100" w:rsidRPr="00382100" w:rsidRDefault="00382100" w:rsidP="00382100">
            <w:pPr>
              <w:spacing w:after="0" w:line="240" w:lineRule="auto"/>
              <w:jc w:val="right"/>
              <w:rPr>
                <w:rFonts w:cs="Arial"/>
                <w:b/>
                <w:bCs/>
                <w:sz w:val="20"/>
              </w:rPr>
            </w:pPr>
            <w:r w:rsidRPr="00382100">
              <w:rPr>
                <w:rFonts w:cs="Arial"/>
                <w:b/>
                <w:bCs/>
                <w:sz w:val="20"/>
              </w:rPr>
              <w:t>Zielerreichung</w:t>
            </w:r>
          </w:p>
        </w:tc>
        <w:tc>
          <w:tcPr>
            <w:tcW w:w="5364" w:type="dxa"/>
          </w:tcPr>
          <w:p w14:paraId="2033DC18" w14:textId="77777777" w:rsidR="00382100" w:rsidRPr="00382100" w:rsidRDefault="00382100" w:rsidP="00382100">
            <w:pPr>
              <w:spacing w:after="0" w:line="240" w:lineRule="auto"/>
              <w:rPr>
                <w:rFonts w:cs="Arial"/>
                <w:sz w:val="18"/>
                <w:szCs w:val="18"/>
              </w:rPr>
            </w:pPr>
            <w:r w:rsidRPr="00382100">
              <w:rPr>
                <w:rFonts w:cs="Arial"/>
                <w:sz w:val="18"/>
                <w:szCs w:val="18"/>
              </w:rPr>
              <w:t>Inwiefern konnten die Ziele und Erwartungen erfüllt werden?</w:t>
            </w:r>
          </w:p>
          <w:p w14:paraId="008F3B0C" w14:textId="77777777" w:rsidR="00382100" w:rsidRPr="00382100" w:rsidRDefault="00382100" w:rsidP="00382100">
            <w:pPr>
              <w:spacing w:after="0" w:line="240" w:lineRule="auto"/>
              <w:rPr>
                <w:rFonts w:cs="Arial"/>
                <w:sz w:val="18"/>
                <w:szCs w:val="18"/>
              </w:rPr>
            </w:pPr>
          </w:p>
          <w:p w14:paraId="11D8E2ED"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w:t>
            </w:r>
          </w:p>
          <w:p w14:paraId="48864DFA" w14:textId="77777777" w:rsidR="00382100" w:rsidRPr="00382100" w:rsidRDefault="00382100" w:rsidP="00382100">
            <w:pPr>
              <w:numPr>
                <w:ilvl w:val="0"/>
                <w:numId w:val="49"/>
              </w:numPr>
              <w:spacing w:after="0" w:line="240" w:lineRule="auto"/>
              <w:contextualSpacing/>
              <w:jc w:val="left"/>
              <w:rPr>
                <w:rFonts w:cs="Arial"/>
                <w:sz w:val="18"/>
                <w:szCs w:val="18"/>
              </w:rPr>
            </w:pPr>
            <w:r w:rsidRPr="00382100">
              <w:rPr>
                <w:rFonts w:cs="Arial"/>
                <w:sz w:val="18"/>
                <w:szCs w:val="18"/>
              </w:rPr>
              <w:t>Welche Ziele und Erwartungen wurden darüber hinaus mit der Initiative verknüpft?</w:t>
            </w:r>
          </w:p>
          <w:p w14:paraId="636A57C8" w14:textId="46951E5B" w:rsidR="00382100" w:rsidRPr="00382100" w:rsidRDefault="00382100" w:rsidP="00382100">
            <w:pPr>
              <w:numPr>
                <w:ilvl w:val="0"/>
                <w:numId w:val="49"/>
              </w:numPr>
              <w:spacing w:after="0" w:line="240" w:lineRule="auto"/>
              <w:contextualSpacing/>
              <w:jc w:val="left"/>
              <w:rPr>
                <w:rFonts w:cs="Arial"/>
                <w:sz w:val="18"/>
                <w:szCs w:val="18"/>
              </w:rPr>
            </w:pPr>
            <w:r w:rsidRPr="00382100">
              <w:rPr>
                <w:rFonts w:cs="Arial"/>
                <w:sz w:val="18"/>
                <w:szCs w:val="18"/>
              </w:rPr>
              <w:t>Beschreiben Sie doch mal die Interessenslage aller Beteiligter an der Initiative in dieser Phase</w:t>
            </w:r>
            <w:r w:rsidR="002A2294">
              <w:rPr>
                <w:rFonts w:cs="Arial"/>
                <w:sz w:val="18"/>
                <w:szCs w:val="18"/>
              </w:rPr>
              <w:t>…</w:t>
            </w:r>
          </w:p>
        </w:tc>
        <w:tc>
          <w:tcPr>
            <w:tcW w:w="957" w:type="dxa"/>
          </w:tcPr>
          <w:p w14:paraId="01B681A8" w14:textId="77777777" w:rsidR="00382100" w:rsidRPr="00382100" w:rsidRDefault="00382100" w:rsidP="00382100">
            <w:pPr>
              <w:spacing w:after="0" w:line="240" w:lineRule="auto"/>
              <w:rPr>
                <w:rFonts w:cs="Arial"/>
              </w:rPr>
            </w:pPr>
          </w:p>
        </w:tc>
      </w:tr>
      <w:tr w:rsidR="00382100" w:rsidRPr="00382100" w14:paraId="3B8EA6F9" w14:textId="77777777" w:rsidTr="000E1A1C">
        <w:trPr>
          <w:trHeight w:val="567"/>
        </w:trPr>
        <w:tc>
          <w:tcPr>
            <w:tcW w:w="2182" w:type="dxa"/>
            <w:shd w:val="clear" w:color="auto" w:fill="EDEDED" w:themeFill="accent3" w:themeFillTint="33"/>
          </w:tcPr>
          <w:p w14:paraId="69A58D2D" w14:textId="77777777" w:rsidR="00382100" w:rsidRPr="00382100" w:rsidRDefault="00382100" w:rsidP="00382100">
            <w:pPr>
              <w:spacing w:after="0" w:line="240" w:lineRule="auto"/>
              <w:jc w:val="right"/>
              <w:rPr>
                <w:rFonts w:cs="Arial"/>
                <w:b/>
                <w:bCs/>
                <w:sz w:val="20"/>
              </w:rPr>
            </w:pPr>
            <w:r w:rsidRPr="00382100">
              <w:rPr>
                <w:rFonts w:cs="Arial"/>
                <w:b/>
                <w:bCs/>
                <w:sz w:val="20"/>
              </w:rPr>
              <w:t>Generelle Bewertung der Phase</w:t>
            </w:r>
          </w:p>
        </w:tc>
        <w:tc>
          <w:tcPr>
            <w:tcW w:w="5364" w:type="dxa"/>
          </w:tcPr>
          <w:p w14:paraId="0F25F4A2" w14:textId="77777777" w:rsidR="00382100" w:rsidRPr="00382100" w:rsidRDefault="00382100" w:rsidP="00382100">
            <w:pPr>
              <w:spacing w:after="0" w:line="240" w:lineRule="auto"/>
              <w:rPr>
                <w:rFonts w:cs="Arial"/>
                <w:sz w:val="18"/>
                <w:szCs w:val="18"/>
              </w:rPr>
            </w:pPr>
            <w:r w:rsidRPr="00382100">
              <w:rPr>
                <w:rFonts w:cs="Arial"/>
                <w:sz w:val="18"/>
                <w:szCs w:val="18"/>
              </w:rPr>
              <w:t>Wenn Sie den Ablauf in dieser Phase Revue passieren lassen: Wie beurteilen Sie die Vorgehensweise bzw. den Ablauf?</w:t>
            </w:r>
          </w:p>
          <w:p w14:paraId="3E2692F0" w14:textId="77777777" w:rsidR="00382100" w:rsidRPr="00382100" w:rsidRDefault="00382100" w:rsidP="00382100">
            <w:pPr>
              <w:spacing w:after="0" w:line="240" w:lineRule="auto"/>
              <w:rPr>
                <w:rFonts w:cs="Arial"/>
                <w:sz w:val="18"/>
                <w:szCs w:val="18"/>
              </w:rPr>
            </w:pPr>
          </w:p>
          <w:p w14:paraId="68DFE1D8" w14:textId="77777777" w:rsidR="00382100" w:rsidRPr="00382100" w:rsidRDefault="00382100" w:rsidP="00382100">
            <w:pPr>
              <w:spacing w:after="0" w:line="240" w:lineRule="auto"/>
              <w:rPr>
                <w:rFonts w:cs="Arial"/>
                <w:sz w:val="18"/>
                <w:szCs w:val="18"/>
              </w:rPr>
            </w:pPr>
            <w:r w:rsidRPr="00382100">
              <w:rPr>
                <w:rFonts w:cs="Arial"/>
                <w:sz w:val="18"/>
                <w:szCs w:val="18"/>
              </w:rPr>
              <w:t>Mögliche Nachfragen</w:t>
            </w:r>
          </w:p>
          <w:p w14:paraId="6FE80172"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Konflikte oder Herausforderungen sind in dieser Phase aufgetreten?</w:t>
            </w:r>
          </w:p>
          <w:p w14:paraId="328C546C"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Welche positiven Erkenntnisse können Sie hervorheben?</w:t>
            </w:r>
          </w:p>
          <w:p w14:paraId="4C8F7D30" w14:textId="77777777" w:rsidR="00382100" w:rsidRPr="00382100" w:rsidRDefault="00382100" w:rsidP="00382100">
            <w:pPr>
              <w:numPr>
                <w:ilvl w:val="0"/>
                <w:numId w:val="42"/>
              </w:numPr>
              <w:spacing w:after="0" w:line="240" w:lineRule="auto"/>
              <w:contextualSpacing/>
              <w:jc w:val="left"/>
              <w:rPr>
                <w:rFonts w:cs="Arial"/>
                <w:sz w:val="18"/>
                <w:szCs w:val="18"/>
              </w:rPr>
            </w:pPr>
            <w:r w:rsidRPr="00382100">
              <w:rPr>
                <w:rFonts w:cs="Arial"/>
                <w:sz w:val="18"/>
                <w:szCs w:val="18"/>
              </w:rPr>
              <w:t>Wenn Sie mal unterschiedliche Kundenprojekte vergleichen: Welche Unterschiede haben sie zu Beginn festgestellt?</w:t>
            </w:r>
          </w:p>
        </w:tc>
        <w:tc>
          <w:tcPr>
            <w:tcW w:w="957" w:type="dxa"/>
          </w:tcPr>
          <w:p w14:paraId="37C27EFE" w14:textId="77777777" w:rsidR="00382100" w:rsidRPr="00382100" w:rsidRDefault="00382100" w:rsidP="00382100">
            <w:pPr>
              <w:spacing w:after="0" w:line="240" w:lineRule="auto"/>
              <w:rPr>
                <w:rFonts w:cs="Arial"/>
              </w:rPr>
            </w:pPr>
          </w:p>
        </w:tc>
      </w:tr>
      <w:tr w:rsidR="00382100" w:rsidRPr="00382100" w14:paraId="4A271E5B" w14:textId="77777777" w:rsidTr="000E1A1C">
        <w:trPr>
          <w:trHeight w:val="567"/>
        </w:trPr>
        <w:tc>
          <w:tcPr>
            <w:tcW w:w="2182" w:type="dxa"/>
            <w:shd w:val="clear" w:color="auto" w:fill="EDEDED" w:themeFill="accent3" w:themeFillTint="33"/>
          </w:tcPr>
          <w:p w14:paraId="6AA869FC" w14:textId="77777777" w:rsidR="00382100" w:rsidRPr="00382100" w:rsidRDefault="00382100" w:rsidP="00382100">
            <w:pPr>
              <w:spacing w:after="0" w:line="240" w:lineRule="auto"/>
              <w:jc w:val="right"/>
              <w:rPr>
                <w:rFonts w:cs="Arial"/>
                <w:b/>
                <w:bCs/>
                <w:sz w:val="20"/>
              </w:rPr>
            </w:pPr>
          </w:p>
        </w:tc>
        <w:tc>
          <w:tcPr>
            <w:tcW w:w="5364" w:type="dxa"/>
          </w:tcPr>
          <w:p w14:paraId="59F6C5FB" w14:textId="77777777" w:rsidR="00382100" w:rsidRPr="00382100" w:rsidRDefault="00382100" w:rsidP="00382100">
            <w:pPr>
              <w:spacing w:after="0" w:line="240" w:lineRule="auto"/>
              <w:rPr>
                <w:rFonts w:cs="Arial"/>
                <w:sz w:val="18"/>
                <w:szCs w:val="18"/>
              </w:rPr>
            </w:pPr>
          </w:p>
        </w:tc>
        <w:tc>
          <w:tcPr>
            <w:tcW w:w="957" w:type="dxa"/>
          </w:tcPr>
          <w:p w14:paraId="6B161B6D" w14:textId="77777777" w:rsidR="00382100" w:rsidRPr="00382100" w:rsidRDefault="00382100" w:rsidP="00382100">
            <w:pPr>
              <w:spacing w:after="0" w:line="240" w:lineRule="auto"/>
              <w:rPr>
                <w:rFonts w:cs="Arial"/>
              </w:rPr>
            </w:pPr>
          </w:p>
        </w:tc>
      </w:tr>
      <w:tr w:rsidR="00382100" w:rsidRPr="00382100" w14:paraId="5F0A181A" w14:textId="77777777" w:rsidTr="000E1A1C">
        <w:trPr>
          <w:trHeight w:val="567"/>
        </w:trPr>
        <w:tc>
          <w:tcPr>
            <w:tcW w:w="8503" w:type="dxa"/>
            <w:gridSpan w:val="3"/>
            <w:shd w:val="clear" w:color="auto" w:fill="D9E2F3" w:themeFill="accent1" w:themeFillTint="33"/>
          </w:tcPr>
          <w:p w14:paraId="59C46957" w14:textId="77777777" w:rsidR="00382100" w:rsidRPr="00382100" w:rsidRDefault="00382100" w:rsidP="00382100">
            <w:pPr>
              <w:spacing w:after="0" w:line="240" w:lineRule="auto"/>
              <w:jc w:val="center"/>
              <w:rPr>
                <w:rFonts w:cs="Arial"/>
                <w:b/>
                <w:bCs/>
                <w:sz w:val="18"/>
                <w:szCs w:val="18"/>
              </w:rPr>
            </w:pPr>
            <w:r w:rsidRPr="00382100">
              <w:rPr>
                <w:rFonts w:cs="Arial"/>
                <w:b/>
                <w:bCs/>
                <w:sz w:val="18"/>
                <w:szCs w:val="18"/>
              </w:rPr>
              <w:t>Abschluss</w:t>
            </w:r>
          </w:p>
        </w:tc>
      </w:tr>
      <w:tr w:rsidR="00382100" w:rsidRPr="00382100" w14:paraId="31B8CEE8" w14:textId="77777777" w:rsidTr="000E1A1C">
        <w:trPr>
          <w:trHeight w:val="567"/>
        </w:trPr>
        <w:tc>
          <w:tcPr>
            <w:tcW w:w="2182" w:type="dxa"/>
            <w:shd w:val="clear" w:color="auto" w:fill="EDEDED" w:themeFill="accent3" w:themeFillTint="33"/>
          </w:tcPr>
          <w:p w14:paraId="214B940F" w14:textId="77777777" w:rsidR="00382100" w:rsidRPr="00382100" w:rsidRDefault="00382100" w:rsidP="00382100">
            <w:pPr>
              <w:spacing w:after="0" w:line="240" w:lineRule="auto"/>
              <w:jc w:val="right"/>
              <w:rPr>
                <w:rFonts w:cs="Arial"/>
                <w:b/>
                <w:bCs/>
                <w:sz w:val="20"/>
              </w:rPr>
            </w:pPr>
            <w:r w:rsidRPr="00382100">
              <w:rPr>
                <w:rFonts w:cs="Arial"/>
                <w:b/>
                <w:bCs/>
                <w:sz w:val="20"/>
              </w:rPr>
              <w:t>Schlussfrage</w:t>
            </w:r>
          </w:p>
        </w:tc>
        <w:tc>
          <w:tcPr>
            <w:tcW w:w="5364" w:type="dxa"/>
          </w:tcPr>
          <w:p w14:paraId="6B7BCB87" w14:textId="61BA7421" w:rsidR="00382100" w:rsidRPr="00382100" w:rsidRDefault="00382100" w:rsidP="00382100">
            <w:pPr>
              <w:spacing w:after="0" w:line="240" w:lineRule="auto"/>
              <w:rPr>
                <w:rFonts w:cs="Arial"/>
                <w:sz w:val="18"/>
                <w:szCs w:val="18"/>
              </w:rPr>
            </w:pPr>
            <w:r w:rsidRPr="00382100">
              <w:rPr>
                <w:rFonts w:cs="Arial"/>
                <w:sz w:val="18"/>
                <w:szCs w:val="18"/>
              </w:rPr>
              <w:t>Wir haben jetzt viel besprochen, gibt es von ihrer Seite aus etwas, das bisher im Interview nicht zur Sprache kam, für Sie aber wichtig ist</w:t>
            </w:r>
            <w:r w:rsidR="002A2294">
              <w:rPr>
                <w:rFonts w:cs="Arial"/>
                <w:sz w:val="18"/>
                <w:szCs w:val="18"/>
              </w:rPr>
              <w:t>?</w:t>
            </w:r>
          </w:p>
          <w:p w14:paraId="073BF035" w14:textId="77777777" w:rsidR="00382100" w:rsidRPr="00382100" w:rsidRDefault="00382100" w:rsidP="00382100">
            <w:pPr>
              <w:spacing w:after="0" w:line="240" w:lineRule="auto"/>
              <w:rPr>
                <w:rFonts w:cs="Arial"/>
                <w:sz w:val="18"/>
                <w:szCs w:val="18"/>
              </w:rPr>
            </w:pPr>
          </w:p>
          <w:p w14:paraId="217AE5F7" w14:textId="77777777" w:rsidR="00382100" w:rsidRPr="00382100" w:rsidRDefault="00382100" w:rsidP="00382100">
            <w:pPr>
              <w:spacing w:after="0" w:line="240" w:lineRule="auto"/>
              <w:rPr>
                <w:rFonts w:cs="Arial"/>
                <w:sz w:val="18"/>
                <w:szCs w:val="18"/>
              </w:rPr>
            </w:pPr>
            <w:r w:rsidRPr="00382100">
              <w:rPr>
                <w:rFonts w:cs="Arial"/>
                <w:sz w:val="18"/>
                <w:szCs w:val="18"/>
              </w:rPr>
              <w:t>Ich bedanke mich sehr herzlich für das Gespräch!</w:t>
            </w:r>
          </w:p>
          <w:p w14:paraId="02D4FDDD" w14:textId="77777777" w:rsidR="00382100" w:rsidRPr="00382100" w:rsidRDefault="00382100" w:rsidP="00382100">
            <w:pPr>
              <w:spacing w:after="0" w:line="240" w:lineRule="auto"/>
              <w:rPr>
                <w:rFonts w:cs="Arial"/>
                <w:sz w:val="18"/>
                <w:szCs w:val="18"/>
              </w:rPr>
            </w:pPr>
          </w:p>
          <w:p w14:paraId="401BC58D" w14:textId="77777777" w:rsidR="00382100" w:rsidRPr="00382100" w:rsidRDefault="00382100" w:rsidP="00382100">
            <w:pPr>
              <w:spacing w:after="0" w:line="240" w:lineRule="auto"/>
              <w:rPr>
                <w:rFonts w:cs="Arial"/>
                <w:sz w:val="18"/>
                <w:szCs w:val="18"/>
              </w:rPr>
            </w:pPr>
            <w:r w:rsidRPr="00382100">
              <w:rPr>
                <w:rFonts w:cs="Arial"/>
                <w:sz w:val="18"/>
                <w:szCs w:val="18"/>
              </w:rPr>
              <w:t>Informelle Frage:</w:t>
            </w:r>
          </w:p>
          <w:p w14:paraId="047689E5" w14:textId="77777777" w:rsidR="00382100" w:rsidRPr="00382100" w:rsidRDefault="00382100" w:rsidP="00382100">
            <w:pPr>
              <w:spacing w:after="0" w:line="240" w:lineRule="auto"/>
              <w:rPr>
                <w:rFonts w:cs="Arial"/>
                <w:sz w:val="18"/>
                <w:szCs w:val="18"/>
              </w:rPr>
            </w:pPr>
            <w:r w:rsidRPr="00382100">
              <w:rPr>
                <w:rFonts w:cs="Arial"/>
                <w:sz w:val="18"/>
                <w:szCs w:val="18"/>
              </w:rPr>
              <w:t>Wie ist ihre persönliche Einschätzung zu der Initiative?</w:t>
            </w:r>
          </w:p>
        </w:tc>
        <w:tc>
          <w:tcPr>
            <w:tcW w:w="957" w:type="dxa"/>
          </w:tcPr>
          <w:p w14:paraId="5294CE3D" w14:textId="77777777" w:rsidR="00382100" w:rsidRPr="00382100" w:rsidRDefault="00382100" w:rsidP="00382100">
            <w:pPr>
              <w:spacing w:after="0" w:line="240" w:lineRule="auto"/>
              <w:rPr>
                <w:rFonts w:cs="Arial"/>
              </w:rPr>
            </w:pPr>
          </w:p>
        </w:tc>
      </w:tr>
    </w:tbl>
    <w:p w14:paraId="2C660494" w14:textId="026E4279" w:rsidR="000E1A1C" w:rsidRDefault="000E1A1C" w:rsidP="00B73B4C">
      <w:pPr>
        <w:widowControl w:val="0"/>
      </w:pPr>
    </w:p>
    <w:p w14:paraId="5AF8C757" w14:textId="77777777" w:rsidR="000E1A1C" w:rsidRDefault="000E1A1C">
      <w:pPr>
        <w:spacing w:after="0" w:line="240" w:lineRule="auto"/>
        <w:jc w:val="left"/>
      </w:pPr>
      <w:r>
        <w:br w:type="page"/>
      </w:r>
    </w:p>
    <w:tbl>
      <w:tblPr>
        <w:tblStyle w:val="Tabellenraster4"/>
        <w:tblW w:w="0" w:type="auto"/>
        <w:tblLook w:val="04A0" w:firstRow="1" w:lastRow="0" w:firstColumn="1" w:lastColumn="0" w:noHBand="0" w:noVBand="1"/>
      </w:tblPr>
      <w:tblGrid>
        <w:gridCol w:w="2457"/>
        <w:gridCol w:w="4960"/>
        <w:gridCol w:w="1086"/>
      </w:tblGrid>
      <w:tr w:rsidR="000E1A1C" w:rsidRPr="000E1A1C" w14:paraId="3A4861E4" w14:textId="77777777" w:rsidTr="002A2294">
        <w:trPr>
          <w:trHeight w:val="567"/>
          <w:tblHeader/>
        </w:trPr>
        <w:tc>
          <w:tcPr>
            <w:tcW w:w="8503" w:type="dxa"/>
            <w:gridSpan w:val="3"/>
            <w:tcBorders>
              <w:top w:val="nil"/>
              <w:left w:val="nil"/>
              <w:bottom w:val="nil"/>
              <w:right w:val="nil"/>
            </w:tcBorders>
            <w:shd w:val="clear" w:color="auto" w:fill="BDD6EE" w:themeFill="accent5" w:themeFillTint="66"/>
          </w:tcPr>
          <w:p w14:paraId="568EAB24" w14:textId="77777777" w:rsidR="000E1A1C" w:rsidRPr="000E1A1C" w:rsidRDefault="000E1A1C" w:rsidP="000E1A1C">
            <w:pPr>
              <w:spacing w:after="0" w:line="240" w:lineRule="auto"/>
              <w:jc w:val="center"/>
              <w:rPr>
                <w:rFonts w:cs="Arial"/>
                <w:b/>
                <w:bCs/>
                <w:sz w:val="28"/>
                <w:szCs w:val="28"/>
              </w:rPr>
            </w:pPr>
            <w:r w:rsidRPr="000E1A1C">
              <w:rPr>
                <w:rFonts w:cs="Arial"/>
                <w:b/>
                <w:bCs/>
                <w:sz w:val="28"/>
                <w:szCs w:val="28"/>
              </w:rPr>
              <w:t>Leitfaden für Experteninterview in der Kategorie Wissenschaft/Institutionen</w:t>
            </w:r>
          </w:p>
        </w:tc>
      </w:tr>
      <w:tr w:rsidR="000E1A1C" w:rsidRPr="000E1A1C" w14:paraId="6D5F1F1C" w14:textId="77777777" w:rsidTr="002A2294">
        <w:trPr>
          <w:trHeight w:val="567"/>
          <w:tblHeader/>
        </w:trPr>
        <w:tc>
          <w:tcPr>
            <w:tcW w:w="2457" w:type="dxa"/>
            <w:tcBorders>
              <w:top w:val="nil"/>
            </w:tcBorders>
          </w:tcPr>
          <w:p w14:paraId="05E02B31" w14:textId="77777777" w:rsidR="000E1A1C" w:rsidRPr="000E1A1C" w:rsidRDefault="000E1A1C" w:rsidP="000E1A1C">
            <w:pPr>
              <w:spacing w:after="0" w:line="240" w:lineRule="auto"/>
              <w:jc w:val="left"/>
              <w:rPr>
                <w:rFonts w:cs="Arial"/>
                <w:b/>
                <w:bCs/>
                <w:sz w:val="24"/>
                <w:szCs w:val="24"/>
              </w:rPr>
            </w:pPr>
            <w:r w:rsidRPr="000E1A1C">
              <w:rPr>
                <w:rFonts w:cs="Arial"/>
                <w:b/>
                <w:bCs/>
                <w:sz w:val="24"/>
                <w:szCs w:val="24"/>
              </w:rPr>
              <w:t>Kapitel</w:t>
            </w:r>
          </w:p>
        </w:tc>
        <w:tc>
          <w:tcPr>
            <w:tcW w:w="4960" w:type="dxa"/>
            <w:tcBorders>
              <w:top w:val="nil"/>
            </w:tcBorders>
          </w:tcPr>
          <w:p w14:paraId="03E5B598" w14:textId="77777777" w:rsidR="000E1A1C" w:rsidRPr="000E1A1C" w:rsidRDefault="000E1A1C" w:rsidP="000E1A1C">
            <w:pPr>
              <w:spacing w:after="0" w:line="240" w:lineRule="auto"/>
              <w:jc w:val="center"/>
              <w:rPr>
                <w:rFonts w:cs="Arial"/>
                <w:b/>
                <w:bCs/>
                <w:sz w:val="24"/>
                <w:szCs w:val="24"/>
              </w:rPr>
            </w:pPr>
            <w:r w:rsidRPr="000E1A1C">
              <w:rPr>
                <w:rFonts w:cs="Arial"/>
                <w:b/>
                <w:bCs/>
                <w:sz w:val="24"/>
                <w:szCs w:val="24"/>
              </w:rPr>
              <w:t>Fragen</w:t>
            </w:r>
          </w:p>
        </w:tc>
        <w:tc>
          <w:tcPr>
            <w:tcW w:w="1086" w:type="dxa"/>
            <w:tcBorders>
              <w:top w:val="nil"/>
            </w:tcBorders>
          </w:tcPr>
          <w:p w14:paraId="1E7443F0" w14:textId="77777777" w:rsidR="000E1A1C" w:rsidRPr="000E1A1C" w:rsidRDefault="000E1A1C" w:rsidP="000E1A1C">
            <w:pPr>
              <w:spacing w:after="0" w:line="240" w:lineRule="auto"/>
              <w:jc w:val="center"/>
              <w:rPr>
                <w:rFonts w:cs="Arial"/>
                <w:b/>
                <w:bCs/>
                <w:sz w:val="24"/>
                <w:szCs w:val="24"/>
              </w:rPr>
            </w:pPr>
            <w:r w:rsidRPr="000E1A1C">
              <w:rPr>
                <w:rFonts w:cs="Arial"/>
                <w:b/>
                <w:bCs/>
                <w:sz w:val="24"/>
                <w:szCs w:val="24"/>
              </w:rPr>
              <w:t>Notizen</w:t>
            </w:r>
          </w:p>
        </w:tc>
      </w:tr>
      <w:tr w:rsidR="000E1A1C" w:rsidRPr="000E1A1C" w14:paraId="3395EC75" w14:textId="77777777" w:rsidTr="002A2294">
        <w:trPr>
          <w:trHeight w:val="567"/>
        </w:trPr>
        <w:tc>
          <w:tcPr>
            <w:tcW w:w="8503" w:type="dxa"/>
            <w:gridSpan w:val="3"/>
            <w:shd w:val="clear" w:color="auto" w:fill="DEEAF6" w:themeFill="accent5" w:themeFillTint="33"/>
          </w:tcPr>
          <w:p w14:paraId="7539559A" w14:textId="77777777" w:rsidR="000E1A1C" w:rsidRPr="000E1A1C" w:rsidRDefault="000E1A1C" w:rsidP="000E1A1C">
            <w:pPr>
              <w:spacing w:after="0" w:line="240" w:lineRule="auto"/>
              <w:jc w:val="center"/>
              <w:rPr>
                <w:rFonts w:cs="Arial"/>
                <w:b/>
                <w:bCs/>
              </w:rPr>
            </w:pPr>
            <w:r w:rsidRPr="000E1A1C">
              <w:rPr>
                <w:rFonts w:cs="Arial"/>
                <w:b/>
                <w:bCs/>
              </w:rPr>
              <w:t>Einleitung</w:t>
            </w:r>
          </w:p>
        </w:tc>
      </w:tr>
      <w:tr w:rsidR="000E1A1C" w:rsidRPr="000E1A1C" w14:paraId="7CDE6898" w14:textId="77777777" w:rsidTr="002A2294">
        <w:trPr>
          <w:trHeight w:val="567"/>
        </w:trPr>
        <w:tc>
          <w:tcPr>
            <w:tcW w:w="2457" w:type="dxa"/>
            <w:shd w:val="clear" w:color="auto" w:fill="EDEDED" w:themeFill="accent3" w:themeFillTint="33"/>
          </w:tcPr>
          <w:p w14:paraId="199D138E" w14:textId="77777777" w:rsidR="000E1A1C" w:rsidRPr="000E1A1C" w:rsidRDefault="000E1A1C" w:rsidP="000E1A1C">
            <w:pPr>
              <w:spacing w:after="0" w:line="240" w:lineRule="auto"/>
              <w:jc w:val="right"/>
              <w:rPr>
                <w:rFonts w:cs="Arial"/>
                <w:b/>
                <w:bCs/>
                <w:sz w:val="20"/>
              </w:rPr>
            </w:pPr>
            <w:r w:rsidRPr="000E1A1C">
              <w:rPr>
                <w:rFonts w:cs="Arial"/>
                <w:b/>
                <w:bCs/>
                <w:sz w:val="20"/>
              </w:rPr>
              <w:t>Begrüßung</w:t>
            </w:r>
          </w:p>
        </w:tc>
        <w:tc>
          <w:tcPr>
            <w:tcW w:w="4960" w:type="dxa"/>
          </w:tcPr>
          <w:p w14:paraId="3A03FA44"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Zunächst erstmal herzlichen Dank für die Bereitschaft und Ihr Vertrauen an diesem Interview teilzunehmen. Es mir bewusst, dass dies gerade in diesen Zeiten (Anmerkung: Corona) nicht selbstverständlich ist.</w:t>
            </w:r>
          </w:p>
          <w:p w14:paraId="45A4C7B6" w14:textId="77777777" w:rsidR="000E1A1C" w:rsidRPr="000E1A1C" w:rsidRDefault="000E1A1C" w:rsidP="000E1A1C">
            <w:pPr>
              <w:spacing w:after="0" w:line="240" w:lineRule="auto"/>
              <w:contextualSpacing/>
              <w:rPr>
                <w:rFonts w:cs="Arial"/>
                <w:sz w:val="18"/>
                <w:szCs w:val="18"/>
              </w:rPr>
            </w:pPr>
          </w:p>
          <w:p w14:paraId="5D8E761E" w14:textId="77777777" w:rsidR="000E1A1C" w:rsidRPr="000E1A1C" w:rsidRDefault="000E1A1C" w:rsidP="000E1A1C">
            <w:pPr>
              <w:spacing w:after="0" w:line="240" w:lineRule="auto"/>
              <w:rPr>
                <w:rFonts w:cs="Arial"/>
                <w:sz w:val="18"/>
                <w:szCs w:val="18"/>
              </w:rPr>
            </w:pPr>
            <w:r w:rsidRPr="000E1A1C">
              <w:rPr>
                <w:rFonts w:cs="Arial"/>
                <w:sz w:val="18"/>
                <w:szCs w:val="18"/>
              </w:rPr>
              <w:t>Nur bei Erstkontakt… Ich möchte mich gerne kurz vorstellen: Mein Name ist Bernhard Wecke und ich schreibe gerade eine Doktorarbeit zum Thema „…“. Diese Arbeit führe ich im Auftrag der Universität Magdeburg durch, die wiederum durch einen Forschungsauftrag der Mücke, Sturm und Company beauftragt wurde. Davor habe ich 20 Jahre in unterschiedlichen Rollen vornehmlich in der Telekommunikationsindustrie gearbeitet, zuletzt als Verantwortlicher für das Marketing der Unitymedia, die kürzlich von der Vodafone übernommen wurde. Im Zuge dessen habe ich das Unternehmen verlassen und konzentriere mich 2020 ausschließlich auf das Forschungsvorhaben.</w:t>
            </w:r>
          </w:p>
          <w:p w14:paraId="3D565768" w14:textId="77777777" w:rsidR="000E1A1C" w:rsidRPr="000E1A1C" w:rsidRDefault="000E1A1C" w:rsidP="000E1A1C">
            <w:pPr>
              <w:spacing w:after="0" w:line="240" w:lineRule="auto"/>
              <w:rPr>
                <w:rFonts w:cs="Arial"/>
                <w:sz w:val="18"/>
                <w:szCs w:val="18"/>
              </w:rPr>
            </w:pPr>
          </w:p>
        </w:tc>
        <w:tc>
          <w:tcPr>
            <w:tcW w:w="1086" w:type="dxa"/>
          </w:tcPr>
          <w:p w14:paraId="346409F2" w14:textId="77777777" w:rsidR="000E1A1C" w:rsidRPr="000E1A1C" w:rsidRDefault="000E1A1C" w:rsidP="000E1A1C">
            <w:pPr>
              <w:spacing w:after="0" w:line="240" w:lineRule="auto"/>
              <w:rPr>
                <w:rFonts w:cs="Arial"/>
              </w:rPr>
            </w:pPr>
          </w:p>
        </w:tc>
      </w:tr>
      <w:tr w:rsidR="000E1A1C" w:rsidRPr="000E1A1C" w14:paraId="655FEA6C" w14:textId="77777777" w:rsidTr="002A2294">
        <w:trPr>
          <w:trHeight w:val="567"/>
        </w:trPr>
        <w:tc>
          <w:tcPr>
            <w:tcW w:w="2457" w:type="dxa"/>
            <w:shd w:val="clear" w:color="auto" w:fill="EDEDED" w:themeFill="accent3" w:themeFillTint="33"/>
          </w:tcPr>
          <w:p w14:paraId="7B5F8DB2" w14:textId="77777777" w:rsidR="000E1A1C" w:rsidRPr="000E1A1C" w:rsidRDefault="000E1A1C" w:rsidP="000E1A1C">
            <w:pPr>
              <w:spacing w:after="0" w:line="240" w:lineRule="auto"/>
              <w:jc w:val="right"/>
              <w:rPr>
                <w:rFonts w:cs="Arial"/>
                <w:b/>
                <w:bCs/>
                <w:sz w:val="20"/>
              </w:rPr>
            </w:pPr>
            <w:r w:rsidRPr="000E1A1C">
              <w:rPr>
                <w:rFonts w:cs="Arial"/>
                <w:b/>
                <w:bCs/>
                <w:sz w:val="20"/>
              </w:rPr>
              <w:t>Information zum Forschungsvorhaben</w:t>
            </w:r>
          </w:p>
        </w:tc>
        <w:tc>
          <w:tcPr>
            <w:tcW w:w="4960" w:type="dxa"/>
          </w:tcPr>
          <w:p w14:paraId="1BCBD6E2"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Den Titel der Arbeit hatte ich ja schon erwähnt. Ausgangspunkt der Untersuchung ist die Erkenntnis, dass unterschiedliche Umfragen aufzeigen, dass die Bedeutung des Themas „Künstliche Intelligenz“ im Marketingumfeld als sehr hoch eingeschätzt wird. Die Häufigkeit der tatsächlichen Anwendung spiegelt die Bedeutung aber nicht wider oder aber die Erfolge bei der Anwendung bleiben hinter den Erwartungen zurück. Diese Arbeit möchte die Gründe (Barrieren) dafür herausarbeiten sowie Faktoren für die erfolgreiche Einführung aufzeigen.</w:t>
            </w:r>
          </w:p>
          <w:p w14:paraId="75FF6142" w14:textId="77777777" w:rsidR="000E1A1C" w:rsidRPr="000E1A1C" w:rsidRDefault="000E1A1C" w:rsidP="000E1A1C">
            <w:pPr>
              <w:spacing w:after="0" w:line="240" w:lineRule="auto"/>
              <w:contextualSpacing/>
              <w:rPr>
                <w:rFonts w:cs="Arial"/>
                <w:sz w:val="18"/>
                <w:szCs w:val="18"/>
              </w:rPr>
            </w:pPr>
          </w:p>
        </w:tc>
        <w:tc>
          <w:tcPr>
            <w:tcW w:w="1086" w:type="dxa"/>
          </w:tcPr>
          <w:p w14:paraId="614313EA" w14:textId="77777777" w:rsidR="000E1A1C" w:rsidRPr="000E1A1C" w:rsidRDefault="000E1A1C" w:rsidP="000E1A1C">
            <w:pPr>
              <w:spacing w:after="0" w:line="240" w:lineRule="auto"/>
              <w:rPr>
                <w:rFonts w:cs="Arial"/>
              </w:rPr>
            </w:pPr>
          </w:p>
        </w:tc>
      </w:tr>
      <w:tr w:rsidR="000E1A1C" w:rsidRPr="000E1A1C" w14:paraId="12B05037" w14:textId="77777777" w:rsidTr="002A2294">
        <w:trPr>
          <w:trHeight w:val="567"/>
        </w:trPr>
        <w:tc>
          <w:tcPr>
            <w:tcW w:w="2457" w:type="dxa"/>
            <w:shd w:val="clear" w:color="auto" w:fill="EDEDED" w:themeFill="accent3" w:themeFillTint="33"/>
          </w:tcPr>
          <w:p w14:paraId="2BB11916" w14:textId="77777777" w:rsidR="000E1A1C" w:rsidRPr="000E1A1C" w:rsidRDefault="000E1A1C" w:rsidP="000E1A1C">
            <w:pPr>
              <w:spacing w:after="0" w:line="240" w:lineRule="auto"/>
              <w:jc w:val="right"/>
              <w:rPr>
                <w:rFonts w:cs="Arial"/>
                <w:b/>
                <w:bCs/>
                <w:sz w:val="20"/>
              </w:rPr>
            </w:pPr>
            <w:r w:rsidRPr="000E1A1C">
              <w:rPr>
                <w:rFonts w:cs="Arial"/>
                <w:b/>
                <w:bCs/>
                <w:sz w:val="20"/>
              </w:rPr>
              <w:t>Rolle des Interviews im Forschungs-vorhaben</w:t>
            </w:r>
          </w:p>
        </w:tc>
        <w:tc>
          <w:tcPr>
            <w:tcW w:w="4960" w:type="dxa"/>
          </w:tcPr>
          <w:p w14:paraId="441C3164"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Der Kern der Untersuchung bilden Experteninterviews. Dabei interviewe ich Experten, die unterschiedliche Rollen und Sichtweisen auf den Sachverhalt liefern können. 1. Aus Unternehmen, die KI eingeführt haben / einführen wollen oder sogar noch gar keine Überlegungen hierzu haben, 2. aus der Wissenschaft, 3. dem Consulting und 4. aus dem Bereich der KI-Lösungsanbieter.</w:t>
            </w:r>
          </w:p>
          <w:p w14:paraId="089F9F59" w14:textId="77777777" w:rsidR="000E1A1C" w:rsidRPr="000E1A1C" w:rsidRDefault="000E1A1C" w:rsidP="000E1A1C">
            <w:pPr>
              <w:spacing w:after="0" w:line="240" w:lineRule="auto"/>
              <w:contextualSpacing/>
              <w:rPr>
                <w:rFonts w:cs="Arial"/>
                <w:sz w:val="18"/>
                <w:szCs w:val="18"/>
              </w:rPr>
            </w:pPr>
          </w:p>
        </w:tc>
        <w:tc>
          <w:tcPr>
            <w:tcW w:w="1086" w:type="dxa"/>
          </w:tcPr>
          <w:p w14:paraId="6EB0E0E3" w14:textId="77777777" w:rsidR="000E1A1C" w:rsidRPr="000E1A1C" w:rsidRDefault="000E1A1C" w:rsidP="000E1A1C">
            <w:pPr>
              <w:spacing w:after="0" w:line="240" w:lineRule="auto"/>
              <w:rPr>
                <w:rFonts w:cs="Arial"/>
              </w:rPr>
            </w:pPr>
          </w:p>
        </w:tc>
      </w:tr>
      <w:tr w:rsidR="000E1A1C" w:rsidRPr="000E1A1C" w14:paraId="64051097" w14:textId="77777777" w:rsidTr="002A2294">
        <w:trPr>
          <w:trHeight w:val="567"/>
        </w:trPr>
        <w:tc>
          <w:tcPr>
            <w:tcW w:w="2457" w:type="dxa"/>
            <w:shd w:val="clear" w:color="auto" w:fill="EDEDED" w:themeFill="accent3" w:themeFillTint="33"/>
          </w:tcPr>
          <w:p w14:paraId="11020940" w14:textId="77777777" w:rsidR="000E1A1C" w:rsidRPr="000E1A1C" w:rsidRDefault="000E1A1C" w:rsidP="000E1A1C">
            <w:pPr>
              <w:spacing w:after="0" w:line="240" w:lineRule="auto"/>
              <w:jc w:val="right"/>
              <w:rPr>
                <w:rFonts w:cs="Arial"/>
                <w:b/>
                <w:bCs/>
                <w:sz w:val="20"/>
              </w:rPr>
            </w:pPr>
            <w:r w:rsidRPr="000E1A1C">
              <w:rPr>
                <w:rFonts w:cs="Arial"/>
                <w:b/>
                <w:bCs/>
                <w:sz w:val="20"/>
              </w:rPr>
              <w:t>Dauer des Interviews</w:t>
            </w:r>
          </w:p>
        </w:tc>
        <w:tc>
          <w:tcPr>
            <w:tcW w:w="4960" w:type="dxa"/>
          </w:tcPr>
          <w:p w14:paraId="1629A9BB"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Das Interview wird ca. x Minuten dauern. Ich werde sicherstellen, dass wir das Interview in der gegebenen Zeit schaffen bzw. rechtzeitig nachfragen, ob eventuell noch 15 Min mehr Zeit ist.</w:t>
            </w:r>
          </w:p>
          <w:p w14:paraId="5761175D" w14:textId="77777777" w:rsidR="000E1A1C" w:rsidRPr="000E1A1C" w:rsidRDefault="000E1A1C" w:rsidP="000E1A1C">
            <w:pPr>
              <w:spacing w:after="0" w:line="240" w:lineRule="auto"/>
              <w:contextualSpacing/>
              <w:rPr>
                <w:rFonts w:cs="Arial"/>
                <w:sz w:val="18"/>
                <w:szCs w:val="18"/>
              </w:rPr>
            </w:pPr>
          </w:p>
        </w:tc>
        <w:tc>
          <w:tcPr>
            <w:tcW w:w="1086" w:type="dxa"/>
          </w:tcPr>
          <w:p w14:paraId="42CA3FF9" w14:textId="77777777" w:rsidR="000E1A1C" w:rsidRPr="000E1A1C" w:rsidRDefault="000E1A1C" w:rsidP="000E1A1C">
            <w:pPr>
              <w:spacing w:after="0" w:line="240" w:lineRule="auto"/>
              <w:rPr>
                <w:rFonts w:cs="Arial"/>
              </w:rPr>
            </w:pPr>
          </w:p>
        </w:tc>
      </w:tr>
      <w:tr w:rsidR="000E1A1C" w:rsidRPr="000E1A1C" w14:paraId="7308943F" w14:textId="77777777" w:rsidTr="002A2294">
        <w:trPr>
          <w:trHeight w:val="567"/>
        </w:trPr>
        <w:tc>
          <w:tcPr>
            <w:tcW w:w="2457" w:type="dxa"/>
            <w:shd w:val="clear" w:color="auto" w:fill="EDEDED" w:themeFill="accent3" w:themeFillTint="33"/>
          </w:tcPr>
          <w:p w14:paraId="315A6898" w14:textId="77777777" w:rsidR="000E1A1C" w:rsidRPr="000E1A1C" w:rsidRDefault="000E1A1C" w:rsidP="000E1A1C">
            <w:pPr>
              <w:spacing w:after="0" w:line="240" w:lineRule="auto"/>
              <w:jc w:val="right"/>
              <w:rPr>
                <w:rFonts w:cs="Arial"/>
                <w:b/>
                <w:bCs/>
                <w:sz w:val="20"/>
              </w:rPr>
            </w:pPr>
            <w:r w:rsidRPr="000E1A1C">
              <w:rPr>
                <w:rFonts w:cs="Arial"/>
                <w:b/>
                <w:bCs/>
                <w:sz w:val="20"/>
              </w:rPr>
              <w:t>Interviewablauf</w:t>
            </w:r>
          </w:p>
        </w:tc>
        <w:tc>
          <w:tcPr>
            <w:tcW w:w="4960" w:type="dxa"/>
          </w:tcPr>
          <w:p w14:paraId="746B4CBB"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 xml:space="preserve">Nach dem Einstieg werde ich anhand offener Fragen durch verschiedene Themenblöcke führen. Der Sinn des Interviews ist die Möglichkeit, ausführlich zu antworten, daher bremsen Sie sich nicht. Da das Gebiet noch so neu ist, gibt es auch keine richtigen oder falschen Antworten. </w:t>
            </w:r>
          </w:p>
          <w:p w14:paraId="536BA701" w14:textId="77777777" w:rsidR="000E1A1C" w:rsidRPr="000E1A1C" w:rsidRDefault="000E1A1C" w:rsidP="000E1A1C">
            <w:pPr>
              <w:spacing w:after="0" w:line="240" w:lineRule="auto"/>
              <w:contextualSpacing/>
              <w:rPr>
                <w:rFonts w:cs="Arial"/>
                <w:sz w:val="18"/>
                <w:szCs w:val="18"/>
              </w:rPr>
            </w:pPr>
          </w:p>
        </w:tc>
        <w:tc>
          <w:tcPr>
            <w:tcW w:w="1086" w:type="dxa"/>
          </w:tcPr>
          <w:p w14:paraId="63F2C1FB" w14:textId="77777777" w:rsidR="000E1A1C" w:rsidRPr="000E1A1C" w:rsidRDefault="000E1A1C" w:rsidP="000E1A1C">
            <w:pPr>
              <w:spacing w:after="0" w:line="240" w:lineRule="auto"/>
              <w:rPr>
                <w:rFonts w:cs="Arial"/>
              </w:rPr>
            </w:pPr>
          </w:p>
        </w:tc>
      </w:tr>
      <w:tr w:rsidR="000E1A1C" w:rsidRPr="000E1A1C" w14:paraId="27947F7C" w14:textId="77777777" w:rsidTr="002A2294">
        <w:trPr>
          <w:trHeight w:val="567"/>
        </w:trPr>
        <w:tc>
          <w:tcPr>
            <w:tcW w:w="2457" w:type="dxa"/>
            <w:shd w:val="clear" w:color="auto" w:fill="EDEDED" w:themeFill="accent3" w:themeFillTint="33"/>
          </w:tcPr>
          <w:p w14:paraId="2B2C1B77" w14:textId="77777777" w:rsidR="000E1A1C" w:rsidRPr="000E1A1C" w:rsidRDefault="000E1A1C" w:rsidP="000E1A1C">
            <w:pPr>
              <w:spacing w:after="0" w:line="240" w:lineRule="auto"/>
              <w:jc w:val="right"/>
              <w:rPr>
                <w:rFonts w:cs="Arial"/>
                <w:b/>
                <w:bCs/>
                <w:sz w:val="20"/>
              </w:rPr>
            </w:pPr>
            <w:r w:rsidRPr="000E1A1C">
              <w:rPr>
                <w:rFonts w:cs="Arial"/>
                <w:b/>
                <w:bCs/>
                <w:sz w:val="20"/>
              </w:rPr>
              <w:t>Begründung Leitfaden</w:t>
            </w:r>
          </w:p>
        </w:tc>
        <w:tc>
          <w:tcPr>
            <w:tcW w:w="4960" w:type="dxa"/>
          </w:tcPr>
          <w:p w14:paraId="56267155"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Die Unterlagen, die hier liegen, stellen meinen Leitfaden dar, den ich nur dafür benutze, um sicherzustellen, dass ich nichts vergesse.</w:t>
            </w:r>
          </w:p>
          <w:p w14:paraId="1BD6A033" w14:textId="77777777" w:rsidR="000E1A1C" w:rsidRPr="000E1A1C" w:rsidRDefault="000E1A1C" w:rsidP="000E1A1C">
            <w:pPr>
              <w:spacing w:after="0" w:line="240" w:lineRule="auto"/>
              <w:contextualSpacing/>
              <w:rPr>
                <w:rFonts w:cs="Arial"/>
                <w:sz w:val="18"/>
                <w:szCs w:val="18"/>
              </w:rPr>
            </w:pPr>
          </w:p>
        </w:tc>
        <w:tc>
          <w:tcPr>
            <w:tcW w:w="1086" w:type="dxa"/>
          </w:tcPr>
          <w:p w14:paraId="13CC8199" w14:textId="77777777" w:rsidR="000E1A1C" w:rsidRPr="000E1A1C" w:rsidRDefault="000E1A1C" w:rsidP="000E1A1C">
            <w:pPr>
              <w:spacing w:after="0" w:line="240" w:lineRule="auto"/>
              <w:rPr>
                <w:rFonts w:cs="Arial"/>
              </w:rPr>
            </w:pPr>
          </w:p>
        </w:tc>
      </w:tr>
      <w:tr w:rsidR="000E1A1C" w:rsidRPr="000E1A1C" w14:paraId="6B30A443" w14:textId="77777777" w:rsidTr="002A2294">
        <w:trPr>
          <w:trHeight w:val="567"/>
        </w:trPr>
        <w:tc>
          <w:tcPr>
            <w:tcW w:w="2457" w:type="dxa"/>
            <w:shd w:val="clear" w:color="auto" w:fill="EDEDED" w:themeFill="accent3" w:themeFillTint="33"/>
          </w:tcPr>
          <w:p w14:paraId="06EB74AB" w14:textId="77777777" w:rsidR="000E1A1C" w:rsidRPr="000E1A1C" w:rsidRDefault="000E1A1C" w:rsidP="000E1A1C">
            <w:pPr>
              <w:spacing w:after="0" w:line="240" w:lineRule="auto"/>
              <w:jc w:val="right"/>
              <w:rPr>
                <w:rFonts w:cs="Arial"/>
                <w:b/>
                <w:bCs/>
                <w:sz w:val="20"/>
              </w:rPr>
            </w:pPr>
            <w:r w:rsidRPr="000E1A1C">
              <w:rPr>
                <w:rFonts w:cs="Arial"/>
                <w:b/>
                <w:bCs/>
                <w:sz w:val="20"/>
              </w:rPr>
              <w:t>Forschungsethik</w:t>
            </w:r>
          </w:p>
        </w:tc>
        <w:tc>
          <w:tcPr>
            <w:tcW w:w="4960" w:type="dxa"/>
          </w:tcPr>
          <w:p w14:paraId="11E77594"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Wichtig ist, dass sie die Fragen nicht beantworten müssen, Fragen ohne Begründung auslassen können sowie im Nachgang jederzeit das Widerrufrecht haben.</w:t>
            </w:r>
          </w:p>
          <w:p w14:paraId="77965DBE" w14:textId="77777777" w:rsidR="000E1A1C" w:rsidRPr="000E1A1C" w:rsidRDefault="000E1A1C" w:rsidP="000E1A1C">
            <w:pPr>
              <w:spacing w:after="0" w:line="240" w:lineRule="auto"/>
              <w:contextualSpacing/>
              <w:rPr>
                <w:rFonts w:cs="Arial"/>
                <w:sz w:val="18"/>
                <w:szCs w:val="18"/>
              </w:rPr>
            </w:pPr>
          </w:p>
        </w:tc>
        <w:tc>
          <w:tcPr>
            <w:tcW w:w="1086" w:type="dxa"/>
          </w:tcPr>
          <w:p w14:paraId="5E973DF4" w14:textId="77777777" w:rsidR="000E1A1C" w:rsidRPr="000E1A1C" w:rsidRDefault="000E1A1C" w:rsidP="000E1A1C">
            <w:pPr>
              <w:spacing w:after="0" w:line="240" w:lineRule="auto"/>
              <w:rPr>
                <w:rFonts w:cs="Arial"/>
              </w:rPr>
            </w:pPr>
          </w:p>
        </w:tc>
      </w:tr>
      <w:tr w:rsidR="000E1A1C" w:rsidRPr="000E1A1C" w14:paraId="1E4FFD54" w14:textId="77777777" w:rsidTr="002A2294">
        <w:trPr>
          <w:trHeight w:val="567"/>
        </w:trPr>
        <w:tc>
          <w:tcPr>
            <w:tcW w:w="2457" w:type="dxa"/>
            <w:shd w:val="clear" w:color="auto" w:fill="EDEDED" w:themeFill="accent3" w:themeFillTint="33"/>
          </w:tcPr>
          <w:p w14:paraId="441A8A63" w14:textId="77777777" w:rsidR="000E1A1C" w:rsidRPr="000E1A1C" w:rsidRDefault="000E1A1C" w:rsidP="000E1A1C">
            <w:pPr>
              <w:spacing w:after="0" w:line="240" w:lineRule="auto"/>
              <w:jc w:val="right"/>
              <w:rPr>
                <w:rFonts w:cs="Arial"/>
                <w:b/>
                <w:bCs/>
                <w:sz w:val="20"/>
              </w:rPr>
            </w:pPr>
            <w:r w:rsidRPr="000E1A1C">
              <w:rPr>
                <w:rFonts w:cs="Arial"/>
                <w:b/>
                <w:bCs/>
                <w:sz w:val="20"/>
              </w:rPr>
              <w:t>Datenschutz und Anonymität</w:t>
            </w:r>
          </w:p>
        </w:tc>
        <w:tc>
          <w:tcPr>
            <w:tcW w:w="4960" w:type="dxa"/>
          </w:tcPr>
          <w:p w14:paraId="493BCF1B"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 xml:space="preserve">Anbei bekommen sie eine von mir unterschriebene Erklärung zur Vertraulichkeit, zum Datenschutz und Anonymisierung. Das was sie mir erzählen wird vertraulich behandelt. Eine Nachverfolgung von Personen wird bei Veröffentlichung der Arbeit nicht möglich sein. Ich bin zur Geheimhaltung der personenbezogenen Daten verpflichtet und stelle die Einhaltung des Datenschutzes sicher. (Auch gegenüber dem Auftraggeber MSC). Sie können davon ausgehen, dass alle Daten nur dem Zwecke des Forschungsvorhabens dienen. </w:t>
            </w:r>
          </w:p>
          <w:p w14:paraId="1685222B" w14:textId="77777777" w:rsidR="000E1A1C" w:rsidRPr="000E1A1C" w:rsidRDefault="000E1A1C" w:rsidP="000E1A1C">
            <w:pPr>
              <w:spacing w:after="0" w:line="240" w:lineRule="auto"/>
              <w:contextualSpacing/>
              <w:rPr>
                <w:rFonts w:cs="Arial"/>
                <w:sz w:val="18"/>
                <w:szCs w:val="18"/>
              </w:rPr>
            </w:pPr>
          </w:p>
        </w:tc>
        <w:tc>
          <w:tcPr>
            <w:tcW w:w="1086" w:type="dxa"/>
          </w:tcPr>
          <w:p w14:paraId="0C7C798E" w14:textId="77777777" w:rsidR="000E1A1C" w:rsidRPr="000E1A1C" w:rsidRDefault="000E1A1C" w:rsidP="000E1A1C">
            <w:pPr>
              <w:spacing w:after="0" w:line="240" w:lineRule="auto"/>
              <w:rPr>
                <w:rFonts w:cs="Arial"/>
              </w:rPr>
            </w:pPr>
          </w:p>
        </w:tc>
      </w:tr>
      <w:tr w:rsidR="000E1A1C" w:rsidRPr="000E1A1C" w14:paraId="47CA0A0A" w14:textId="77777777" w:rsidTr="002A2294">
        <w:trPr>
          <w:trHeight w:val="567"/>
        </w:trPr>
        <w:tc>
          <w:tcPr>
            <w:tcW w:w="2457" w:type="dxa"/>
            <w:shd w:val="clear" w:color="auto" w:fill="EDEDED" w:themeFill="accent3" w:themeFillTint="33"/>
          </w:tcPr>
          <w:p w14:paraId="7DB63097" w14:textId="77777777" w:rsidR="000E1A1C" w:rsidRPr="000E1A1C" w:rsidRDefault="000E1A1C" w:rsidP="000E1A1C">
            <w:pPr>
              <w:spacing w:after="0" w:line="240" w:lineRule="auto"/>
              <w:jc w:val="right"/>
              <w:rPr>
                <w:rFonts w:cs="Arial"/>
                <w:b/>
                <w:bCs/>
                <w:sz w:val="20"/>
              </w:rPr>
            </w:pPr>
            <w:r w:rsidRPr="000E1A1C">
              <w:rPr>
                <w:rFonts w:cs="Arial"/>
                <w:b/>
                <w:bCs/>
                <w:sz w:val="20"/>
              </w:rPr>
              <w:t>Aufnahme des Interviews</w:t>
            </w:r>
          </w:p>
        </w:tc>
        <w:tc>
          <w:tcPr>
            <w:tcW w:w="4960" w:type="dxa"/>
          </w:tcPr>
          <w:p w14:paraId="51731015"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Ich würde das Gesagte gerne aufzeichnen, damit ich mich voll auf unser Gespräch konzentrieren und ich im Nachgang alles sachgemäß dokumentieren kann. Sind sie damit einverstanden?</w:t>
            </w:r>
          </w:p>
          <w:p w14:paraId="463CDFF4"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Danke für das Einverständnis. Ich stelle jetzt das Aufzeichnungsgerät an.</w:t>
            </w:r>
          </w:p>
        </w:tc>
        <w:tc>
          <w:tcPr>
            <w:tcW w:w="1086" w:type="dxa"/>
          </w:tcPr>
          <w:p w14:paraId="286863D1" w14:textId="77777777" w:rsidR="000E1A1C" w:rsidRPr="000E1A1C" w:rsidRDefault="000E1A1C" w:rsidP="000E1A1C">
            <w:pPr>
              <w:spacing w:after="0" w:line="240" w:lineRule="auto"/>
              <w:rPr>
                <w:rFonts w:cs="Arial"/>
              </w:rPr>
            </w:pPr>
          </w:p>
        </w:tc>
      </w:tr>
      <w:tr w:rsidR="000E1A1C" w:rsidRPr="000E1A1C" w14:paraId="0BE3C86A" w14:textId="77777777" w:rsidTr="002A2294">
        <w:trPr>
          <w:trHeight w:val="567"/>
        </w:trPr>
        <w:tc>
          <w:tcPr>
            <w:tcW w:w="2457" w:type="dxa"/>
            <w:shd w:val="clear" w:color="auto" w:fill="EDEDED" w:themeFill="accent3" w:themeFillTint="33"/>
          </w:tcPr>
          <w:p w14:paraId="566BD555" w14:textId="77777777" w:rsidR="000E1A1C" w:rsidRPr="000E1A1C" w:rsidRDefault="000E1A1C" w:rsidP="000E1A1C">
            <w:pPr>
              <w:spacing w:after="0" w:line="240" w:lineRule="auto"/>
              <w:jc w:val="right"/>
              <w:rPr>
                <w:rFonts w:cs="Arial"/>
                <w:b/>
                <w:bCs/>
                <w:sz w:val="20"/>
              </w:rPr>
            </w:pPr>
          </w:p>
        </w:tc>
        <w:tc>
          <w:tcPr>
            <w:tcW w:w="4960" w:type="dxa"/>
          </w:tcPr>
          <w:p w14:paraId="01E3FA6B" w14:textId="77777777" w:rsidR="000E1A1C" w:rsidRPr="000E1A1C" w:rsidRDefault="000E1A1C" w:rsidP="000E1A1C">
            <w:pPr>
              <w:spacing w:after="0" w:line="240" w:lineRule="auto"/>
              <w:contextualSpacing/>
              <w:rPr>
                <w:rFonts w:cs="Arial"/>
                <w:sz w:val="18"/>
                <w:szCs w:val="18"/>
              </w:rPr>
            </w:pPr>
          </w:p>
        </w:tc>
        <w:tc>
          <w:tcPr>
            <w:tcW w:w="1086" w:type="dxa"/>
          </w:tcPr>
          <w:p w14:paraId="220A9ADD" w14:textId="77777777" w:rsidR="000E1A1C" w:rsidRPr="000E1A1C" w:rsidRDefault="000E1A1C" w:rsidP="000E1A1C">
            <w:pPr>
              <w:spacing w:after="0" w:line="240" w:lineRule="auto"/>
              <w:rPr>
                <w:rFonts w:cs="Arial"/>
              </w:rPr>
            </w:pPr>
          </w:p>
        </w:tc>
      </w:tr>
      <w:tr w:rsidR="000E1A1C" w:rsidRPr="000E1A1C" w14:paraId="692D557F" w14:textId="77777777" w:rsidTr="002A2294">
        <w:trPr>
          <w:trHeight w:val="567"/>
        </w:trPr>
        <w:tc>
          <w:tcPr>
            <w:tcW w:w="8503" w:type="dxa"/>
            <w:gridSpan w:val="3"/>
            <w:shd w:val="clear" w:color="auto" w:fill="D9E2F3" w:themeFill="accent1" w:themeFillTint="33"/>
          </w:tcPr>
          <w:p w14:paraId="3C8C307F" w14:textId="77777777" w:rsidR="000E1A1C" w:rsidRPr="000E1A1C" w:rsidRDefault="000E1A1C" w:rsidP="000E1A1C">
            <w:pPr>
              <w:spacing w:after="0" w:line="240" w:lineRule="auto"/>
              <w:jc w:val="center"/>
              <w:rPr>
                <w:rFonts w:cs="Arial"/>
                <w:sz w:val="18"/>
                <w:szCs w:val="18"/>
              </w:rPr>
            </w:pPr>
            <w:r w:rsidRPr="000E1A1C">
              <w:rPr>
                <w:rFonts w:cs="Arial"/>
                <w:b/>
                <w:bCs/>
                <w:sz w:val="18"/>
                <w:szCs w:val="18"/>
              </w:rPr>
              <w:t>Einstieg und Überleitung</w:t>
            </w:r>
          </w:p>
        </w:tc>
      </w:tr>
      <w:tr w:rsidR="000E1A1C" w:rsidRPr="000E1A1C" w14:paraId="391E9DF2" w14:textId="77777777" w:rsidTr="002A2294">
        <w:trPr>
          <w:trHeight w:val="567"/>
        </w:trPr>
        <w:tc>
          <w:tcPr>
            <w:tcW w:w="2457" w:type="dxa"/>
            <w:shd w:val="clear" w:color="auto" w:fill="EDEDED" w:themeFill="accent3" w:themeFillTint="33"/>
          </w:tcPr>
          <w:p w14:paraId="0B35CF6B" w14:textId="77777777" w:rsidR="000E1A1C" w:rsidRPr="000E1A1C" w:rsidRDefault="000E1A1C" w:rsidP="000E1A1C">
            <w:pPr>
              <w:spacing w:after="0" w:line="240" w:lineRule="auto"/>
              <w:jc w:val="right"/>
              <w:rPr>
                <w:rFonts w:cs="Arial"/>
                <w:b/>
                <w:bCs/>
                <w:sz w:val="20"/>
              </w:rPr>
            </w:pPr>
            <w:r w:rsidRPr="000E1A1C">
              <w:rPr>
                <w:rFonts w:cs="Arial"/>
                <w:b/>
                <w:bCs/>
                <w:sz w:val="20"/>
              </w:rPr>
              <w:t>Anwärmfrage (Individuell anpassen)</w:t>
            </w:r>
          </w:p>
        </w:tc>
        <w:tc>
          <w:tcPr>
            <w:tcW w:w="4960" w:type="dxa"/>
          </w:tcPr>
          <w:p w14:paraId="2A62ED07" w14:textId="6584343B" w:rsidR="000E1A1C" w:rsidRPr="000E1A1C" w:rsidRDefault="000E1A1C" w:rsidP="000E1A1C">
            <w:pPr>
              <w:spacing w:after="0" w:line="240" w:lineRule="auto"/>
              <w:rPr>
                <w:rFonts w:cs="Arial"/>
                <w:sz w:val="18"/>
                <w:szCs w:val="18"/>
              </w:rPr>
            </w:pPr>
            <w:r w:rsidRPr="000E1A1C">
              <w:rPr>
                <w:rFonts w:cs="Arial"/>
                <w:sz w:val="18"/>
                <w:szCs w:val="18"/>
              </w:rPr>
              <w:t>Beschreiben Sie bitte ihre aktuelle Rolle</w:t>
            </w:r>
            <w:r w:rsidR="002A2294">
              <w:rPr>
                <w:rFonts w:cs="Arial"/>
                <w:sz w:val="18"/>
                <w:szCs w:val="18"/>
              </w:rPr>
              <w:t>…</w:t>
            </w:r>
          </w:p>
          <w:p w14:paraId="302BDF04" w14:textId="77777777" w:rsidR="000E1A1C" w:rsidRPr="000E1A1C" w:rsidRDefault="000E1A1C" w:rsidP="000E1A1C">
            <w:pPr>
              <w:spacing w:after="0" w:line="240" w:lineRule="auto"/>
              <w:rPr>
                <w:rFonts w:cs="Arial"/>
                <w:sz w:val="18"/>
                <w:szCs w:val="18"/>
              </w:rPr>
            </w:pPr>
          </w:p>
          <w:p w14:paraId="1E175C25" w14:textId="77777777" w:rsidR="000E1A1C" w:rsidRPr="000E1A1C" w:rsidRDefault="000E1A1C" w:rsidP="000E1A1C">
            <w:pPr>
              <w:spacing w:after="0" w:line="240" w:lineRule="auto"/>
              <w:rPr>
                <w:rFonts w:cs="Arial"/>
                <w:sz w:val="18"/>
                <w:szCs w:val="18"/>
              </w:rPr>
            </w:pPr>
          </w:p>
          <w:p w14:paraId="0136BA0F" w14:textId="77777777" w:rsidR="000E1A1C" w:rsidRPr="000E1A1C" w:rsidRDefault="000E1A1C" w:rsidP="000E1A1C">
            <w:pPr>
              <w:spacing w:after="0" w:line="240" w:lineRule="auto"/>
              <w:rPr>
                <w:rFonts w:cs="Arial"/>
                <w:sz w:val="18"/>
                <w:szCs w:val="18"/>
              </w:rPr>
            </w:pPr>
            <w:r w:rsidRPr="000E1A1C">
              <w:rPr>
                <w:rFonts w:cs="Arial"/>
                <w:sz w:val="18"/>
                <w:szCs w:val="18"/>
              </w:rPr>
              <w:t>Was verstehen Sie persönlich unter KI?</w:t>
            </w:r>
          </w:p>
          <w:p w14:paraId="2B8C70EC" w14:textId="77777777" w:rsidR="000E1A1C" w:rsidRPr="000E1A1C" w:rsidRDefault="000E1A1C" w:rsidP="000E1A1C">
            <w:pPr>
              <w:spacing w:after="0" w:line="240" w:lineRule="auto"/>
              <w:rPr>
                <w:rFonts w:cs="Arial"/>
                <w:sz w:val="18"/>
                <w:szCs w:val="18"/>
              </w:rPr>
            </w:pPr>
          </w:p>
          <w:p w14:paraId="45D4CC4D" w14:textId="77777777" w:rsidR="000E1A1C" w:rsidRPr="000E1A1C" w:rsidRDefault="000E1A1C" w:rsidP="000E1A1C">
            <w:pPr>
              <w:spacing w:after="0" w:line="240" w:lineRule="auto"/>
              <w:rPr>
                <w:rFonts w:cs="Arial"/>
                <w:sz w:val="18"/>
                <w:szCs w:val="18"/>
              </w:rPr>
            </w:pPr>
            <w:r w:rsidRPr="000E1A1C">
              <w:rPr>
                <w:rFonts w:cs="Arial"/>
                <w:sz w:val="18"/>
                <w:szCs w:val="18"/>
              </w:rPr>
              <w:t>(Wie ist ihre persönliche Einschätzung hinsichtlich der Bedeutung von KI für das Marketing?</w:t>
            </w:r>
          </w:p>
          <w:p w14:paraId="0FAE7EA7" w14:textId="77777777" w:rsidR="000E1A1C" w:rsidRPr="000E1A1C" w:rsidRDefault="000E1A1C" w:rsidP="000E1A1C">
            <w:pPr>
              <w:spacing w:after="0" w:line="240" w:lineRule="auto"/>
              <w:contextualSpacing/>
              <w:rPr>
                <w:rFonts w:cs="Arial"/>
                <w:sz w:val="18"/>
                <w:szCs w:val="18"/>
              </w:rPr>
            </w:pPr>
            <w:r w:rsidRPr="000E1A1C">
              <w:rPr>
                <w:rFonts w:cs="Arial"/>
                <w:sz w:val="18"/>
                <w:szCs w:val="18"/>
              </w:rPr>
              <w:t>Welche Kernanwendungsgebiete von KI im Marketing sehen Sie?)</w:t>
            </w:r>
          </w:p>
        </w:tc>
        <w:tc>
          <w:tcPr>
            <w:tcW w:w="1086" w:type="dxa"/>
          </w:tcPr>
          <w:p w14:paraId="343D9234" w14:textId="77777777" w:rsidR="000E1A1C" w:rsidRPr="000E1A1C" w:rsidRDefault="000E1A1C" w:rsidP="000E1A1C">
            <w:pPr>
              <w:spacing w:after="0" w:line="240" w:lineRule="auto"/>
              <w:rPr>
                <w:rFonts w:cs="Arial"/>
              </w:rPr>
            </w:pPr>
          </w:p>
        </w:tc>
      </w:tr>
      <w:tr w:rsidR="000E1A1C" w:rsidRPr="000E1A1C" w14:paraId="2428E8F9" w14:textId="77777777" w:rsidTr="002A2294">
        <w:trPr>
          <w:trHeight w:val="567"/>
        </w:trPr>
        <w:tc>
          <w:tcPr>
            <w:tcW w:w="2457" w:type="dxa"/>
            <w:shd w:val="clear" w:color="auto" w:fill="EDEDED" w:themeFill="accent3" w:themeFillTint="33"/>
          </w:tcPr>
          <w:p w14:paraId="669E2A93" w14:textId="77777777" w:rsidR="000E1A1C" w:rsidRPr="000E1A1C" w:rsidRDefault="000E1A1C" w:rsidP="000E1A1C">
            <w:pPr>
              <w:spacing w:after="0" w:line="240" w:lineRule="auto"/>
              <w:jc w:val="right"/>
              <w:rPr>
                <w:rFonts w:cs="Arial"/>
                <w:b/>
                <w:bCs/>
                <w:sz w:val="20"/>
              </w:rPr>
            </w:pPr>
            <w:r w:rsidRPr="000E1A1C">
              <w:rPr>
                <w:rFonts w:cs="Arial"/>
                <w:b/>
                <w:bCs/>
                <w:sz w:val="20"/>
              </w:rPr>
              <w:t>Überleitung (Filterfrage)</w:t>
            </w:r>
          </w:p>
        </w:tc>
        <w:tc>
          <w:tcPr>
            <w:tcW w:w="4960" w:type="dxa"/>
          </w:tcPr>
          <w:p w14:paraId="5CD42530" w14:textId="77777777" w:rsidR="000E1A1C" w:rsidRPr="000E1A1C" w:rsidRDefault="000E1A1C" w:rsidP="000E1A1C">
            <w:pPr>
              <w:spacing w:after="0" w:line="240" w:lineRule="auto"/>
              <w:rPr>
                <w:rFonts w:cs="Arial"/>
                <w:sz w:val="18"/>
                <w:szCs w:val="18"/>
              </w:rPr>
            </w:pPr>
            <w:r w:rsidRPr="000E1A1C">
              <w:rPr>
                <w:rFonts w:cs="Arial"/>
                <w:sz w:val="18"/>
                <w:szCs w:val="18"/>
              </w:rPr>
              <w:t>Wie sind die Berührungspunkte zu dem Thema KI im Marketing/Kundeninteraktion/Kunden-kommunikation?</w:t>
            </w:r>
          </w:p>
          <w:p w14:paraId="51A38FD5" w14:textId="77777777" w:rsidR="000E1A1C" w:rsidRPr="000E1A1C" w:rsidRDefault="000E1A1C" w:rsidP="000E1A1C">
            <w:pPr>
              <w:spacing w:after="0" w:line="240" w:lineRule="auto"/>
              <w:rPr>
                <w:rFonts w:cs="Arial"/>
                <w:sz w:val="18"/>
                <w:szCs w:val="18"/>
              </w:rPr>
            </w:pPr>
          </w:p>
          <w:p w14:paraId="0AD1BFB7" w14:textId="77777777" w:rsidR="000E1A1C" w:rsidRPr="000E1A1C" w:rsidRDefault="000E1A1C" w:rsidP="000E1A1C">
            <w:pPr>
              <w:spacing w:after="0" w:line="240" w:lineRule="auto"/>
              <w:rPr>
                <w:rFonts w:cs="Arial"/>
                <w:sz w:val="18"/>
                <w:szCs w:val="18"/>
              </w:rPr>
            </w:pPr>
            <w:r w:rsidRPr="000E1A1C">
              <w:rPr>
                <w:rFonts w:cs="Arial"/>
                <w:sz w:val="18"/>
                <w:szCs w:val="18"/>
              </w:rPr>
              <w:t>Was war ihr prägendstes Erlebnis zum Thema KI im Marketing?</w:t>
            </w:r>
          </w:p>
          <w:p w14:paraId="2BB48116" w14:textId="77777777" w:rsidR="000E1A1C" w:rsidRPr="000E1A1C" w:rsidRDefault="000E1A1C" w:rsidP="000E1A1C">
            <w:pPr>
              <w:spacing w:after="0" w:line="240" w:lineRule="auto"/>
              <w:rPr>
                <w:rFonts w:cs="Arial"/>
                <w:sz w:val="18"/>
                <w:szCs w:val="18"/>
              </w:rPr>
            </w:pPr>
          </w:p>
        </w:tc>
        <w:tc>
          <w:tcPr>
            <w:tcW w:w="1086" w:type="dxa"/>
          </w:tcPr>
          <w:p w14:paraId="46C8E5E9" w14:textId="77777777" w:rsidR="000E1A1C" w:rsidRPr="000E1A1C" w:rsidRDefault="000E1A1C" w:rsidP="000E1A1C">
            <w:pPr>
              <w:spacing w:after="0" w:line="240" w:lineRule="auto"/>
              <w:rPr>
                <w:rFonts w:cs="Arial"/>
              </w:rPr>
            </w:pPr>
          </w:p>
        </w:tc>
      </w:tr>
      <w:tr w:rsidR="000E1A1C" w:rsidRPr="000E1A1C" w14:paraId="5B1D1E4F" w14:textId="77777777" w:rsidTr="002A2294">
        <w:trPr>
          <w:trHeight w:val="567"/>
        </w:trPr>
        <w:tc>
          <w:tcPr>
            <w:tcW w:w="2457" w:type="dxa"/>
            <w:shd w:val="clear" w:color="auto" w:fill="EDEDED" w:themeFill="accent3" w:themeFillTint="33"/>
          </w:tcPr>
          <w:p w14:paraId="507E5D51" w14:textId="77777777" w:rsidR="000E1A1C" w:rsidRPr="000E1A1C" w:rsidRDefault="000E1A1C" w:rsidP="000E1A1C">
            <w:pPr>
              <w:spacing w:after="0" w:line="240" w:lineRule="auto"/>
              <w:jc w:val="right"/>
              <w:rPr>
                <w:rFonts w:cs="Arial"/>
                <w:b/>
                <w:bCs/>
                <w:sz w:val="20"/>
              </w:rPr>
            </w:pPr>
          </w:p>
        </w:tc>
        <w:tc>
          <w:tcPr>
            <w:tcW w:w="4960" w:type="dxa"/>
          </w:tcPr>
          <w:p w14:paraId="1ACEC37F" w14:textId="77777777" w:rsidR="000E1A1C" w:rsidRPr="000E1A1C" w:rsidRDefault="000E1A1C" w:rsidP="000E1A1C">
            <w:pPr>
              <w:spacing w:after="0" w:line="240" w:lineRule="auto"/>
              <w:rPr>
                <w:rFonts w:cs="Arial"/>
                <w:sz w:val="18"/>
                <w:szCs w:val="18"/>
              </w:rPr>
            </w:pPr>
          </w:p>
        </w:tc>
        <w:tc>
          <w:tcPr>
            <w:tcW w:w="1086" w:type="dxa"/>
          </w:tcPr>
          <w:p w14:paraId="092E952A" w14:textId="77777777" w:rsidR="000E1A1C" w:rsidRPr="000E1A1C" w:rsidRDefault="000E1A1C" w:rsidP="000E1A1C">
            <w:pPr>
              <w:spacing w:after="0" w:line="240" w:lineRule="auto"/>
              <w:rPr>
                <w:rFonts w:cs="Arial"/>
              </w:rPr>
            </w:pPr>
          </w:p>
        </w:tc>
      </w:tr>
      <w:tr w:rsidR="000E1A1C" w:rsidRPr="000E1A1C" w14:paraId="0A2A6790" w14:textId="77777777" w:rsidTr="002A2294">
        <w:trPr>
          <w:trHeight w:val="567"/>
        </w:trPr>
        <w:tc>
          <w:tcPr>
            <w:tcW w:w="8503" w:type="dxa"/>
            <w:gridSpan w:val="3"/>
            <w:shd w:val="clear" w:color="auto" w:fill="D9E2F3" w:themeFill="accent1" w:themeFillTint="33"/>
          </w:tcPr>
          <w:p w14:paraId="0720A36E" w14:textId="77777777" w:rsidR="000E1A1C" w:rsidRPr="000E1A1C" w:rsidRDefault="000E1A1C" w:rsidP="000E1A1C">
            <w:pPr>
              <w:spacing w:after="0" w:line="240" w:lineRule="auto"/>
              <w:jc w:val="center"/>
              <w:rPr>
                <w:rFonts w:cs="Arial"/>
                <w:sz w:val="18"/>
                <w:szCs w:val="18"/>
              </w:rPr>
            </w:pPr>
            <w:r w:rsidRPr="000E1A1C">
              <w:rPr>
                <w:rFonts w:cs="Arial"/>
                <w:b/>
                <w:bCs/>
                <w:sz w:val="18"/>
                <w:szCs w:val="18"/>
              </w:rPr>
              <w:t>Hauptteil</w:t>
            </w:r>
          </w:p>
        </w:tc>
      </w:tr>
      <w:tr w:rsidR="000E1A1C" w:rsidRPr="000E1A1C" w14:paraId="37F4F64A" w14:textId="77777777" w:rsidTr="002A2294">
        <w:trPr>
          <w:trHeight w:val="567"/>
        </w:trPr>
        <w:tc>
          <w:tcPr>
            <w:tcW w:w="2457" w:type="dxa"/>
            <w:shd w:val="clear" w:color="auto" w:fill="DBDBDB" w:themeFill="accent3" w:themeFillTint="66"/>
          </w:tcPr>
          <w:p w14:paraId="17D3C66C" w14:textId="77777777" w:rsidR="000E1A1C" w:rsidRPr="000E1A1C" w:rsidRDefault="000E1A1C" w:rsidP="000E1A1C">
            <w:pPr>
              <w:spacing w:after="0" w:line="240" w:lineRule="auto"/>
              <w:jc w:val="left"/>
              <w:rPr>
                <w:rFonts w:cs="Arial"/>
                <w:b/>
                <w:bCs/>
                <w:sz w:val="20"/>
              </w:rPr>
            </w:pPr>
            <w:r w:rsidRPr="000E1A1C">
              <w:rPr>
                <w:rFonts w:cs="Arial"/>
                <w:b/>
                <w:bCs/>
                <w:sz w:val="20"/>
              </w:rPr>
              <w:t>Themenkomplex</w:t>
            </w:r>
          </w:p>
          <w:p w14:paraId="326FDF2C" w14:textId="77777777" w:rsidR="000E1A1C" w:rsidRPr="000E1A1C" w:rsidRDefault="000E1A1C" w:rsidP="000E1A1C">
            <w:pPr>
              <w:spacing w:after="0" w:line="240" w:lineRule="auto"/>
              <w:jc w:val="left"/>
              <w:rPr>
                <w:rFonts w:cs="Arial"/>
                <w:b/>
                <w:bCs/>
                <w:sz w:val="20"/>
              </w:rPr>
            </w:pPr>
            <w:r w:rsidRPr="000E1A1C">
              <w:rPr>
                <w:rFonts w:cs="Arial"/>
                <w:b/>
                <w:bCs/>
                <w:sz w:val="20"/>
              </w:rPr>
              <w:t>Rahmenfragen</w:t>
            </w:r>
          </w:p>
        </w:tc>
        <w:tc>
          <w:tcPr>
            <w:tcW w:w="4960" w:type="dxa"/>
          </w:tcPr>
          <w:p w14:paraId="08D16ED5" w14:textId="77777777" w:rsidR="000E1A1C" w:rsidRPr="000E1A1C" w:rsidRDefault="000E1A1C" w:rsidP="000E1A1C">
            <w:pPr>
              <w:spacing w:after="0" w:line="240" w:lineRule="auto"/>
              <w:rPr>
                <w:rFonts w:cs="Arial"/>
                <w:sz w:val="18"/>
                <w:szCs w:val="18"/>
              </w:rPr>
            </w:pPr>
          </w:p>
        </w:tc>
        <w:tc>
          <w:tcPr>
            <w:tcW w:w="1086" w:type="dxa"/>
          </w:tcPr>
          <w:p w14:paraId="65959EAB" w14:textId="77777777" w:rsidR="000E1A1C" w:rsidRPr="000E1A1C" w:rsidRDefault="000E1A1C" w:rsidP="000E1A1C">
            <w:pPr>
              <w:spacing w:after="0" w:line="240" w:lineRule="auto"/>
              <w:rPr>
                <w:rFonts w:cs="Arial"/>
              </w:rPr>
            </w:pPr>
          </w:p>
        </w:tc>
      </w:tr>
      <w:tr w:rsidR="000E1A1C" w:rsidRPr="000E1A1C" w14:paraId="75C5D5DD" w14:textId="77777777" w:rsidTr="002A2294">
        <w:trPr>
          <w:trHeight w:val="567"/>
        </w:trPr>
        <w:tc>
          <w:tcPr>
            <w:tcW w:w="2457" w:type="dxa"/>
            <w:shd w:val="clear" w:color="auto" w:fill="EDEDED" w:themeFill="accent3" w:themeFillTint="33"/>
          </w:tcPr>
          <w:p w14:paraId="4B994B80" w14:textId="77777777" w:rsidR="000E1A1C" w:rsidRPr="000E1A1C" w:rsidRDefault="000E1A1C" w:rsidP="000E1A1C">
            <w:pPr>
              <w:spacing w:after="0" w:line="240" w:lineRule="auto"/>
              <w:jc w:val="right"/>
              <w:rPr>
                <w:rFonts w:cs="Arial"/>
                <w:b/>
                <w:bCs/>
                <w:sz w:val="20"/>
              </w:rPr>
            </w:pPr>
            <w:r w:rsidRPr="000E1A1C">
              <w:rPr>
                <w:rFonts w:cs="Arial"/>
                <w:b/>
                <w:bCs/>
                <w:sz w:val="20"/>
              </w:rPr>
              <w:t>Verständnis von KI</w:t>
            </w:r>
          </w:p>
        </w:tc>
        <w:tc>
          <w:tcPr>
            <w:tcW w:w="4960" w:type="dxa"/>
          </w:tcPr>
          <w:p w14:paraId="52F24670" w14:textId="0B79D368" w:rsidR="000E1A1C" w:rsidRPr="000E1A1C" w:rsidRDefault="000E1A1C" w:rsidP="000E1A1C">
            <w:pPr>
              <w:spacing w:after="0" w:line="240" w:lineRule="auto"/>
              <w:jc w:val="left"/>
              <w:rPr>
                <w:rFonts w:cs="Arial"/>
                <w:sz w:val="18"/>
                <w:szCs w:val="18"/>
              </w:rPr>
            </w:pPr>
            <w:r w:rsidRPr="000E1A1C">
              <w:rPr>
                <w:rFonts w:cs="Arial"/>
                <w:sz w:val="18"/>
                <w:szCs w:val="18"/>
              </w:rPr>
              <w:t>Beschreiben Sie doch mal auf welches Verständnis zum Thema KI (im Marketing) stoßen Sie in ihrer Forschung/in Unternehmen</w:t>
            </w:r>
            <w:r w:rsidR="002A2294">
              <w:rPr>
                <w:rFonts w:cs="Arial"/>
                <w:sz w:val="18"/>
                <w:szCs w:val="18"/>
              </w:rPr>
              <w:t>…</w:t>
            </w:r>
          </w:p>
          <w:p w14:paraId="338527D5" w14:textId="77777777" w:rsidR="000E1A1C" w:rsidRPr="000E1A1C" w:rsidRDefault="000E1A1C" w:rsidP="000E1A1C">
            <w:pPr>
              <w:spacing w:after="0" w:line="240" w:lineRule="auto"/>
              <w:rPr>
                <w:rFonts w:cs="Arial"/>
                <w:sz w:val="18"/>
                <w:szCs w:val="18"/>
              </w:rPr>
            </w:pPr>
          </w:p>
        </w:tc>
        <w:tc>
          <w:tcPr>
            <w:tcW w:w="1086" w:type="dxa"/>
          </w:tcPr>
          <w:p w14:paraId="1655D47F" w14:textId="77777777" w:rsidR="000E1A1C" w:rsidRPr="000E1A1C" w:rsidRDefault="000E1A1C" w:rsidP="000E1A1C">
            <w:pPr>
              <w:spacing w:after="0" w:line="240" w:lineRule="auto"/>
              <w:rPr>
                <w:rFonts w:cs="Arial"/>
              </w:rPr>
            </w:pPr>
          </w:p>
        </w:tc>
      </w:tr>
      <w:tr w:rsidR="000E1A1C" w:rsidRPr="000E1A1C" w14:paraId="72C811DA" w14:textId="77777777" w:rsidTr="002A2294">
        <w:trPr>
          <w:trHeight w:val="567"/>
        </w:trPr>
        <w:tc>
          <w:tcPr>
            <w:tcW w:w="2457" w:type="dxa"/>
            <w:shd w:val="clear" w:color="auto" w:fill="EDEDED" w:themeFill="accent3" w:themeFillTint="33"/>
          </w:tcPr>
          <w:p w14:paraId="41AA754C" w14:textId="77777777" w:rsidR="000E1A1C" w:rsidRPr="000E1A1C" w:rsidRDefault="000E1A1C" w:rsidP="000E1A1C">
            <w:pPr>
              <w:spacing w:after="0" w:line="240" w:lineRule="auto"/>
              <w:jc w:val="right"/>
              <w:rPr>
                <w:rFonts w:cs="Arial"/>
                <w:b/>
                <w:bCs/>
                <w:sz w:val="20"/>
              </w:rPr>
            </w:pPr>
            <w:r w:rsidRPr="000E1A1C">
              <w:rPr>
                <w:rFonts w:cs="Arial"/>
                <w:b/>
                <w:bCs/>
                <w:sz w:val="20"/>
              </w:rPr>
              <w:t>Anwendungsgebiete von KI im Marketing und Reifegrade</w:t>
            </w:r>
          </w:p>
        </w:tc>
        <w:tc>
          <w:tcPr>
            <w:tcW w:w="4960" w:type="dxa"/>
          </w:tcPr>
          <w:p w14:paraId="4362C1BF" w14:textId="77777777" w:rsidR="000E1A1C" w:rsidRPr="000E1A1C" w:rsidRDefault="000E1A1C" w:rsidP="000E1A1C">
            <w:pPr>
              <w:spacing w:after="0" w:line="240" w:lineRule="auto"/>
              <w:jc w:val="left"/>
              <w:rPr>
                <w:rFonts w:cs="Arial"/>
                <w:sz w:val="18"/>
                <w:szCs w:val="18"/>
              </w:rPr>
            </w:pPr>
            <w:r w:rsidRPr="000E1A1C">
              <w:rPr>
                <w:rFonts w:cs="Arial"/>
                <w:sz w:val="18"/>
                <w:szCs w:val="18"/>
              </w:rPr>
              <w:t>Welche Anwendungsfelder von KI im Marketing sehen sie aktuell?</w:t>
            </w:r>
          </w:p>
          <w:p w14:paraId="3EAF8DC2" w14:textId="77777777" w:rsidR="000E1A1C" w:rsidRPr="000E1A1C" w:rsidRDefault="000E1A1C" w:rsidP="000E1A1C">
            <w:pPr>
              <w:spacing w:after="0" w:line="240" w:lineRule="auto"/>
              <w:jc w:val="left"/>
              <w:rPr>
                <w:rFonts w:cs="Arial"/>
                <w:sz w:val="18"/>
                <w:szCs w:val="18"/>
              </w:rPr>
            </w:pPr>
          </w:p>
          <w:p w14:paraId="6FDE2F5A" w14:textId="77777777" w:rsidR="000E1A1C" w:rsidRPr="000E1A1C" w:rsidRDefault="000E1A1C" w:rsidP="000E1A1C">
            <w:pPr>
              <w:spacing w:after="0" w:line="240" w:lineRule="auto"/>
              <w:jc w:val="left"/>
              <w:rPr>
                <w:rFonts w:cs="Arial"/>
                <w:sz w:val="18"/>
                <w:szCs w:val="18"/>
              </w:rPr>
            </w:pPr>
            <w:r w:rsidRPr="000E1A1C">
              <w:rPr>
                <w:rFonts w:cs="Arial"/>
                <w:sz w:val="18"/>
                <w:szCs w:val="18"/>
              </w:rPr>
              <w:t>Mögliche Nachfrage:</w:t>
            </w:r>
          </w:p>
          <w:p w14:paraId="39CB94C5" w14:textId="77777777" w:rsidR="000E1A1C" w:rsidRPr="000E1A1C" w:rsidRDefault="000E1A1C" w:rsidP="000E1A1C">
            <w:pPr>
              <w:numPr>
                <w:ilvl w:val="0"/>
                <w:numId w:val="99"/>
              </w:numPr>
              <w:spacing w:after="0" w:line="240" w:lineRule="auto"/>
              <w:contextualSpacing/>
              <w:jc w:val="left"/>
              <w:rPr>
                <w:rFonts w:cs="Arial"/>
                <w:sz w:val="18"/>
                <w:szCs w:val="18"/>
              </w:rPr>
            </w:pPr>
            <w:r w:rsidRPr="000E1A1C">
              <w:rPr>
                <w:rFonts w:cs="Arial"/>
                <w:sz w:val="18"/>
                <w:szCs w:val="18"/>
              </w:rPr>
              <w:t>In welchen Bereichen sehen Sie Unterschiede zwischen dem technologischen Reifegrad und tatsächlicher Nutzung in Unternehmen?</w:t>
            </w:r>
          </w:p>
          <w:p w14:paraId="521713D2" w14:textId="77777777" w:rsidR="000E1A1C" w:rsidRPr="000E1A1C" w:rsidRDefault="000E1A1C" w:rsidP="000E1A1C">
            <w:pPr>
              <w:numPr>
                <w:ilvl w:val="0"/>
                <w:numId w:val="99"/>
              </w:numPr>
              <w:spacing w:after="0" w:line="240" w:lineRule="auto"/>
              <w:contextualSpacing/>
              <w:jc w:val="left"/>
              <w:rPr>
                <w:rFonts w:cs="Arial"/>
                <w:sz w:val="18"/>
                <w:szCs w:val="18"/>
              </w:rPr>
            </w:pPr>
            <w:r w:rsidRPr="000E1A1C">
              <w:rPr>
                <w:rFonts w:cs="Arial"/>
                <w:sz w:val="18"/>
                <w:szCs w:val="18"/>
              </w:rPr>
              <w:t>In welchen Bereichen sehen Sie Unterschiede zwischen dem Stand der Forschung und tatsächlicher Nutzung in Unternehmen?</w:t>
            </w:r>
          </w:p>
          <w:p w14:paraId="5A60395A" w14:textId="77777777" w:rsidR="000E1A1C" w:rsidRPr="000E1A1C" w:rsidRDefault="000E1A1C" w:rsidP="000E1A1C">
            <w:pPr>
              <w:numPr>
                <w:ilvl w:val="0"/>
                <w:numId w:val="99"/>
              </w:numPr>
              <w:spacing w:after="0" w:line="240" w:lineRule="auto"/>
              <w:contextualSpacing/>
              <w:jc w:val="left"/>
              <w:rPr>
                <w:rFonts w:cs="Arial"/>
                <w:sz w:val="18"/>
                <w:szCs w:val="18"/>
              </w:rPr>
            </w:pPr>
            <w:r w:rsidRPr="000E1A1C">
              <w:rPr>
                <w:rFonts w:cs="Arial"/>
                <w:sz w:val="18"/>
                <w:szCs w:val="18"/>
              </w:rPr>
              <w:t>Welche Potentiale sehen in dem Einsatz von KI im Marketing?</w:t>
            </w:r>
          </w:p>
          <w:p w14:paraId="38851846" w14:textId="77777777" w:rsidR="000E1A1C" w:rsidRPr="000E1A1C" w:rsidRDefault="000E1A1C" w:rsidP="000E1A1C">
            <w:pPr>
              <w:spacing w:after="0" w:line="240" w:lineRule="auto"/>
              <w:rPr>
                <w:rFonts w:cs="Arial"/>
                <w:sz w:val="18"/>
                <w:szCs w:val="18"/>
              </w:rPr>
            </w:pPr>
          </w:p>
        </w:tc>
        <w:tc>
          <w:tcPr>
            <w:tcW w:w="1086" w:type="dxa"/>
          </w:tcPr>
          <w:p w14:paraId="65010274" w14:textId="77777777" w:rsidR="000E1A1C" w:rsidRPr="000E1A1C" w:rsidRDefault="000E1A1C" w:rsidP="000E1A1C">
            <w:pPr>
              <w:spacing w:after="0" w:line="240" w:lineRule="auto"/>
              <w:rPr>
                <w:rFonts w:cs="Arial"/>
              </w:rPr>
            </w:pPr>
          </w:p>
        </w:tc>
      </w:tr>
      <w:tr w:rsidR="000E1A1C" w:rsidRPr="000E1A1C" w14:paraId="554D76C0" w14:textId="77777777" w:rsidTr="002A2294">
        <w:trPr>
          <w:trHeight w:val="567"/>
        </w:trPr>
        <w:tc>
          <w:tcPr>
            <w:tcW w:w="2457" w:type="dxa"/>
            <w:shd w:val="clear" w:color="auto" w:fill="EDEDED" w:themeFill="accent3" w:themeFillTint="33"/>
          </w:tcPr>
          <w:p w14:paraId="0061BFC0" w14:textId="77777777" w:rsidR="000E1A1C" w:rsidRPr="000E1A1C" w:rsidRDefault="000E1A1C" w:rsidP="000E1A1C">
            <w:pPr>
              <w:spacing w:after="0" w:line="240" w:lineRule="auto"/>
              <w:jc w:val="right"/>
              <w:rPr>
                <w:rFonts w:cs="Arial"/>
                <w:b/>
                <w:bCs/>
                <w:sz w:val="20"/>
              </w:rPr>
            </w:pPr>
            <w:r w:rsidRPr="000E1A1C">
              <w:rPr>
                <w:rFonts w:cs="Arial"/>
                <w:b/>
                <w:bCs/>
                <w:sz w:val="20"/>
              </w:rPr>
              <w:t>Organisationsanalyse</w:t>
            </w:r>
          </w:p>
        </w:tc>
        <w:tc>
          <w:tcPr>
            <w:tcW w:w="4960" w:type="dxa"/>
          </w:tcPr>
          <w:p w14:paraId="4105DD6D" w14:textId="77777777" w:rsidR="000E1A1C" w:rsidRPr="000E1A1C" w:rsidRDefault="000E1A1C" w:rsidP="000E1A1C">
            <w:pPr>
              <w:spacing w:after="0" w:line="240" w:lineRule="auto"/>
              <w:jc w:val="left"/>
              <w:rPr>
                <w:rFonts w:cs="Arial"/>
                <w:sz w:val="18"/>
                <w:szCs w:val="18"/>
              </w:rPr>
            </w:pPr>
            <w:r w:rsidRPr="000E1A1C">
              <w:rPr>
                <w:rFonts w:cs="Arial"/>
                <w:sz w:val="18"/>
                <w:szCs w:val="18"/>
              </w:rPr>
              <w:t>Mit welchen Fragestellungen kommen Unternehmen auf Sie zu bzw. welche Fragestellungen stellen Sie fest (bspw. auf Konferenzen, in Forschungsarbeiten oder Verbänden)?</w:t>
            </w:r>
          </w:p>
          <w:p w14:paraId="190C6CAD" w14:textId="77777777" w:rsidR="000E1A1C" w:rsidRPr="000E1A1C" w:rsidRDefault="000E1A1C" w:rsidP="000E1A1C">
            <w:pPr>
              <w:spacing w:after="0" w:line="240" w:lineRule="auto"/>
              <w:jc w:val="left"/>
              <w:rPr>
                <w:rFonts w:cs="Arial"/>
                <w:sz w:val="18"/>
                <w:szCs w:val="18"/>
              </w:rPr>
            </w:pPr>
          </w:p>
          <w:p w14:paraId="0CB1F50E" w14:textId="77777777" w:rsidR="000E1A1C" w:rsidRPr="000E1A1C" w:rsidRDefault="000E1A1C" w:rsidP="000E1A1C">
            <w:pPr>
              <w:spacing w:after="0" w:line="240" w:lineRule="auto"/>
              <w:jc w:val="left"/>
              <w:rPr>
                <w:rFonts w:cs="Arial"/>
                <w:sz w:val="18"/>
                <w:szCs w:val="18"/>
              </w:rPr>
            </w:pPr>
            <w:r w:rsidRPr="000E1A1C">
              <w:rPr>
                <w:rFonts w:cs="Arial"/>
                <w:sz w:val="18"/>
                <w:szCs w:val="18"/>
              </w:rPr>
              <w:t>Mögliche Nachfrage:</w:t>
            </w:r>
          </w:p>
          <w:p w14:paraId="2212C326" w14:textId="18B463A5"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 xml:space="preserve">Welche Konflikte nehmen Sie </w:t>
            </w:r>
            <w:r w:rsidR="002A2294" w:rsidRPr="000E1A1C">
              <w:rPr>
                <w:rFonts w:cs="Arial"/>
                <w:sz w:val="18"/>
                <w:szCs w:val="18"/>
              </w:rPr>
              <w:t>wahr</w:t>
            </w:r>
            <w:r w:rsidRPr="000E1A1C">
              <w:rPr>
                <w:rFonts w:cs="Arial"/>
                <w:sz w:val="18"/>
                <w:szCs w:val="18"/>
              </w:rPr>
              <w:t>?</w:t>
            </w:r>
          </w:p>
          <w:p w14:paraId="44D550F6" w14:textId="77777777" w:rsidR="000E1A1C" w:rsidRPr="000E1A1C" w:rsidRDefault="000E1A1C" w:rsidP="000E1A1C">
            <w:pPr>
              <w:spacing w:after="0" w:line="240" w:lineRule="auto"/>
              <w:jc w:val="left"/>
              <w:rPr>
                <w:rFonts w:cs="Arial"/>
                <w:sz w:val="18"/>
                <w:szCs w:val="18"/>
              </w:rPr>
            </w:pPr>
          </w:p>
          <w:p w14:paraId="468FC422" w14:textId="77777777" w:rsidR="000E1A1C" w:rsidRPr="000E1A1C" w:rsidRDefault="000E1A1C" w:rsidP="000E1A1C">
            <w:pPr>
              <w:spacing w:after="0" w:line="240" w:lineRule="auto"/>
              <w:jc w:val="left"/>
              <w:rPr>
                <w:rFonts w:cs="Arial"/>
                <w:sz w:val="18"/>
                <w:szCs w:val="18"/>
              </w:rPr>
            </w:pPr>
          </w:p>
          <w:p w14:paraId="1464333B" w14:textId="77777777" w:rsidR="000E1A1C" w:rsidRPr="000E1A1C" w:rsidRDefault="000E1A1C" w:rsidP="000E1A1C">
            <w:pPr>
              <w:spacing w:after="0" w:line="240" w:lineRule="auto"/>
              <w:jc w:val="left"/>
              <w:rPr>
                <w:rFonts w:cs="Arial"/>
                <w:sz w:val="18"/>
                <w:szCs w:val="18"/>
              </w:rPr>
            </w:pPr>
          </w:p>
          <w:p w14:paraId="630E20F8" w14:textId="77777777" w:rsidR="000E1A1C" w:rsidRPr="000E1A1C" w:rsidRDefault="000E1A1C" w:rsidP="000E1A1C">
            <w:pPr>
              <w:spacing w:after="0" w:line="240" w:lineRule="auto"/>
              <w:jc w:val="left"/>
              <w:rPr>
                <w:rFonts w:cs="Arial"/>
                <w:sz w:val="18"/>
                <w:szCs w:val="18"/>
              </w:rPr>
            </w:pPr>
            <w:r w:rsidRPr="000E1A1C">
              <w:rPr>
                <w:rFonts w:cs="Arial"/>
                <w:sz w:val="18"/>
                <w:szCs w:val="18"/>
              </w:rPr>
              <w:t>Auf Basis ihrer Forschung/ Kontakte zu Unternehmen: Welche Unterschiede bei Unternehmen können Sie in der Adaption von KI im Marketing beobachten?</w:t>
            </w:r>
          </w:p>
          <w:p w14:paraId="3013AF53" w14:textId="77777777" w:rsidR="000E1A1C" w:rsidRPr="000E1A1C" w:rsidRDefault="000E1A1C" w:rsidP="000E1A1C">
            <w:pPr>
              <w:spacing w:after="0" w:line="240" w:lineRule="auto"/>
              <w:jc w:val="left"/>
              <w:rPr>
                <w:rFonts w:cs="Arial"/>
                <w:sz w:val="18"/>
                <w:szCs w:val="18"/>
              </w:rPr>
            </w:pPr>
          </w:p>
          <w:p w14:paraId="7E39C5D6" w14:textId="77777777" w:rsidR="000E1A1C" w:rsidRPr="000E1A1C" w:rsidRDefault="000E1A1C" w:rsidP="000E1A1C">
            <w:pPr>
              <w:spacing w:after="0" w:line="240" w:lineRule="auto"/>
              <w:jc w:val="left"/>
              <w:rPr>
                <w:rFonts w:cs="Arial"/>
                <w:sz w:val="18"/>
                <w:szCs w:val="18"/>
              </w:rPr>
            </w:pPr>
            <w:r w:rsidRPr="000E1A1C">
              <w:rPr>
                <w:rFonts w:cs="Arial"/>
                <w:sz w:val="18"/>
                <w:szCs w:val="18"/>
              </w:rPr>
              <w:t>Mögliche Nachfragen:</w:t>
            </w:r>
          </w:p>
          <w:p w14:paraId="096795E9" w14:textId="77777777" w:rsidR="000E1A1C" w:rsidRPr="000E1A1C" w:rsidRDefault="000E1A1C" w:rsidP="000E1A1C">
            <w:pPr>
              <w:spacing w:after="0" w:line="240" w:lineRule="auto"/>
              <w:jc w:val="left"/>
              <w:rPr>
                <w:rFonts w:cs="Arial"/>
                <w:sz w:val="18"/>
                <w:szCs w:val="18"/>
              </w:rPr>
            </w:pPr>
            <w:r w:rsidRPr="000E1A1C">
              <w:rPr>
                <w:rFonts w:cs="Arial"/>
                <w:sz w:val="18"/>
                <w:szCs w:val="18"/>
              </w:rPr>
              <w:t>Inwieweit können Sie das für</w:t>
            </w:r>
          </w:p>
          <w:p w14:paraId="65EEC629"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Erwartungen an den Einsatz von KI</w:t>
            </w:r>
          </w:p>
          <w:p w14:paraId="14350DC8"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Management</w:t>
            </w:r>
          </w:p>
          <w:p w14:paraId="525E60EF"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Organisationsstruktur</w:t>
            </w:r>
          </w:p>
          <w:p w14:paraId="09B9A245"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Organisationskultur</w:t>
            </w:r>
          </w:p>
          <w:p w14:paraId="3192E4B1"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Digitaler Strategie</w:t>
            </w:r>
          </w:p>
          <w:p w14:paraId="6B5C39E8"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Mitarbeitern</w:t>
            </w:r>
          </w:p>
          <w:p w14:paraId="4C2670CB"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Daten Management</w:t>
            </w:r>
          </w:p>
          <w:p w14:paraId="79C1EACB"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Technologischer Infrastruktur</w:t>
            </w:r>
          </w:p>
          <w:p w14:paraId="1F595FCA" w14:textId="77777777" w:rsidR="000E1A1C" w:rsidRPr="000E1A1C" w:rsidRDefault="000E1A1C" w:rsidP="000E1A1C">
            <w:pPr>
              <w:numPr>
                <w:ilvl w:val="0"/>
                <w:numId w:val="100"/>
              </w:numPr>
              <w:spacing w:after="0" w:line="240" w:lineRule="auto"/>
              <w:contextualSpacing/>
              <w:jc w:val="left"/>
              <w:rPr>
                <w:rFonts w:cs="Arial"/>
                <w:sz w:val="18"/>
                <w:szCs w:val="18"/>
              </w:rPr>
            </w:pPr>
            <w:r w:rsidRPr="000E1A1C">
              <w:rPr>
                <w:rFonts w:cs="Arial"/>
                <w:sz w:val="18"/>
                <w:szCs w:val="18"/>
              </w:rPr>
              <w:t>Ökosystem des Unternehmens</w:t>
            </w:r>
          </w:p>
          <w:p w14:paraId="42BC8D8B" w14:textId="77777777" w:rsidR="000E1A1C" w:rsidRPr="000E1A1C" w:rsidRDefault="000E1A1C" w:rsidP="000E1A1C">
            <w:pPr>
              <w:spacing w:after="0" w:line="240" w:lineRule="auto"/>
              <w:jc w:val="left"/>
              <w:rPr>
                <w:rFonts w:cs="Arial"/>
                <w:sz w:val="18"/>
                <w:szCs w:val="18"/>
              </w:rPr>
            </w:pPr>
            <w:r w:rsidRPr="000E1A1C">
              <w:rPr>
                <w:rFonts w:cs="Arial"/>
                <w:sz w:val="18"/>
                <w:szCs w:val="18"/>
              </w:rPr>
              <w:t>Konkretisieren?</w:t>
            </w:r>
          </w:p>
          <w:p w14:paraId="568EDA12" w14:textId="77777777" w:rsidR="000E1A1C" w:rsidRPr="000E1A1C" w:rsidRDefault="000E1A1C" w:rsidP="000E1A1C">
            <w:pPr>
              <w:spacing w:after="0" w:line="240" w:lineRule="auto"/>
              <w:jc w:val="left"/>
              <w:rPr>
                <w:rFonts w:cs="Arial"/>
                <w:sz w:val="18"/>
                <w:szCs w:val="18"/>
              </w:rPr>
            </w:pPr>
          </w:p>
        </w:tc>
        <w:tc>
          <w:tcPr>
            <w:tcW w:w="1086" w:type="dxa"/>
          </w:tcPr>
          <w:p w14:paraId="4150D6CE" w14:textId="77777777" w:rsidR="000E1A1C" w:rsidRPr="000E1A1C" w:rsidRDefault="000E1A1C" w:rsidP="000E1A1C">
            <w:pPr>
              <w:spacing w:after="0" w:line="240" w:lineRule="auto"/>
              <w:rPr>
                <w:rFonts w:cs="Arial"/>
              </w:rPr>
            </w:pPr>
          </w:p>
        </w:tc>
      </w:tr>
      <w:tr w:rsidR="000E1A1C" w:rsidRPr="000E1A1C" w14:paraId="1B008178" w14:textId="77777777" w:rsidTr="002A2294">
        <w:trPr>
          <w:trHeight w:val="567"/>
        </w:trPr>
        <w:tc>
          <w:tcPr>
            <w:tcW w:w="2457" w:type="dxa"/>
            <w:shd w:val="clear" w:color="auto" w:fill="EDEDED" w:themeFill="accent3" w:themeFillTint="33"/>
          </w:tcPr>
          <w:p w14:paraId="17D17C65" w14:textId="77777777" w:rsidR="000E1A1C" w:rsidRPr="000E1A1C" w:rsidRDefault="000E1A1C" w:rsidP="000E1A1C">
            <w:pPr>
              <w:spacing w:after="0" w:line="240" w:lineRule="auto"/>
              <w:jc w:val="right"/>
              <w:rPr>
                <w:rFonts w:cs="Arial"/>
                <w:b/>
                <w:bCs/>
                <w:sz w:val="20"/>
              </w:rPr>
            </w:pPr>
            <w:r w:rsidRPr="000E1A1C">
              <w:rPr>
                <w:rFonts w:cs="Arial"/>
                <w:b/>
                <w:bCs/>
                <w:sz w:val="20"/>
              </w:rPr>
              <w:t>Nächste Schritte in Marketingorganisationen und zukünftige Forschung</w:t>
            </w:r>
          </w:p>
        </w:tc>
        <w:tc>
          <w:tcPr>
            <w:tcW w:w="4960" w:type="dxa"/>
          </w:tcPr>
          <w:p w14:paraId="5A9DDD98" w14:textId="77777777" w:rsidR="000E1A1C" w:rsidRPr="000E1A1C" w:rsidRDefault="000E1A1C" w:rsidP="000E1A1C">
            <w:pPr>
              <w:spacing w:after="0" w:line="240" w:lineRule="auto"/>
              <w:jc w:val="left"/>
              <w:rPr>
                <w:rFonts w:cs="Arial"/>
                <w:sz w:val="18"/>
                <w:szCs w:val="18"/>
              </w:rPr>
            </w:pPr>
            <w:r w:rsidRPr="000E1A1C">
              <w:rPr>
                <w:rFonts w:cs="Arial"/>
                <w:sz w:val="18"/>
                <w:szCs w:val="18"/>
              </w:rPr>
              <w:t xml:space="preserve">Wenn Sie die Entwicklungen zu KI im Marketing in letzten 3 Jahren Revue passieren lassen: </w:t>
            </w:r>
          </w:p>
          <w:p w14:paraId="754B052E" w14:textId="77777777" w:rsidR="000E1A1C" w:rsidRPr="000E1A1C" w:rsidRDefault="000E1A1C" w:rsidP="000E1A1C">
            <w:pPr>
              <w:spacing w:after="0" w:line="240" w:lineRule="auto"/>
              <w:jc w:val="left"/>
              <w:rPr>
                <w:rFonts w:cs="Arial"/>
                <w:sz w:val="18"/>
                <w:szCs w:val="18"/>
              </w:rPr>
            </w:pPr>
            <w:r w:rsidRPr="000E1A1C">
              <w:rPr>
                <w:rFonts w:cs="Arial"/>
                <w:sz w:val="18"/>
                <w:szCs w:val="18"/>
              </w:rPr>
              <w:t>Welche Veränderungen können Sie feststellen?</w:t>
            </w:r>
          </w:p>
          <w:p w14:paraId="5A12A44E" w14:textId="77777777" w:rsidR="000E1A1C" w:rsidRPr="000E1A1C" w:rsidRDefault="000E1A1C" w:rsidP="000E1A1C">
            <w:pPr>
              <w:spacing w:after="0" w:line="240" w:lineRule="auto"/>
              <w:jc w:val="left"/>
              <w:rPr>
                <w:rFonts w:cs="Arial"/>
                <w:sz w:val="18"/>
                <w:szCs w:val="18"/>
              </w:rPr>
            </w:pPr>
          </w:p>
          <w:p w14:paraId="18362213" w14:textId="77777777" w:rsidR="000E1A1C" w:rsidRPr="000E1A1C" w:rsidRDefault="000E1A1C" w:rsidP="000E1A1C">
            <w:pPr>
              <w:spacing w:after="0" w:line="240" w:lineRule="auto"/>
              <w:jc w:val="left"/>
              <w:rPr>
                <w:rFonts w:cs="Arial"/>
                <w:sz w:val="18"/>
                <w:szCs w:val="18"/>
              </w:rPr>
            </w:pPr>
            <w:r w:rsidRPr="000E1A1C">
              <w:rPr>
                <w:rFonts w:cs="Arial"/>
                <w:sz w:val="18"/>
                <w:szCs w:val="18"/>
              </w:rPr>
              <w:t>Mögliche Nachfrage:</w:t>
            </w:r>
          </w:p>
          <w:p w14:paraId="6FC5EF4B" w14:textId="77777777" w:rsidR="000E1A1C" w:rsidRPr="000E1A1C" w:rsidRDefault="000E1A1C" w:rsidP="000E1A1C">
            <w:pPr>
              <w:numPr>
                <w:ilvl w:val="0"/>
                <w:numId w:val="101"/>
              </w:numPr>
              <w:spacing w:after="0" w:line="240" w:lineRule="auto"/>
              <w:contextualSpacing/>
              <w:jc w:val="left"/>
              <w:rPr>
                <w:rFonts w:cs="Arial"/>
                <w:sz w:val="18"/>
                <w:szCs w:val="18"/>
              </w:rPr>
            </w:pPr>
            <w:r w:rsidRPr="000E1A1C">
              <w:rPr>
                <w:rFonts w:cs="Arial"/>
                <w:sz w:val="18"/>
                <w:szCs w:val="18"/>
              </w:rPr>
              <w:t>Welche Erkenntnisse leiten Sie daraus ab?</w:t>
            </w:r>
          </w:p>
          <w:p w14:paraId="1779F986" w14:textId="77777777" w:rsidR="000E1A1C" w:rsidRPr="000E1A1C" w:rsidRDefault="000E1A1C" w:rsidP="000E1A1C">
            <w:pPr>
              <w:spacing w:after="0" w:line="240" w:lineRule="auto"/>
              <w:jc w:val="left"/>
              <w:rPr>
                <w:rFonts w:cs="Arial"/>
                <w:sz w:val="18"/>
                <w:szCs w:val="18"/>
              </w:rPr>
            </w:pPr>
          </w:p>
          <w:p w14:paraId="3D664519" w14:textId="77777777" w:rsidR="000E1A1C" w:rsidRPr="000E1A1C" w:rsidRDefault="000E1A1C" w:rsidP="000E1A1C">
            <w:pPr>
              <w:spacing w:after="0" w:line="240" w:lineRule="auto"/>
              <w:jc w:val="left"/>
              <w:rPr>
                <w:rFonts w:cs="Arial"/>
                <w:sz w:val="18"/>
                <w:szCs w:val="18"/>
              </w:rPr>
            </w:pPr>
          </w:p>
          <w:p w14:paraId="1775AB7F" w14:textId="77777777" w:rsidR="000E1A1C" w:rsidRPr="000E1A1C" w:rsidRDefault="000E1A1C" w:rsidP="000E1A1C">
            <w:pPr>
              <w:spacing w:after="0" w:line="240" w:lineRule="auto"/>
              <w:jc w:val="left"/>
              <w:rPr>
                <w:rFonts w:cs="Arial"/>
                <w:sz w:val="18"/>
                <w:szCs w:val="18"/>
              </w:rPr>
            </w:pPr>
            <w:r w:rsidRPr="000E1A1C">
              <w:rPr>
                <w:rFonts w:cs="Arial"/>
                <w:sz w:val="18"/>
                <w:szCs w:val="18"/>
              </w:rPr>
              <w:t>Welche Fragestellungen rund um das Thema „Künstliche Intelligenz im Marketing“ sind noch offen und sind von zukünftigen Forschungsinteresse?</w:t>
            </w:r>
          </w:p>
          <w:p w14:paraId="1840F1B1" w14:textId="77777777" w:rsidR="000E1A1C" w:rsidRPr="000E1A1C" w:rsidRDefault="000E1A1C" w:rsidP="000E1A1C">
            <w:pPr>
              <w:spacing w:after="0" w:line="240" w:lineRule="auto"/>
              <w:rPr>
                <w:rFonts w:cs="Arial"/>
                <w:sz w:val="18"/>
                <w:szCs w:val="18"/>
              </w:rPr>
            </w:pPr>
          </w:p>
        </w:tc>
        <w:tc>
          <w:tcPr>
            <w:tcW w:w="1086" w:type="dxa"/>
          </w:tcPr>
          <w:p w14:paraId="0E84E2E1" w14:textId="77777777" w:rsidR="000E1A1C" w:rsidRPr="000E1A1C" w:rsidRDefault="000E1A1C" w:rsidP="000E1A1C">
            <w:pPr>
              <w:spacing w:after="0" w:line="240" w:lineRule="auto"/>
              <w:rPr>
                <w:rFonts w:cs="Arial"/>
              </w:rPr>
            </w:pPr>
          </w:p>
        </w:tc>
      </w:tr>
      <w:tr w:rsidR="000E1A1C" w:rsidRPr="000E1A1C" w14:paraId="755A05F8" w14:textId="77777777" w:rsidTr="002A2294">
        <w:trPr>
          <w:trHeight w:val="567"/>
        </w:trPr>
        <w:tc>
          <w:tcPr>
            <w:tcW w:w="2457" w:type="dxa"/>
            <w:shd w:val="clear" w:color="auto" w:fill="EDEDED" w:themeFill="accent3" w:themeFillTint="33"/>
          </w:tcPr>
          <w:p w14:paraId="7D73A71D" w14:textId="77777777" w:rsidR="000E1A1C" w:rsidRPr="000E1A1C" w:rsidRDefault="000E1A1C" w:rsidP="000E1A1C">
            <w:pPr>
              <w:spacing w:after="0" w:line="240" w:lineRule="auto"/>
              <w:jc w:val="right"/>
              <w:rPr>
                <w:rFonts w:cs="Arial"/>
                <w:b/>
                <w:bCs/>
                <w:sz w:val="20"/>
              </w:rPr>
            </w:pPr>
            <w:r w:rsidRPr="000E1A1C">
              <w:rPr>
                <w:rFonts w:cs="Arial"/>
                <w:b/>
                <w:bCs/>
                <w:sz w:val="20"/>
              </w:rPr>
              <w:t>Schlussfrage</w:t>
            </w:r>
          </w:p>
        </w:tc>
        <w:tc>
          <w:tcPr>
            <w:tcW w:w="4960" w:type="dxa"/>
          </w:tcPr>
          <w:p w14:paraId="58DF1186" w14:textId="5B5F7679" w:rsidR="000E1A1C" w:rsidRPr="000E1A1C" w:rsidRDefault="000E1A1C" w:rsidP="000E1A1C">
            <w:pPr>
              <w:spacing w:after="0" w:line="240" w:lineRule="auto"/>
              <w:rPr>
                <w:rFonts w:cs="Arial"/>
                <w:sz w:val="18"/>
                <w:szCs w:val="18"/>
              </w:rPr>
            </w:pPr>
            <w:r w:rsidRPr="000E1A1C">
              <w:rPr>
                <w:rFonts w:cs="Arial"/>
                <w:sz w:val="18"/>
                <w:szCs w:val="18"/>
              </w:rPr>
              <w:t>Wir haben jetzt viel besprochen, gibt es von ihrer Seite aus etwas, das bisher im Interview nicht zur Sprache kam, für Sie aber wichtig ist</w:t>
            </w:r>
            <w:r w:rsidR="002A2294">
              <w:rPr>
                <w:rFonts w:cs="Arial"/>
                <w:sz w:val="18"/>
                <w:szCs w:val="18"/>
              </w:rPr>
              <w:t>?</w:t>
            </w:r>
          </w:p>
          <w:p w14:paraId="00B0239D" w14:textId="77777777" w:rsidR="000E1A1C" w:rsidRPr="000E1A1C" w:rsidRDefault="000E1A1C" w:rsidP="000E1A1C">
            <w:pPr>
              <w:spacing w:after="0" w:line="240" w:lineRule="auto"/>
              <w:rPr>
                <w:rFonts w:cs="Arial"/>
                <w:sz w:val="18"/>
                <w:szCs w:val="18"/>
              </w:rPr>
            </w:pPr>
          </w:p>
          <w:p w14:paraId="00530106" w14:textId="77777777" w:rsidR="000E1A1C" w:rsidRPr="000E1A1C" w:rsidRDefault="000E1A1C" w:rsidP="000E1A1C">
            <w:pPr>
              <w:spacing w:after="0" w:line="240" w:lineRule="auto"/>
              <w:rPr>
                <w:rFonts w:cs="Arial"/>
                <w:sz w:val="18"/>
                <w:szCs w:val="18"/>
              </w:rPr>
            </w:pPr>
            <w:r w:rsidRPr="000E1A1C">
              <w:rPr>
                <w:rFonts w:cs="Arial"/>
                <w:sz w:val="18"/>
                <w:szCs w:val="18"/>
              </w:rPr>
              <w:t>Ich bedanke mich sehr herzlich für das Gespräch!</w:t>
            </w:r>
          </w:p>
          <w:p w14:paraId="0B5B057F" w14:textId="77777777" w:rsidR="000E1A1C" w:rsidRPr="000E1A1C" w:rsidRDefault="000E1A1C" w:rsidP="000E1A1C">
            <w:pPr>
              <w:spacing w:after="0" w:line="240" w:lineRule="auto"/>
              <w:rPr>
                <w:rFonts w:cs="Arial"/>
                <w:sz w:val="18"/>
                <w:szCs w:val="18"/>
              </w:rPr>
            </w:pPr>
          </w:p>
          <w:p w14:paraId="3DEE8E99" w14:textId="77777777" w:rsidR="000E1A1C" w:rsidRPr="000E1A1C" w:rsidRDefault="000E1A1C" w:rsidP="000E1A1C">
            <w:pPr>
              <w:spacing w:after="0" w:line="240" w:lineRule="auto"/>
              <w:rPr>
                <w:rFonts w:cs="Arial"/>
                <w:sz w:val="18"/>
                <w:szCs w:val="18"/>
              </w:rPr>
            </w:pPr>
          </w:p>
        </w:tc>
        <w:tc>
          <w:tcPr>
            <w:tcW w:w="1086" w:type="dxa"/>
          </w:tcPr>
          <w:p w14:paraId="03E14D2A" w14:textId="77777777" w:rsidR="000E1A1C" w:rsidRPr="000E1A1C" w:rsidRDefault="000E1A1C" w:rsidP="000E1A1C">
            <w:pPr>
              <w:spacing w:after="0" w:line="240" w:lineRule="auto"/>
              <w:rPr>
                <w:rFonts w:cs="Arial"/>
              </w:rPr>
            </w:pPr>
          </w:p>
        </w:tc>
      </w:tr>
    </w:tbl>
    <w:p w14:paraId="53FC1389" w14:textId="77777777" w:rsidR="002A2294" w:rsidRDefault="002A2294" w:rsidP="00B73B4C">
      <w:pPr>
        <w:widowControl w:val="0"/>
        <w:sectPr w:rsidR="002A2294" w:rsidSect="00A21033">
          <w:headerReference w:type="default" r:id="rId23"/>
          <w:pgSz w:w="11906" w:h="16838" w:code="9"/>
          <w:pgMar w:top="1701" w:right="1985" w:bottom="1418" w:left="1418" w:header="851" w:footer="567" w:gutter="0"/>
          <w:cols w:space="720"/>
          <w:docGrid w:linePitch="299"/>
        </w:sectPr>
      </w:pPr>
    </w:p>
    <w:p w14:paraId="53371004" w14:textId="55A330AC" w:rsidR="00382100" w:rsidRDefault="00F97549" w:rsidP="00B73B4C">
      <w:pPr>
        <w:widowControl w:val="0"/>
      </w:pPr>
      <w:r w:rsidRPr="00F97549">
        <w:rPr>
          <w:noProof/>
        </w:rPr>
        <w:drawing>
          <wp:inline distT="0" distB="0" distL="0" distR="0" wp14:anchorId="2CE67AC0" wp14:editId="3DC1FA11">
            <wp:extent cx="5399405" cy="8654415"/>
            <wp:effectExtent l="0" t="0" r="0" b="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9405" cy="8654415"/>
                    </a:xfrm>
                    <a:prstGeom prst="rect">
                      <a:avLst/>
                    </a:prstGeom>
                    <a:noFill/>
                    <a:ln>
                      <a:noFill/>
                    </a:ln>
                  </pic:spPr>
                </pic:pic>
              </a:graphicData>
            </a:graphic>
          </wp:inline>
        </w:drawing>
      </w:r>
    </w:p>
    <w:p w14:paraId="708F0FCC" w14:textId="5665DBB4" w:rsidR="00F97549" w:rsidRDefault="00F97549" w:rsidP="00B73B4C">
      <w:pPr>
        <w:widowControl w:val="0"/>
      </w:pPr>
      <w:r w:rsidRPr="00F97549">
        <w:rPr>
          <w:noProof/>
        </w:rPr>
        <w:drawing>
          <wp:inline distT="0" distB="0" distL="0" distR="0" wp14:anchorId="45D8CB65" wp14:editId="4F499F01">
            <wp:extent cx="5399405" cy="6510655"/>
            <wp:effectExtent l="0" t="0" r="0" b="4445"/>
            <wp:docPr id="142" name="Grafi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9405" cy="6510655"/>
                    </a:xfrm>
                    <a:prstGeom prst="rect">
                      <a:avLst/>
                    </a:prstGeom>
                    <a:noFill/>
                    <a:ln>
                      <a:noFill/>
                    </a:ln>
                  </pic:spPr>
                </pic:pic>
              </a:graphicData>
            </a:graphic>
          </wp:inline>
        </w:drawing>
      </w:r>
    </w:p>
    <w:p w14:paraId="49B42E6A" w14:textId="77777777" w:rsidR="00F97549" w:rsidRDefault="00F97549" w:rsidP="00B73B4C">
      <w:pPr>
        <w:widowControl w:val="0"/>
        <w:sectPr w:rsidR="00F97549" w:rsidSect="00A21033">
          <w:headerReference w:type="default" r:id="rId26"/>
          <w:pgSz w:w="11906" w:h="16838" w:code="9"/>
          <w:pgMar w:top="1701" w:right="1985" w:bottom="1418" w:left="1418" w:header="851" w:footer="567" w:gutter="0"/>
          <w:cols w:space="720"/>
          <w:docGrid w:linePitch="299"/>
        </w:sectPr>
      </w:pPr>
      <w:r w:rsidRPr="00F97549">
        <w:rPr>
          <w:noProof/>
        </w:rPr>
        <w:drawing>
          <wp:inline distT="0" distB="0" distL="0" distR="0" wp14:anchorId="5035B7E0" wp14:editId="4C151B42">
            <wp:extent cx="5399405" cy="8592185"/>
            <wp:effectExtent l="0" t="0" r="0" b="0"/>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9405" cy="8592185"/>
                    </a:xfrm>
                    <a:prstGeom prst="rect">
                      <a:avLst/>
                    </a:prstGeom>
                    <a:noFill/>
                    <a:ln>
                      <a:noFill/>
                    </a:ln>
                  </pic:spPr>
                </pic:pic>
              </a:graphicData>
            </a:graphic>
          </wp:inline>
        </w:drawing>
      </w:r>
    </w:p>
    <w:p w14:paraId="1CAA6946" w14:textId="27DA680C" w:rsidR="00F97549" w:rsidRDefault="00643917" w:rsidP="00B73B4C">
      <w:pPr>
        <w:widowControl w:val="0"/>
      </w:pPr>
      <w:r w:rsidRPr="00643917">
        <w:rPr>
          <w:noProof/>
        </w:rPr>
        <w:drawing>
          <wp:inline distT="0" distB="0" distL="0" distR="0" wp14:anchorId="4B726109" wp14:editId="20F9BD28">
            <wp:extent cx="5399405" cy="5880100"/>
            <wp:effectExtent l="0" t="0" r="0" b="635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9405" cy="5880100"/>
                    </a:xfrm>
                    <a:prstGeom prst="rect">
                      <a:avLst/>
                    </a:prstGeom>
                    <a:noFill/>
                    <a:ln>
                      <a:noFill/>
                    </a:ln>
                  </pic:spPr>
                </pic:pic>
              </a:graphicData>
            </a:graphic>
          </wp:inline>
        </w:drawing>
      </w:r>
    </w:p>
    <w:p w14:paraId="00D656E6" w14:textId="6374D893" w:rsidR="00643917" w:rsidRDefault="00643917" w:rsidP="00B73B4C">
      <w:pPr>
        <w:widowControl w:val="0"/>
      </w:pPr>
      <w:r w:rsidRPr="00643917">
        <w:rPr>
          <w:noProof/>
        </w:rPr>
        <w:drawing>
          <wp:inline distT="0" distB="0" distL="0" distR="0" wp14:anchorId="5193271E" wp14:editId="3F455FB1">
            <wp:extent cx="5399405" cy="5362575"/>
            <wp:effectExtent l="0" t="0" r="0" b="9525"/>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9405" cy="5362575"/>
                    </a:xfrm>
                    <a:prstGeom prst="rect">
                      <a:avLst/>
                    </a:prstGeom>
                    <a:noFill/>
                    <a:ln>
                      <a:noFill/>
                    </a:ln>
                  </pic:spPr>
                </pic:pic>
              </a:graphicData>
            </a:graphic>
          </wp:inline>
        </w:drawing>
      </w:r>
    </w:p>
    <w:p w14:paraId="14A55FFD" w14:textId="27387F3C" w:rsidR="00643917" w:rsidRDefault="00643917" w:rsidP="00B73B4C">
      <w:pPr>
        <w:widowControl w:val="0"/>
      </w:pPr>
      <w:r w:rsidRPr="00643917">
        <w:rPr>
          <w:noProof/>
        </w:rPr>
        <w:drawing>
          <wp:inline distT="0" distB="0" distL="0" distR="0" wp14:anchorId="7FF760B1" wp14:editId="4A43D468">
            <wp:extent cx="5399405" cy="7202170"/>
            <wp:effectExtent l="0" t="0" r="0" b="0"/>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9405" cy="7202170"/>
                    </a:xfrm>
                    <a:prstGeom prst="rect">
                      <a:avLst/>
                    </a:prstGeom>
                    <a:noFill/>
                    <a:ln>
                      <a:noFill/>
                    </a:ln>
                  </pic:spPr>
                </pic:pic>
              </a:graphicData>
            </a:graphic>
          </wp:inline>
        </w:drawing>
      </w:r>
    </w:p>
    <w:p w14:paraId="3D75F863" w14:textId="439F7DC3" w:rsidR="00643917" w:rsidRDefault="00643917" w:rsidP="00B73B4C">
      <w:pPr>
        <w:widowControl w:val="0"/>
      </w:pPr>
      <w:r w:rsidRPr="00643917">
        <w:rPr>
          <w:noProof/>
        </w:rPr>
        <w:drawing>
          <wp:inline distT="0" distB="0" distL="0" distR="0" wp14:anchorId="3E32D4CC" wp14:editId="1A22C9AC">
            <wp:extent cx="5399405" cy="7073265"/>
            <wp:effectExtent l="0" t="0" r="0" b="0"/>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9405" cy="7073265"/>
                    </a:xfrm>
                    <a:prstGeom prst="rect">
                      <a:avLst/>
                    </a:prstGeom>
                    <a:noFill/>
                    <a:ln>
                      <a:noFill/>
                    </a:ln>
                  </pic:spPr>
                </pic:pic>
              </a:graphicData>
            </a:graphic>
          </wp:inline>
        </w:drawing>
      </w:r>
    </w:p>
    <w:p w14:paraId="58A8771B" w14:textId="75EDBA19" w:rsidR="00643917" w:rsidRDefault="00643917" w:rsidP="00B73B4C">
      <w:pPr>
        <w:widowControl w:val="0"/>
      </w:pPr>
      <w:r w:rsidRPr="00643917">
        <w:rPr>
          <w:noProof/>
        </w:rPr>
        <w:drawing>
          <wp:inline distT="0" distB="0" distL="0" distR="0" wp14:anchorId="5CB62207" wp14:editId="22AD85AB">
            <wp:extent cx="5399405" cy="5362575"/>
            <wp:effectExtent l="0" t="0" r="0" b="9525"/>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9405" cy="5362575"/>
                    </a:xfrm>
                    <a:prstGeom prst="rect">
                      <a:avLst/>
                    </a:prstGeom>
                    <a:noFill/>
                    <a:ln>
                      <a:noFill/>
                    </a:ln>
                  </pic:spPr>
                </pic:pic>
              </a:graphicData>
            </a:graphic>
          </wp:inline>
        </w:drawing>
      </w:r>
    </w:p>
    <w:p w14:paraId="3C094E23" w14:textId="393E9E06" w:rsidR="00643917" w:rsidRDefault="00643917" w:rsidP="00B73B4C">
      <w:pPr>
        <w:widowControl w:val="0"/>
      </w:pPr>
      <w:r w:rsidRPr="00643917">
        <w:rPr>
          <w:noProof/>
        </w:rPr>
        <w:drawing>
          <wp:inline distT="0" distB="0" distL="0" distR="0" wp14:anchorId="3FA5A3EB" wp14:editId="295EE9DD">
            <wp:extent cx="5399405" cy="6109970"/>
            <wp:effectExtent l="0" t="0" r="0" b="508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9405" cy="6109970"/>
                    </a:xfrm>
                    <a:prstGeom prst="rect">
                      <a:avLst/>
                    </a:prstGeom>
                    <a:noFill/>
                    <a:ln>
                      <a:noFill/>
                    </a:ln>
                  </pic:spPr>
                </pic:pic>
              </a:graphicData>
            </a:graphic>
          </wp:inline>
        </w:drawing>
      </w:r>
    </w:p>
    <w:p w14:paraId="324124BF" w14:textId="691182D8" w:rsidR="00643917" w:rsidRDefault="00DA1B71" w:rsidP="00B73B4C">
      <w:pPr>
        <w:widowControl w:val="0"/>
      </w:pPr>
      <w:r w:rsidRPr="00DA1B71">
        <w:rPr>
          <w:noProof/>
        </w:rPr>
        <w:drawing>
          <wp:inline distT="0" distB="0" distL="0" distR="0" wp14:anchorId="70888373" wp14:editId="7D52B5B3">
            <wp:extent cx="5399405" cy="4443095"/>
            <wp:effectExtent l="0" t="0" r="0" b="0"/>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9405" cy="4443095"/>
                    </a:xfrm>
                    <a:prstGeom prst="rect">
                      <a:avLst/>
                    </a:prstGeom>
                    <a:noFill/>
                    <a:ln>
                      <a:noFill/>
                    </a:ln>
                  </pic:spPr>
                </pic:pic>
              </a:graphicData>
            </a:graphic>
          </wp:inline>
        </w:drawing>
      </w:r>
    </w:p>
    <w:p w14:paraId="5FD58B2F" w14:textId="62817CCD" w:rsidR="00DA1B71" w:rsidRDefault="00DA1B71" w:rsidP="00B73B4C">
      <w:pPr>
        <w:widowControl w:val="0"/>
      </w:pPr>
      <w:r w:rsidRPr="00DA1B71">
        <w:rPr>
          <w:noProof/>
        </w:rPr>
        <w:drawing>
          <wp:inline distT="0" distB="0" distL="0" distR="0" wp14:anchorId="182645D0" wp14:editId="105330BD">
            <wp:extent cx="5399405" cy="6339840"/>
            <wp:effectExtent l="0" t="0" r="0" b="3810"/>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9405" cy="6339840"/>
                    </a:xfrm>
                    <a:prstGeom prst="rect">
                      <a:avLst/>
                    </a:prstGeom>
                    <a:noFill/>
                    <a:ln>
                      <a:noFill/>
                    </a:ln>
                  </pic:spPr>
                </pic:pic>
              </a:graphicData>
            </a:graphic>
          </wp:inline>
        </w:drawing>
      </w:r>
    </w:p>
    <w:p w14:paraId="1C9DC2E1" w14:textId="7C88A0CE" w:rsidR="00DA1B71" w:rsidRDefault="00DA1B71" w:rsidP="00B73B4C">
      <w:pPr>
        <w:widowControl w:val="0"/>
      </w:pPr>
      <w:r w:rsidRPr="00DA1B71">
        <w:rPr>
          <w:noProof/>
        </w:rPr>
        <w:drawing>
          <wp:inline distT="0" distB="0" distL="0" distR="0" wp14:anchorId="089159CD" wp14:editId="1B6493D9">
            <wp:extent cx="5399405" cy="4500245"/>
            <wp:effectExtent l="0" t="0" r="0" b="0"/>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9405" cy="4500245"/>
                    </a:xfrm>
                    <a:prstGeom prst="rect">
                      <a:avLst/>
                    </a:prstGeom>
                    <a:noFill/>
                    <a:ln>
                      <a:noFill/>
                    </a:ln>
                  </pic:spPr>
                </pic:pic>
              </a:graphicData>
            </a:graphic>
          </wp:inline>
        </w:drawing>
      </w:r>
    </w:p>
    <w:p w14:paraId="208DE8C9" w14:textId="37F398E0" w:rsidR="00DA1B71" w:rsidRDefault="00DA1B71" w:rsidP="00B73B4C">
      <w:pPr>
        <w:widowControl w:val="0"/>
      </w:pPr>
      <w:r w:rsidRPr="00DA1B71">
        <w:rPr>
          <w:noProof/>
        </w:rPr>
        <w:drawing>
          <wp:inline distT="0" distB="0" distL="0" distR="0" wp14:anchorId="18F1B584" wp14:editId="71467B42">
            <wp:extent cx="5399405" cy="6052185"/>
            <wp:effectExtent l="0" t="0" r="0" b="5715"/>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9405" cy="6052185"/>
                    </a:xfrm>
                    <a:prstGeom prst="rect">
                      <a:avLst/>
                    </a:prstGeom>
                    <a:noFill/>
                    <a:ln>
                      <a:noFill/>
                    </a:ln>
                  </pic:spPr>
                </pic:pic>
              </a:graphicData>
            </a:graphic>
          </wp:inline>
        </w:drawing>
      </w:r>
    </w:p>
    <w:p w14:paraId="173C93A2" w14:textId="14805012" w:rsidR="00DA1B71" w:rsidRDefault="00DA1B71" w:rsidP="00B73B4C">
      <w:pPr>
        <w:widowControl w:val="0"/>
      </w:pPr>
      <w:r w:rsidRPr="00DA1B71">
        <w:rPr>
          <w:noProof/>
        </w:rPr>
        <w:drawing>
          <wp:inline distT="0" distB="0" distL="0" distR="0" wp14:anchorId="5CF19717" wp14:editId="74F5CB2C">
            <wp:extent cx="5399405" cy="4097655"/>
            <wp:effectExtent l="0" t="0" r="0" b="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9405" cy="4097655"/>
                    </a:xfrm>
                    <a:prstGeom prst="rect">
                      <a:avLst/>
                    </a:prstGeom>
                    <a:noFill/>
                    <a:ln>
                      <a:noFill/>
                    </a:ln>
                  </pic:spPr>
                </pic:pic>
              </a:graphicData>
            </a:graphic>
          </wp:inline>
        </w:drawing>
      </w:r>
    </w:p>
    <w:p w14:paraId="198C8A66" w14:textId="5E58472E" w:rsidR="00DA1B71" w:rsidRDefault="00DA1B71" w:rsidP="00B73B4C">
      <w:pPr>
        <w:widowControl w:val="0"/>
      </w:pPr>
      <w:r w:rsidRPr="00DA1B71">
        <w:rPr>
          <w:noProof/>
        </w:rPr>
        <w:drawing>
          <wp:inline distT="0" distB="0" distL="0" distR="0" wp14:anchorId="7918076A" wp14:editId="666225FD">
            <wp:extent cx="5399405" cy="5074920"/>
            <wp:effectExtent l="0" t="0" r="0" b="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9405" cy="5074920"/>
                    </a:xfrm>
                    <a:prstGeom prst="rect">
                      <a:avLst/>
                    </a:prstGeom>
                    <a:noFill/>
                    <a:ln>
                      <a:noFill/>
                    </a:ln>
                  </pic:spPr>
                </pic:pic>
              </a:graphicData>
            </a:graphic>
          </wp:inline>
        </w:drawing>
      </w:r>
    </w:p>
    <w:p w14:paraId="7BAF9B9B" w14:textId="631F0308" w:rsidR="00DA1B71" w:rsidRDefault="00DA1B71" w:rsidP="00B73B4C">
      <w:pPr>
        <w:widowControl w:val="0"/>
      </w:pPr>
      <w:r w:rsidRPr="00DA1B71">
        <w:rPr>
          <w:noProof/>
        </w:rPr>
        <w:drawing>
          <wp:inline distT="0" distB="0" distL="0" distR="0" wp14:anchorId="387A1B39" wp14:editId="61FA8722">
            <wp:extent cx="5399405" cy="4730115"/>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99405" cy="4730115"/>
                    </a:xfrm>
                    <a:prstGeom prst="rect">
                      <a:avLst/>
                    </a:prstGeom>
                    <a:noFill/>
                    <a:ln>
                      <a:noFill/>
                    </a:ln>
                  </pic:spPr>
                </pic:pic>
              </a:graphicData>
            </a:graphic>
          </wp:inline>
        </w:drawing>
      </w:r>
    </w:p>
    <w:p w14:paraId="37C44863" w14:textId="52995502" w:rsidR="00DA1B71" w:rsidRDefault="00DA1B71" w:rsidP="00B73B4C">
      <w:pPr>
        <w:widowControl w:val="0"/>
      </w:pPr>
      <w:r w:rsidRPr="00DA1B71">
        <w:rPr>
          <w:noProof/>
        </w:rPr>
        <w:drawing>
          <wp:inline distT="0" distB="0" distL="0" distR="0" wp14:anchorId="4572ABFB" wp14:editId="0C69D191">
            <wp:extent cx="5399405" cy="4730115"/>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9405" cy="4730115"/>
                    </a:xfrm>
                    <a:prstGeom prst="rect">
                      <a:avLst/>
                    </a:prstGeom>
                    <a:noFill/>
                    <a:ln>
                      <a:noFill/>
                    </a:ln>
                  </pic:spPr>
                </pic:pic>
              </a:graphicData>
            </a:graphic>
          </wp:inline>
        </w:drawing>
      </w:r>
    </w:p>
    <w:p w14:paraId="5F5F0371" w14:textId="4E4701AB" w:rsidR="00DA1B71" w:rsidRDefault="00DA1B71" w:rsidP="00B73B4C">
      <w:pPr>
        <w:widowControl w:val="0"/>
      </w:pPr>
      <w:r w:rsidRPr="00DA1B71">
        <w:rPr>
          <w:noProof/>
        </w:rPr>
        <w:drawing>
          <wp:inline distT="0" distB="0" distL="0" distR="0" wp14:anchorId="6AA174BF" wp14:editId="0EB198FE">
            <wp:extent cx="5399405" cy="5132705"/>
            <wp:effectExtent l="0" t="0" r="0" b="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9405" cy="5132705"/>
                    </a:xfrm>
                    <a:prstGeom prst="rect">
                      <a:avLst/>
                    </a:prstGeom>
                    <a:noFill/>
                    <a:ln>
                      <a:noFill/>
                    </a:ln>
                  </pic:spPr>
                </pic:pic>
              </a:graphicData>
            </a:graphic>
          </wp:inline>
        </w:drawing>
      </w:r>
    </w:p>
    <w:p w14:paraId="1517DC35" w14:textId="1D0CFA86" w:rsidR="00DA1B71" w:rsidRDefault="00DA1B71" w:rsidP="00B73B4C">
      <w:pPr>
        <w:widowControl w:val="0"/>
      </w:pPr>
      <w:r w:rsidRPr="00DA1B71">
        <w:rPr>
          <w:noProof/>
        </w:rPr>
        <w:drawing>
          <wp:inline distT="0" distB="0" distL="0" distR="0" wp14:anchorId="6203925B" wp14:editId="34618A8C">
            <wp:extent cx="5399405" cy="5305425"/>
            <wp:effectExtent l="0" t="0" r="0" b="9525"/>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9405" cy="5305425"/>
                    </a:xfrm>
                    <a:prstGeom prst="rect">
                      <a:avLst/>
                    </a:prstGeom>
                    <a:noFill/>
                    <a:ln>
                      <a:noFill/>
                    </a:ln>
                  </pic:spPr>
                </pic:pic>
              </a:graphicData>
            </a:graphic>
          </wp:inline>
        </w:drawing>
      </w:r>
    </w:p>
    <w:p w14:paraId="15F39C1B" w14:textId="56D60028" w:rsidR="00DA1B71" w:rsidRDefault="00DA1B71" w:rsidP="00B73B4C">
      <w:pPr>
        <w:widowControl w:val="0"/>
      </w:pPr>
      <w:r w:rsidRPr="00DA1B71">
        <w:rPr>
          <w:noProof/>
        </w:rPr>
        <w:drawing>
          <wp:inline distT="0" distB="0" distL="0" distR="0" wp14:anchorId="31880310" wp14:editId="65465920">
            <wp:extent cx="5399405" cy="421259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9405" cy="4212590"/>
                    </a:xfrm>
                    <a:prstGeom prst="rect">
                      <a:avLst/>
                    </a:prstGeom>
                    <a:noFill/>
                    <a:ln>
                      <a:noFill/>
                    </a:ln>
                  </pic:spPr>
                </pic:pic>
              </a:graphicData>
            </a:graphic>
          </wp:inline>
        </w:drawing>
      </w:r>
    </w:p>
    <w:p w14:paraId="6AD0EF12" w14:textId="5096AF34" w:rsidR="00DA1B71" w:rsidRDefault="00DA1B71" w:rsidP="00B73B4C">
      <w:pPr>
        <w:widowControl w:val="0"/>
      </w:pPr>
      <w:r w:rsidRPr="00DA1B71">
        <w:rPr>
          <w:noProof/>
        </w:rPr>
        <w:drawing>
          <wp:inline distT="0" distB="0" distL="0" distR="0" wp14:anchorId="6561F68D" wp14:editId="4D1598E0">
            <wp:extent cx="5399405" cy="5420360"/>
            <wp:effectExtent l="0" t="0" r="0" b="889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99405" cy="5420360"/>
                    </a:xfrm>
                    <a:prstGeom prst="rect">
                      <a:avLst/>
                    </a:prstGeom>
                    <a:noFill/>
                    <a:ln>
                      <a:noFill/>
                    </a:ln>
                  </pic:spPr>
                </pic:pic>
              </a:graphicData>
            </a:graphic>
          </wp:inline>
        </w:drawing>
      </w:r>
    </w:p>
    <w:p w14:paraId="3FCC31F6" w14:textId="6B1AF0CD" w:rsidR="00DA1B71" w:rsidRDefault="00DA1B71" w:rsidP="00B73B4C">
      <w:pPr>
        <w:widowControl w:val="0"/>
      </w:pPr>
      <w:r w:rsidRPr="00DA1B71">
        <w:rPr>
          <w:noProof/>
        </w:rPr>
        <w:drawing>
          <wp:inline distT="0" distB="0" distL="0" distR="0" wp14:anchorId="6585A7A6" wp14:editId="300280FB">
            <wp:extent cx="5399405" cy="4558030"/>
            <wp:effectExtent l="0" t="0" r="0" b="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9405" cy="4558030"/>
                    </a:xfrm>
                    <a:prstGeom prst="rect">
                      <a:avLst/>
                    </a:prstGeom>
                    <a:noFill/>
                    <a:ln>
                      <a:noFill/>
                    </a:ln>
                  </pic:spPr>
                </pic:pic>
              </a:graphicData>
            </a:graphic>
          </wp:inline>
        </w:drawing>
      </w:r>
    </w:p>
    <w:p w14:paraId="0394DD97" w14:textId="4F10B8C1" w:rsidR="00DA1B71" w:rsidRDefault="00DA1B71" w:rsidP="00B73B4C">
      <w:pPr>
        <w:widowControl w:val="0"/>
      </w:pPr>
      <w:r w:rsidRPr="00DA1B71">
        <w:rPr>
          <w:noProof/>
        </w:rPr>
        <w:drawing>
          <wp:inline distT="0" distB="0" distL="0" distR="0" wp14:anchorId="1F36B2FB" wp14:editId="44496767">
            <wp:extent cx="5399405" cy="5822315"/>
            <wp:effectExtent l="0" t="0" r="0" b="6985"/>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9405" cy="5822315"/>
                    </a:xfrm>
                    <a:prstGeom prst="rect">
                      <a:avLst/>
                    </a:prstGeom>
                    <a:noFill/>
                    <a:ln>
                      <a:noFill/>
                    </a:ln>
                  </pic:spPr>
                </pic:pic>
              </a:graphicData>
            </a:graphic>
          </wp:inline>
        </w:drawing>
      </w:r>
    </w:p>
    <w:p w14:paraId="4F8C91E3" w14:textId="7A5BA693" w:rsidR="00DA1B71" w:rsidRDefault="00DA1B71" w:rsidP="00B73B4C">
      <w:pPr>
        <w:widowControl w:val="0"/>
      </w:pPr>
      <w:r w:rsidRPr="00DA1B71">
        <w:rPr>
          <w:noProof/>
        </w:rPr>
        <w:drawing>
          <wp:inline distT="0" distB="0" distL="0" distR="0" wp14:anchorId="4B81ADD3" wp14:editId="04779354">
            <wp:extent cx="5399405" cy="7892415"/>
            <wp:effectExtent l="0" t="0" r="0" b="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9405" cy="7892415"/>
                    </a:xfrm>
                    <a:prstGeom prst="rect">
                      <a:avLst/>
                    </a:prstGeom>
                    <a:noFill/>
                    <a:ln>
                      <a:noFill/>
                    </a:ln>
                  </pic:spPr>
                </pic:pic>
              </a:graphicData>
            </a:graphic>
          </wp:inline>
        </w:drawing>
      </w:r>
    </w:p>
    <w:p w14:paraId="291243EC" w14:textId="3B108701" w:rsidR="00DA1B71" w:rsidRDefault="00DA1B71" w:rsidP="00B73B4C">
      <w:pPr>
        <w:widowControl w:val="0"/>
      </w:pPr>
      <w:r w:rsidRPr="00DA1B71">
        <w:rPr>
          <w:noProof/>
        </w:rPr>
        <w:drawing>
          <wp:inline distT="0" distB="0" distL="0" distR="0" wp14:anchorId="423B3310" wp14:editId="5B392A16">
            <wp:extent cx="5399405" cy="5650230"/>
            <wp:effectExtent l="0" t="0" r="0" b="762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9405" cy="5650230"/>
                    </a:xfrm>
                    <a:prstGeom prst="rect">
                      <a:avLst/>
                    </a:prstGeom>
                    <a:noFill/>
                    <a:ln>
                      <a:noFill/>
                    </a:ln>
                  </pic:spPr>
                </pic:pic>
              </a:graphicData>
            </a:graphic>
          </wp:inline>
        </w:drawing>
      </w:r>
    </w:p>
    <w:p w14:paraId="742B7C4C" w14:textId="1455E520" w:rsidR="00DA1B71" w:rsidRDefault="00DA1B71" w:rsidP="00B73B4C">
      <w:pPr>
        <w:widowControl w:val="0"/>
      </w:pPr>
      <w:r w:rsidRPr="00DA1B71">
        <w:rPr>
          <w:noProof/>
        </w:rPr>
        <w:drawing>
          <wp:inline distT="0" distB="0" distL="0" distR="0" wp14:anchorId="189D9433" wp14:editId="2E808AB4">
            <wp:extent cx="5399405" cy="5592445"/>
            <wp:effectExtent l="0" t="0" r="0" b="8255"/>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9405" cy="5592445"/>
                    </a:xfrm>
                    <a:prstGeom prst="rect">
                      <a:avLst/>
                    </a:prstGeom>
                    <a:noFill/>
                    <a:ln>
                      <a:noFill/>
                    </a:ln>
                  </pic:spPr>
                </pic:pic>
              </a:graphicData>
            </a:graphic>
          </wp:inline>
        </w:drawing>
      </w:r>
    </w:p>
    <w:p w14:paraId="3E43A5E9" w14:textId="759A2239" w:rsidR="00DA1B71" w:rsidRDefault="00DA1B71" w:rsidP="00B73B4C">
      <w:pPr>
        <w:widowControl w:val="0"/>
      </w:pPr>
      <w:r w:rsidRPr="00DA1B71">
        <w:rPr>
          <w:noProof/>
        </w:rPr>
        <w:drawing>
          <wp:inline distT="0" distB="0" distL="0" distR="0" wp14:anchorId="6BD814D0" wp14:editId="0B55CCB0">
            <wp:extent cx="5399405" cy="5650230"/>
            <wp:effectExtent l="0" t="0" r="0" b="762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9405" cy="5650230"/>
                    </a:xfrm>
                    <a:prstGeom prst="rect">
                      <a:avLst/>
                    </a:prstGeom>
                    <a:noFill/>
                    <a:ln>
                      <a:noFill/>
                    </a:ln>
                  </pic:spPr>
                </pic:pic>
              </a:graphicData>
            </a:graphic>
          </wp:inline>
        </w:drawing>
      </w:r>
    </w:p>
    <w:p w14:paraId="351FDDF1" w14:textId="0F4ED0B6" w:rsidR="00DA1B71" w:rsidRDefault="00DA1B71" w:rsidP="00B73B4C">
      <w:pPr>
        <w:widowControl w:val="0"/>
      </w:pPr>
      <w:r w:rsidRPr="00DA1B71">
        <w:rPr>
          <w:noProof/>
        </w:rPr>
        <w:drawing>
          <wp:inline distT="0" distB="0" distL="0" distR="0" wp14:anchorId="06B24F33" wp14:editId="3EC7BA9C">
            <wp:extent cx="5399405" cy="4615180"/>
            <wp:effectExtent l="0" t="0" r="0" b="0"/>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9405" cy="4615180"/>
                    </a:xfrm>
                    <a:prstGeom prst="rect">
                      <a:avLst/>
                    </a:prstGeom>
                    <a:noFill/>
                    <a:ln>
                      <a:noFill/>
                    </a:ln>
                  </pic:spPr>
                </pic:pic>
              </a:graphicData>
            </a:graphic>
          </wp:inline>
        </w:drawing>
      </w:r>
    </w:p>
    <w:p w14:paraId="5DA98805" w14:textId="1D0502C3" w:rsidR="00DA1B71" w:rsidRDefault="00DA1B71" w:rsidP="00B73B4C">
      <w:pPr>
        <w:widowControl w:val="0"/>
      </w:pPr>
      <w:r w:rsidRPr="00DA1B71">
        <w:rPr>
          <w:noProof/>
        </w:rPr>
        <w:drawing>
          <wp:inline distT="0" distB="0" distL="0" distR="0" wp14:anchorId="46785278" wp14:editId="0E3832E4">
            <wp:extent cx="5399405" cy="6397625"/>
            <wp:effectExtent l="0" t="0" r="0" b="3175"/>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99405" cy="6397625"/>
                    </a:xfrm>
                    <a:prstGeom prst="rect">
                      <a:avLst/>
                    </a:prstGeom>
                    <a:noFill/>
                    <a:ln>
                      <a:noFill/>
                    </a:ln>
                  </pic:spPr>
                </pic:pic>
              </a:graphicData>
            </a:graphic>
          </wp:inline>
        </w:drawing>
      </w:r>
    </w:p>
    <w:p w14:paraId="6447B393" w14:textId="2CCD5FFC" w:rsidR="00DA1B71" w:rsidRDefault="00DA1B71" w:rsidP="00B73B4C">
      <w:pPr>
        <w:widowControl w:val="0"/>
      </w:pPr>
      <w:r w:rsidRPr="00DA1B71">
        <w:rPr>
          <w:noProof/>
        </w:rPr>
        <w:drawing>
          <wp:inline distT="0" distB="0" distL="0" distR="0" wp14:anchorId="711C99A9" wp14:editId="2BE9361A">
            <wp:extent cx="5399405" cy="5707380"/>
            <wp:effectExtent l="0" t="0" r="0" b="762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9405" cy="5707380"/>
                    </a:xfrm>
                    <a:prstGeom prst="rect">
                      <a:avLst/>
                    </a:prstGeom>
                    <a:noFill/>
                    <a:ln>
                      <a:noFill/>
                    </a:ln>
                  </pic:spPr>
                </pic:pic>
              </a:graphicData>
            </a:graphic>
          </wp:inline>
        </w:drawing>
      </w:r>
    </w:p>
    <w:p w14:paraId="5DE80689" w14:textId="056A5514" w:rsidR="00DA1B71" w:rsidRDefault="00DA1B71" w:rsidP="00B73B4C">
      <w:pPr>
        <w:widowControl w:val="0"/>
      </w:pPr>
      <w:r w:rsidRPr="00DA1B71">
        <w:rPr>
          <w:noProof/>
        </w:rPr>
        <w:drawing>
          <wp:inline distT="0" distB="0" distL="0" distR="0" wp14:anchorId="51CB8847" wp14:editId="4F0ECA0E">
            <wp:extent cx="5399405" cy="6742430"/>
            <wp:effectExtent l="0" t="0" r="0" b="127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9405" cy="6742430"/>
                    </a:xfrm>
                    <a:prstGeom prst="rect">
                      <a:avLst/>
                    </a:prstGeom>
                    <a:noFill/>
                    <a:ln>
                      <a:noFill/>
                    </a:ln>
                  </pic:spPr>
                </pic:pic>
              </a:graphicData>
            </a:graphic>
          </wp:inline>
        </w:drawing>
      </w:r>
    </w:p>
    <w:p w14:paraId="5B4E9982" w14:textId="73FA34B6" w:rsidR="00DA1B71" w:rsidRDefault="00DA1B71" w:rsidP="00B73B4C">
      <w:pPr>
        <w:widowControl w:val="0"/>
      </w:pPr>
      <w:r w:rsidRPr="00DA1B71">
        <w:rPr>
          <w:noProof/>
        </w:rPr>
        <w:drawing>
          <wp:inline distT="0" distB="0" distL="0" distR="0" wp14:anchorId="7E04FD8C" wp14:editId="62BFD278">
            <wp:extent cx="5399405" cy="4270375"/>
            <wp:effectExtent l="0" t="0" r="0" b="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9405" cy="4270375"/>
                    </a:xfrm>
                    <a:prstGeom prst="rect">
                      <a:avLst/>
                    </a:prstGeom>
                    <a:noFill/>
                    <a:ln>
                      <a:noFill/>
                    </a:ln>
                  </pic:spPr>
                </pic:pic>
              </a:graphicData>
            </a:graphic>
          </wp:inline>
        </w:drawing>
      </w:r>
    </w:p>
    <w:p w14:paraId="60C51244" w14:textId="4EB9CA07" w:rsidR="00DA1B71" w:rsidRDefault="00107006" w:rsidP="00B73B4C">
      <w:pPr>
        <w:widowControl w:val="0"/>
      </w:pPr>
      <w:r w:rsidRPr="00107006">
        <w:rPr>
          <w:noProof/>
        </w:rPr>
        <w:drawing>
          <wp:inline distT="0" distB="0" distL="0" distR="0" wp14:anchorId="3ADC934A" wp14:editId="6F489645">
            <wp:extent cx="5399405" cy="6742430"/>
            <wp:effectExtent l="0" t="0" r="0" b="127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99405" cy="6742430"/>
                    </a:xfrm>
                    <a:prstGeom prst="rect">
                      <a:avLst/>
                    </a:prstGeom>
                    <a:noFill/>
                    <a:ln>
                      <a:noFill/>
                    </a:ln>
                  </pic:spPr>
                </pic:pic>
              </a:graphicData>
            </a:graphic>
          </wp:inline>
        </w:drawing>
      </w:r>
    </w:p>
    <w:p w14:paraId="48885D36" w14:textId="7F701717" w:rsidR="00107006" w:rsidRDefault="00107006" w:rsidP="00B73B4C">
      <w:pPr>
        <w:widowControl w:val="0"/>
      </w:pPr>
      <w:r w:rsidRPr="00107006">
        <w:rPr>
          <w:noProof/>
        </w:rPr>
        <w:drawing>
          <wp:inline distT="0" distB="0" distL="0" distR="0" wp14:anchorId="4CC63DB7" wp14:editId="362D35A7">
            <wp:extent cx="5399405" cy="6799580"/>
            <wp:effectExtent l="0" t="0" r="0" b="127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9405" cy="6799580"/>
                    </a:xfrm>
                    <a:prstGeom prst="rect">
                      <a:avLst/>
                    </a:prstGeom>
                    <a:noFill/>
                    <a:ln>
                      <a:noFill/>
                    </a:ln>
                  </pic:spPr>
                </pic:pic>
              </a:graphicData>
            </a:graphic>
          </wp:inline>
        </w:drawing>
      </w:r>
    </w:p>
    <w:p w14:paraId="0A32BBE1" w14:textId="393AC55F" w:rsidR="00107006" w:rsidRDefault="00107006" w:rsidP="00B73B4C">
      <w:pPr>
        <w:widowControl w:val="0"/>
      </w:pPr>
      <w:r w:rsidRPr="00107006">
        <w:rPr>
          <w:noProof/>
        </w:rPr>
        <w:drawing>
          <wp:inline distT="0" distB="0" distL="0" distR="0" wp14:anchorId="621C81AB" wp14:editId="3B4AA222">
            <wp:extent cx="5399405" cy="6627495"/>
            <wp:effectExtent l="0" t="0" r="0" b="1905"/>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99405" cy="6627495"/>
                    </a:xfrm>
                    <a:prstGeom prst="rect">
                      <a:avLst/>
                    </a:prstGeom>
                    <a:noFill/>
                    <a:ln>
                      <a:noFill/>
                    </a:ln>
                  </pic:spPr>
                </pic:pic>
              </a:graphicData>
            </a:graphic>
          </wp:inline>
        </w:drawing>
      </w:r>
    </w:p>
    <w:p w14:paraId="1EB2B13E" w14:textId="2CEA61A6" w:rsidR="00107006" w:rsidRDefault="00107006" w:rsidP="00B73B4C">
      <w:pPr>
        <w:widowControl w:val="0"/>
      </w:pPr>
      <w:r w:rsidRPr="00107006">
        <w:rPr>
          <w:noProof/>
        </w:rPr>
        <w:drawing>
          <wp:inline distT="0" distB="0" distL="0" distR="0" wp14:anchorId="40F07D59" wp14:editId="369C8014">
            <wp:extent cx="5399405" cy="5247640"/>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99405" cy="5247640"/>
                    </a:xfrm>
                    <a:prstGeom prst="rect">
                      <a:avLst/>
                    </a:prstGeom>
                    <a:noFill/>
                    <a:ln>
                      <a:noFill/>
                    </a:ln>
                  </pic:spPr>
                </pic:pic>
              </a:graphicData>
            </a:graphic>
          </wp:inline>
        </w:drawing>
      </w:r>
    </w:p>
    <w:p w14:paraId="36B0E3BD" w14:textId="7B529950" w:rsidR="00107006" w:rsidRDefault="00107006" w:rsidP="00B73B4C">
      <w:pPr>
        <w:widowControl w:val="0"/>
      </w:pPr>
      <w:r w:rsidRPr="00107006">
        <w:rPr>
          <w:noProof/>
        </w:rPr>
        <w:drawing>
          <wp:inline distT="0" distB="0" distL="0" distR="0" wp14:anchorId="48CBECC5" wp14:editId="3442A221">
            <wp:extent cx="5399405" cy="3867785"/>
            <wp:effectExtent l="0" t="0" r="0" b="0"/>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99405" cy="3867785"/>
                    </a:xfrm>
                    <a:prstGeom prst="rect">
                      <a:avLst/>
                    </a:prstGeom>
                    <a:noFill/>
                    <a:ln>
                      <a:noFill/>
                    </a:ln>
                  </pic:spPr>
                </pic:pic>
              </a:graphicData>
            </a:graphic>
          </wp:inline>
        </w:drawing>
      </w:r>
    </w:p>
    <w:p w14:paraId="2AD07D49" w14:textId="73E016E8" w:rsidR="00107006" w:rsidRDefault="00107006" w:rsidP="00B73B4C">
      <w:pPr>
        <w:widowControl w:val="0"/>
      </w:pPr>
      <w:r w:rsidRPr="00107006">
        <w:rPr>
          <w:noProof/>
        </w:rPr>
        <w:drawing>
          <wp:inline distT="0" distB="0" distL="0" distR="0" wp14:anchorId="6D40A3F7" wp14:editId="1FE373D9">
            <wp:extent cx="5399405" cy="4212590"/>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99405" cy="4212590"/>
                    </a:xfrm>
                    <a:prstGeom prst="rect">
                      <a:avLst/>
                    </a:prstGeom>
                    <a:noFill/>
                    <a:ln>
                      <a:noFill/>
                    </a:ln>
                  </pic:spPr>
                </pic:pic>
              </a:graphicData>
            </a:graphic>
          </wp:inline>
        </w:drawing>
      </w:r>
    </w:p>
    <w:p w14:paraId="76DBC2A1" w14:textId="715A24BF" w:rsidR="00107006" w:rsidRDefault="00107006" w:rsidP="00B73B4C">
      <w:pPr>
        <w:widowControl w:val="0"/>
      </w:pPr>
      <w:r w:rsidRPr="00107006">
        <w:rPr>
          <w:noProof/>
        </w:rPr>
        <w:drawing>
          <wp:inline distT="0" distB="0" distL="0" distR="0" wp14:anchorId="5AC6E1AF" wp14:editId="33B2E724">
            <wp:extent cx="5399405" cy="4845050"/>
            <wp:effectExtent l="0" t="0" r="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99405" cy="4845050"/>
                    </a:xfrm>
                    <a:prstGeom prst="rect">
                      <a:avLst/>
                    </a:prstGeom>
                    <a:noFill/>
                    <a:ln>
                      <a:noFill/>
                    </a:ln>
                  </pic:spPr>
                </pic:pic>
              </a:graphicData>
            </a:graphic>
          </wp:inline>
        </w:drawing>
      </w:r>
    </w:p>
    <w:p w14:paraId="2A4096F8" w14:textId="5D595558" w:rsidR="00107006" w:rsidRDefault="00107006" w:rsidP="00B73B4C">
      <w:pPr>
        <w:widowControl w:val="0"/>
      </w:pPr>
      <w:r w:rsidRPr="00107006">
        <w:rPr>
          <w:noProof/>
        </w:rPr>
        <w:drawing>
          <wp:inline distT="0" distB="0" distL="0" distR="0" wp14:anchorId="6A85B4CF" wp14:editId="38778C97">
            <wp:extent cx="5399405" cy="5995035"/>
            <wp:effectExtent l="0" t="0" r="0" b="5715"/>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99405" cy="5995035"/>
                    </a:xfrm>
                    <a:prstGeom prst="rect">
                      <a:avLst/>
                    </a:prstGeom>
                    <a:noFill/>
                    <a:ln>
                      <a:noFill/>
                    </a:ln>
                  </pic:spPr>
                </pic:pic>
              </a:graphicData>
            </a:graphic>
          </wp:inline>
        </w:drawing>
      </w:r>
    </w:p>
    <w:p w14:paraId="472BFEAA" w14:textId="65781FF9" w:rsidR="00107006" w:rsidRDefault="00107006" w:rsidP="00B73B4C">
      <w:pPr>
        <w:widowControl w:val="0"/>
      </w:pPr>
      <w:r w:rsidRPr="00107006">
        <w:rPr>
          <w:noProof/>
        </w:rPr>
        <w:drawing>
          <wp:inline distT="0" distB="0" distL="0" distR="0" wp14:anchorId="7B1CB8C8" wp14:editId="674F3A30">
            <wp:extent cx="5399405" cy="6843395"/>
            <wp:effectExtent l="0" t="0" r="0" b="0"/>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99405" cy="6843395"/>
                    </a:xfrm>
                    <a:prstGeom prst="rect">
                      <a:avLst/>
                    </a:prstGeom>
                    <a:noFill/>
                    <a:ln>
                      <a:noFill/>
                    </a:ln>
                  </pic:spPr>
                </pic:pic>
              </a:graphicData>
            </a:graphic>
          </wp:inline>
        </w:drawing>
      </w:r>
    </w:p>
    <w:p w14:paraId="4C6F79CF" w14:textId="02876FB7" w:rsidR="00107006" w:rsidRDefault="00107006" w:rsidP="00B73B4C">
      <w:pPr>
        <w:widowControl w:val="0"/>
      </w:pPr>
      <w:r w:rsidRPr="00107006">
        <w:rPr>
          <w:noProof/>
        </w:rPr>
        <w:drawing>
          <wp:inline distT="0" distB="0" distL="0" distR="0" wp14:anchorId="58D2C877" wp14:editId="4DE5C370">
            <wp:extent cx="5399405" cy="4040505"/>
            <wp:effectExtent l="0" t="0" r="0" b="0"/>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99405" cy="4040505"/>
                    </a:xfrm>
                    <a:prstGeom prst="rect">
                      <a:avLst/>
                    </a:prstGeom>
                    <a:noFill/>
                    <a:ln>
                      <a:noFill/>
                    </a:ln>
                  </pic:spPr>
                </pic:pic>
              </a:graphicData>
            </a:graphic>
          </wp:inline>
        </w:drawing>
      </w:r>
    </w:p>
    <w:p w14:paraId="20D572A9" w14:textId="000EE0D7" w:rsidR="00107006" w:rsidRDefault="00107006" w:rsidP="00B73B4C">
      <w:pPr>
        <w:widowControl w:val="0"/>
      </w:pPr>
      <w:r w:rsidRPr="00107006">
        <w:rPr>
          <w:noProof/>
        </w:rPr>
        <w:drawing>
          <wp:inline distT="0" distB="0" distL="0" distR="0" wp14:anchorId="0AFF7027" wp14:editId="260DF223">
            <wp:extent cx="5399405" cy="5420360"/>
            <wp:effectExtent l="0" t="0" r="0" b="8890"/>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9405" cy="5420360"/>
                    </a:xfrm>
                    <a:prstGeom prst="rect">
                      <a:avLst/>
                    </a:prstGeom>
                    <a:noFill/>
                    <a:ln>
                      <a:noFill/>
                    </a:ln>
                  </pic:spPr>
                </pic:pic>
              </a:graphicData>
            </a:graphic>
          </wp:inline>
        </w:drawing>
      </w:r>
    </w:p>
    <w:p w14:paraId="55D44D74" w14:textId="3C0E3F93" w:rsidR="00107006" w:rsidRDefault="00107006" w:rsidP="00B73B4C">
      <w:pPr>
        <w:widowControl w:val="0"/>
      </w:pPr>
      <w:r w:rsidRPr="00107006">
        <w:rPr>
          <w:noProof/>
        </w:rPr>
        <w:drawing>
          <wp:inline distT="0" distB="0" distL="0" distR="0" wp14:anchorId="578B6AE4" wp14:editId="73E1E4AA">
            <wp:extent cx="5399405" cy="4831715"/>
            <wp:effectExtent l="0" t="0" r="0" b="6985"/>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99405" cy="4831715"/>
                    </a:xfrm>
                    <a:prstGeom prst="rect">
                      <a:avLst/>
                    </a:prstGeom>
                    <a:noFill/>
                    <a:ln>
                      <a:noFill/>
                    </a:ln>
                  </pic:spPr>
                </pic:pic>
              </a:graphicData>
            </a:graphic>
          </wp:inline>
        </w:drawing>
      </w:r>
    </w:p>
    <w:p w14:paraId="09A9C0F3" w14:textId="4B8B3E91" w:rsidR="00107006" w:rsidRDefault="00107006" w:rsidP="00B73B4C">
      <w:pPr>
        <w:widowControl w:val="0"/>
      </w:pPr>
      <w:r w:rsidRPr="00107006">
        <w:rPr>
          <w:noProof/>
        </w:rPr>
        <w:drawing>
          <wp:inline distT="0" distB="0" distL="0" distR="0" wp14:anchorId="2FAF68CE" wp14:editId="5E325246">
            <wp:extent cx="5399405" cy="3695700"/>
            <wp:effectExtent l="0" t="0" r="0" b="0"/>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9405" cy="3695700"/>
                    </a:xfrm>
                    <a:prstGeom prst="rect">
                      <a:avLst/>
                    </a:prstGeom>
                    <a:noFill/>
                    <a:ln>
                      <a:noFill/>
                    </a:ln>
                  </pic:spPr>
                </pic:pic>
              </a:graphicData>
            </a:graphic>
          </wp:inline>
        </w:drawing>
      </w:r>
    </w:p>
    <w:p w14:paraId="37EC132C" w14:textId="6FF77768" w:rsidR="00107006" w:rsidRDefault="00107006" w:rsidP="00B73B4C">
      <w:pPr>
        <w:widowControl w:val="0"/>
      </w:pPr>
      <w:r w:rsidRPr="00107006">
        <w:rPr>
          <w:noProof/>
        </w:rPr>
        <w:drawing>
          <wp:inline distT="0" distB="0" distL="0" distR="0" wp14:anchorId="023C0067" wp14:editId="3156F4BB">
            <wp:extent cx="5399405" cy="4615180"/>
            <wp:effectExtent l="0" t="0" r="0" b="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99405" cy="4615180"/>
                    </a:xfrm>
                    <a:prstGeom prst="rect">
                      <a:avLst/>
                    </a:prstGeom>
                    <a:noFill/>
                    <a:ln>
                      <a:noFill/>
                    </a:ln>
                  </pic:spPr>
                </pic:pic>
              </a:graphicData>
            </a:graphic>
          </wp:inline>
        </w:drawing>
      </w:r>
    </w:p>
    <w:p w14:paraId="03ACC9F2" w14:textId="5DA53B66" w:rsidR="00107006" w:rsidRDefault="00107006" w:rsidP="00B73B4C">
      <w:pPr>
        <w:widowControl w:val="0"/>
      </w:pPr>
      <w:r w:rsidRPr="00107006">
        <w:rPr>
          <w:noProof/>
        </w:rPr>
        <w:drawing>
          <wp:inline distT="0" distB="0" distL="0" distR="0" wp14:anchorId="0AE325DB" wp14:editId="0B0F1BAC">
            <wp:extent cx="5399405" cy="3465195"/>
            <wp:effectExtent l="0" t="0" r="0" b="1905"/>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99405" cy="3465195"/>
                    </a:xfrm>
                    <a:prstGeom prst="rect">
                      <a:avLst/>
                    </a:prstGeom>
                    <a:noFill/>
                    <a:ln>
                      <a:noFill/>
                    </a:ln>
                  </pic:spPr>
                </pic:pic>
              </a:graphicData>
            </a:graphic>
          </wp:inline>
        </w:drawing>
      </w:r>
    </w:p>
    <w:p w14:paraId="26E48E73" w14:textId="5B598B54" w:rsidR="00107006" w:rsidRDefault="00107006" w:rsidP="00B73B4C">
      <w:pPr>
        <w:widowControl w:val="0"/>
      </w:pPr>
      <w:r w:rsidRPr="00107006">
        <w:rPr>
          <w:noProof/>
        </w:rPr>
        <w:drawing>
          <wp:inline distT="0" distB="0" distL="0" distR="0" wp14:anchorId="59D34BDC" wp14:editId="3FC74973">
            <wp:extent cx="5399405" cy="3120390"/>
            <wp:effectExtent l="0" t="0" r="0" b="3810"/>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99405" cy="3120390"/>
                    </a:xfrm>
                    <a:prstGeom prst="rect">
                      <a:avLst/>
                    </a:prstGeom>
                    <a:noFill/>
                    <a:ln>
                      <a:noFill/>
                    </a:ln>
                  </pic:spPr>
                </pic:pic>
              </a:graphicData>
            </a:graphic>
          </wp:inline>
        </w:drawing>
      </w:r>
    </w:p>
    <w:p w14:paraId="15430B75" w14:textId="545E0CA7" w:rsidR="00107006" w:rsidRDefault="00107006" w:rsidP="00B73B4C">
      <w:pPr>
        <w:widowControl w:val="0"/>
      </w:pPr>
      <w:r w:rsidRPr="00107006">
        <w:rPr>
          <w:noProof/>
        </w:rPr>
        <w:drawing>
          <wp:inline distT="0" distB="0" distL="0" distR="0" wp14:anchorId="3480025A" wp14:editId="053EC6D2">
            <wp:extent cx="5399405" cy="5880100"/>
            <wp:effectExtent l="0" t="0" r="0" b="635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99405" cy="5880100"/>
                    </a:xfrm>
                    <a:prstGeom prst="rect">
                      <a:avLst/>
                    </a:prstGeom>
                    <a:noFill/>
                    <a:ln>
                      <a:noFill/>
                    </a:ln>
                  </pic:spPr>
                </pic:pic>
              </a:graphicData>
            </a:graphic>
          </wp:inline>
        </w:drawing>
      </w:r>
    </w:p>
    <w:p w14:paraId="37184AE1" w14:textId="3B170EC3" w:rsidR="00107006" w:rsidRDefault="00107006" w:rsidP="00B73B4C">
      <w:pPr>
        <w:widowControl w:val="0"/>
      </w:pPr>
      <w:r w:rsidRPr="00107006">
        <w:rPr>
          <w:noProof/>
        </w:rPr>
        <w:drawing>
          <wp:inline distT="0" distB="0" distL="0" distR="0" wp14:anchorId="0A6D67E7" wp14:editId="0BE714D6">
            <wp:extent cx="5399405" cy="5535295"/>
            <wp:effectExtent l="0" t="0" r="0" b="8255"/>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99405" cy="5535295"/>
                    </a:xfrm>
                    <a:prstGeom prst="rect">
                      <a:avLst/>
                    </a:prstGeom>
                    <a:noFill/>
                    <a:ln>
                      <a:noFill/>
                    </a:ln>
                  </pic:spPr>
                </pic:pic>
              </a:graphicData>
            </a:graphic>
          </wp:inline>
        </w:drawing>
      </w:r>
    </w:p>
    <w:p w14:paraId="7E9E3171" w14:textId="53262D93" w:rsidR="00107006" w:rsidRDefault="00107006" w:rsidP="00B73B4C">
      <w:pPr>
        <w:widowControl w:val="0"/>
      </w:pPr>
      <w:r w:rsidRPr="00107006">
        <w:rPr>
          <w:noProof/>
        </w:rPr>
        <w:drawing>
          <wp:inline distT="0" distB="0" distL="0" distR="0" wp14:anchorId="6F267F3E" wp14:editId="2A928C89">
            <wp:extent cx="5399405" cy="4040505"/>
            <wp:effectExtent l="0" t="0" r="0" b="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99405" cy="4040505"/>
                    </a:xfrm>
                    <a:prstGeom prst="rect">
                      <a:avLst/>
                    </a:prstGeom>
                    <a:noFill/>
                    <a:ln>
                      <a:noFill/>
                    </a:ln>
                  </pic:spPr>
                </pic:pic>
              </a:graphicData>
            </a:graphic>
          </wp:inline>
        </w:drawing>
      </w:r>
    </w:p>
    <w:p w14:paraId="7AAF3704" w14:textId="23A986A5" w:rsidR="00107006" w:rsidRDefault="00107006" w:rsidP="00B73B4C">
      <w:pPr>
        <w:widowControl w:val="0"/>
      </w:pPr>
      <w:r w:rsidRPr="00107006">
        <w:rPr>
          <w:noProof/>
        </w:rPr>
        <w:drawing>
          <wp:inline distT="0" distB="0" distL="0" distR="0" wp14:anchorId="46147DC1" wp14:editId="168FBF45">
            <wp:extent cx="5399405" cy="3867785"/>
            <wp:effectExtent l="0" t="0" r="0" b="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9405" cy="3867785"/>
                    </a:xfrm>
                    <a:prstGeom prst="rect">
                      <a:avLst/>
                    </a:prstGeom>
                    <a:noFill/>
                    <a:ln>
                      <a:noFill/>
                    </a:ln>
                  </pic:spPr>
                </pic:pic>
              </a:graphicData>
            </a:graphic>
          </wp:inline>
        </w:drawing>
      </w:r>
    </w:p>
    <w:p w14:paraId="399F33D8" w14:textId="58D67833" w:rsidR="00107006" w:rsidRDefault="00107006" w:rsidP="00B73B4C">
      <w:pPr>
        <w:widowControl w:val="0"/>
      </w:pPr>
      <w:r w:rsidRPr="00107006">
        <w:rPr>
          <w:noProof/>
        </w:rPr>
        <w:drawing>
          <wp:inline distT="0" distB="0" distL="0" distR="0" wp14:anchorId="6603F815" wp14:editId="0F44AE11">
            <wp:extent cx="5399405" cy="4730115"/>
            <wp:effectExtent l="0" t="0" r="0" b="0"/>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99405" cy="4730115"/>
                    </a:xfrm>
                    <a:prstGeom prst="rect">
                      <a:avLst/>
                    </a:prstGeom>
                    <a:noFill/>
                    <a:ln>
                      <a:noFill/>
                    </a:ln>
                  </pic:spPr>
                </pic:pic>
              </a:graphicData>
            </a:graphic>
          </wp:inline>
        </w:drawing>
      </w:r>
    </w:p>
    <w:p w14:paraId="36CE14F2" w14:textId="0A298DD8" w:rsidR="00107006" w:rsidRDefault="00107006" w:rsidP="00B73B4C">
      <w:pPr>
        <w:widowControl w:val="0"/>
      </w:pPr>
      <w:r w:rsidRPr="00107006">
        <w:rPr>
          <w:noProof/>
        </w:rPr>
        <w:drawing>
          <wp:inline distT="0" distB="0" distL="0" distR="0" wp14:anchorId="1C5BA6CB" wp14:editId="21C47E2F">
            <wp:extent cx="5399405" cy="6454775"/>
            <wp:effectExtent l="0" t="0" r="0" b="3175"/>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99405" cy="6454775"/>
                    </a:xfrm>
                    <a:prstGeom prst="rect">
                      <a:avLst/>
                    </a:prstGeom>
                    <a:noFill/>
                    <a:ln>
                      <a:noFill/>
                    </a:ln>
                  </pic:spPr>
                </pic:pic>
              </a:graphicData>
            </a:graphic>
          </wp:inline>
        </w:drawing>
      </w:r>
    </w:p>
    <w:p w14:paraId="773356DB" w14:textId="203A40EC" w:rsidR="00107006" w:rsidRDefault="00107006" w:rsidP="00B73B4C">
      <w:pPr>
        <w:widowControl w:val="0"/>
      </w:pPr>
      <w:r w:rsidRPr="00107006">
        <w:rPr>
          <w:noProof/>
        </w:rPr>
        <w:drawing>
          <wp:inline distT="0" distB="0" distL="0" distR="0" wp14:anchorId="044B3C9C" wp14:editId="6C01E850">
            <wp:extent cx="5399405" cy="4040505"/>
            <wp:effectExtent l="0" t="0" r="0" b="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99405" cy="4040505"/>
                    </a:xfrm>
                    <a:prstGeom prst="rect">
                      <a:avLst/>
                    </a:prstGeom>
                    <a:noFill/>
                    <a:ln>
                      <a:noFill/>
                    </a:ln>
                  </pic:spPr>
                </pic:pic>
              </a:graphicData>
            </a:graphic>
          </wp:inline>
        </w:drawing>
      </w:r>
    </w:p>
    <w:p w14:paraId="75D95AF3" w14:textId="144D348F" w:rsidR="00107006" w:rsidRDefault="00107006" w:rsidP="00B73B4C">
      <w:pPr>
        <w:widowControl w:val="0"/>
      </w:pPr>
      <w:r w:rsidRPr="00107006">
        <w:rPr>
          <w:noProof/>
        </w:rPr>
        <w:drawing>
          <wp:inline distT="0" distB="0" distL="0" distR="0" wp14:anchorId="4C0D0398" wp14:editId="774B06B5">
            <wp:extent cx="5399405" cy="3350260"/>
            <wp:effectExtent l="0" t="0" r="0" b="2540"/>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9405" cy="3350260"/>
                    </a:xfrm>
                    <a:prstGeom prst="rect">
                      <a:avLst/>
                    </a:prstGeom>
                    <a:noFill/>
                    <a:ln>
                      <a:noFill/>
                    </a:ln>
                  </pic:spPr>
                </pic:pic>
              </a:graphicData>
            </a:graphic>
          </wp:inline>
        </w:drawing>
      </w:r>
    </w:p>
    <w:p w14:paraId="70E60D84" w14:textId="57CE2C55" w:rsidR="00107006" w:rsidRDefault="00107006" w:rsidP="00B73B4C">
      <w:pPr>
        <w:widowControl w:val="0"/>
      </w:pPr>
      <w:r w:rsidRPr="00107006">
        <w:rPr>
          <w:noProof/>
        </w:rPr>
        <w:drawing>
          <wp:inline distT="0" distB="0" distL="0" distR="0" wp14:anchorId="684C51F9" wp14:editId="194DC6BE">
            <wp:extent cx="5399405" cy="4558030"/>
            <wp:effectExtent l="0" t="0" r="0" b="0"/>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99405" cy="4558030"/>
                    </a:xfrm>
                    <a:prstGeom prst="rect">
                      <a:avLst/>
                    </a:prstGeom>
                    <a:noFill/>
                    <a:ln>
                      <a:noFill/>
                    </a:ln>
                  </pic:spPr>
                </pic:pic>
              </a:graphicData>
            </a:graphic>
          </wp:inline>
        </w:drawing>
      </w:r>
    </w:p>
    <w:p w14:paraId="1B879365" w14:textId="30DDCAF6" w:rsidR="00107006" w:rsidRDefault="00107006" w:rsidP="00B73B4C">
      <w:pPr>
        <w:widowControl w:val="0"/>
      </w:pPr>
      <w:r w:rsidRPr="00107006">
        <w:rPr>
          <w:noProof/>
        </w:rPr>
        <w:drawing>
          <wp:inline distT="0" distB="0" distL="0" distR="0" wp14:anchorId="00266875" wp14:editId="647D2ABF">
            <wp:extent cx="5399405" cy="4454525"/>
            <wp:effectExtent l="0" t="0" r="0" b="3175"/>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99405" cy="4454525"/>
                    </a:xfrm>
                    <a:prstGeom prst="rect">
                      <a:avLst/>
                    </a:prstGeom>
                    <a:noFill/>
                    <a:ln>
                      <a:noFill/>
                    </a:ln>
                  </pic:spPr>
                </pic:pic>
              </a:graphicData>
            </a:graphic>
          </wp:inline>
        </w:drawing>
      </w:r>
    </w:p>
    <w:p w14:paraId="47C01695" w14:textId="6D5784CC" w:rsidR="00107006" w:rsidRDefault="00107006" w:rsidP="00B73B4C">
      <w:pPr>
        <w:widowControl w:val="0"/>
      </w:pPr>
      <w:r w:rsidRPr="00107006">
        <w:rPr>
          <w:noProof/>
        </w:rPr>
        <w:drawing>
          <wp:inline distT="0" distB="0" distL="0" distR="0" wp14:anchorId="7DEF61E1" wp14:editId="02F0DCE9">
            <wp:extent cx="5399405" cy="6454775"/>
            <wp:effectExtent l="0" t="0" r="0" b="3175"/>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99405" cy="6454775"/>
                    </a:xfrm>
                    <a:prstGeom prst="rect">
                      <a:avLst/>
                    </a:prstGeom>
                    <a:noFill/>
                    <a:ln>
                      <a:noFill/>
                    </a:ln>
                  </pic:spPr>
                </pic:pic>
              </a:graphicData>
            </a:graphic>
          </wp:inline>
        </w:drawing>
      </w:r>
    </w:p>
    <w:p w14:paraId="518E821E" w14:textId="31D06CD8" w:rsidR="00107006" w:rsidRDefault="00107006" w:rsidP="00B73B4C">
      <w:pPr>
        <w:widowControl w:val="0"/>
      </w:pPr>
      <w:r w:rsidRPr="00107006">
        <w:rPr>
          <w:noProof/>
        </w:rPr>
        <w:drawing>
          <wp:inline distT="0" distB="0" distL="0" distR="0" wp14:anchorId="3CEEAD41" wp14:editId="0FB870EA">
            <wp:extent cx="5399405" cy="7475855"/>
            <wp:effectExtent l="0" t="0" r="0" b="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99405" cy="7475855"/>
                    </a:xfrm>
                    <a:prstGeom prst="rect">
                      <a:avLst/>
                    </a:prstGeom>
                    <a:noFill/>
                    <a:ln>
                      <a:noFill/>
                    </a:ln>
                  </pic:spPr>
                </pic:pic>
              </a:graphicData>
            </a:graphic>
          </wp:inline>
        </w:drawing>
      </w:r>
    </w:p>
    <w:p w14:paraId="23EC57E9" w14:textId="14F6AEA2" w:rsidR="00107006" w:rsidRDefault="00107006" w:rsidP="00B73B4C">
      <w:pPr>
        <w:widowControl w:val="0"/>
      </w:pPr>
      <w:r w:rsidRPr="00107006">
        <w:rPr>
          <w:noProof/>
        </w:rPr>
        <w:drawing>
          <wp:inline distT="0" distB="0" distL="0" distR="0" wp14:anchorId="4B3FC0DA" wp14:editId="670DBC1E">
            <wp:extent cx="5399405" cy="5420360"/>
            <wp:effectExtent l="0" t="0" r="0" b="8890"/>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99405" cy="5420360"/>
                    </a:xfrm>
                    <a:prstGeom prst="rect">
                      <a:avLst/>
                    </a:prstGeom>
                    <a:noFill/>
                    <a:ln>
                      <a:noFill/>
                    </a:ln>
                  </pic:spPr>
                </pic:pic>
              </a:graphicData>
            </a:graphic>
          </wp:inline>
        </w:drawing>
      </w:r>
    </w:p>
    <w:p w14:paraId="569634E6" w14:textId="75274056" w:rsidR="00107006" w:rsidRDefault="002C22F5" w:rsidP="00B73B4C">
      <w:pPr>
        <w:widowControl w:val="0"/>
      </w:pPr>
      <w:r w:rsidRPr="002C22F5">
        <w:rPr>
          <w:noProof/>
        </w:rPr>
        <w:drawing>
          <wp:inline distT="0" distB="0" distL="0" distR="0" wp14:anchorId="5C50A259" wp14:editId="680078CD">
            <wp:extent cx="5399405" cy="6914515"/>
            <wp:effectExtent l="0" t="0" r="0" b="635"/>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399405" cy="6914515"/>
                    </a:xfrm>
                    <a:prstGeom prst="rect">
                      <a:avLst/>
                    </a:prstGeom>
                    <a:noFill/>
                    <a:ln>
                      <a:noFill/>
                    </a:ln>
                  </pic:spPr>
                </pic:pic>
              </a:graphicData>
            </a:graphic>
          </wp:inline>
        </w:drawing>
      </w:r>
    </w:p>
    <w:p w14:paraId="7DDC2AB6" w14:textId="11E3CEF2" w:rsidR="002C22F5" w:rsidRDefault="002C22F5" w:rsidP="00B73B4C">
      <w:pPr>
        <w:widowControl w:val="0"/>
      </w:pPr>
      <w:r w:rsidRPr="002C22F5">
        <w:rPr>
          <w:noProof/>
        </w:rPr>
        <w:drawing>
          <wp:inline distT="0" distB="0" distL="0" distR="0" wp14:anchorId="3A6C3F95" wp14:editId="701C89EA">
            <wp:extent cx="5399405" cy="5880100"/>
            <wp:effectExtent l="0" t="0" r="0" b="635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99405" cy="5880100"/>
                    </a:xfrm>
                    <a:prstGeom prst="rect">
                      <a:avLst/>
                    </a:prstGeom>
                    <a:noFill/>
                    <a:ln>
                      <a:noFill/>
                    </a:ln>
                  </pic:spPr>
                </pic:pic>
              </a:graphicData>
            </a:graphic>
          </wp:inline>
        </w:drawing>
      </w:r>
    </w:p>
    <w:p w14:paraId="6B86D3FB" w14:textId="37D6164B" w:rsidR="002C22F5" w:rsidRDefault="002C22F5" w:rsidP="00B73B4C">
      <w:pPr>
        <w:widowControl w:val="0"/>
      </w:pPr>
      <w:r w:rsidRPr="002C22F5">
        <w:rPr>
          <w:noProof/>
        </w:rPr>
        <w:drawing>
          <wp:inline distT="0" distB="0" distL="0" distR="0" wp14:anchorId="1EE7D54B" wp14:editId="3EF0D2DC">
            <wp:extent cx="5399405" cy="4672965"/>
            <wp:effectExtent l="0" t="0" r="0" b="0"/>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99405" cy="4672965"/>
                    </a:xfrm>
                    <a:prstGeom prst="rect">
                      <a:avLst/>
                    </a:prstGeom>
                    <a:noFill/>
                    <a:ln>
                      <a:noFill/>
                    </a:ln>
                  </pic:spPr>
                </pic:pic>
              </a:graphicData>
            </a:graphic>
          </wp:inline>
        </w:drawing>
      </w:r>
    </w:p>
    <w:p w14:paraId="2B2202F4" w14:textId="7C729DB1" w:rsidR="002C22F5" w:rsidRDefault="002C22F5" w:rsidP="00B73B4C">
      <w:pPr>
        <w:widowControl w:val="0"/>
      </w:pPr>
      <w:r w:rsidRPr="002C22F5">
        <w:rPr>
          <w:noProof/>
        </w:rPr>
        <w:drawing>
          <wp:inline distT="0" distB="0" distL="0" distR="0" wp14:anchorId="515F2786" wp14:editId="5834CB93">
            <wp:extent cx="5399405" cy="5535295"/>
            <wp:effectExtent l="0" t="0" r="0" b="8255"/>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99405" cy="5535295"/>
                    </a:xfrm>
                    <a:prstGeom prst="rect">
                      <a:avLst/>
                    </a:prstGeom>
                    <a:noFill/>
                    <a:ln>
                      <a:noFill/>
                    </a:ln>
                  </pic:spPr>
                </pic:pic>
              </a:graphicData>
            </a:graphic>
          </wp:inline>
        </w:drawing>
      </w:r>
    </w:p>
    <w:p w14:paraId="54188097" w14:textId="344FA13A" w:rsidR="002C22F5" w:rsidRDefault="002C22F5" w:rsidP="00B73B4C">
      <w:pPr>
        <w:widowControl w:val="0"/>
      </w:pPr>
      <w:r w:rsidRPr="002C22F5">
        <w:rPr>
          <w:noProof/>
        </w:rPr>
        <w:drawing>
          <wp:inline distT="0" distB="0" distL="0" distR="0" wp14:anchorId="7652C61B" wp14:editId="2612A4F9">
            <wp:extent cx="5399405" cy="6282690"/>
            <wp:effectExtent l="0" t="0" r="0" b="381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99405" cy="6282690"/>
                    </a:xfrm>
                    <a:prstGeom prst="rect">
                      <a:avLst/>
                    </a:prstGeom>
                    <a:noFill/>
                    <a:ln>
                      <a:noFill/>
                    </a:ln>
                  </pic:spPr>
                </pic:pic>
              </a:graphicData>
            </a:graphic>
          </wp:inline>
        </w:drawing>
      </w:r>
    </w:p>
    <w:p w14:paraId="6DE8ED75" w14:textId="292A60E3" w:rsidR="002C22F5" w:rsidRDefault="002C22F5" w:rsidP="00B73B4C">
      <w:pPr>
        <w:widowControl w:val="0"/>
      </w:pPr>
      <w:r w:rsidRPr="002C22F5">
        <w:rPr>
          <w:noProof/>
        </w:rPr>
        <w:drawing>
          <wp:inline distT="0" distB="0" distL="0" distR="0" wp14:anchorId="2E105D52" wp14:editId="69BA3FB1">
            <wp:extent cx="5399405" cy="4787900"/>
            <wp:effectExtent l="0" t="0" r="0" b="0"/>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99405" cy="4787900"/>
                    </a:xfrm>
                    <a:prstGeom prst="rect">
                      <a:avLst/>
                    </a:prstGeom>
                    <a:noFill/>
                    <a:ln>
                      <a:noFill/>
                    </a:ln>
                  </pic:spPr>
                </pic:pic>
              </a:graphicData>
            </a:graphic>
          </wp:inline>
        </w:drawing>
      </w:r>
    </w:p>
    <w:p w14:paraId="59D3BA68" w14:textId="77C8D697" w:rsidR="002C22F5" w:rsidRDefault="002C22F5" w:rsidP="00B73B4C">
      <w:pPr>
        <w:widowControl w:val="0"/>
      </w:pPr>
      <w:r w:rsidRPr="002C22F5">
        <w:rPr>
          <w:noProof/>
        </w:rPr>
        <w:drawing>
          <wp:inline distT="0" distB="0" distL="0" distR="0" wp14:anchorId="484A0437" wp14:editId="4078DD26">
            <wp:extent cx="5399405" cy="6109970"/>
            <wp:effectExtent l="0" t="0" r="0" b="5080"/>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99405" cy="6109970"/>
                    </a:xfrm>
                    <a:prstGeom prst="rect">
                      <a:avLst/>
                    </a:prstGeom>
                    <a:noFill/>
                    <a:ln>
                      <a:noFill/>
                    </a:ln>
                  </pic:spPr>
                </pic:pic>
              </a:graphicData>
            </a:graphic>
          </wp:inline>
        </w:drawing>
      </w:r>
    </w:p>
    <w:p w14:paraId="6EDD4C40" w14:textId="4CD1B663" w:rsidR="002C22F5" w:rsidRDefault="002C22F5" w:rsidP="00B73B4C">
      <w:pPr>
        <w:widowControl w:val="0"/>
      </w:pPr>
      <w:r w:rsidRPr="002C22F5">
        <w:rPr>
          <w:noProof/>
        </w:rPr>
        <w:drawing>
          <wp:inline distT="0" distB="0" distL="0" distR="0" wp14:anchorId="78911968" wp14:editId="21762763">
            <wp:extent cx="5399405" cy="4730115"/>
            <wp:effectExtent l="0" t="0" r="0" b="0"/>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99405" cy="4730115"/>
                    </a:xfrm>
                    <a:prstGeom prst="rect">
                      <a:avLst/>
                    </a:prstGeom>
                    <a:noFill/>
                    <a:ln>
                      <a:noFill/>
                    </a:ln>
                  </pic:spPr>
                </pic:pic>
              </a:graphicData>
            </a:graphic>
          </wp:inline>
        </w:drawing>
      </w:r>
    </w:p>
    <w:p w14:paraId="244EE15D" w14:textId="7B1376D5" w:rsidR="002C22F5" w:rsidRDefault="002C22F5" w:rsidP="00B73B4C">
      <w:pPr>
        <w:widowControl w:val="0"/>
      </w:pPr>
      <w:r w:rsidRPr="002C22F5">
        <w:rPr>
          <w:noProof/>
        </w:rPr>
        <w:drawing>
          <wp:inline distT="0" distB="0" distL="0" distR="0" wp14:anchorId="04372B68" wp14:editId="52CF7049">
            <wp:extent cx="5399405" cy="4845050"/>
            <wp:effectExtent l="0" t="0" r="0" b="0"/>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99405" cy="4845050"/>
                    </a:xfrm>
                    <a:prstGeom prst="rect">
                      <a:avLst/>
                    </a:prstGeom>
                    <a:noFill/>
                    <a:ln>
                      <a:noFill/>
                    </a:ln>
                  </pic:spPr>
                </pic:pic>
              </a:graphicData>
            </a:graphic>
          </wp:inline>
        </w:drawing>
      </w:r>
    </w:p>
    <w:p w14:paraId="34C2D32C" w14:textId="40554D83" w:rsidR="002C22F5" w:rsidRDefault="002C22F5" w:rsidP="00B73B4C">
      <w:pPr>
        <w:widowControl w:val="0"/>
      </w:pPr>
      <w:r w:rsidRPr="002C22F5">
        <w:rPr>
          <w:noProof/>
        </w:rPr>
        <w:drawing>
          <wp:inline distT="0" distB="0" distL="0" distR="0" wp14:anchorId="352A3D31" wp14:editId="7FB0E530">
            <wp:extent cx="5399405" cy="6397625"/>
            <wp:effectExtent l="0" t="0" r="0" b="3175"/>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399405" cy="6397625"/>
                    </a:xfrm>
                    <a:prstGeom prst="rect">
                      <a:avLst/>
                    </a:prstGeom>
                    <a:noFill/>
                    <a:ln>
                      <a:noFill/>
                    </a:ln>
                  </pic:spPr>
                </pic:pic>
              </a:graphicData>
            </a:graphic>
          </wp:inline>
        </w:drawing>
      </w:r>
    </w:p>
    <w:p w14:paraId="238B63CC" w14:textId="68AC11F3" w:rsidR="002C22F5" w:rsidRDefault="002C22F5" w:rsidP="00B73B4C">
      <w:pPr>
        <w:widowControl w:val="0"/>
      </w:pPr>
      <w:r w:rsidRPr="002C22F5">
        <w:rPr>
          <w:noProof/>
        </w:rPr>
        <w:drawing>
          <wp:inline distT="0" distB="0" distL="0" distR="0" wp14:anchorId="618B2221" wp14:editId="7AD2163D">
            <wp:extent cx="5399405" cy="4959985"/>
            <wp:effectExtent l="0" t="0" r="0" b="0"/>
            <wp:docPr id="280"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399405" cy="4959985"/>
                    </a:xfrm>
                    <a:prstGeom prst="rect">
                      <a:avLst/>
                    </a:prstGeom>
                    <a:noFill/>
                    <a:ln>
                      <a:noFill/>
                    </a:ln>
                  </pic:spPr>
                </pic:pic>
              </a:graphicData>
            </a:graphic>
          </wp:inline>
        </w:drawing>
      </w:r>
    </w:p>
    <w:p w14:paraId="2C3997C8" w14:textId="33294315" w:rsidR="002C22F5" w:rsidRDefault="002C22F5" w:rsidP="00B73B4C">
      <w:pPr>
        <w:widowControl w:val="0"/>
      </w:pPr>
      <w:r w:rsidRPr="002C22F5">
        <w:rPr>
          <w:noProof/>
        </w:rPr>
        <w:drawing>
          <wp:inline distT="0" distB="0" distL="0" distR="0" wp14:anchorId="63F205DA" wp14:editId="22D07BC7">
            <wp:extent cx="5399405" cy="6109970"/>
            <wp:effectExtent l="0" t="0" r="0" b="508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399405" cy="6109970"/>
                    </a:xfrm>
                    <a:prstGeom prst="rect">
                      <a:avLst/>
                    </a:prstGeom>
                    <a:noFill/>
                    <a:ln>
                      <a:noFill/>
                    </a:ln>
                  </pic:spPr>
                </pic:pic>
              </a:graphicData>
            </a:graphic>
          </wp:inline>
        </w:drawing>
      </w:r>
    </w:p>
    <w:p w14:paraId="50FF4289" w14:textId="64F59F68" w:rsidR="002C22F5" w:rsidRDefault="002C22F5" w:rsidP="00B73B4C">
      <w:pPr>
        <w:widowControl w:val="0"/>
      </w:pPr>
      <w:r w:rsidRPr="002C22F5">
        <w:rPr>
          <w:noProof/>
        </w:rPr>
        <w:drawing>
          <wp:inline distT="0" distB="0" distL="0" distR="0" wp14:anchorId="72CC7ED5" wp14:editId="5DE63E6C">
            <wp:extent cx="5399405" cy="4502785"/>
            <wp:effectExtent l="0" t="0" r="0" b="0"/>
            <wp:docPr id="28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99405" cy="4502785"/>
                    </a:xfrm>
                    <a:prstGeom prst="rect">
                      <a:avLst/>
                    </a:prstGeom>
                    <a:noFill/>
                    <a:ln>
                      <a:noFill/>
                    </a:ln>
                  </pic:spPr>
                </pic:pic>
              </a:graphicData>
            </a:graphic>
          </wp:inline>
        </w:drawing>
      </w:r>
    </w:p>
    <w:p w14:paraId="3DF14162" w14:textId="23544251" w:rsidR="002C22F5" w:rsidRDefault="002C22F5" w:rsidP="00B73B4C">
      <w:pPr>
        <w:widowControl w:val="0"/>
      </w:pPr>
      <w:r w:rsidRPr="002C22F5">
        <w:rPr>
          <w:noProof/>
        </w:rPr>
        <w:drawing>
          <wp:inline distT="0" distB="0" distL="0" distR="0" wp14:anchorId="7B7F9367" wp14:editId="6A719B00">
            <wp:extent cx="5399405" cy="3630930"/>
            <wp:effectExtent l="0" t="0" r="0" b="7620"/>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99405" cy="3630930"/>
                    </a:xfrm>
                    <a:prstGeom prst="rect">
                      <a:avLst/>
                    </a:prstGeom>
                    <a:noFill/>
                    <a:ln>
                      <a:noFill/>
                    </a:ln>
                  </pic:spPr>
                </pic:pic>
              </a:graphicData>
            </a:graphic>
          </wp:inline>
        </w:drawing>
      </w:r>
    </w:p>
    <w:p w14:paraId="7280E5CE" w14:textId="0E4868D5" w:rsidR="002C22F5" w:rsidRDefault="002C22F5" w:rsidP="00B73B4C">
      <w:pPr>
        <w:widowControl w:val="0"/>
      </w:pPr>
      <w:r w:rsidRPr="002C22F5">
        <w:rPr>
          <w:noProof/>
        </w:rPr>
        <w:drawing>
          <wp:inline distT="0" distB="0" distL="0" distR="0" wp14:anchorId="494012DF" wp14:editId="52011326">
            <wp:extent cx="5399405" cy="3350260"/>
            <wp:effectExtent l="0" t="0" r="0" b="2540"/>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99405" cy="3350260"/>
                    </a:xfrm>
                    <a:prstGeom prst="rect">
                      <a:avLst/>
                    </a:prstGeom>
                    <a:noFill/>
                    <a:ln>
                      <a:noFill/>
                    </a:ln>
                  </pic:spPr>
                </pic:pic>
              </a:graphicData>
            </a:graphic>
          </wp:inline>
        </w:drawing>
      </w:r>
    </w:p>
    <w:p w14:paraId="0AEA668F" w14:textId="18F14991" w:rsidR="002C22F5" w:rsidRDefault="002C22F5" w:rsidP="00B73B4C">
      <w:pPr>
        <w:widowControl w:val="0"/>
      </w:pPr>
      <w:r w:rsidRPr="002C22F5">
        <w:rPr>
          <w:noProof/>
        </w:rPr>
        <w:drawing>
          <wp:inline distT="0" distB="0" distL="0" distR="0" wp14:anchorId="251C3ABD" wp14:editId="339FEA6E">
            <wp:extent cx="5399405" cy="3810635"/>
            <wp:effectExtent l="0" t="0" r="0" b="0"/>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99405" cy="3810635"/>
                    </a:xfrm>
                    <a:prstGeom prst="rect">
                      <a:avLst/>
                    </a:prstGeom>
                    <a:noFill/>
                    <a:ln>
                      <a:noFill/>
                    </a:ln>
                  </pic:spPr>
                </pic:pic>
              </a:graphicData>
            </a:graphic>
          </wp:inline>
        </w:drawing>
      </w:r>
    </w:p>
    <w:p w14:paraId="7B9FFDB7" w14:textId="5C9E2194" w:rsidR="002C22F5" w:rsidRDefault="002C22F5" w:rsidP="00B73B4C">
      <w:pPr>
        <w:widowControl w:val="0"/>
      </w:pPr>
      <w:r w:rsidRPr="002C22F5">
        <w:rPr>
          <w:noProof/>
        </w:rPr>
        <w:drawing>
          <wp:inline distT="0" distB="0" distL="0" distR="0" wp14:anchorId="14E174AC" wp14:editId="126C379C">
            <wp:extent cx="5399405" cy="5880100"/>
            <wp:effectExtent l="0" t="0" r="0" b="6350"/>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99405" cy="5880100"/>
                    </a:xfrm>
                    <a:prstGeom prst="rect">
                      <a:avLst/>
                    </a:prstGeom>
                    <a:noFill/>
                    <a:ln>
                      <a:noFill/>
                    </a:ln>
                  </pic:spPr>
                </pic:pic>
              </a:graphicData>
            </a:graphic>
          </wp:inline>
        </w:drawing>
      </w:r>
    </w:p>
    <w:p w14:paraId="397B16AA" w14:textId="36609A97" w:rsidR="002C22F5" w:rsidRDefault="002C22F5" w:rsidP="00B73B4C">
      <w:pPr>
        <w:widowControl w:val="0"/>
      </w:pPr>
      <w:r w:rsidRPr="002C22F5">
        <w:rPr>
          <w:noProof/>
        </w:rPr>
        <w:drawing>
          <wp:inline distT="0" distB="0" distL="0" distR="0" wp14:anchorId="62C34265" wp14:editId="2E1D555D">
            <wp:extent cx="5399405" cy="6397625"/>
            <wp:effectExtent l="0" t="0" r="0" b="3175"/>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99405" cy="6397625"/>
                    </a:xfrm>
                    <a:prstGeom prst="rect">
                      <a:avLst/>
                    </a:prstGeom>
                    <a:noFill/>
                    <a:ln>
                      <a:noFill/>
                    </a:ln>
                  </pic:spPr>
                </pic:pic>
              </a:graphicData>
            </a:graphic>
          </wp:inline>
        </w:drawing>
      </w:r>
    </w:p>
    <w:p w14:paraId="33176979" w14:textId="27B64DF5" w:rsidR="002C22F5" w:rsidRDefault="002C22F5" w:rsidP="00B73B4C">
      <w:pPr>
        <w:widowControl w:val="0"/>
      </w:pPr>
      <w:r w:rsidRPr="002C22F5">
        <w:rPr>
          <w:noProof/>
        </w:rPr>
        <w:drawing>
          <wp:inline distT="0" distB="0" distL="0" distR="0" wp14:anchorId="19252508" wp14:editId="6591DC1E">
            <wp:extent cx="5399405" cy="5017770"/>
            <wp:effectExtent l="0" t="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99405" cy="5017770"/>
                    </a:xfrm>
                    <a:prstGeom prst="rect">
                      <a:avLst/>
                    </a:prstGeom>
                    <a:noFill/>
                    <a:ln>
                      <a:noFill/>
                    </a:ln>
                  </pic:spPr>
                </pic:pic>
              </a:graphicData>
            </a:graphic>
          </wp:inline>
        </w:drawing>
      </w:r>
    </w:p>
    <w:p w14:paraId="17D9686D" w14:textId="4DB72C00" w:rsidR="002C22F5" w:rsidRDefault="002C22F5" w:rsidP="00B73B4C">
      <w:pPr>
        <w:widowControl w:val="0"/>
      </w:pPr>
      <w:r w:rsidRPr="002C22F5">
        <w:rPr>
          <w:noProof/>
        </w:rPr>
        <w:drawing>
          <wp:inline distT="0" distB="0" distL="0" distR="0" wp14:anchorId="115F9F0E" wp14:editId="2CD6F664">
            <wp:extent cx="5399405" cy="6167755"/>
            <wp:effectExtent l="0" t="0" r="0" b="4445"/>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99405" cy="6167755"/>
                    </a:xfrm>
                    <a:prstGeom prst="rect">
                      <a:avLst/>
                    </a:prstGeom>
                    <a:noFill/>
                    <a:ln>
                      <a:noFill/>
                    </a:ln>
                  </pic:spPr>
                </pic:pic>
              </a:graphicData>
            </a:graphic>
          </wp:inline>
        </w:drawing>
      </w:r>
    </w:p>
    <w:p w14:paraId="071FD565" w14:textId="74CDB495" w:rsidR="002C22F5" w:rsidRDefault="002C22F5" w:rsidP="00B73B4C">
      <w:pPr>
        <w:widowControl w:val="0"/>
      </w:pPr>
      <w:r w:rsidRPr="002C22F5">
        <w:rPr>
          <w:noProof/>
        </w:rPr>
        <w:drawing>
          <wp:inline distT="0" distB="0" distL="0" distR="0" wp14:anchorId="3A576426" wp14:editId="722E49AF">
            <wp:extent cx="5399405" cy="5880100"/>
            <wp:effectExtent l="0" t="0" r="0" b="635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99405" cy="5880100"/>
                    </a:xfrm>
                    <a:prstGeom prst="rect">
                      <a:avLst/>
                    </a:prstGeom>
                    <a:noFill/>
                    <a:ln>
                      <a:noFill/>
                    </a:ln>
                  </pic:spPr>
                </pic:pic>
              </a:graphicData>
            </a:graphic>
          </wp:inline>
        </w:drawing>
      </w:r>
    </w:p>
    <w:p w14:paraId="1295BBA2" w14:textId="09E5C771" w:rsidR="002C22F5" w:rsidRDefault="002C22F5" w:rsidP="00B73B4C">
      <w:pPr>
        <w:widowControl w:val="0"/>
      </w:pPr>
      <w:r w:rsidRPr="002C22F5">
        <w:rPr>
          <w:noProof/>
        </w:rPr>
        <w:drawing>
          <wp:inline distT="0" distB="0" distL="0" distR="0" wp14:anchorId="0AA80076" wp14:editId="73511D81">
            <wp:extent cx="5399405" cy="6454775"/>
            <wp:effectExtent l="0" t="0" r="0" b="3175"/>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399405" cy="6454775"/>
                    </a:xfrm>
                    <a:prstGeom prst="rect">
                      <a:avLst/>
                    </a:prstGeom>
                    <a:noFill/>
                    <a:ln>
                      <a:noFill/>
                    </a:ln>
                  </pic:spPr>
                </pic:pic>
              </a:graphicData>
            </a:graphic>
          </wp:inline>
        </w:drawing>
      </w:r>
    </w:p>
    <w:p w14:paraId="4F20EAFA" w14:textId="7B0E9810" w:rsidR="002C22F5" w:rsidRDefault="002C22F5" w:rsidP="00B73B4C">
      <w:pPr>
        <w:widowControl w:val="0"/>
      </w:pPr>
      <w:r w:rsidRPr="002C22F5">
        <w:rPr>
          <w:noProof/>
        </w:rPr>
        <w:drawing>
          <wp:inline distT="0" distB="0" distL="0" distR="0" wp14:anchorId="04BC88E2" wp14:editId="22964CD7">
            <wp:extent cx="5399405" cy="5707380"/>
            <wp:effectExtent l="0" t="0" r="0" b="7620"/>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399405" cy="5707380"/>
                    </a:xfrm>
                    <a:prstGeom prst="rect">
                      <a:avLst/>
                    </a:prstGeom>
                    <a:noFill/>
                    <a:ln>
                      <a:noFill/>
                    </a:ln>
                  </pic:spPr>
                </pic:pic>
              </a:graphicData>
            </a:graphic>
          </wp:inline>
        </w:drawing>
      </w:r>
    </w:p>
    <w:p w14:paraId="79EC9459" w14:textId="098C5416" w:rsidR="002C22F5" w:rsidRDefault="002C22F5" w:rsidP="00B73B4C">
      <w:pPr>
        <w:widowControl w:val="0"/>
      </w:pPr>
      <w:r w:rsidRPr="002C22F5">
        <w:rPr>
          <w:noProof/>
        </w:rPr>
        <w:drawing>
          <wp:inline distT="0" distB="0" distL="0" distR="0" wp14:anchorId="019F726F" wp14:editId="00F67252">
            <wp:extent cx="5399405" cy="4845050"/>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99405" cy="4845050"/>
                    </a:xfrm>
                    <a:prstGeom prst="rect">
                      <a:avLst/>
                    </a:prstGeom>
                    <a:noFill/>
                    <a:ln>
                      <a:noFill/>
                    </a:ln>
                  </pic:spPr>
                </pic:pic>
              </a:graphicData>
            </a:graphic>
          </wp:inline>
        </w:drawing>
      </w:r>
    </w:p>
    <w:p w14:paraId="67828E7B" w14:textId="44ABE787" w:rsidR="002C22F5" w:rsidRDefault="002C22F5" w:rsidP="00B73B4C">
      <w:pPr>
        <w:widowControl w:val="0"/>
      </w:pPr>
      <w:r w:rsidRPr="002C22F5">
        <w:rPr>
          <w:noProof/>
        </w:rPr>
        <w:drawing>
          <wp:inline distT="0" distB="0" distL="0" distR="0" wp14:anchorId="7756C6BC" wp14:editId="4AE8164A">
            <wp:extent cx="5399405" cy="3408045"/>
            <wp:effectExtent l="0" t="0" r="0" b="1905"/>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399405" cy="3408045"/>
                    </a:xfrm>
                    <a:prstGeom prst="rect">
                      <a:avLst/>
                    </a:prstGeom>
                    <a:noFill/>
                    <a:ln>
                      <a:noFill/>
                    </a:ln>
                  </pic:spPr>
                </pic:pic>
              </a:graphicData>
            </a:graphic>
          </wp:inline>
        </w:drawing>
      </w:r>
    </w:p>
    <w:p w14:paraId="11DE0D4C" w14:textId="6E2FFBC0" w:rsidR="002C22F5" w:rsidRDefault="002C22F5" w:rsidP="00B73B4C">
      <w:pPr>
        <w:widowControl w:val="0"/>
      </w:pPr>
      <w:r w:rsidRPr="002C22F5">
        <w:rPr>
          <w:noProof/>
        </w:rPr>
        <w:drawing>
          <wp:inline distT="0" distB="0" distL="0" distR="0" wp14:anchorId="182DED3D" wp14:editId="00A8FE4A">
            <wp:extent cx="5399405" cy="6512560"/>
            <wp:effectExtent l="0" t="0" r="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99405" cy="6512560"/>
                    </a:xfrm>
                    <a:prstGeom prst="rect">
                      <a:avLst/>
                    </a:prstGeom>
                    <a:noFill/>
                    <a:ln>
                      <a:noFill/>
                    </a:ln>
                  </pic:spPr>
                </pic:pic>
              </a:graphicData>
            </a:graphic>
          </wp:inline>
        </w:drawing>
      </w:r>
    </w:p>
    <w:p w14:paraId="41D9EEA9" w14:textId="2CCE1FC1" w:rsidR="002C22F5" w:rsidRDefault="002C22F5" w:rsidP="00B73B4C">
      <w:pPr>
        <w:widowControl w:val="0"/>
      </w:pPr>
      <w:r w:rsidRPr="002C22F5">
        <w:rPr>
          <w:noProof/>
        </w:rPr>
        <w:drawing>
          <wp:inline distT="0" distB="0" distL="0" distR="0" wp14:anchorId="2204117A" wp14:editId="6743BD9D">
            <wp:extent cx="5399405" cy="3867785"/>
            <wp:effectExtent l="0" t="0" r="0" b="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99405" cy="3867785"/>
                    </a:xfrm>
                    <a:prstGeom prst="rect">
                      <a:avLst/>
                    </a:prstGeom>
                    <a:noFill/>
                    <a:ln>
                      <a:noFill/>
                    </a:ln>
                  </pic:spPr>
                </pic:pic>
              </a:graphicData>
            </a:graphic>
          </wp:inline>
        </w:drawing>
      </w:r>
    </w:p>
    <w:p w14:paraId="7AA50248" w14:textId="687EDFAA" w:rsidR="002C22F5" w:rsidRDefault="003D520E" w:rsidP="00B73B4C">
      <w:pPr>
        <w:widowControl w:val="0"/>
      </w:pPr>
      <w:r w:rsidRPr="003D520E">
        <w:rPr>
          <w:noProof/>
        </w:rPr>
        <w:drawing>
          <wp:inline distT="0" distB="0" distL="0" distR="0" wp14:anchorId="621F52DF" wp14:editId="2AD5D5FC">
            <wp:extent cx="5399405" cy="7317105"/>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399405" cy="7317105"/>
                    </a:xfrm>
                    <a:prstGeom prst="rect">
                      <a:avLst/>
                    </a:prstGeom>
                    <a:noFill/>
                    <a:ln>
                      <a:noFill/>
                    </a:ln>
                  </pic:spPr>
                </pic:pic>
              </a:graphicData>
            </a:graphic>
          </wp:inline>
        </w:drawing>
      </w:r>
    </w:p>
    <w:p w14:paraId="665762A9" w14:textId="5864158F" w:rsidR="003D520E" w:rsidRDefault="003D520E" w:rsidP="00B73B4C">
      <w:pPr>
        <w:widowControl w:val="0"/>
      </w:pPr>
      <w:r w:rsidRPr="003D520E">
        <w:rPr>
          <w:noProof/>
        </w:rPr>
        <w:drawing>
          <wp:inline distT="0" distB="0" distL="0" distR="0" wp14:anchorId="362BF106" wp14:editId="3B30C0E0">
            <wp:extent cx="5399405" cy="6569710"/>
            <wp:effectExtent l="0" t="0" r="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99405" cy="6569710"/>
                    </a:xfrm>
                    <a:prstGeom prst="rect">
                      <a:avLst/>
                    </a:prstGeom>
                    <a:noFill/>
                    <a:ln>
                      <a:noFill/>
                    </a:ln>
                  </pic:spPr>
                </pic:pic>
              </a:graphicData>
            </a:graphic>
          </wp:inline>
        </w:drawing>
      </w:r>
    </w:p>
    <w:p w14:paraId="129BFF7F" w14:textId="5E0BF822" w:rsidR="003D520E" w:rsidRDefault="003D520E" w:rsidP="00B73B4C">
      <w:pPr>
        <w:widowControl w:val="0"/>
      </w:pPr>
      <w:r w:rsidRPr="003D520E">
        <w:rPr>
          <w:noProof/>
        </w:rPr>
        <w:drawing>
          <wp:inline distT="0" distB="0" distL="0" distR="0" wp14:anchorId="71C2407D" wp14:editId="17F99D15">
            <wp:extent cx="5399405" cy="4212590"/>
            <wp:effectExtent l="0" t="0" r="0" b="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399405" cy="4212590"/>
                    </a:xfrm>
                    <a:prstGeom prst="rect">
                      <a:avLst/>
                    </a:prstGeom>
                    <a:noFill/>
                    <a:ln>
                      <a:noFill/>
                    </a:ln>
                  </pic:spPr>
                </pic:pic>
              </a:graphicData>
            </a:graphic>
          </wp:inline>
        </w:drawing>
      </w:r>
    </w:p>
    <w:p w14:paraId="0C3B1176" w14:textId="219F3D91" w:rsidR="003D520E" w:rsidRDefault="003D520E" w:rsidP="00B73B4C">
      <w:pPr>
        <w:widowControl w:val="0"/>
      </w:pPr>
      <w:r w:rsidRPr="003D520E">
        <w:rPr>
          <w:noProof/>
        </w:rPr>
        <w:drawing>
          <wp:inline distT="0" distB="0" distL="0" distR="0" wp14:anchorId="3410A510" wp14:editId="55B87CF9">
            <wp:extent cx="5399405" cy="2890520"/>
            <wp:effectExtent l="0" t="0" r="0" b="5080"/>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399405" cy="2890520"/>
                    </a:xfrm>
                    <a:prstGeom prst="rect">
                      <a:avLst/>
                    </a:prstGeom>
                    <a:noFill/>
                    <a:ln>
                      <a:noFill/>
                    </a:ln>
                  </pic:spPr>
                </pic:pic>
              </a:graphicData>
            </a:graphic>
          </wp:inline>
        </w:drawing>
      </w:r>
    </w:p>
    <w:p w14:paraId="7509A6BC" w14:textId="6EBF6813" w:rsidR="003D520E" w:rsidRDefault="003D520E" w:rsidP="00B73B4C">
      <w:pPr>
        <w:widowControl w:val="0"/>
      </w:pPr>
      <w:r w:rsidRPr="003D520E">
        <w:rPr>
          <w:noProof/>
        </w:rPr>
        <w:drawing>
          <wp:inline distT="0" distB="0" distL="0" distR="0" wp14:anchorId="7D1C1257" wp14:editId="608523E8">
            <wp:extent cx="5399405" cy="3580130"/>
            <wp:effectExtent l="0" t="0" r="0" b="1270"/>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399405" cy="3580130"/>
                    </a:xfrm>
                    <a:prstGeom prst="rect">
                      <a:avLst/>
                    </a:prstGeom>
                    <a:noFill/>
                    <a:ln>
                      <a:noFill/>
                    </a:ln>
                  </pic:spPr>
                </pic:pic>
              </a:graphicData>
            </a:graphic>
          </wp:inline>
        </w:drawing>
      </w:r>
    </w:p>
    <w:p w14:paraId="40089737" w14:textId="72760521" w:rsidR="003D520E" w:rsidRDefault="003D520E" w:rsidP="00B73B4C">
      <w:pPr>
        <w:widowControl w:val="0"/>
      </w:pPr>
      <w:r w:rsidRPr="003D520E">
        <w:rPr>
          <w:noProof/>
        </w:rPr>
        <w:drawing>
          <wp:inline distT="0" distB="0" distL="0" distR="0" wp14:anchorId="4B4B5494" wp14:editId="36E7B776">
            <wp:extent cx="5399405" cy="3637915"/>
            <wp:effectExtent l="0" t="0" r="0" b="635"/>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399405" cy="3637915"/>
                    </a:xfrm>
                    <a:prstGeom prst="rect">
                      <a:avLst/>
                    </a:prstGeom>
                    <a:noFill/>
                    <a:ln>
                      <a:noFill/>
                    </a:ln>
                  </pic:spPr>
                </pic:pic>
              </a:graphicData>
            </a:graphic>
          </wp:inline>
        </w:drawing>
      </w:r>
    </w:p>
    <w:p w14:paraId="34AFA5F8" w14:textId="0C5F5788" w:rsidR="003D520E" w:rsidRDefault="003D520E" w:rsidP="00B73B4C">
      <w:pPr>
        <w:widowControl w:val="0"/>
      </w:pPr>
      <w:r w:rsidRPr="003D520E">
        <w:rPr>
          <w:noProof/>
        </w:rPr>
        <w:drawing>
          <wp:inline distT="0" distB="0" distL="0" distR="0" wp14:anchorId="63FEA4CA" wp14:editId="700F0C7F">
            <wp:extent cx="5399405" cy="5707380"/>
            <wp:effectExtent l="0" t="0" r="0" b="7620"/>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399405" cy="5707380"/>
                    </a:xfrm>
                    <a:prstGeom prst="rect">
                      <a:avLst/>
                    </a:prstGeom>
                    <a:noFill/>
                    <a:ln>
                      <a:noFill/>
                    </a:ln>
                  </pic:spPr>
                </pic:pic>
              </a:graphicData>
            </a:graphic>
          </wp:inline>
        </w:drawing>
      </w:r>
    </w:p>
    <w:p w14:paraId="40ADA564" w14:textId="79C5C236" w:rsidR="003D520E" w:rsidRDefault="003D520E" w:rsidP="00B73B4C">
      <w:pPr>
        <w:widowControl w:val="0"/>
      </w:pPr>
      <w:r w:rsidRPr="003D520E">
        <w:rPr>
          <w:noProof/>
        </w:rPr>
        <w:drawing>
          <wp:inline distT="0" distB="0" distL="0" distR="0" wp14:anchorId="055BFEA1" wp14:editId="5221E7C8">
            <wp:extent cx="5399405" cy="6914515"/>
            <wp:effectExtent l="0" t="0" r="0" b="635"/>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99405" cy="6914515"/>
                    </a:xfrm>
                    <a:prstGeom prst="rect">
                      <a:avLst/>
                    </a:prstGeom>
                    <a:noFill/>
                    <a:ln>
                      <a:noFill/>
                    </a:ln>
                  </pic:spPr>
                </pic:pic>
              </a:graphicData>
            </a:graphic>
          </wp:inline>
        </w:drawing>
      </w:r>
    </w:p>
    <w:p w14:paraId="32B89AAA" w14:textId="1E9C4627" w:rsidR="003D520E" w:rsidRDefault="003D520E" w:rsidP="00B73B4C">
      <w:pPr>
        <w:widowControl w:val="0"/>
      </w:pPr>
      <w:r w:rsidRPr="003D520E">
        <w:rPr>
          <w:noProof/>
        </w:rPr>
        <w:drawing>
          <wp:inline distT="0" distB="0" distL="0" distR="0" wp14:anchorId="41EE2DD9" wp14:editId="36776CF8">
            <wp:extent cx="5399405" cy="6224905"/>
            <wp:effectExtent l="0" t="0" r="0" b="4445"/>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399405" cy="6224905"/>
                    </a:xfrm>
                    <a:prstGeom prst="rect">
                      <a:avLst/>
                    </a:prstGeom>
                    <a:noFill/>
                    <a:ln>
                      <a:noFill/>
                    </a:ln>
                  </pic:spPr>
                </pic:pic>
              </a:graphicData>
            </a:graphic>
          </wp:inline>
        </w:drawing>
      </w:r>
    </w:p>
    <w:p w14:paraId="6C3C1AC2" w14:textId="40E128D3" w:rsidR="003D520E" w:rsidRDefault="003D520E" w:rsidP="00B73B4C">
      <w:pPr>
        <w:widowControl w:val="0"/>
      </w:pPr>
      <w:r w:rsidRPr="003D520E">
        <w:rPr>
          <w:noProof/>
        </w:rPr>
        <w:drawing>
          <wp:inline distT="0" distB="0" distL="0" distR="0" wp14:anchorId="68464FF8" wp14:editId="5273D5E2">
            <wp:extent cx="5399405" cy="8526780"/>
            <wp:effectExtent l="0" t="0" r="0" b="762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399405" cy="8526780"/>
                    </a:xfrm>
                    <a:prstGeom prst="rect">
                      <a:avLst/>
                    </a:prstGeom>
                    <a:noFill/>
                    <a:ln>
                      <a:noFill/>
                    </a:ln>
                  </pic:spPr>
                </pic:pic>
              </a:graphicData>
            </a:graphic>
          </wp:inline>
        </w:drawing>
      </w:r>
    </w:p>
    <w:p w14:paraId="18E80BCF" w14:textId="0732C643" w:rsidR="003D520E" w:rsidRDefault="003D520E" w:rsidP="00B73B4C">
      <w:pPr>
        <w:widowControl w:val="0"/>
      </w:pPr>
      <w:r w:rsidRPr="003D520E">
        <w:rPr>
          <w:noProof/>
        </w:rPr>
        <w:drawing>
          <wp:inline distT="0" distB="0" distL="0" distR="0" wp14:anchorId="78D7D740" wp14:editId="108DDB47">
            <wp:extent cx="4563745" cy="8711565"/>
            <wp:effectExtent l="0" t="0" r="8255" b="0"/>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563745" cy="8711565"/>
                    </a:xfrm>
                    <a:prstGeom prst="rect">
                      <a:avLst/>
                    </a:prstGeom>
                    <a:noFill/>
                    <a:ln>
                      <a:noFill/>
                    </a:ln>
                  </pic:spPr>
                </pic:pic>
              </a:graphicData>
            </a:graphic>
          </wp:inline>
        </w:drawing>
      </w:r>
    </w:p>
    <w:p w14:paraId="41ECA72C" w14:textId="63BA5456" w:rsidR="003D520E" w:rsidRDefault="003D520E" w:rsidP="00B73B4C">
      <w:pPr>
        <w:widowControl w:val="0"/>
      </w:pPr>
      <w:r w:rsidRPr="003D520E">
        <w:rPr>
          <w:noProof/>
        </w:rPr>
        <w:drawing>
          <wp:inline distT="0" distB="0" distL="0" distR="0" wp14:anchorId="4074D707" wp14:editId="6380EABE">
            <wp:extent cx="5399405" cy="5132705"/>
            <wp:effectExtent l="0" t="0" r="0"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399405" cy="5132705"/>
                    </a:xfrm>
                    <a:prstGeom prst="rect">
                      <a:avLst/>
                    </a:prstGeom>
                    <a:noFill/>
                    <a:ln>
                      <a:noFill/>
                    </a:ln>
                  </pic:spPr>
                </pic:pic>
              </a:graphicData>
            </a:graphic>
          </wp:inline>
        </w:drawing>
      </w:r>
    </w:p>
    <w:p w14:paraId="7E4254DC" w14:textId="213986E7" w:rsidR="003D520E" w:rsidRDefault="003D520E" w:rsidP="00B73B4C">
      <w:pPr>
        <w:widowControl w:val="0"/>
      </w:pPr>
      <w:r w:rsidRPr="003D520E">
        <w:rPr>
          <w:noProof/>
        </w:rPr>
        <w:drawing>
          <wp:inline distT="0" distB="0" distL="0" distR="0" wp14:anchorId="290156CB" wp14:editId="2BE8E8D9">
            <wp:extent cx="5399405" cy="3695700"/>
            <wp:effectExtent l="0" t="0" r="0" b="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99405" cy="3695700"/>
                    </a:xfrm>
                    <a:prstGeom prst="rect">
                      <a:avLst/>
                    </a:prstGeom>
                    <a:noFill/>
                    <a:ln>
                      <a:noFill/>
                    </a:ln>
                  </pic:spPr>
                </pic:pic>
              </a:graphicData>
            </a:graphic>
          </wp:inline>
        </w:drawing>
      </w:r>
    </w:p>
    <w:p w14:paraId="36F91CFE" w14:textId="286A1EB8" w:rsidR="003D520E" w:rsidRDefault="003D520E" w:rsidP="00B73B4C">
      <w:pPr>
        <w:widowControl w:val="0"/>
      </w:pPr>
      <w:r w:rsidRPr="003D520E">
        <w:rPr>
          <w:noProof/>
        </w:rPr>
        <w:drawing>
          <wp:inline distT="0" distB="0" distL="0" distR="0" wp14:anchorId="116E651C" wp14:editId="2DEAEBF0">
            <wp:extent cx="5399405" cy="3580130"/>
            <wp:effectExtent l="0" t="0" r="0" b="1270"/>
            <wp:docPr id="310" name="Grafi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399405" cy="3580130"/>
                    </a:xfrm>
                    <a:prstGeom prst="rect">
                      <a:avLst/>
                    </a:prstGeom>
                    <a:noFill/>
                    <a:ln>
                      <a:noFill/>
                    </a:ln>
                  </pic:spPr>
                </pic:pic>
              </a:graphicData>
            </a:graphic>
          </wp:inline>
        </w:drawing>
      </w:r>
    </w:p>
    <w:p w14:paraId="0A294C18" w14:textId="3D67DF1E" w:rsidR="003D520E" w:rsidRDefault="003D520E" w:rsidP="00B73B4C">
      <w:pPr>
        <w:widowControl w:val="0"/>
      </w:pPr>
      <w:r w:rsidRPr="003D520E">
        <w:rPr>
          <w:noProof/>
        </w:rPr>
        <w:drawing>
          <wp:inline distT="0" distB="0" distL="0" distR="0" wp14:anchorId="37427002" wp14:editId="620A3A35">
            <wp:extent cx="5399405" cy="4327525"/>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99405" cy="4327525"/>
                    </a:xfrm>
                    <a:prstGeom prst="rect">
                      <a:avLst/>
                    </a:prstGeom>
                    <a:noFill/>
                    <a:ln>
                      <a:noFill/>
                    </a:ln>
                  </pic:spPr>
                </pic:pic>
              </a:graphicData>
            </a:graphic>
          </wp:inline>
        </w:drawing>
      </w:r>
    </w:p>
    <w:p w14:paraId="54E74FE6" w14:textId="56EB0CF4" w:rsidR="003D520E" w:rsidRDefault="003D520E" w:rsidP="00B73B4C">
      <w:pPr>
        <w:widowControl w:val="0"/>
      </w:pPr>
      <w:r w:rsidRPr="003D520E">
        <w:rPr>
          <w:noProof/>
        </w:rPr>
        <w:drawing>
          <wp:inline distT="0" distB="0" distL="0" distR="0" wp14:anchorId="7C8A3039" wp14:editId="32FAB47E">
            <wp:extent cx="5399405" cy="2200910"/>
            <wp:effectExtent l="0" t="0" r="0" b="8890"/>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99405" cy="2200910"/>
                    </a:xfrm>
                    <a:prstGeom prst="rect">
                      <a:avLst/>
                    </a:prstGeom>
                    <a:noFill/>
                    <a:ln>
                      <a:noFill/>
                    </a:ln>
                  </pic:spPr>
                </pic:pic>
              </a:graphicData>
            </a:graphic>
          </wp:inline>
        </w:drawing>
      </w:r>
    </w:p>
    <w:p w14:paraId="03E087DD" w14:textId="77777777" w:rsidR="003D520E" w:rsidRDefault="003D520E" w:rsidP="00B73B4C">
      <w:pPr>
        <w:widowControl w:val="0"/>
        <w:sectPr w:rsidR="003D520E" w:rsidSect="00643917">
          <w:headerReference w:type="default" r:id="rId129"/>
          <w:pgSz w:w="11906" w:h="16838" w:code="9"/>
          <w:pgMar w:top="1701" w:right="1985" w:bottom="1418" w:left="1418" w:header="851" w:footer="567" w:gutter="0"/>
          <w:cols w:space="720"/>
          <w:docGrid w:linePitch="299"/>
        </w:sectPr>
      </w:pPr>
    </w:p>
    <w:p w14:paraId="0A30BF00" w14:textId="03925416" w:rsidR="00643917" w:rsidRDefault="00DC11A2" w:rsidP="00B73B4C">
      <w:pPr>
        <w:widowControl w:val="0"/>
      </w:pPr>
      <w:r w:rsidRPr="00DC11A2">
        <w:rPr>
          <w:noProof/>
        </w:rPr>
        <w:drawing>
          <wp:inline distT="0" distB="0" distL="0" distR="0" wp14:anchorId="679A1B9C" wp14:editId="6E4C6382">
            <wp:extent cx="5399405" cy="5528310"/>
            <wp:effectExtent l="0" t="0" r="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399405" cy="5528310"/>
                    </a:xfrm>
                    <a:prstGeom prst="rect">
                      <a:avLst/>
                    </a:prstGeom>
                    <a:noFill/>
                    <a:ln>
                      <a:noFill/>
                    </a:ln>
                  </pic:spPr>
                </pic:pic>
              </a:graphicData>
            </a:graphic>
          </wp:inline>
        </w:drawing>
      </w:r>
    </w:p>
    <w:p w14:paraId="1FB08C29" w14:textId="510C3205" w:rsidR="00DC11A2" w:rsidRDefault="00DC11A2" w:rsidP="00B73B4C">
      <w:pPr>
        <w:widowControl w:val="0"/>
      </w:pPr>
      <w:r w:rsidRPr="00DC11A2">
        <w:rPr>
          <w:noProof/>
        </w:rPr>
        <w:drawing>
          <wp:inline distT="0" distB="0" distL="0" distR="0" wp14:anchorId="0ACE518E" wp14:editId="0802087C">
            <wp:extent cx="5399405" cy="5237480"/>
            <wp:effectExtent l="0" t="0" r="0" b="1270"/>
            <wp:docPr id="315" name="Grafi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399405" cy="5237480"/>
                    </a:xfrm>
                    <a:prstGeom prst="rect">
                      <a:avLst/>
                    </a:prstGeom>
                    <a:noFill/>
                    <a:ln>
                      <a:noFill/>
                    </a:ln>
                  </pic:spPr>
                </pic:pic>
              </a:graphicData>
            </a:graphic>
          </wp:inline>
        </w:drawing>
      </w:r>
    </w:p>
    <w:p w14:paraId="5BE7D3C3" w14:textId="40B24E96" w:rsidR="00DC11A2" w:rsidRDefault="00DC11A2" w:rsidP="00B73B4C">
      <w:pPr>
        <w:widowControl w:val="0"/>
      </w:pPr>
      <w:r w:rsidRPr="00DC11A2">
        <w:rPr>
          <w:noProof/>
        </w:rPr>
        <w:drawing>
          <wp:inline distT="0" distB="0" distL="0" distR="0" wp14:anchorId="6DC6EBFF" wp14:editId="524BCADC">
            <wp:extent cx="5399405" cy="3826510"/>
            <wp:effectExtent l="0" t="0" r="0" b="2540"/>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399405" cy="3826510"/>
                    </a:xfrm>
                    <a:prstGeom prst="rect">
                      <a:avLst/>
                    </a:prstGeom>
                    <a:noFill/>
                    <a:ln>
                      <a:noFill/>
                    </a:ln>
                  </pic:spPr>
                </pic:pic>
              </a:graphicData>
            </a:graphic>
          </wp:inline>
        </w:drawing>
      </w:r>
    </w:p>
    <w:p w14:paraId="137DA337" w14:textId="316A4769" w:rsidR="00DC11A2" w:rsidRDefault="00DC11A2" w:rsidP="00B73B4C">
      <w:pPr>
        <w:widowControl w:val="0"/>
      </w:pPr>
      <w:r w:rsidRPr="00DC11A2">
        <w:rPr>
          <w:noProof/>
        </w:rPr>
        <w:drawing>
          <wp:inline distT="0" distB="0" distL="0" distR="0" wp14:anchorId="16BB3161" wp14:editId="310F422B">
            <wp:extent cx="5399405" cy="4119880"/>
            <wp:effectExtent l="0" t="0" r="0" b="0"/>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399405" cy="4119880"/>
                    </a:xfrm>
                    <a:prstGeom prst="rect">
                      <a:avLst/>
                    </a:prstGeom>
                    <a:noFill/>
                    <a:ln>
                      <a:noFill/>
                    </a:ln>
                  </pic:spPr>
                </pic:pic>
              </a:graphicData>
            </a:graphic>
          </wp:inline>
        </w:drawing>
      </w:r>
    </w:p>
    <w:p w14:paraId="55424E2D" w14:textId="587ED4DA" w:rsidR="00DC11A2" w:rsidRDefault="00DC11A2" w:rsidP="00B73B4C">
      <w:pPr>
        <w:widowControl w:val="0"/>
      </w:pPr>
      <w:r w:rsidRPr="00DC11A2">
        <w:rPr>
          <w:noProof/>
        </w:rPr>
        <w:drawing>
          <wp:inline distT="0" distB="0" distL="0" distR="0" wp14:anchorId="0C46E68C" wp14:editId="0ED690D4">
            <wp:extent cx="5399405" cy="5596890"/>
            <wp:effectExtent l="0" t="0" r="0" b="3810"/>
            <wp:docPr id="318"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399405" cy="5596890"/>
                    </a:xfrm>
                    <a:prstGeom prst="rect">
                      <a:avLst/>
                    </a:prstGeom>
                    <a:noFill/>
                    <a:ln>
                      <a:noFill/>
                    </a:ln>
                  </pic:spPr>
                </pic:pic>
              </a:graphicData>
            </a:graphic>
          </wp:inline>
        </w:drawing>
      </w:r>
    </w:p>
    <w:p w14:paraId="14B8A61C" w14:textId="59E35883" w:rsidR="00DC11A2" w:rsidRDefault="00DC11A2" w:rsidP="00B73B4C">
      <w:pPr>
        <w:widowControl w:val="0"/>
      </w:pPr>
      <w:r w:rsidRPr="00DC11A2">
        <w:rPr>
          <w:noProof/>
        </w:rPr>
        <w:drawing>
          <wp:inline distT="0" distB="0" distL="0" distR="0" wp14:anchorId="706DDE2C" wp14:editId="6FD85936">
            <wp:extent cx="5399405" cy="4002405"/>
            <wp:effectExtent l="0" t="0" r="0" b="0"/>
            <wp:docPr id="319" name="Grafi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399405" cy="4002405"/>
                    </a:xfrm>
                    <a:prstGeom prst="rect">
                      <a:avLst/>
                    </a:prstGeom>
                    <a:noFill/>
                    <a:ln>
                      <a:noFill/>
                    </a:ln>
                  </pic:spPr>
                </pic:pic>
              </a:graphicData>
            </a:graphic>
          </wp:inline>
        </w:drawing>
      </w:r>
    </w:p>
    <w:p w14:paraId="01C78903" w14:textId="61879528" w:rsidR="00DC11A2" w:rsidRDefault="00DC11A2" w:rsidP="00B73B4C">
      <w:pPr>
        <w:widowControl w:val="0"/>
      </w:pPr>
      <w:r w:rsidRPr="00DC11A2">
        <w:rPr>
          <w:noProof/>
        </w:rPr>
        <w:drawing>
          <wp:inline distT="0" distB="0" distL="0" distR="0" wp14:anchorId="6DCA72AD" wp14:editId="69A45CC3">
            <wp:extent cx="5399405" cy="4295775"/>
            <wp:effectExtent l="0" t="0" r="0" b="9525"/>
            <wp:docPr id="320"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399405" cy="4295775"/>
                    </a:xfrm>
                    <a:prstGeom prst="rect">
                      <a:avLst/>
                    </a:prstGeom>
                    <a:noFill/>
                    <a:ln>
                      <a:noFill/>
                    </a:ln>
                  </pic:spPr>
                </pic:pic>
              </a:graphicData>
            </a:graphic>
          </wp:inline>
        </w:drawing>
      </w:r>
    </w:p>
    <w:p w14:paraId="29720416" w14:textId="5C18C4DB" w:rsidR="00DC11A2" w:rsidRDefault="00DC11A2" w:rsidP="00B73B4C">
      <w:pPr>
        <w:widowControl w:val="0"/>
      </w:pPr>
      <w:r w:rsidRPr="00DC11A2">
        <w:rPr>
          <w:noProof/>
        </w:rPr>
        <w:drawing>
          <wp:inline distT="0" distB="0" distL="0" distR="0" wp14:anchorId="6BE6B751" wp14:editId="4B216B28">
            <wp:extent cx="5399405" cy="4530725"/>
            <wp:effectExtent l="0" t="0" r="0" b="3175"/>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399405" cy="4530725"/>
                    </a:xfrm>
                    <a:prstGeom prst="rect">
                      <a:avLst/>
                    </a:prstGeom>
                    <a:noFill/>
                    <a:ln>
                      <a:noFill/>
                    </a:ln>
                  </pic:spPr>
                </pic:pic>
              </a:graphicData>
            </a:graphic>
          </wp:inline>
        </w:drawing>
      </w:r>
    </w:p>
    <w:p w14:paraId="3D44F1E8" w14:textId="73D4F40F" w:rsidR="00DC11A2" w:rsidRDefault="00DC11A2" w:rsidP="00B73B4C">
      <w:pPr>
        <w:widowControl w:val="0"/>
      </w:pPr>
      <w:r w:rsidRPr="00DC11A2">
        <w:rPr>
          <w:noProof/>
        </w:rPr>
        <w:drawing>
          <wp:inline distT="0" distB="0" distL="0" distR="0" wp14:anchorId="7826E290" wp14:editId="1CB200CA">
            <wp:extent cx="5399405" cy="4178935"/>
            <wp:effectExtent l="0" t="0" r="0" b="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399405" cy="4178935"/>
                    </a:xfrm>
                    <a:prstGeom prst="rect">
                      <a:avLst/>
                    </a:prstGeom>
                    <a:noFill/>
                    <a:ln>
                      <a:noFill/>
                    </a:ln>
                  </pic:spPr>
                </pic:pic>
              </a:graphicData>
            </a:graphic>
          </wp:inline>
        </w:drawing>
      </w:r>
    </w:p>
    <w:p w14:paraId="4BA3E9DF" w14:textId="49DB684E" w:rsidR="00DC11A2" w:rsidRDefault="00DC11A2" w:rsidP="00B73B4C">
      <w:pPr>
        <w:widowControl w:val="0"/>
      </w:pPr>
      <w:r w:rsidRPr="00DC11A2">
        <w:rPr>
          <w:noProof/>
        </w:rPr>
        <w:drawing>
          <wp:inline distT="0" distB="0" distL="0" distR="0" wp14:anchorId="2BD1DCF1" wp14:editId="121BA6D1">
            <wp:extent cx="5399405" cy="6056630"/>
            <wp:effectExtent l="0" t="0" r="0" b="127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399405" cy="6056630"/>
                    </a:xfrm>
                    <a:prstGeom prst="rect">
                      <a:avLst/>
                    </a:prstGeom>
                    <a:noFill/>
                    <a:ln>
                      <a:noFill/>
                    </a:ln>
                  </pic:spPr>
                </pic:pic>
              </a:graphicData>
            </a:graphic>
          </wp:inline>
        </w:drawing>
      </w:r>
    </w:p>
    <w:p w14:paraId="013D6403" w14:textId="2E0BEA6D" w:rsidR="00DC11A2" w:rsidRDefault="00DC11A2" w:rsidP="00B73B4C">
      <w:pPr>
        <w:widowControl w:val="0"/>
      </w:pPr>
      <w:r w:rsidRPr="00DC11A2">
        <w:rPr>
          <w:noProof/>
        </w:rPr>
        <w:drawing>
          <wp:inline distT="0" distB="0" distL="0" distR="0" wp14:anchorId="4BEF0150" wp14:editId="5D089A14">
            <wp:extent cx="5399405" cy="4061460"/>
            <wp:effectExtent l="0" t="0" r="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399405" cy="4061460"/>
                    </a:xfrm>
                    <a:prstGeom prst="rect">
                      <a:avLst/>
                    </a:prstGeom>
                    <a:noFill/>
                    <a:ln>
                      <a:noFill/>
                    </a:ln>
                  </pic:spPr>
                </pic:pic>
              </a:graphicData>
            </a:graphic>
          </wp:inline>
        </w:drawing>
      </w:r>
    </w:p>
    <w:p w14:paraId="1A2D266D" w14:textId="61D693EA" w:rsidR="00DC11A2" w:rsidRDefault="00DC11A2" w:rsidP="00B73B4C">
      <w:pPr>
        <w:widowControl w:val="0"/>
      </w:pPr>
      <w:r w:rsidRPr="00DC11A2">
        <w:rPr>
          <w:noProof/>
        </w:rPr>
        <w:drawing>
          <wp:inline distT="0" distB="0" distL="0" distR="0" wp14:anchorId="216B754B" wp14:editId="35C5017B">
            <wp:extent cx="5399405" cy="4178935"/>
            <wp:effectExtent l="0" t="0" r="0" b="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399405" cy="4178935"/>
                    </a:xfrm>
                    <a:prstGeom prst="rect">
                      <a:avLst/>
                    </a:prstGeom>
                    <a:noFill/>
                    <a:ln>
                      <a:noFill/>
                    </a:ln>
                  </pic:spPr>
                </pic:pic>
              </a:graphicData>
            </a:graphic>
          </wp:inline>
        </w:drawing>
      </w:r>
    </w:p>
    <w:p w14:paraId="7FF555BD" w14:textId="1F8878CE" w:rsidR="00DC11A2" w:rsidRDefault="00DC11A2" w:rsidP="00B73B4C">
      <w:pPr>
        <w:widowControl w:val="0"/>
      </w:pPr>
      <w:r w:rsidRPr="00DC11A2">
        <w:rPr>
          <w:noProof/>
        </w:rPr>
        <w:drawing>
          <wp:inline distT="0" distB="0" distL="0" distR="0" wp14:anchorId="04F333CB" wp14:editId="279523BB">
            <wp:extent cx="5399405" cy="4178935"/>
            <wp:effectExtent l="0" t="0" r="0" b="0"/>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399405" cy="4178935"/>
                    </a:xfrm>
                    <a:prstGeom prst="rect">
                      <a:avLst/>
                    </a:prstGeom>
                    <a:noFill/>
                    <a:ln>
                      <a:noFill/>
                    </a:ln>
                  </pic:spPr>
                </pic:pic>
              </a:graphicData>
            </a:graphic>
          </wp:inline>
        </w:drawing>
      </w:r>
    </w:p>
    <w:p w14:paraId="518F2F55" w14:textId="0D1F1AE3" w:rsidR="00DC11A2" w:rsidRDefault="00DC11A2" w:rsidP="00B73B4C">
      <w:pPr>
        <w:widowControl w:val="0"/>
      </w:pPr>
      <w:r w:rsidRPr="00DC11A2">
        <w:rPr>
          <w:noProof/>
        </w:rPr>
        <w:drawing>
          <wp:inline distT="0" distB="0" distL="0" distR="0" wp14:anchorId="2CDDC61F" wp14:editId="36EF15AB">
            <wp:extent cx="5399405" cy="6174105"/>
            <wp:effectExtent l="0" t="0" r="0" b="0"/>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399405" cy="6174105"/>
                    </a:xfrm>
                    <a:prstGeom prst="rect">
                      <a:avLst/>
                    </a:prstGeom>
                    <a:noFill/>
                    <a:ln>
                      <a:noFill/>
                    </a:ln>
                  </pic:spPr>
                </pic:pic>
              </a:graphicData>
            </a:graphic>
          </wp:inline>
        </w:drawing>
      </w:r>
    </w:p>
    <w:p w14:paraId="7D57412A" w14:textId="6CC2DBD5" w:rsidR="00DC11A2" w:rsidRDefault="00DC11A2" w:rsidP="00B73B4C">
      <w:pPr>
        <w:widowControl w:val="0"/>
      </w:pPr>
      <w:r w:rsidRPr="00DC11A2">
        <w:rPr>
          <w:noProof/>
        </w:rPr>
        <w:drawing>
          <wp:inline distT="0" distB="0" distL="0" distR="0" wp14:anchorId="158DEF28" wp14:editId="24D3CF42">
            <wp:extent cx="5399405" cy="6306820"/>
            <wp:effectExtent l="0" t="0" r="0"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399405" cy="6306820"/>
                    </a:xfrm>
                    <a:prstGeom prst="rect">
                      <a:avLst/>
                    </a:prstGeom>
                    <a:noFill/>
                    <a:ln>
                      <a:noFill/>
                    </a:ln>
                  </pic:spPr>
                </pic:pic>
              </a:graphicData>
            </a:graphic>
          </wp:inline>
        </w:drawing>
      </w:r>
    </w:p>
    <w:p w14:paraId="0A7877D0" w14:textId="0F9E157A" w:rsidR="00DC11A2" w:rsidRDefault="00DC11A2" w:rsidP="00B73B4C">
      <w:pPr>
        <w:widowControl w:val="0"/>
      </w:pPr>
      <w:r w:rsidRPr="00DC11A2">
        <w:rPr>
          <w:noProof/>
        </w:rPr>
        <w:drawing>
          <wp:inline distT="0" distB="0" distL="0" distR="0" wp14:anchorId="5165E9E3" wp14:editId="15739EC1">
            <wp:extent cx="5399405" cy="5925185"/>
            <wp:effectExtent l="0" t="0" r="0" b="0"/>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399405" cy="5925185"/>
                    </a:xfrm>
                    <a:prstGeom prst="rect">
                      <a:avLst/>
                    </a:prstGeom>
                    <a:noFill/>
                    <a:ln>
                      <a:noFill/>
                    </a:ln>
                  </pic:spPr>
                </pic:pic>
              </a:graphicData>
            </a:graphic>
          </wp:inline>
        </w:drawing>
      </w:r>
    </w:p>
    <w:p w14:paraId="3EAAA81C" w14:textId="4423A105" w:rsidR="00DC11A2" w:rsidRDefault="00DC11A2" w:rsidP="00B73B4C">
      <w:pPr>
        <w:widowControl w:val="0"/>
      </w:pPr>
      <w:r w:rsidRPr="00DC11A2">
        <w:rPr>
          <w:noProof/>
        </w:rPr>
        <w:drawing>
          <wp:inline distT="0" distB="0" distL="0" distR="0" wp14:anchorId="0AD370F3" wp14:editId="058B17FB">
            <wp:extent cx="5399405" cy="5401945"/>
            <wp:effectExtent l="0" t="0" r="0" b="8255"/>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399405" cy="5401945"/>
                    </a:xfrm>
                    <a:prstGeom prst="rect">
                      <a:avLst/>
                    </a:prstGeom>
                    <a:noFill/>
                    <a:ln>
                      <a:noFill/>
                    </a:ln>
                  </pic:spPr>
                </pic:pic>
              </a:graphicData>
            </a:graphic>
          </wp:inline>
        </w:drawing>
      </w:r>
    </w:p>
    <w:p w14:paraId="25E5166F" w14:textId="7190141C" w:rsidR="00DC11A2" w:rsidRDefault="00DC11A2" w:rsidP="00B73B4C">
      <w:pPr>
        <w:widowControl w:val="0"/>
      </w:pPr>
      <w:r w:rsidRPr="00DC11A2">
        <w:rPr>
          <w:noProof/>
        </w:rPr>
        <w:drawing>
          <wp:inline distT="0" distB="0" distL="0" distR="0" wp14:anchorId="7111B6C0" wp14:editId="72098068">
            <wp:extent cx="5399405" cy="5751830"/>
            <wp:effectExtent l="0" t="0" r="0" b="1270"/>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399405" cy="5751830"/>
                    </a:xfrm>
                    <a:prstGeom prst="rect">
                      <a:avLst/>
                    </a:prstGeom>
                    <a:noFill/>
                    <a:ln>
                      <a:noFill/>
                    </a:ln>
                  </pic:spPr>
                </pic:pic>
              </a:graphicData>
            </a:graphic>
          </wp:inline>
        </w:drawing>
      </w:r>
    </w:p>
    <w:p w14:paraId="3F60599A" w14:textId="6190E842" w:rsidR="00DC11A2" w:rsidRDefault="00DC11A2" w:rsidP="00B73B4C">
      <w:pPr>
        <w:widowControl w:val="0"/>
      </w:pPr>
      <w:r w:rsidRPr="00DC11A2">
        <w:rPr>
          <w:noProof/>
        </w:rPr>
        <w:drawing>
          <wp:inline distT="0" distB="0" distL="0" distR="0" wp14:anchorId="3DA47FBA" wp14:editId="418D3757">
            <wp:extent cx="5399405" cy="5059045"/>
            <wp:effectExtent l="0" t="0" r="0" b="8255"/>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399405" cy="5059045"/>
                    </a:xfrm>
                    <a:prstGeom prst="rect">
                      <a:avLst/>
                    </a:prstGeom>
                    <a:noFill/>
                    <a:ln>
                      <a:noFill/>
                    </a:ln>
                  </pic:spPr>
                </pic:pic>
              </a:graphicData>
            </a:graphic>
          </wp:inline>
        </w:drawing>
      </w:r>
    </w:p>
    <w:p w14:paraId="4C8DB59D" w14:textId="77735A9A" w:rsidR="00DC11A2" w:rsidRDefault="00DC11A2" w:rsidP="00B73B4C">
      <w:pPr>
        <w:widowControl w:val="0"/>
      </w:pPr>
      <w:r w:rsidRPr="00DC11A2">
        <w:rPr>
          <w:noProof/>
        </w:rPr>
        <w:drawing>
          <wp:inline distT="0" distB="0" distL="0" distR="0" wp14:anchorId="1D432CD8" wp14:editId="35F79DF4">
            <wp:extent cx="5399405" cy="5939155"/>
            <wp:effectExtent l="0" t="0" r="0" b="4445"/>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399405" cy="5939155"/>
                    </a:xfrm>
                    <a:prstGeom prst="rect">
                      <a:avLst/>
                    </a:prstGeom>
                    <a:noFill/>
                    <a:ln>
                      <a:noFill/>
                    </a:ln>
                  </pic:spPr>
                </pic:pic>
              </a:graphicData>
            </a:graphic>
          </wp:inline>
        </w:drawing>
      </w:r>
    </w:p>
    <w:p w14:paraId="1F67B24B" w14:textId="2C2778A5" w:rsidR="00DC11A2" w:rsidRDefault="00DC11A2" w:rsidP="00B73B4C">
      <w:pPr>
        <w:widowControl w:val="0"/>
      </w:pPr>
      <w:r w:rsidRPr="00DC11A2">
        <w:rPr>
          <w:noProof/>
        </w:rPr>
        <w:drawing>
          <wp:inline distT="0" distB="0" distL="0" distR="0" wp14:anchorId="513DED0F" wp14:editId="7A6C69E5">
            <wp:extent cx="5399405" cy="5293995"/>
            <wp:effectExtent l="0" t="0" r="0" b="1905"/>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399405" cy="5293995"/>
                    </a:xfrm>
                    <a:prstGeom prst="rect">
                      <a:avLst/>
                    </a:prstGeom>
                    <a:noFill/>
                    <a:ln>
                      <a:noFill/>
                    </a:ln>
                  </pic:spPr>
                </pic:pic>
              </a:graphicData>
            </a:graphic>
          </wp:inline>
        </w:drawing>
      </w:r>
    </w:p>
    <w:p w14:paraId="014C0E90" w14:textId="573B2597" w:rsidR="00DC11A2" w:rsidRDefault="00DC11A2" w:rsidP="00B73B4C">
      <w:pPr>
        <w:widowControl w:val="0"/>
      </w:pPr>
      <w:r w:rsidRPr="00DC11A2">
        <w:rPr>
          <w:noProof/>
        </w:rPr>
        <w:drawing>
          <wp:inline distT="0" distB="0" distL="0" distR="0" wp14:anchorId="71C0411F" wp14:editId="4E4C1129">
            <wp:extent cx="5399405" cy="3681095"/>
            <wp:effectExtent l="0" t="0" r="0" b="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399405" cy="3681095"/>
                    </a:xfrm>
                    <a:prstGeom prst="rect">
                      <a:avLst/>
                    </a:prstGeom>
                    <a:noFill/>
                    <a:ln>
                      <a:noFill/>
                    </a:ln>
                  </pic:spPr>
                </pic:pic>
              </a:graphicData>
            </a:graphic>
          </wp:inline>
        </w:drawing>
      </w:r>
    </w:p>
    <w:p w14:paraId="131DE794" w14:textId="6D3E3136" w:rsidR="00DC11A2" w:rsidRDefault="00DC11A2" w:rsidP="00B73B4C">
      <w:pPr>
        <w:widowControl w:val="0"/>
      </w:pPr>
      <w:r w:rsidRPr="00DC11A2">
        <w:rPr>
          <w:noProof/>
        </w:rPr>
        <w:drawing>
          <wp:inline distT="0" distB="0" distL="0" distR="0" wp14:anchorId="5379FC1D" wp14:editId="43CEBD3A">
            <wp:extent cx="5399405" cy="3709035"/>
            <wp:effectExtent l="0" t="0" r="0" b="5715"/>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399405" cy="3709035"/>
                    </a:xfrm>
                    <a:prstGeom prst="rect">
                      <a:avLst/>
                    </a:prstGeom>
                    <a:noFill/>
                    <a:ln>
                      <a:noFill/>
                    </a:ln>
                  </pic:spPr>
                </pic:pic>
              </a:graphicData>
            </a:graphic>
          </wp:inline>
        </w:drawing>
      </w:r>
    </w:p>
    <w:p w14:paraId="05F2C7FA" w14:textId="0270FC80" w:rsidR="00DC11A2" w:rsidRDefault="00DC11A2" w:rsidP="00B73B4C">
      <w:pPr>
        <w:widowControl w:val="0"/>
      </w:pPr>
      <w:r w:rsidRPr="00DC11A2">
        <w:rPr>
          <w:noProof/>
        </w:rPr>
        <w:drawing>
          <wp:inline distT="0" distB="0" distL="0" distR="0" wp14:anchorId="41ED8CA5" wp14:editId="34C19B56">
            <wp:extent cx="5399405" cy="6115685"/>
            <wp:effectExtent l="0" t="0" r="0" b="0"/>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399405" cy="6115685"/>
                    </a:xfrm>
                    <a:prstGeom prst="rect">
                      <a:avLst/>
                    </a:prstGeom>
                    <a:noFill/>
                    <a:ln>
                      <a:noFill/>
                    </a:ln>
                  </pic:spPr>
                </pic:pic>
              </a:graphicData>
            </a:graphic>
          </wp:inline>
        </w:drawing>
      </w:r>
    </w:p>
    <w:p w14:paraId="43936E33" w14:textId="5C7CDB06" w:rsidR="00DC11A2" w:rsidRDefault="00DC11A2" w:rsidP="00B73B4C">
      <w:pPr>
        <w:widowControl w:val="0"/>
      </w:pPr>
      <w:r w:rsidRPr="00DC11A2">
        <w:rPr>
          <w:noProof/>
        </w:rPr>
        <w:drawing>
          <wp:inline distT="0" distB="0" distL="0" distR="0" wp14:anchorId="1267C75B" wp14:editId="7AB0676E">
            <wp:extent cx="5399405" cy="4472305"/>
            <wp:effectExtent l="0" t="0" r="0" b="4445"/>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399405" cy="4472305"/>
                    </a:xfrm>
                    <a:prstGeom prst="rect">
                      <a:avLst/>
                    </a:prstGeom>
                    <a:noFill/>
                    <a:ln>
                      <a:noFill/>
                    </a:ln>
                  </pic:spPr>
                </pic:pic>
              </a:graphicData>
            </a:graphic>
          </wp:inline>
        </w:drawing>
      </w:r>
    </w:p>
    <w:p w14:paraId="3CEB5CF5" w14:textId="24484CF1" w:rsidR="00DC11A2" w:rsidRDefault="00DC11A2" w:rsidP="00B73B4C">
      <w:pPr>
        <w:widowControl w:val="0"/>
      </w:pPr>
      <w:r w:rsidRPr="00DC11A2">
        <w:rPr>
          <w:noProof/>
        </w:rPr>
        <w:drawing>
          <wp:inline distT="0" distB="0" distL="0" distR="0" wp14:anchorId="631A75F5" wp14:editId="64B8E579">
            <wp:extent cx="5399405" cy="3004820"/>
            <wp:effectExtent l="0" t="0" r="0" b="508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399405" cy="3004820"/>
                    </a:xfrm>
                    <a:prstGeom prst="rect">
                      <a:avLst/>
                    </a:prstGeom>
                    <a:noFill/>
                    <a:ln>
                      <a:noFill/>
                    </a:ln>
                  </pic:spPr>
                </pic:pic>
              </a:graphicData>
            </a:graphic>
          </wp:inline>
        </w:drawing>
      </w:r>
    </w:p>
    <w:p w14:paraId="04BC884E" w14:textId="67F8E5FE" w:rsidR="00DC11A2" w:rsidRDefault="00DC11A2" w:rsidP="00B73B4C">
      <w:pPr>
        <w:widowControl w:val="0"/>
      </w:pPr>
      <w:r w:rsidRPr="00DC11A2">
        <w:rPr>
          <w:noProof/>
        </w:rPr>
        <w:drawing>
          <wp:inline distT="0" distB="0" distL="0" distR="0" wp14:anchorId="77B30224" wp14:editId="6F59ED7E">
            <wp:extent cx="5399405" cy="3826510"/>
            <wp:effectExtent l="0" t="0" r="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399405" cy="3826510"/>
                    </a:xfrm>
                    <a:prstGeom prst="rect">
                      <a:avLst/>
                    </a:prstGeom>
                    <a:noFill/>
                    <a:ln>
                      <a:noFill/>
                    </a:ln>
                  </pic:spPr>
                </pic:pic>
              </a:graphicData>
            </a:graphic>
          </wp:inline>
        </w:drawing>
      </w:r>
    </w:p>
    <w:p w14:paraId="529C3EC7" w14:textId="20A9E822" w:rsidR="00DC11A2" w:rsidRDefault="00DC11A2" w:rsidP="00B73B4C">
      <w:pPr>
        <w:widowControl w:val="0"/>
      </w:pPr>
      <w:r w:rsidRPr="00DC11A2">
        <w:rPr>
          <w:noProof/>
        </w:rPr>
        <w:drawing>
          <wp:inline distT="0" distB="0" distL="0" distR="0" wp14:anchorId="63D5D61D" wp14:editId="36A630C6">
            <wp:extent cx="5399405" cy="2946400"/>
            <wp:effectExtent l="0" t="0" r="0" b="635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399405" cy="2946400"/>
                    </a:xfrm>
                    <a:prstGeom prst="rect">
                      <a:avLst/>
                    </a:prstGeom>
                    <a:noFill/>
                    <a:ln>
                      <a:noFill/>
                    </a:ln>
                  </pic:spPr>
                </pic:pic>
              </a:graphicData>
            </a:graphic>
          </wp:inline>
        </w:drawing>
      </w:r>
    </w:p>
    <w:p w14:paraId="313B2FC7" w14:textId="1029EA81" w:rsidR="00DC11A2" w:rsidRDefault="00DC11A2" w:rsidP="00B73B4C">
      <w:pPr>
        <w:widowControl w:val="0"/>
      </w:pPr>
      <w:r w:rsidRPr="00DC11A2">
        <w:rPr>
          <w:noProof/>
        </w:rPr>
        <w:drawing>
          <wp:inline distT="0" distB="0" distL="0" distR="0" wp14:anchorId="78EFA221" wp14:editId="0D444C25">
            <wp:extent cx="5399405" cy="3533140"/>
            <wp:effectExtent l="0" t="0" r="0" b="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399405" cy="3533140"/>
                    </a:xfrm>
                    <a:prstGeom prst="rect">
                      <a:avLst/>
                    </a:prstGeom>
                    <a:noFill/>
                    <a:ln>
                      <a:noFill/>
                    </a:ln>
                  </pic:spPr>
                </pic:pic>
              </a:graphicData>
            </a:graphic>
          </wp:inline>
        </w:drawing>
      </w:r>
    </w:p>
    <w:p w14:paraId="33162025" w14:textId="4B731CE7" w:rsidR="00DC11A2" w:rsidRDefault="00DC11A2" w:rsidP="00B73B4C">
      <w:pPr>
        <w:widowControl w:val="0"/>
      </w:pPr>
      <w:r w:rsidRPr="00DC11A2">
        <w:rPr>
          <w:noProof/>
        </w:rPr>
        <w:drawing>
          <wp:inline distT="0" distB="0" distL="0" distR="0" wp14:anchorId="1DF6D107" wp14:editId="7DFC19B4">
            <wp:extent cx="5399405" cy="5089525"/>
            <wp:effectExtent l="0" t="0" r="0" b="0"/>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399405" cy="5089525"/>
                    </a:xfrm>
                    <a:prstGeom prst="rect">
                      <a:avLst/>
                    </a:prstGeom>
                    <a:noFill/>
                    <a:ln>
                      <a:noFill/>
                    </a:ln>
                  </pic:spPr>
                </pic:pic>
              </a:graphicData>
            </a:graphic>
          </wp:inline>
        </w:drawing>
      </w:r>
    </w:p>
    <w:p w14:paraId="1A28B658" w14:textId="7375F6CB" w:rsidR="00DC11A2" w:rsidRDefault="00DC11A2" w:rsidP="00B73B4C">
      <w:pPr>
        <w:widowControl w:val="0"/>
      </w:pPr>
      <w:r w:rsidRPr="00DC11A2">
        <w:rPr>
          <w:noProof/>
        </w:rPr>
        <w:drawing>
          <wp:inline distT="0" distB="0" distL="0" distR="0" wp14:anchorId="6EBA1EDB" wp14:editId="43FA46AB">
            <wp:extent cx="5399405" cy="3474085"/>
            <wp:effectExtent l="0" t="0" r="0" b="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399405" cy="3474085"/>
                    </a:xfrm>
                    <a:prstGeom prst="rect">
                      <a:avLst/>
                    </a:prstGeom>
                    <a:noFill/>
                    <a:ln>
                      <a:noFill/>
                    </a:ln>
                  </pic:spPr>
                </pic:pic>
              </a:graphicData>
            </a:graphic>
          </wp:inline>
        </w:drawing>
      </w:r>
    </w:p>
    <w:p w14:paraId="0F89C070" w14:textId="36BABD15" w:rsidR="00DC11A2" w:rsidRDefault="00DC11A2" w:rsidP="00B73B4C">
      <w:pPr>
        <w:widowControl w:val="0"/>
      </w:pPr>
      <w:r w:rsidRPr="00DC11A2">
        <w:rPr>
          <w:noProof/>
        </w:rPr>
        <w:drawing>
          <wp:inline distT="0" distB="0" distL="0" distR="0" wp14:anchorId="3440458F" wp14:editId="076487CF">
            <wp:extent cx="5399405" cy="3122295"/>
            <wp:effectExtent l="0" t="0" r="0" b="1905"/>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399405" cy="3122295"/>
                    </a:xfrm>
                    <a:prstGeom prst="rect">
                      <a:avLst/>
                    </a:prstGeom>
                    <a:noFill/>
                    <a:ln>
                      <a:noFill/>
                    </a:ln>
                  </pic:spPr>
                </pic:pic>
              </a:graphicData>
            </a:graphic>
          </wp:inline>
        </w:drawing>
      </w:r>
    </w:p>
    <w:p w14:paraId="34F4A0E7" w14:textId="29197EAF" w:rsidR="00DC11A2" w:rsidRDefault="00DC11A2" w:rsidP="00B73B4C">
      <w:pPr>
        <w:widowControl w:val="0"/>
      </w:pPr>
      <w:r w:rsidRPr="00DC11A2">
        <w:rPr>
          <w:noProof/>
        </w:rPr>
        <w:drawing>
          <wp:inline distT="0" distB="0" distL="0" distR="0" wp14:anchorId="3A54AFA7" wp14:editId="218C9414">
            <wp:extent cx="5399405" cy="3415665"/>
            <wp:effectExtent l="0" t="0" r="0" b="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399405" cy="3415665"/>
                    </a:xfrm>
                    <a:prstGeom prst="rect">
                      <a:avLst/>
                    </a:prstGeom>
                    <a:noFill/>
                    <a:ln>
                      <a:noFill/>
                    </a:ln>
                  </pic:spPr>
                </pic:pic>
              </a:graphicData>
            </a:graphic>
          </wp:inline>
        </w:drawing>
      </w:r>
    </w:p>
    <w:p w14:paraId="521DDAFC" w14:textId="5241DF75" w:rsidR="00DC11A2" w:rsidRDefault="0095525C" w:rsidP="00B73B4C">
      <w:pPr>
        <w:widowControl w:val="0"/>
      </w:pPr>
      <w:r w:rsidRPr="0095525C">
        <w:rPr>
          <w:noProof/>
        </w:rPr>
        <w:drawing>
          <wp:inline distT="0" distB="0" distL="0" distR="0" wp14:anchorId="67F7F5BF" wp14:editId="3E3A00EA">
            <wp:extent cx="5399405" cy="4237355"/>
            <wp:effectExtent l="0" t="0" r="0" b="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399405" cy="4237355"/>
                    </a:xfrm>
                    <a:prstGeom prst="rect">
                      <a:avLst/>
                    </a:prstGeom>
                    <a:noFill/>
                    <a:ln>
                      <a:noFill/>
                    </a:ln>
                  </pic:spPr>
                </pic:pic>
              </a:graphicData>
            </a:graphic>
          </wp:inline>
        </w:drawing>
      </w:r>
    </w:p>
    <w:p w14:paraId="44266C29" w14:textId="4029F932" w:rsidR="0095525C" w:rsidRDefault="0095525C" w:rsidP="00B73B4C">
      <w:pPr>
        <w:widowControl w:val="0"/>
      </w:pPr>
      <w:r w:rsidRPr="0095525C">
        <w:rPr>
          <w:noProof/>
        </w:rPr>
        <w:drawing>
          <wp:inline distT="0" distB="0" distL="0" distR="0" wp14:anchorId="4C53A940" wp14:editId="38EB9117">
            <wp:extent cx="5399405" cy="6075680"/>
            <wp:effectExtent l="0" t="0" r="0" b="127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399405" cy="6075680"/>
                    </a:xfrm>
                    <a:prstGeom prst="rect">
                      <a:avLst/>
                    </a:prstGeom>
                    <a:noFill/>
                    <a:ln>
                      <a:noFill/>
                    </a:ln>
                  </pic:spPr>
                </pic:pic>
              </a:graphicData>
            </a:graphic>
          </wp:inline>
        </w:drawing>
      </w:r>
    </w:p>
    <w:p w14:paraId="2549C4D6" w14:textId="4F0BE1CD" w:rsidR="0095525C" w:rsidRDefault="0095525C" w:rsidP="00B73B4C">
      <w:pPr>
        <w:widowControl w:val="0"/>
      </w:pPr>
      <w:r w:rsidRPr="0095525C">
        <w:rPr>
          <w:noProof/>
        </w:rPr>
        <w:drawing>
          <wp:inline distT="0" distB="0" distL="0" distR="0" wp14:anchorId="1DBBBB0F" wp14:editId="31F2EA1B">
            <wp:extent cx="5399405" cy="3591560"/>
            <wp:effectExtent l="0" t="0" r="0" b="8890"/>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399405" cy="3591560"/>
                    </a:xfrm>
                    <a:prstGeom prst="rect">
                      <a:avLst/>
                    </a:prstGeom>
                    <a:noFill/>
                    <a:ln>
                      <a:noFill/>
                    </a:ln>
                  </pic:spPr>
                </pic:pic>
              </a:graphicData>
            </a:graphic>
          </wp:inline>
        </w:drawing>
      </w:r>
    </w:p>
    <w:p w14:paraId="311EFB69" w14:textId="77777777" w:rsidR="0095525C" w:rsidRDefault="0095525C" w:rsidP="00B73B4C">
      <w:pPr>
        <w:widowControl w:val="0"/>
        <w:sectPr w:rsidR="0095525C" w:rsidSect="00643917">
          <w:headerReference w:type="default" r:id="rId166"/>
          <w:pgSz w:w="11906" w:h="16838" w:code="9"/>
          <w:pgMar w:top="1701" w:right="1985" w:bottom="1418" w:left="1418" w:header="851" w:footer="567" w:gutter="0"/>
          <w:cols w:space="720"/>
          <w:docGrid w:linePitch="299"/>
        </w:sectPr>
      </w:pPr>
    </w:p>
    <w:p w14:paraId="15E26711" w14:textId="5C2D1255" w:rsidR="0095525C" w:rsidRDefault="0095525C" w:rsidP="00B73B4C">
      <w:pPr>
        <w:widowControl w:val="0"/>
      </w:pPr>
      <w:r w:rsidRPr="0095525C">
        <w:rPr>
          <w:noProof/>
        </w:rPr>
        <w:drawing>
          <wp:inline distT="0" distB="0" distL="0" distR="0" wp14:anchorId="2418D5F1" wp14:editId="3E79A7F4">
            <wp:extent cx="5399405" cy="7334250"/>
            <wp:effectExtent l="0" t="0" r="0" b="0"/>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399405" cy="7334250"/>
                    </a:xfrm>
                    <a:prstGeom prst="rect">
                      <a:avLst/>
                    </a:prstGeom>
                    <a:noFill/>
                    <a:ln>
                      <a:noFill/>
                    </a:ln>
                  </pic:spPr>
                </pic:pic>
              </a:graphicData>
            </a:graphic>
          </wp:inline>
        </w:drawing>
      </w:r>
    </w:p>
    <w:p w14:paraId="482526C9" w14:textId="70688201" w:rsidR="0095525C" w:rsidRDefault="0095525C" w:rsidP="00B73B4C">
      <w:pPr>
        <w:widowControl w:val="0"/>
      </w:pPr>
      <w:r w:rsidRPr="0095525C">
        <w:rPr>
          <w:noProof/>
        </w:rPr>
        <w:drawing>
          <wp:inline distT="0" distB="0" distL="0" distR="0" wp14:anchorId="69374DE3" wp14:editId="6C6EC42A">
            <wp:extent cx="5399405" cy="7141210"/>
            <wp:effectExtent l="0" t="0" r="0" b="2540"/>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399405" cy="7141210"/>
                    </a:xfrm>
                    <a:prstGeom prst="rect">
                      <a:avLst/>
                    </a:prstGeom>
                    <a:noFill/>
                    <a:ln>
                      <a:noFill/>
                    </a:ln>
                  </pic:spPr>
                </pic:pic>
              </a:graphicData>
            </a:graphic>
          </wp:inline>
        </w:drawing>
      </w:r>
    </w:p>
    <w:p w14:paraId="74505F37" w14:textId="422E1C9B" w:rsidR="0095525C" w:rsidRDefault="0095525C" w:rsidP="00B73B4C">
      <w:pPr>
        <w:widowControl w:val="0"/>
      </w:pPr>
      <w:r w:rsidRPr="0095525C">
        <w:rPr>
          <w:noProof/>
        </w:rPr>
        <w:drawing>
          <wp:inline distT="0" distB="0" distL="0" distR="0" wp14:anchorId="37B333D7" wp14:editId="7F9A89AE">
            <wp:extent cx="5325745" cy="8711565"/>
            <wp:effectExtent l="0" t="0" r="8255" b="0"/>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325745" cy="8711565"/>
                    </a:xfrm>
                    <a:prstGeom prst="rect">
                      <a:avLst/>
                    </a:prstGeom>
                    <a:noFill/>
                    <a:ln>
                      <a:noFill/>
                    </a:ln>
                  </pic:spPr>
                </pic:pic>
              </a:graphicData>
            </a:graphic>
          </wp:inline>
        </w:drawing>
      </w:r>
    </w:p>
    <w:p w14:paraId="7E0C31FC" w14:textId="4316CB20" w:rsidR="0095525C" w:rsidRDefault="0095525C" w:rsidP="00B73B4C">
      <w:pPr>
        <w:widowControl w:val="0"/>
      </w:pPr>
      <w:r w:rsidRPr="0095525C">
        <w:rPr>
          <w:noProof/>
        </w:rPr>
        <w:drawing>
          <wp:inline distT="0" distB="0" distL="0" distR="0" wp14:anchorId="3E2A4400" wp14:editId="6EB8D02A">
            <wp:extent cx="5399405" cy="7492365"/>
            <wp:effectExtent l="0" t="0" r="0" b="0"/>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399405" cy="7492365"/>
                    </a:xfrm>
                    <a:prstGeom prst="rect">
                      <a:avLst/>
                    </a:prstGeom>
                    <a:noFill/>
                    <a:ln>
                      <a:noFill/>
                    </a:ln>
                  </pic:spPr>
                </pic:pic>
              </a:graphicData>
            </a:graphic>
          </wp:inline>
        </w:drawing>
      </w:r>
    </w:p>
    <w:p w14:paraId="5066F801" w14:textId="77777777" w:rsidR="0095525C" w:rsidRDefault="0095525C" w:rsidP="00B73B4C">
      <w:pPr>
        <w:widowControl w:val="0"/>
        <w:sectPr w:rsidR="0095525C" w:rsidSect="00643917">
          <w:headerReference w:type="default" r:id="rId171"/>
          <w:pgSz w:w="11906" w:h="16838" w:code="9"/>
          <w:pgMar w:top="1701" w:right="1985" w:bottom="1418" w:left="1418" w:header="851" w:footer="567" w:gutter="0"/>
          <w:cols w:space="720"/>
          <w:docGrid w:linePitch="299"/>
        </w:sectPr>
      </w:pPr>
    </w:p>
    <w:p w14:paraId="5C7B6BCE" w14:textId="57A1A250" w:rsidR="0095525C" w:rsidRDefault="0095525C" w:rsidP="00B73B4C">
      <w:pPr>
        <w:widowControl w:val="0"/>
      </w:pPr>
      <w:r>
        <w:rPr>
          <w:noProof/>
        </w:rPr>
        <w:drawing>
          <wp:inline distT="0" distB="0" distL="0" distR="0" wp14:anchorId="5BD4C5D9" wp14:editId="7579B457">
            <wp:extent cx="5419090" cy="3200400"/>
            <wp:effectExtent l="0" t="0" r="0" b="0"/>
            <wp:docPr id="357" name="Grafi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419090" cy="3200400"/>
                    </a:xfrm>
                    <a:prstGeom prst="rect">
                      <a:avLst/>
                    </a:prstGeom>
                    <a:noFill/>
                  </pic:spPr>
                </pic:pic>
              </a:graphicData>
            </a:graphic>
          </wp:inline>
        </w:drawing>
      </w:r>
    </w:p>
    <w:p w14:paraId="6EDCACC7" w14:textId="5B04A5B4" w:rsidR="00D17BE0" w:rsidRDefault="00D17BE0" w:rsidP="00B73B4C">
      <w:pPr>
        <w:widowControl w:val="0"/>
      </w:pPr>
      <w:r>
        <w:rPr>
          <w:noProof/>
        </w:rPr>
        <w:drawing>
          <wp:inline distT="0" distB="0" distL="0" distR="0" wp14:anchorId="1DEE3D56" wp14:editId="03C24F50">
            <wp:extent cx="5419090" cy="4114800"/>
            <wp:effectExtent l="0" t="0" r="0" b="0"/>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419090" cy="4114800"/>
                    </a:xfrm>
                    <a:prstGeom prst="rect">
                      <a:avLst/>
                    </a:prstGeom>
                    <a:noFill/>
                  </pic:spPr>
                </pic:pic>
              </a:graphicData>
            </a:graphic>
          </wp:inline>
        </w:drawing>
      </w:r>
    </w:p>
    <w:p w14:paraId="5C55E0BD" w14:textId="1B938DDD" w:rsidR="00B41E6C" w:rsidRDefault="00B41E6C" w:rsidP="00B73B4C">
      <w:pPr>
        <w:widowControl w:val="0"/>
      </w:pPr>
      <w:r>
        <w:rPr>
          <w:noProof/>
        </w:rPr>
        <w:drawing>
          <wp:inline distT="0" distB="0" distL="0" distR="0" wp14:anchorId="499733AB" wp14:editId="3139D3C1">
            <wp:extent cx="5425440" cy="3943350"/>
            <wp:effectExtent l="0" t="0" r="3810" b="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25440" cy="3943350"/>
                    </a:xfrm>
                    <a:prstGeom prst="rect">
                      <a:avLst/>
                    </a:prstGeom>
                    <a:noFill/>
                  </pic:spPr>
                </pic:pic>
              </a:graphicData>
            </a:graphic>
          </wp:inline>
        </w:drawing>
      </w:r>
    </w:p>
    <w:p w14:paraId="44849715" w14:textId="33A260AA" w:rsidR="0095525C" w:rsidRDefault="00B41E6C" w:rsidP="00B73B4C">
      <w:pPr>
        <w:widowControl w:val="0"/>
      </w:pPr>
      <w:r>
        <w:rPr>
          <w:noProof/>
        </w:rPr>
        <w:drawing>
          <wp:inline distT="0" distB="0" distL="0" distR="0" wp14:anchorId="6D1DA899" wp14:editId="15201933">
            <wp:extent cx="5416550" cy="3930650"/>
            <wp:effectExtent l="0" t="0" r="0" b="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416550" cy="3930650"/>
                    </a:xfrm>
                    <a:prstGeom prst="rect">
                      <a:avLst/>
                    </a:prstGeom>
                    <a:noFill/>
                  </pic:spPr>
                </pic:pic>
              </a:graphicData>
            </a:graphic>
          </wp:inline>
        </w:drawing>
      </w:r>
    </w:p>
    <w:p w14:paraId="2F22414C" w14:textId="613D659E" w:rsidR="0095525C" w:rsidRDefault="00B41E6C" w:rsidP="00B73B4C">
      <w:pPr>
        <w:widowControl w:val="0"/>
      </w:pPr>
      <w:r>
        <w:rPr>
          <w:noProof/>
        </w:rPr>
        <w:drawing>
          <wp:inline distT="0" distB="0" distL="0" distR="0" wp14:anchorId="67B07F72" wp14:editId="1F537F0A">
            <wp:extent cx="5457190" cy="3543300"/>
            <wp:effectExtent l="0" t="0" r="0" b="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57190" cy="3543300"/>
                    </a:xfrm>
                    <a:prstGeom prst="rect">
                      <a:avLst/>
                    </a:prstGeom>
                    <a:noFill/>
                  </pic:spPr>
                </pic:pic>
              </a:graphicData>
            </a:graphic>
          </wp:inline>
        </w:drawing>
      </w:r>
    </w:p>
    <w:p w14:paraId="0B704714" w14:textId="0194357D" w:rsidR="00B41E6C" w:rsidRDefault="00B41E6C" w:rsidP="00B73B4C">
      <w:pPr>
        <w:widowControl w:val="0"/>
      </w:pPr>
      <w:r>
        <w:rPr>
          <w:noProof/>
        </w:rPr>
        <w:drawing>
          <wp:inline distT="0" distB="0" distL="0" distR="0" wp14:anchorId="1B6EA41F" wp14:editId="73DD084C">
            <wp:extent cx="5457190" cy="3683000"/>
            <wp:effectExtent l="0" t="0" r="0" b="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57190" cy="3683000"/>
                    </a:xfrm>
                    <a:prstGeom prst="rect">
                      <a:avLst/>
                    </a:prstGeom>
                    <a:noFill/>
                  </pic:spPr>
                </pic:pic>
              </a:graphicData>
            </a:graphic>
          </wp:inline>
        </w:drawing>
      </w:r>
    </w:p>
    <w:p w14:paraId="2DD4A2DA" w14:textId="49DEFAB8" w:rsidR="00B41E6C" w:rsidRDefault="00B41E6C" w:rsidP="00B73B4C">
      <w:pPr>
        <w:widowControl w:val="0"/>
      </w:pPr>
      <w:r>
        <w:rPr>
          <w:noProof/>
        </w:rPr>
        <w:drawing>
          <wp:inline distT="0" distB="0" distL="0" distR="0" wp14:anchorId="4C6C55C8" wp14:editId="71D9C171">
            <wp:extent cx="5457190" cy="3511550"/>
            <wp:effectExtent l="0" t="0" r="0" b="0"/>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457190" cy="3511550"/>
                    </a:xfrm>
                    <a:prstGeom prst="rect">
                      <a:avLst/>
                    </a:prstGeom>
                    <a:noFill/>
                  </pic:spPr>
                </pic:pic>
              </a:graphicData>
            </a:graphic>
          </wp:inline>
        </w:drawing>
      </w:r>
    </w:p>
    <w:p w14:paraId="0A4549A0" w14:textId="6E40BFA4" w:rsidR="00B41E6C" w:rsidRDefault="00B41E6C" w:rsidP="00B73B4C">
      <w:pPr>
        <w:widowControl w:val="0"/>
      </w:pPr>
      <w:r>
        <w:rPr>
          <w:noProof/>
        </w:rPr>
        <w:drawing>
          <wp:inline distT="0" distB="0" distL="0" distR="0" wp14:anchorId="2644EDE3" wp14:editId="48E40280">
            <wp:extent cx="5441315" cy="3549650"/>
            <wp:effectExtent l="0" t="0" r="6985" b="0"/>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41315" cy="3549650"/>
                    </a:xfrm>
                    <a:prstGeom prst="rect">
                      <a:avLst/>
                    </a:prstGeom>
                    <a:noFill/>
                  </pic:spPr>
                </pic:pic>
              </a:graphicData>
            </a:graphic>
          </wp:inline>
        </w:drawing>
      </w:r>
    </w:p>
    <w:p w14:paraId="4504D9EF" w14:textId="222665F7" w:rsidR="00B41E6C" w:rsidRDefault="00B41E6C" w:rsidP="00B73B4C">
      <w:pPr>
        <w:widowControl w:val="0"/>
      </w:pPr>
      <w:r>
        <w:rPr>
          <w:noProof/>
        </w:rPr>
        <w:drawing>
          <wp:inline distT="0" distB="0" distL="0" distR="0" wp14:anchorId="7C5479F6" wp14:editId="3FEA7F67">
            <wp:extent cx="5444490" cy="3797300"/>
            <wp:effectExtent l="0" t="0" r="3810" b="0"/>
            <wp:docPr id="367" name="Grafi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44490" cy="3797300"/>
                    </a:xfrm>
                    <a:prstGeom prst="rect">
                      <a:avLst/>
                    </a:prstGeom>
                    <a:noFill/>
                  </pic:spPr>
                </pic:pic>
              </a:graphicData>
            </a:graphic>
          </wp:inline>
        </w:drawing>
      </w:r>
    </w:p>
    <w:p w14:paraId="36227C83" w14:textId="159D3462" w:rsidR="00B41E6C" w:rsidRDefault="00B41E6C" w:rsidP="00B73B4C">
      <w:pPr>
        <w:widowControl w:val="0"/>
      </w:pPr>
      <w:r>
        <w:rPr>
          <w:noProof/>
        </w:rPr>
        <w:drawing>
          <wp:inline distT="0" distB="0" distL="0" distR="0" wp14:anchorId="145AAF48" wp14:editId="6C691024">
            <wp:extent cx="5422900" cy="4070350"/>
            <wp:effectExtent l="0" t="0" r="6350" b="6350"/>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22900" cy="4070350"/>
                    </a:xfrm>
                    <a:prstGeom prst="rect">
                      <a:avLst/>
                    </a:prstGeom>
                    <a:noFill/>
                  </pic:spPr>
                </pic:pic>
              </a:graphicData>
            </a:graphic>
          </wp:inline>
        </w:drawing>
      </w:r>
    </w:p>
    <w:p w14:paraId="4AEF5E74" w14:textId="13CD0FA3" w:rsidR="00B41E6C" w:rsidRDefault="00B41E6C" w:rsidP="00B73B4C">
      <w:pPr>
        <w:widowControl w:val="0"/>
      </w:pPr>
      <w:r>
        <w:rPr>
          <w:noProof/>
        </w:rPr>
        <w:drawing>
          <wp:inline distT="0" distB="0" distL="0" distR="0" wp14:anchorId="459F698A" wp14:editId="7D67D7C1">
            <wp:extent cx="5438140" cy="3422650"/>
            <wp:effectExtent l="0" t="0" r="0" b="6350"/>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438140" cy="3422650"/>
                    </a:xfrm>
                    <a:prstGeom prst="rect">
                      <a:avLst/>
                    </a:prstGeom>
                    <a:noFill/>
                  </pic:spPr>
                </pic:pic>
              </a:graphicData>
            </a:graphic>
          </wp:inline>
        </w:drawing>
      </w:r>
    </w:p>
    <w:p w14:paraId="3CDD91E5" w14:textId="5B166C9D" w:rsidR="00B41E6C" w:rsidRDefault="00B41E6C" w:rsidP="00B73B4C">
      <w:pPr>
        <w:widowControl w:val="0"/>
      </w:pPr>
      <w:r>
        <w:rPr>
          <w:noProof/>
        </w:rPr>
        <w:drawing>
          <wp:inline distT="0" distB="0" distL="0" distR="0" wp14:anchorId="627940D2" wp14:editId="57D680C2">
            <wp:extent cx="5410200" cy="3803650"/>
            <wp:effectExtent l="0" t="0" r="0" b="6350"/>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410200" cy="3803650"/>
                    </a:xfrm>
                    <a:prstGeom prst="rect">
                      <a:avLst/>
                    </a:prstGeom>
                    <a:noFill/>
                  </pic:spPr>
                </pic:pic>
              </a:graphicData>
            </a:graphic>
          </wp:inline>
        </w:drawing>
      </w:r>
    </w:p>
    <w:p w14:paraId="0651B096" w14:textId="47AEF22B" w:rsidR="00B41E6C" w:rsidRDefault="00B41E6C" w:rsidP="00B73B4C">
      <w:pPr>
        <w:widowControl w:val="0"/>
      </w:pPr>
      <w:r>
        <w:rPr>
          <w:noProof/>
        </w:rPr>
        <w:drawing>
          <wp:inline distT="0" distB="0" distL="0" distR="0" wp14:anchorId="0BF2C2D2" wp14:editId="3707F781">
            <wp:extent cx="5438140" cy="3854450"/>
            <wp:effectExtent l="0" t="0" r="0" b="0"/>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438140" cy="3854450"/>
                    </a:xfrm>
                    <a:prstGeom prst="rect">
                      <a:avLst/>
                    </a:prstGeom>
                    <a:noFill/>
                  </pic:spPr>
                </pic:pic>
              </a:graphicData>
            </a:graphic>
          </wp:inline>
        </w:drawing>
      </w:r>
    </w:p>
    <w:p w14:paraId="1D8D4173" w14:textId="27825DFF" w:rsidR="00B41E6C" w:rsidRDefault="00B41E6C" w:rsidP="00B73B4C">
      <w:pPr>
        <w:widowControl w:val="0"/>
      </w:pPr>
      <w:r>
        <w:rPr>
          <w:noProof/>
        </w:rPr>
        <w:drawing>
          <wp:inline distT="0" distB="0" distL="0" distR="0" wp14:anchorId="0553397C" wp14:editId="5B74B64C">
            <wp:extent cx="5406390" cy="3676650"/>
            <wp:effectExtent l="0" t="0" r="3810" b="0"/>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06390" cy="3676650"/>
                    </a:xfrm>
                    <a:prstGeom prst="rect">
                      <a:avLst/>
                    </a:prstGeom>
                    <a:noFill/>
                  </pic:spPr>
                </pic:pic>
              </a:graphicData>
            </a:graphic>
          </wp:inline>
        </w:drawing>
      </w:r>
    </w:p>
    <w:p w14:paraId="4F5CD80D" w14:textId="2E75F858" w:rsidR="00B41E6C" w:rsidRDefault="00B41E6C" w:rsidP="00B73B4C">
      <w:pPr>
        <w:widowControl w:val="0"/>
      </w:pPr>
      <w:r>
        <w:rPr>
          <w:noProof/>
        </w:rPr>
        <w:drawing>
          <wp:inline distT="0" distB="0" distL="0" distR="0" wp14:anchorId="6E6F2239" wp14:editId="3609BBCA">
            <wp:extent cx="5438140" cy="3810000"/>
            <wp:effectExtent l="0" t="0" r="0" b="0"/>
            <wp:docPr id="373" name="Grafi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38140" cy="3810000"/>
                    </a:xfrm>
                    <a:prstGeom prst="rect">
                      <a:avLst/>
                    </a:prstGeom>
                    <a:noFill/>
                  </pic:spPr>
                </pic:pic>
              </a:graphicData>
            </a:graphic>
          </wp:inline>
        </w:drawing>
      </w:r>
    </w:p>
    <w:p w14:paraId="7EC51823" w14:textId="48349D1B" w:rsidR="00B41E6C" w:rsidRDefault="00B41E6C" w:rsidP="00B73B4C">
      <w:pPr>
        <w:widowControl w:val="0"/>
      </w:pPr>
      <w:r>
        <w:rPr>
          <w:noProof/>
        </w:rPr>
        <w:drawing>
          <wp:inline distT="0" distB="0" distL="0" distR="0" wp14:anchorId="3E4288E8" wp14:editId="6BFC46CA">
            <wp:extent cx="5412740" cy="3073400"/>
            <wp:effectExtent l="0" t="0" r="0" b="0"/>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12740" cy="3073400"/>
                    </a:xfrm>
                    <a:prstGeom prst="rect">
                      <a:avLst/>
                    </a:prstGeom>
                    <a:noFill/>
                  </pic:spPr>
                </pic:pic>
              </a:graphicData>
            </a:graphic>
          </wp:inline>
        </w:drawing>
      </w:r>
    </w:p>
    <w:p w14:paraId="5F644DEF" w14:textId="77777777" w:rsidR="00B41E6C" w:rsidRDefault="00B41E6C" w:rsidP="00B73B4C">
      <w:pPr>
        <w:widowControl w:val="0"/>
        <w:sectPr w:rsidR="00B41E6C" w:rsidSect="00643917">
          <w:headerReference w:type="default" r:id="rId188"/>
          <w:pgSz w:w="11906" w:h="16838" w:code="9"/>
          <w:pgMar w:top="1701" w:right="1985" w:bottom="1418" w:left="1418" w:header="851" w:footer="567" w:gutter="0"/>
          <w:cols w:space="720"/>
          <w:docGrid w:linePitch="299"/>
        </w:sectPr>
      </w:pPr>
    </w:p>
    <w:p w14:paraId="7EEE226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32"/>
          <w:szCs w:val="32"/>
          <w:lang w:eastAsia="de-DE"/>
        </w:rPr>
      </w:pPr>
      <w:bookmarkStart w:id="3" w:name="_Hlk84848706"/>
      <w:r w:rsidRPr="00515683">
        <w:rPr>
          <w:rFonts w:eastAsiaTheme="minorEastAsia" w:cs="Arial"/>
          <w:sz w:val="32"/>
          <w:szCs w:val="32"/>
          <w:lang w:eastAsia="de-DE"/>
        </w:rPr>
        <w:t>CONAG1</w:t>
      </w:r>
    </w:p>
    <w:p w14:paraId="10ABF3F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w:t>
      </w:r>
    </w:p>
    <w:p w14:paraId="2FBBE789"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6AE363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ich aufzeichne. #00:00:01-2# </w:t>
      </w:r>
    </w:p>
    <w:p w14:paraId="7462550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B64320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Ja, wunderbar. Vielen Dank. Alles klar, dann steigen wir ein in die erste Frage. Die erste Frage wäre: Beschreib doch bitte mal ganz kurz deine aktuelle Rolle. #00:00:17-1# </w:t>
      </w:r>
    </w:p>
    <w:p w14:paraId="4DE0EE2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491DD28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Meine aktuelle Rolle bei (Elaboratum?)? #00:00:21-3# </w:t>
      </w:r>
    </w:p>
    <w:p w14:paraId="1823000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1C5DF99"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Genau. #00:00:22-5# </w:t>
      </w:r>
    </w:p>
    <w:p w14:paraId="6F1FA12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B758A2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die teilt sich auf in viele Akquise- und Sales-Themen, in den Angang eben neuer Kunden in Bereichen, die sich mit Digitalisierung und E-Commerce beschäftigen, mit allen Themen, die wir Richtung Kunde vor allen Dingen vornehmen als Firma. Also Anbahnung von Geschäft, Kundengewinn und dann eben Kunden auch betreuen im (Inlife?), also wenn sie schon Kunden sind. Und das alles bei drei Themen, nämlich einmal das Thema Mensch, wie ich schon gesagt habe: Kunde im Mittelpunkt, aber auch unser eigener Kunde, den wir haben, dann das Thema Prozesse abzubilden und dann das Thema Systeme und Technik dahinter. Das/ Also im weitesten Sinne das, was ich in Richtung Akquise mache. Da habe ich natürlich hier noch viele Personalthemen, wie du dir vorstellen kannst, habe ein Team, was ich leite, Leute, mit denen ich zusammenarbeite. Und dann bin ich selber operativ auch noch in Projekten eingebunden und arbeite wirklich auch operativ bei Kunden vor Ort oder eben auch remote in der heutigen Zeit. #00:01:42-8# </w:t>
      </w:r>
    </w:p>
    <w:p w14:paraId="57424DF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5B6CFD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Wunderbar, vielen Dank. #00:01:45-0# </w:t>
      </w:r>
    </w:p>
    <w:p w14:paraId="7150E27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470BF9B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Das ist/ #00:01:46-0# </w:t>
      </w:r>
    </w:p>
    <w:p w14:paraId="3178CF0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02AC2E8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Was sind denn deine Berührungspunkte bisher so zum Thema KI, Marketing und Marketing in meinem Verständnis betrifft alles, was Kundenkommunikation und Kundeninteraktion ist. Das ist so in klassischen Firmen oftmals unter Sales oder Service subsumiert. Alles, was so direkt in der Kundenschnittstelle passiert. #00:02:06-8# </w:t>
      </w:r>
    </w:p>
    <w:p w14:paraId="228257E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D72DE6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da habe ich tatsächlich einige echt praktische Erfahrungen, da wir das Thema KI sehr detailliert angegangen sind. Zunächst mal auf der Technik-Seite, sage ich mal, weil wir geguckt haben, welche technischen KI-Themen passen denn am besten zu unserem Portfolio, es gibt ja eine ganze Menge an Themen, die man machen kann. Und wir haben festgestellt, es sind vor allen Dingen die Themen Conversational Interfaces, das heißt: alles, was irgendwo mit Chat-Bot oder Voice-Bot zu tun hat, wo sehr viel künstliche Intelligenz auch dahinterstecken KANN. Nicht unbedingt muss, gibt auch ziemlich doofe Chat-Bots. Aber wenn man es vernünftig macht, sind da doch immer KI-Mechanismen dahinter. Und das zweite Thema, was wir viel gemacht haben, ist das Thema NLP, also Natural Language Processing. Da man dort mit dem Kunden eben automatisiert in (unv., Aufnahme) #00:03:07-2# Perspektive den Kunden gut auswerten kann. Beispielhaft: Kundenfeedback-Analysen, eingehende Schreiben, also gerade im Service gibt es da eben eine ganze Menge Dinge, die man mit NLP machen kann. Aber auch in der Reihenvermarktung haben wir schon Kundenprojekte gehabt, eins ist auch offiziell, das darf ich auch nennen, da haben wir auch eine Referenz. Das war ein Projekt mit Thomann. Musikhaus Thomann, das ist Europas größter Versender von Musikinstrumenten. Und die haben sehr, sehr viele Kundenkommentare, Kundenfeedbacks zu ihren Instrumenten, die sie verkaufen. Und die wollten diese automatisch ausgewertet haben, diese Feedbacks, und wollten wissen, über welche Instrumente wird denn gut gesprochen, über welche nicht so gut und warum. Und da sind wir dann sehr stark mal reingegangen. Nehme ich das jetzt mal als Beispiel, um ein bisschen konkreter zu werden, und haben dann ausgewertet: Was sind denn die wesentlichen Kriterien, die man da bei so einer automatischen Auswertung überhaupt rausziehen könnte? Was interessiert eigentlich den Kunden? Was wir dann wiederum zu Vermarktungszwecken auf die Webseite stellen können? Also da ist also der Link in Richtung Vermarktung. Du kommst auf die Webseite und kriegst eine automatische Auswertung VON der Maschine sozusagen: Zu diesem Instrument wurden zum Thema Preis folgende Kundenkommentare positiv abgegeben oder negativ abgegeben, zum Thema Qualität folgende Kundenkontakte, Kommentare und so weiter, inklusive Zitate rauszusuchen. Und das haben wir ganz konkret auch als Proof of Concept umgesetzt inklusive dem Trainieren des Systems und zusammen mit einer Agentur von Thomann auch das, na ja, prototypisch umgesetzt und auch eine Massenauswertung gemacht, also über 50.000 von diesen Kommentaren, die teilweise DinA4-Seiten-groß sind bei denen, wo man schon einiges rausziehen kann. Das mal als Beispiel. Also wenn du da noch mehr Fragen hast, können wir da gerne mehr ins Detail gehen, was wir da gemacht haben und was auch die Learnings da waren. Dann andere Beispiele sind Lead-Klassifizierung, Lead-Erkennung, was wir zum Beispiel bei Versicherungen gemacht haben, wo es eben darum geht: Wenn Kunden Fragen haben an eine Firma zu klassifizieren: Ist das eine Frage, die den Service-Bereich betrifft oder ist das eine Frage, die eher in Richtung Vertrieb geht? Also eine vertriebliche Anfrage also gleich einen Lead darstellt und wie heiß ist dieser Lead eigentlich. Und sowas zu bauen, da haben wir auch ein System trainiert, um das trennen zu können und die Klassifikation haben wir angestoßen. Das sind so Themen und dann haben wir eben Chat-Bots auch konzipiert und umgesetzt, wo ich eben schon gesagt habe, es ist mehr oder weniger KI drin, ja? Draufschreiben tun es natürlich alle. Aber die Erkennung dann der Worte, die ja über KI vor allen Dingen funktioniert und der Intentions sozusagen, die der Kunde eigentlich hat, wenn er da was reinschreibt, das geht bei manchen Systemen doch eher sehr regelbasiert und bei anderen geht es tatsächlich über Machine Learning-Algorithmen. Wir haben mehrere Chat-Bots konzipiert, implementiert, auch bei einer sehr großen Versicherung. Ein Chat-Bot, der jetzt seit über einem Jahr läuft, der nach eigener Auskunft der Versicherung auch der erfolgreichste Chat-Bot ist, den sie aktuell im Einsatz haben. Und da haben wir uns auch sehr stark in Richtung Konzeption eben ausgetobt, aber auch in Richtung Nachtrainieren des Systems zusammen mit dem Dienstleister, der das dann mit seinem System wiederum umgesetzt hat. Das sind so die wesentlichen Kontaktpunkte, die ich bisher hatte. #00:07:23-2# </w:t>
      </w:r>
    </w:p>
    <w:p w14:paraId="3ACA3F8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BF4D810"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Super, vielen Dank. Was verstehst du denn persönlich unter KI? #00:07:29-7# </w:t>
      </w:r>
    </w:p>
    <w:p w14:paraId="7B11E7D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8F7A05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die Frage ist ja so alt wie das/ (lacht) wie/ Was ist überhaupt Intelligenz? Wir haben uns/ Irgendwann haben wir uns eine sehr einfach, ja, Definition geschaffen. Wir haben gesagt: Alles, was mit Machine Learning zu tun hat, würden wir jetzt mal als KI bezeichnen. Also wirklich Hardcore. Und das unterscheidet sich aber wesentlich von dem, was in der Vermarktung als KI bezeichnet wird, ja? Also da ist eigentlich, wie gesagt, jeder regelbasierte Bot, der sich so ein bisschen intelligenter gibt, ist schon KI und da kann man sich drüber streiten, ob das so ist. Ich denke, wenn du/ Sobald du Machine Learning, Algorithmus hast, dann fängst du eigentlich an, wirklich über KI zu sprechen. #00:08:23-6# </w:t>
      </w:r>
    </w:p>
    <w:p w14:paraId="4ECEC18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CE26FF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So, wenn wir jetzt mal so konkreter auf Projekte gucken: Du hast gerade schon auch welche angerissen. Und ich würde dich bitten, so schon auf der einen Seite immer so konkrete Fälle im Kopf zu haben, auf der anderen Seite aber nicht nur an einen Fall zu denken für die nächsten Fragen. Wenn du mal an dein prägendstes Projekt denkst: In welcher Phase befindet sich das oder befand sich das? Oder habt ihr das über den kompletten Zeitraum begleitet? #00:08:52-0# </w:t>
      </w:r>
    </w:p>
    <w:p w14:paraId="45EE4B7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1D2146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Also das/ Welches Projekt? Das dringendste oder was? Das/ #00:08:56-6# </w:t>
      </w:r>
    </w:p>
    <w:p w14:paraId="5366B7F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6AD8B0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Das PRÄGENDSTE. #00:08:56-9# </w:t>
      </w:r>
    </w:p>
    <w:p w14:paraId="6ABB59C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06FA65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Das Prägendste? Okay. Das prägendste Projekt. Das haben wir eigentlich sogar, würde ich mal sagen, initiiert. Also wenn ich da jetzt an Thomann denke, haben wir das sogar initiiert, weil wir die Idee hatten, dass wir damit was machen könnten, mit dem NLP-Thema. Und wir sind eigentlich sehr technisch zum Kunden hingegangen und der Kunde hat das dann transferiert sozusagen in seine Bedürfniswelt und gesagt: Da könnte man Folgendes draus machen. Und so gesehen waren wir aber von Anfang an mit dabei und wir haben dann die gesamte Konzeption gemacht des Modells. Uns auch überlegt: Was könnte eigentlich einen Kunden überhaupt interessieren? Und wie würden wir das denn umsetzen dann auch vom Modell her und wie würden wir sowas trainieren? Und haben das dann, obwohl wir normal ja eine Beratung sind, haben wir gesagt: Bei KI sind wir noch so weit vorne dran gerade, dass es notwendig ist, dass wir tief eintauchen in den Maschinenraum. Und das haben wir auch gemacht und haben da wirklich auch das Modell selber trainiert und es erst dann, nachdem es einmal funktioniert hat, auch dem Dienstleister dort übergeben, damit er das dann weiter ausbauen kann. #00:10:14-1# </w:t>
      </w:r>
    </w:p>
    <w:p w14:paraId="464C63C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B9C371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Danke. Da hast du schon mir die Frage nach der Rolle in dem Projekt beantwortet. Vielleicht nehmen wir auch gerade das Projekt. Beschreib mal den Entwicklungsstand, den du bezüglich künstlicher Intelligenz im Marketing da vorgefunden hast, als ihr da in die Gespräche gegangen seid. #00:10:33-3# </w:t>
      </w:r>
    </w:p>
    <w:p w14:paraId="32FA1B83"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FFE463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es war interessant, weil nämlich der E-Commerce-Leiter erstaunlich gut vorinformiert war und die schon Einiges ausprobiert hatten und super interessant vielleicht auch für dich: Die Anspruchshaltung ist enorm, was, wenn man KI sich anguckt, wenn man Techniker ist, kann man sich ja leicht begeistern dafür, ne? Und sagen: Boah, was schon alles toll geht. Wenn man es aber einfach nur vom Nutzen her anschaut und sagt: Was bringt mir das jetzt eigentlich? Und den Aufwand gegenüberstellt: Was brauche ich denn eigentlich alles an Daten? Wie lange müssen Leute das trainieren? Was kostet das Ganze, damit ich da einen gewissen Nutzen rausziehe, dann ist das oftmals nicht mehr so toll, ja? Und im Endeffekt ist es tatsächlich auch so/ Der war sehr stark vorinformiert, der hat gesagt: Das und das haben sie schon ausprobiert. Zum Beispiel gibt es ja diese automatische Erkennung, ob etwas negativ gemeint ist, ob was positiv gemeint ist. Das gibt es ja fest eingebaut schon in den Algorithmen, funktioniert aber auch vor allen Dingen im deutschen Sprachgebrauch sehr rudimentär. Und das hatten sie einfach schon mal ausprobiert, ja, alles reingeworfen und mal gucken, was da rauskommt. Und war natürlich alles Grütze, ja? Also da hat es einfach noch nicht so funktioniert, wie eigentlich die Anspruchshaltung der Kunden ist. Und wir haben es dann im Projekt schon geschafft, das besser umzusetzen, viel besser sogar umzusetzen. Aber eben mit einem gewissen Aufwand. Und wo dann auch man sich nachher überlegen muss: Ist es überhaupt diesen Aufwand wert oder warten wir nicht lieber nochmal zwei Jahre, bis die Themen so weit sind, dass man einfach so den ganzen Müll auf Knopfdruck reinwerfen und ich kriege was total Schönes wieder raus, ohne dass ich mich großartig anstrengen muss und riesige Datenmengen hier mit der Hand trainieren muss. Und das fand ich spannend, Leute sind vorinformiert, wissen, es gibt bestimmte Themen, die angeboten werden von den üblichen Verdächtigen wie Microsoft, Amazon, IBM und so weiter. Und sagen halt: Das will ich dann auch genau so haben. Und sagen eben nicht: Es ist schon toll, wenn ein bisschen was funktioniert, sondern es muss halt, wenn dann, ECHTEN Mehrwert bringen. #00:12:52-0# </w:t>
      </w:r>
    </w:p>
    <w:p w14:paraId="18D936E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01B095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Hast du auch andere Erlebnisse gehabt, wenn ihr so in die ersten Diskussionen mit potenziellen Kunden oder auch späteren Kunden dann eingetreten seid zu dem Thema KI? #00:13:00-7# </w:t>
      </w:r>
    </w:p>
    <w:p w14:paraId="0843146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07237D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Ich hatte auch Kunden, die hatten schon Dienstleister drin. Die auch schon jetzt zum Beispiel diese Lead-Erkennung Vorarbeit geleistet hatten und mit einem irren Aufwand das erreicht haben, was wir in wenigen Tagen erreichen konnten, weil wir einfach ein bisschen intelligenter die Sache angegangen sind und die sehr beeindruckt waren, wie schnell wir das hinbekommen haben. Da war dann sozusagen/ Das war so ein bisschen anders gelagert dann. Die hatten sich schon damit zurechtgefunden, dass man Irrsinnsaufwand reinstecken muss und waren dann erstaunt, dass es in dem Fall dann doch wieder gar nicht so viel sein müsste, ja? Weil wir das Gleiche sozusagen innerhalb von ein paar Tagen mit ein paar Samples, die wir uns aus einem öffentlichen Forum gezogen haben, machen konnten. Also da war es ein bisschen anders gelagert. Also durchaus gemischt. Und natürlich gibt es immer wieder die Kunden, die eben denken: Künstliche Intelligenz, das ist schon so weit, das nimmt mir dann alles ab, also das lernt IMMER dazu zum Beispiel. Das ist ein gängiges Vorurteil. Automatisches Lernen, also wenn ich einmal KI drin habe, dann entwickelt sich das doch immer weiter und lernt immer automatisch und so. Das ist auch ein gängiges Vorurteil, dass man erstmal sozusagen ausbremsen muss und das ein bisschen in die richtige Richtung schieben muss. Also ich glaube, da gibt es alle Arten von Kenntnisständen und auch von Erwartungshaltungen dazu. #00:14:38-6# </w:t>
      </w:r>
    </w:p>
    <w:p w14:paraId="08D5021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EBDA45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Wenn du mal die Organisation dir anschaust, mit denen ihr in solchen Projekten gearbeitet habt, wie waren die so in den Aufbau- und Ablauforganisationen so rund um das Thema Marketingtechnologie und Daten? #00:14:52-9# </w:t>
      </w:r>
    </w:p>
    <w:p w14:paraId="7C5666B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9B01EE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 Ja, ich würde mal sagen, also was immer das Hauptproblem ist und was die meisten Leute einfach komplett unterschätzen, ist das Thema Datenmenge, Datenqualität: Habe ich die richtigen Daten in der richtigen Qualität dafür, um überhaupt was tun zu können mit KI? Und das wird total unterschätzt, dass das eigentlich 80 Prozent vom Projekt sind, diese Daten so zu bekommen, in das eigentliche Modell zu schaffen und zu trainieren. Wenn ich die richtigen Daten habe, ist es eigentlich keine große Kunst mehr. Muss man wirklich sagen, das ist schon Commodity, das kann schon fast jeder zusammenklicken, wenn ich das mal so sagen darf. Aber die richtigen Daten zu bekommen aus den Töpfen, die dann unstrukturiert sind oder wo die Hälfte fehlt, das ist echt schwierig. Und da gibt es natürlich auch in den Firmen beliebig viele Variationen. Gibt Firmen, die haben viele Daten, aber die haben sie oft in unterschiedlichen Töpfen und die kriegst du schwer zusammen. Da gibt es eben welche, die haben viele Daten, wo die Hälfte der Felder fehlt, sodass man da wenig rausziehen kann. Muss man stark vorbereiten und dann gibt es halt Firmen, die haben ziemlich wenig, ja. Und da kann man dann natürlich auch nichts machen. du brauchst ja immer eine gewisse Quantität an Daten, damit du überhaupt sinnvoll loslegen kannst und wenn du halt nur ein paarhundert Datensätze hast, musst du gar nicht anfangen. #00:16:30-2# </w:t>
      </w:r>
    </w:p>
    <w:p w14:paraId="149F41D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CADA37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Und so auf die Aufbauorganisation geguckt: Hast du da/ Was hast du da vorgefunden? Eher so die klassische Trennung, was da IT auf der einen Seite, Marketing auf der anderen Seite und ein Delta-Team irgendwo? Oder/ Kannst du das ein bisschen beschreiben? #00:16:48-4# </w:t>
      </w:r>
    </w:p>
    <w:p w14:paraId="6C657F5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0CD4499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Hm, also ich habe jetzt noch keine explizite AI-Organisation irgendwo gesehen, also die da wirklich dafür sich aufgestellt haben, sondern sind halt die typischen Spieler dabei von der BI natürlich, also Business Intelligence mit drin. Dann die IT und die Fachbereiche, also Marketing dann in dem Fall und die musst du halt irgendwie zusammenbringen. Und diese Klammer zu bilden, das ist oft relativ schwierig, weil das schon ohne KI eigentlich ja nicht eben mal so reibungslos funktioniert. Und mit KI dann eben nochmal ein bisschen schwieriger wird, aber die brauchst du einfach, ne? Du brauchst die IT. Die kannst du manchmal sogar noch für so (Pocs?) zumindestens erstmal außen vor lassen. Das rächt sich natürlich nachher, wenn du es dann wirklich in Produktion bringen willst wieder. Aber kannst (lachend) du. Würde ich nicht empfehlen. Und brauchst die BI natürlich, weil die müssen ja die Daten holen und dann brauchst du natürlich den Fachbereich, der zumindest mal wissen muss, was er eigentlich haben möchte in Richtung Kunde. #00:18:05-2# </w:t>
      </w:r>
    </w:p>
    <w:p w14:paraId="4718C74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CA2C8D0"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Wenn du mal so einen Prozess beschreibst von Interesse eines Kunden: Oh, da könnte man was machen, bis zu der Entscheidung: Wie läuft das ab im Normalfall? #00:18:17-3# </w:t>
      </w:r>
    </w:p>
    <w:p w14:paraId="2BFEA65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340E63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 Auch nicht anders wie mit normalen Projekten. Die wollen mal verstehen, was man überhaupt machen kann. Wenn sie das verstanden haben, dann sagen sie: Was kostet es? Um mal den ersten Wurf zu haben. Und dann machst du normalerweise ein Proof of Concept. Ich glaube, Proof of Concept ist bei KI sehr viel häufiger doch vorzufinden als bei anderen Projekten, einfach deswegen, weil man grundsätzlich ja mit Prognosen und Wahrscheinlichkeiten arbeitet und ich rausfinden muss, ob ich aus den Daten eigentlich das gewünschte Ergebnis ziehen kann. Das steht ja bei KI im Vergleich zu anderen Projekten nicht unbedingt fest, dass es auch gelingen kann, sondern da muss man eben viel ausprobieren. Und das ist tatsächlich auch ein Hindernis für die Projekte, weil es immer noch viel diese Einstellung gibt: Return on Invest. Also wie viel muss ich euch jetzt geben und wie viel ziehe ich nachher raus? Und wenn du sagst: Wir müssen erstmal ausprobieren, ob es überhaupt geht, dann schwingt damit ja schon mit, dass es auch schief gehen kann und dass man nichts raus zieht und dass dann (Sum Cost?) sind und ich nichts mehr wiedersehe von meinem Geld. Und das ist natürlich schwieriger in der Akquise. Also Fazit ist: Man muss da eigentlich oft mehr in Vorleistung gehen. #00:19:38-9# </w:t>
      </w:r>
    </w:p>
    <w:p w14:paraId="4BCDDC0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37EA38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 Wie würdest denn du die Diskussion mit dem Unternehmen in der Phase beschreiben? #00:19:48-9# </w:t>
      </w:r>
    </w:p>
    <w:p w14:paraId="1C553C1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0CEF902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Sehr intensiv. Also in Richtung: Jetzt gucken wir mal, wie wir das Modell aufbauen, was da rauskommen soll, wir brauchen erstmal folgende Daten, also immer wieder diese Abstimmung am Anfang. Sehr stark. Weil es ja sehr iterativ ist, was gut ist, möglichst eng zusammenzuarbeiten. Und dann möglichst schnell auch Ergebnisse zu zeigen: Also Folgendes haben wir getan. Das kommt dabei raus. Geht das in die richtige Richtung? Müssen wir das nochmal justieren? Wir brauchen noch mehr Daten. Ich würde sagen, sehr, sehr eng dadurch, dass es eben auch eine Disziplin ist, die noch nicht so eingeübt ist im Markt, ist es einfach was, wo, glaube ich, noch keiner so diesen klaren Vorgangsweg hat und man mehr miteinander sprechen muss, um da auch das Vertrauen und die Sicherheit aufzubauen. Wenn ich das vergleiche jetzt mit/ Wir machen ja viel auch Systemauswahl, ja? Wenn ich jetzt so einen Webshop einführe, dann ist das komplett klar, wie das funktioniert, ja? Wie wir hier mit Longlist und Shortlist arbeiten und mit Pitch-Terminen und so weiter, da können wir sofort einen Plan hinlegen. Während bei KI sind die Fälle immer komplett anders gelagert und da spielen einfach Daten die zentrale Rolle und deswegen würde ich sagen, dass da der Kundenaustausch noch sehr eng sein muss, das heißt, die müssen auch ein bisschen mehr Zeit mitbringen, die Kunden, oder ihre (BI?) und Integrationsdienstleister entsprechend befähigen, dass sie die Fragen beantworten können. #00:21:30-3# </w:t>
      </w:r>
    </w:p>
    <w:p w14:paraId="5D7A18C9"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015B11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Du hast schon einige Rollen genannt, die in der Phase mit beteiligt sind. Hast du noch welche noch nicht genannt? Also du hast BI gesagt, Fachbereich natürlich, Technik sollte man einbinden. #00:21:43-9# </w:t>
      </w:r>
    </w:p>
    <w:p w14:paraId="4B37593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566134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(lacht) Genau. Aus meiner Sicht macht es schon auch Sinn vom Kunden, dass er so eine Art Pflege, wenn das Ding im Betrieb ist, also des Modells, mit berücksichtigt, ja? Wo diese Pflege dann angesiedelt ist, kann er sich im Prinzip aussuchen, ob er da intern jemanden aufbauen möchte oder ob er das seinem Dienstleister, seinem IT-Dienstleister gibt, wenn er da/ Wenn man den aufbauen kann oder ob er das eben der KI-Beratung sozusagen gibt. Aber auf jeden Fall ist es halt wichtig, dass du da eine regelmäßige Qualitätssicherung der Ergebnisse mit einbaust, guckst: Was spuckt denn diese KI jetzt wirklich aus? Und dann entsprechend nachjustierst, falls das eben nicht in die wünschenswerte Richtung geht respektive, wenn sich Datenströme ändern, neue Datenströme aufzunehmen. Das ist total wichtig, weil sonst kommst du in dieses Thema rein, dass/ Die Leute würden ja gerne selbstlernende KIs haben, da muss man aber wahnsinnig aufpassen, weil die trainieren sich gerne in irgendeine Richtung, in die du die gar nicht haben möchtest. Da gibt es ja das berühmte Beispiel von dem Microsoft-Bot, der dann/ Kennst du auch, (lachend) oder? Der dann zum Nazi verwandelt wurde von Usern, die halt wussten, wie man ihn manipuliert. Deswegen ist selbstlernend immer kritisch. Ich würde da auf jeden Fall ein sogenanntes Supervised Learning empfehlen. Das heißt, jemanden draufsetzen, der sich die Ergebnisse auf Plausibilität auch anschaut und guckt, ob das in die richtige Richtung geht. Also diese Rolle brauchst du aus meiner Sicht auf jeden Fall. #00:23:26-8# </w:t>
      </w:r>
    </w:p>
    <w:p w14:paraId="57FE808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994BC6A"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Was hat denn, wenn du dir die Projekte mal so vor Augen rufst, was waren denn die ausschlaggebenden Faktoren für den ersten Use Case, den so ein Unternehmen angepackt hat? #00:23:41-4# </w:t>
      </w:r>
    </w:p>
    <w:p w14:paraId="3A0D096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12E4E3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Auf Kundenseite meinst du? Also warum der gesagt hat, das ist wichtig? #00:23:47-5# </w:t>
      </w:r>
    </w:p>
    <w:p w14:paraId="087A9A3A"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27B502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Ja. #00:23:48-1# </w:t>
      </w:r>
    </w:p>
    <w:p w14:paraId="2FBFB58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8A3B41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Es sind echt/ Ja, es sind halt immer, wenn du große unstrukturierte Datenmengen hast wie zum Beispiel jetzt solche Kundenfeedbacks oder Mails, die du in großer Zahl bekommst. Kundenanrufe, die du in großer Zahl bekommst, an der Hotline Transkriptionen der Mitschriften, haben wir auch mal für eine große Telko gemacht in München. (lacht) Wo man dann sich anguckt: Was gab es da eigentlich alles für Gründe der Kunden zu kündigen zum Beispiel. Immer, wenn du so große unstrukturierte Mengen hast, die du eigentlich gar nicht durchsuchen kannst per Hand, ja, oder nur Stichpunkte rausziehen kannst. Wir haben auch mal für einen Modehändler haben wir die Kundenfeedbacks analysiert, weil der gesagt hat, er hat so ein Postfach, da kommen diese ganzen Feedbacks rein von (Ecomi?) Produktbewertungen und er zieht sich dann immer mal wieder eins raus und dann guckt er da drauf und dann steht halt, dass der Hosenbund lapperig war und dann geht er zu seinem Produktmanager und zieht ihm die Ohren lang. Aber er weiß halt nicht: Ist das jetzt ein Kunde von 10.000 gewesen und die anderen 9.999 haben kein Problem gehabt. Oder ist das einer von 500 gewesen, die sich alle beschwert haben, ja, von insgesamt 10.000 Leuten, die das Produkt gekauft haben. Das weiß er eben nicht, ja? Und deswegen sagt er, er will das quantifizierbar haben und sowas Unstrukturiertes quantifizierbar machen, ist einer der Hauptgründe, zumindest im NLP-Bereich, in Richtung KI zu gehen. Bei den Themen Conversational Interfaces ist es natürlich ein anderer Hintergrund, weil ich da an sich den Kundendialog auf eine technische Basis umlege und schauen muss, dass ich den Kunden möglichst gut verstehe, ja? Also was will er eigentlich von mir? Bei Chat-Bots oder auch, wenn ich einen Voice-Bot baue. Was will der Kunde eigentlich von mir haben? Und da die richtigen Antworten drauf gebe, sodass das auch ein nutzbringender Dialog für den Kunden wird. Genau. Das sind so für mich die ausschlaggebenden Parameter. Wir reden ja nicht über Prozessoptimierung, sondern über Marketing, also Prozessoptimierung natürlich nochmal ein ganz anderes Thema. #00:26:06-2# </w:t>
      </w:r>
    </w:p>
    <w:p w14:paraId="6B40AB19"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AF0C8A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Welche Erwartungen sind denn in den Unternehmen hinsichtlich KI, wenn die Initiative losgeht? #00:26:15-5# </w:t>
      </w:r>
    </w:p>
    <w:p w14:paraId="724DADB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90E2E8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 Ja, von Skepsis bis Euphorie, sage ich mal, also je nach Bildungsstand. Also die, die stark vorinformiert waren, die waren dann ziemlich klar, was sie auch wollten und wussten auch, wann es ihnen was bringt und wann nicht. Und anderen waren einfach neugierig, was man machen kann und sind auch nicht so/ Also werden zum Beispiel jetzt in dem Chat-Bot auch mit einem guten regelbasierten Chat-Bot zufrieden. Was auch okay ist. Also wenn das Ergebnis passt, muss ich ja keine KI oder Machine Learning verwenden, sondern es ist ja wichtig, was hinten bei rauskommt. So gesehen ist das immer so eine Sache: Weil KI wird vermarktet als KI und ist aber eigentlich eine Technologie, also nur ein Tool, um einen Zweck zu erfüllen. Und im Endeffekt muss man gucken: Der Kunde hat immer den gleichen Bedarf. Er will, dass ein bestimmter Zweck erfüllt wird, ein bestimmter Business Case oder ein Business-Nutzen erzielt wird. Und ob wir das mit KI machen oder ob wir das mit irgendwas ganz anderem machen, das ist ihm eigentlich egal. So gesehen ist die Kundenerwartung nicht unbedingt: Das muss jetzt mit KI passieren. #00:27:37-3# </w:t>
      </w:r>
    </w:p>
    <w:p w14:paraId="201BE45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91465C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Hm. Du hast gerade schon Business Case angesprochen. Sind konkrete Ziele in den Projekten vereinbart worden und waren auch die notwendigen Investitionen klar zu diesem Zeitpunkt, wo man sich entschieden hat, die Initiative loszustarten? #00:27:53-8# </w:t>
      </w:r>
    </w:p>
    <w:p w14:paraId="4E92552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ED946F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also es ist natürlich so: Dadurch, dass wir Proof of Concepts machen, kann man relativ gut die Investition einschränken und auch sagen, was hinten bei rauskommt. Und wenn man den Proof of Concept durchgeführt hat, hat man so viel Erfahrung gesammelt, dass man auch die weiteren Phasen abschätzen kann. Also was würde es kosten, um es auf ein Level X zu bringen, das System? Und dann auch eine Entscheidung zu treffen, ob ich hier einen Business Case wirklich aufbauen kann. Deswegen macht das absolut Sinn aus meiner Sicht, diese Voruntersuchungen zu treffen und da auch Investition hineinzugeben, weil ich ansonsten nicht erfahren werde, ob ich das mit einem vertretbaren Aufwand durchführen kann. Vom Hören-Sagen muss ich allerdings sagen, habe ich mitbekommen, dass es auch viele KI-Projekte gegeben hat, wo eben Management überzeugt wurde, sehr große Summen in KI zu investieren. Und man eben nachher gesehen hat: Da kommt eigentlich gar nicht das bei raus, was man sich so vorgestellt hat und das hat viel verbrannte Erde auch für den ein oder anderen Hersteller von KI Tools hinterlassen. #00:29:09-8# </w:t>
      </w:r>
    </w:p>
    <w:p w14:paraId="5083E8AA"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F819C6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Jetzt seid ja ihr als Beratungsunternehmen immer Teil von einem Team, wenn man Themen einführt. Kannst du beschreiben, wie so ein Teamauswahlprozess beim Auftraggeber erfolgt für so ein eher neueres Thema? #00:29:29-4# </w:t>
      </w:r>
    </w:p>
    <w:p w14:paraId="5A5AACD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3A539E0"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 Aus meiner Erfahrung zumindestens ist es so, dass er zum einen uns fragt: Wen brauchen wir dafür alles? Und wir eben die üblichen Verdächtigen, wie schon eben genannt, nennen, ja? Sagen: Wir brauchen die Daten, da brauchen wir höchstwahrscheinlich jemanden von BI, wir brauchen Umsetzung, das heißt, wir brauchen höchstwahrscheinlich jemanden von der IT. Und wir brauchen natürlich die Anforderungen der Fachbereiche. So gesehen ist ja schon was, wo wir stark Beratungsleistung geben: Wen braucht man dazu alles? Und der Kunde meistens noch nicht so vorinformiert ist, ja, was man denn sonst noch so braucht. Also jetzt von den Rollen her. Oder meintest du auch systemtechnisch? #00:30:19-0# </w:t>
      </w:r>
    </w:p>
    <w:p w14:paraId="54AA1FB0"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D8E908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Nein/ #00:30:20-1# </w:t>
      </w:r>
    </w:p>
    <w:p w14:paraId="014C8DD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0E9A34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Team oder meinst du? #00:30:20-9# </w:t>
      </w:r>
    </w:p>
    <w:p w14:paraId="4E28D90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01A631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Rollen auf der einen Seite und, ich sage mal, Fähigkeiten auf der anderen Seite. #00:30:25-7# </w:t>
      </w:r>
    </w:p>
    <w:p w14:paraId="5F59489E"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F43C39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Hm. Ja, genau. Also Fähigkeiten, das ist auch was, wo wir sagen, wir brauchen jetzt einen Datenanalysten von der BI zum Beispiel, ja? Also diese Rollen und Skills, da müsste der Kunde schon stark vorinformiert sein, damit er das selber von sich aus alles komplett definiert, ja. Dafür hat es ja eine Beratung. #00:30:50-1# </w:t>
      </w:r>
    </w:p>
    <w:p w14:paraId="65B465A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4ACAF2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Habt ihr schon mal vielleicht auch selber MitarbeiterInnen ausgebildet in der Phase? Oder mit dem Kunden diskutiert: Wir brauchen die und die Fähigkeiten. Sind die bei euch vorhanden? Und der Kunde sagt so: Hm, weiß ich gar nicht. #00:31:08-7# </w:t>
      </w:r>
    </w:p>
    <w:p w14:paraId="7FC946A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7A992A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also zum Beispiel so Integrationsdienstleister, die schon vorhanden sind, die dann zum Teil noch nicht das KI-Wissen haben oder sie haben es nur rudimentär. Da ist es natürlich schon wichtig und ist auch ein Beratungsansatz von uns, das Wissen dann entsprechend weiterzugeben, weil da gibt es ja schon sehr viele Tricks und Kniffe und Tools, die man beherrschen muss und da ist es schon so, dass wir die in dieser Hinsicht ausbilden, weil wir dann wissen: Auf was kommt es denn eigentlich drauf an? Das gilt natürlich nur für die KI-spezifischen Themen, die Standardthemen, die können die natürlich und die können die auch besser, sollen sie auch machen. Aber in Richtung: Wie setze ich so ein Modell auf, wie trainiere ich das Modell? Welche Art von Daten brauche ich dazu? Das ist was, was wir auch weitergeben an die Rollen IM Unternehmen. #00:32:12-3# </w:t>
      </w:r>
    </w:p>
    <w:p w14:paraId="6F6BB38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1D26DD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Wenn du so mal den Ablauf dieser Phase von: Man tritt in Diskussion mit potenziellen Kunden und man entscheidet sich für die Initiative, was sind so Konflikte oder spezielle Herausforderungen, die in der Phase aufgetreten sind? Ich meine, Teile hast du schon angedeutet. #00:32:33-2# </w:t>
      </w:r>
    </w:p>
    <w:p w14:paraId="50CC0B3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ED66B4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Genau, also was ich schon gesagt habe, ist, glaube ich, zentral. Nämlich das Thema: Wie stark weiß ich denn wirklich vorher schon, dass das auch funktioniert? Und das Thema Experimentierphase, ja? Was kein Kunde gerne hört. Da müssen die Leute schon echt offen sein dafür. Das gibt es auch manchmal, wenn sie KI für sich selber als wertvolles Vermarktungsinstrument innerhalb der Firma zum Beispiel sehen: Ich habe was mit KI gemacht, ja. Das gibt es auch manchmal. Oder wenn sie eben so vorinformiert sind, dass sie sagen: Da möchte ich eigentlich gerne nochmal einen Schritt weitergehen, weil ich weiß, dass man da was machen KANN in der Richtung KI. Dann funktioniert das auch. Wenn du jetzt einen Kunden hast, der einfach nur eine Problemlösung haben will, KI hin oder her, dann musst du dem eigentlich damit kommen, dass du sagst: Ich kann dein Problem lösen, Punkt. Ja? Und dann musst du dich schon bisschen aus dem Fenster lehnen, um dann das Projekt auch zu bekommen und das kann natürlich dann schief gehen, wenn die Daten das nicht hergeben, wenn du nicht weiterkommst. Muss man sich schon gut überlegen, ob man da wirklich Zusagen macht, wo man weiß, man kann noch nicht seriös vorhersagen, ob es auch funktioniert. #00:33:53-4# </w:t>
      </w:r>
    </w:p>
    <w:p w14:paraId="42DF8FF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5A3B20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Wenn du mal so an die Erfolgsfaktoren in der Phase denkst, so eins hast du schon gesagt: Ein Proof of Concept ist ein guter erster Schritt. Gibt es noch weitere? #00:34:06-8# </w:t>
      </w:r>
    </w:p>
    <w:p w14:paraId="43F19D9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736BA8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 Ja gut, man kann zumindestens natürlich mal schauen, ob es schon Modelle gibt, die in ähnliche Richtungen gehen. Also vortrainierte Modelle, die man einfach dann nutzen kann. Da ist natürlich ganz spannend: Manchmal gibt es auch Anbieter, die schon was Fertiges anbieten, also wir haben ja auch eine Studie gemacht zum Thema Visual Search, wo wir einfach verschiedene Anbieter von Objekterkennung mal miteinander getestet haben, also von Amazon über das, was Otto anbietet bis hin zu Zalando, und geschaut haben: Wie gut sind die eigentlich in ihren Produktsuchen basierend auf Fotos? Das sind ja alles vortrainierte Systeme. Amazon bietet das dann auch an als frei verfügbar, frei in Anführungszeichen gegen Geldeinwurf verfügbar, IBM hat sowas auch. Und da kann man natürlich auch sehen: Wenn ich sowas habe und ich kann es weiter trainieren auf einen bestimmten Use Case vom Kunden, dann habe ich natürlich eine höhere Erfolgswahrscheinlichkeit, als wenn ich sozusagen von null anfange, ja? Also das ist nochmal wichtig. Und manchmal gibt es eben nicht nur Modelle, vortrainiere, sondern es gibt/ Manchmal gibt es eben auch Datensätze, die ich nutzen kann, um etwas zu trainieren. In bestimmten Branchen, in bestimmten Themenbereichen, das ist aber noch relativ rar gesät und wird mehr so als wichtiges IP der Firmen, die sich mit KI beschäftigen, gehändelt, ja? Also die geben diese Ansätze nicht raus, weil sie das eben selber brauchen, um bestimmte Systeme branchenspezifisch zu trainieren. Also Beispiel: Weil wir haben ja, wenn ich jetzt wieder auf Thomann gehe, es gibt einen ganz eigenen Musikerslang und dafür gibt es kein Vortraining, ja? Also wenn der Musiker sagt, der Sound dieser Gitarre ist amtlich, ja? Dann versteht das außerhalb der Musikerkreise keiner: Ist das jetzt gut oder ist das schlecht oder wie klingt das denn? Aber die MUSIKER wissen genau, was gemeint ist, ja? Und für so einen spezifischen Case Daten zu finden, ist fast unmöglich. Also musst du mit der Hand trainieren und dann wird es natürlich teurer. Also wenn du aber sowas findest, dann ist natürlich auch wieder viel besser fürs Projekt. #00:36:37-9# </w:t>
      </w:r>
    </w:p>
    <w:p w14:paraId="799E1093"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FEEC13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 Jetzt kurzer Zeitcheck: Wie lange hast denn du noch Zeit? Dass ich so die/ Weil ich habe noch einige Fragen, aber dann kann ich so ein bisschen/ #00:36:49-5# </w:t>
      </w:r>
    </w:p>
    <w:p w14:paraId="4576ADA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4F09743"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Pff. Warte mal, wie spät haben wir es denn schon? Oh, die Zeit vergeht ja wirklich hier. Moment. Also ich könnte noch zwanzig Minuten maximal machen. #00:37:00-7# </w:t>
      </w:r>
    </w:p>
    <w:p w14:paraId="4CE7DD00"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61625F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Okay. Dann würde ich nämlich gucken, dass ich bisschen schneller durchgehe. Wenn man jetzt so in der Phase, man führt den (Pop?), sage ich mal, ein. Vielleicht auch gerade bei Thomann. Beschreib mal die Arbeitsweise des Teams. Also des Teams meine ich: ihr zusammen mit dem Auftraggeber. #00:37:25-6# </w:t>
      </w:r>
    </w:p>
    <w:p w14:paraId="4ABC1E5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DE5021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Hm. Wir vor allen Dingen sehr stark abgestimmt mit dem IT-Dienstleister in dem Fall, könnte auch die interne IT sein. Holen uns die Daten. Also der war sozusagen BI und IT in einem. Und trainieren, bauen das Modell auf. Das Modell/ Also wir stimmen sozusagen die Konzeption mit dem fachlichen Auftraggeber ab: Also wie soll das Modell ausschauen? Welche Entitäten sind relevant? Ja? Ich hatte mal Preis, Qualität et cetera genannt. Was ist da relevant? Was machen wir mit dem fachlichen Auftraggeber? Und dann bauen wir den (Pok?) sehr stark zusammen eben mit IT, BI, um die Daten zu bekommen, das Modell zu trainieren, da arbeiten wir sehr stark mit dem IT-Dienstleister zusammen und dann gibt es sozusagen immer wieder eine Schleife, wo man die Ergebnisse vorstellt und sagt: Hier, was kommt da gerade bei raus? Das ist so eine Art (Nap?) List noch, die funktioniert nicht, also sollen wir weitermachen, sollen wir mehr investieren? Also recht agiler iterativer Ansatz war das zumindestens in DEM Fall. #00:38:37-1# </w:t>
      </w:r>
    </w:p>
    <w:p w14:paraId="458E0A5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752E96B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Und wie wurden die Entscheidungen getroffen in der Phase? #00:38:41-4# </w:t>
      </w:r>
    </w:p>
    <w:p w14:paraId="1759141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4F65A5BA"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Ob wir weitergehen oder nicht immer durch den fachlichen Auftraggeber, der gesagt hat: Ja, ihr seid ja richtig unterwegs. Wenn ihr das und das noch rausbringt sozusagen, dann passt das. Es gibt ja auch unterschiedliche Arten von Projekten. Also das ist ja ein sehr qualitatives Projekt gewesen, wo man dann eben sieht: So und so viel Prozent der Antworten haben nicht gepasst. Ja, weil wenn ich da sage: Hier spricht jemand positiv über die Qualität und dann kommt eben der Körper dieser Gitarre war nicht so ganz, wie ich mir das vorgestellt habe, ja, dann ist das eigentlich gut. Ja? Und wie viel Prozent dieser Fälle sind eben nicht gut, kann ich mir das leisten? Sowas kann ich fachseitig abschätzen. Aber es ist halt sehr, sehr schwammig. Während es natürlich auch ziemlich harte Sachen gibt wie bei den Leaderkennungen, wo ich klar weiß: Das ist ein Lead oder kein Lead, da kann ich sogar prozentual sagen: So und so hoch ist meine Erkennungsrate und wenn die vorher definiert haben: Wenn ihr mindestens 90, 95 Prozent Erkennungsrate habt, reicht uns das aus, dann ist natürlich sehr viel einfacher auch für den Fachbereich zu entscheiden, weil dann musst du einfach nur hintrainieren, bis du dahin kommst und sagst: Hier guck mal, das sind die Daten. So habe ich es trainiert. Und jetzt sind wir da, wo du uns haben willst. #00:39:59-6# </w:t>
      </w:r>
    </w:p>
    <w:p w14:paraId="0993C0D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0458C92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Wie würdest du in der Phase die Zusammenarbeit der Beteiligten in Bezug auf das Klima, die Stimmung und den Umgang miteinander beschreiben? #00:40:08-4# </w:t>
      </w:r>
    </w:p>
    <w:p w14:paraId="5D298B9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DDE444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Also was ICH bisher erlebt habe, sehr positiv. Also die sind alle interessiert, weil neues Thema, spannend, haben wir noch nicht gemacht, Proof of Concept findet jeder, glaube ich, gut. Hat man schnell was, was man sieht, also total positiv, ja. #00:40:24-3# </w:t>
      </w:r>
    </w:p>
    <w:p w14:paraId="72EE38B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803F93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Nochmal speziell nachgefragt so Richtung Management: Ist dir da irgendwas aufgefallen? Gibt es da irgendwelche Stolpersteine oder eben Dinge, auf die man achten sollte? #00:40:42-0# </w:t>
      </w:r>
    </w:p>
    <w:p w14:paraId="0B7D6AC3"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57566E5"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wie gesagt: nicht zu viel versprechen, was man nicht halten kann, da realistisch sein. Da lieber, wenn jemand sagt, nein, das ist ihm zu schwach als Aussage, dann lieber nicht machen das Projekt, als zu viel versprechen und dann nachher auf die Nase fallen. Das würde ich mal sagen. Und dann halt gucken: Was ist die Intention eigentlich, ja? Ist es wirklich eine Verbesserung der Vermarktung oder ist es eher ein Prestige-Projekt, damit KI drauf steht? Ne? #00:41:14-7# </w:t>
      </w:r>
    </w:p>
    <w:p w14:paraId="63F957E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FAE044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Dann würde ich so/ In der Einführungsphase: Sind da Anpassungsbedarfe aufgetaucht hinsichtlich Geschäftsprozessen, Skills von Mitarbeitern, Entscheidungsprozessen, Aufbauorganisationen, was auch immer? #00:41:38-0# </w:t>
      </w:r>
    </w:p>
    <w:p w14:paraId="01E7A71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F02AC5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Also nicht in den Projekten, wo ich dabei war. Ich kann mir aber sehr gut vorstellen, dass das in größeren Projekten der Fall ist, ja? Dass man einfach sieht, schon bereits vorhandene Schwachstellen, gerade in der Brücke Fachbereich BI, weil ich glaube, dass die sehr viel stärker zusammenwachsen müssten, um das sinnvoll abzuhandeln, solche KI-Projekte. Die siehst du natürlich dann beim KI-Projekt noch viel stärker als im normalen eben, ja? Also das ist eh eine Schwachstelle bei vielen Firmen. Und das potenziert sich so ein bisschen bei KI. #00:42:17-2# </w:t>
      </w:r>
    </w:p>
    <w:p w14:paraId="149B922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F41CFC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Nochmal zum, sage ich mal, Livegang. Proof of Concept wird angeschaltet, springen. Erzähl doch mal, wie so ein Livegang abgelaufen ist. #00:42:29-3# </w:t>
      </w:r>
    </w:p>
    <w:p w14:paraId="0ACC222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447732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da haben wir jetzt vor allen Dingen Chat-Bots, die wir live genommen haben und das läuft eigentlich ganz normal in den Regelprozessen tatsächlich ab. Mit dem vielleicht Unterschied, den ich vorher schon genannt habe: Diese Rolle des Qualitätsmanagers, der dann draufsitzt und guckt, wie verhält sich dieser Bot wirklich in live? Und zwar sehr viel stärker habe ich das wahrgenommen als bei anderen Projekten, dass man sich die KPIs im Vorfeld überlegt, die man messen möchte und die dann auch wirklich mit dem Livegang, also Interaktionsrate ist eine NPS, also Net Promoter Score ist ein anderes KPI, was ja sehr wichtig ist, gerade bei einem Chat-Bot, um zu sehen: Wie wird der eigentlich angenommen? Löst der wirklich Kundenprobleme? Weil es ja auch da vom ROI wieder sehr, sehr schwierig ist zu messen: Lohnt sich der Invest jetzt? Also kriege ich wirklich Leute zum Beispiel von der Hotline weg in so einen Chat-Bot rein? Wenn ich jetzt keinen reinen Sales-Chat-Bot mache, da habe ich natürlich nochmal andere KPIs, wenn ich irgendwie was verkaufe, ist natürlich einfacher zu messen, als wenn ich einen Beratungs-Chat-Bot mache, der dann einfach zehn Fragen beantwortet, die normal ein Service-Mitarbeiter beantwortet hätte. Deswegen vorher die KPIs ordentlich aufsetzen und dann beim Livegehen sofort messen und auch auswerten: Warum funktionieren vielleicht bestimmte KPIs nicht so, wie sie sollten? Und dann nachjustieren und steuern. #00:44:04-3# </w:t>
      </w:r>
    </w:p>
    <w:p w14:paraId="541AA85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DB807E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Du hast es ganz am Anfang schon mal angedeutet: Jemand vom Betrieb, vom Inlive-Management frühzeitig einzubinden ist erstmal klug. Gibt es gerade nochmal in Bezug auf den Punkt nach Livegang Erfahrungen, die du teilen kannst? #00:44:23-1# </w:t>
      </w:r>
    </w:p>
    <w:p w14:paraId="38136ED9"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C905D70"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also würde ich jetzt nicht unbedingt anders sehen wie bei anderen IT-Projekten. Wenn man die IT und Betrieb vorher nicht mit einbezogen hat und man geht live und es passiert irgendwas, dann schaut man halt mit dem Ofenrohr ins (lachend) Gebirge. Dann kriegt man nicht unbedingt die Gegenliebe von der Seite, die man braucht logischerweise. Vielleicht gibt es nochmal, weil wir natürlich sehr stark über cloudbasierte Systeme sprechen, nochmal so eine Sonderlocke. Man muss die Leute natürlich auch weiterbilden insofern, dass die sich mit den Cloudsystemen beschäftigen. Also wie mache ich da eigentlich ein Monitoring drauf? Wie schaue ich, das/ Was passiert bei Incidents, wenn also diese externen Systeme down sind und da musst du eigentlich einen eigenen Incident-Prozess dir auch aufbauen, ja? Also ich nehme mal ein Beispiel: Amazon oder IBM, da habe ich halt auch Konsolen, wo ich draufgucken kann, wie meine Services laufen. Dann brauche ich natürlich auch jemanden in Operations, der da draufgucken kann, ja? Und was tun kann. Das ist dann schon wieder was anderes, aber ich denke, das ist auch was, was man jetzt durchaus bei anderen cloudbasierten Systemen schon so gesehen hat und entsprechend einführen kann. #00:45:42-3# </w:t>
      </w:r>
    </w:p>
    <w:p w14:paraId="295D6D0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002C692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So nochmal auf Skills zu gucken für den Marketing-Manager kann sich ja durchaus auch im täglichen Arbeiten was ändern. Du hast schon gesagt, da wird im Vorfeld ein KPI-Set aufgebaut, wo jemand monitort. Da gehen ja durchaus auch mal Aufgaben, die ein Marketing-Manager vorher selber manuell gemacht hat, jetzt an ein System. Kannst du da mal beschreiben, ob du da was beobachtet hast, wie sich so dieses Verhältnis zwischen Mensch und Maschine verändert? #00:46:14-4# </w:t>
      </w:r>
    </w:p>
    <w:p w14:paraId="42C9EAA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73D114B"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Also nicht in den Projekten, die ich gemacht habe, also worauf du ja auch, glaube ich, stark hinauswillst, ist, wenn man automatisch zum Beispiel Marketing generiert, ja? In Kanäle sozusagen KI-basierte Vermarktung in Social Media zum Beispiel reinbringt. Das Wording automatisch generiert, da habe ich bisher wenig bis keine Erfahrung. Das Einzige, was ich habe, das weiß ich aus einem Projekt, das nicht wir gemacht haben. Aber ein Kollege von mir, der Ex-Geschäftsführer von einer Firma, die sehr stark für Hotellerie- und Gaststättenbedarf verkauft haben und die sehr, sehr hohe Menge an Produkten in ihren Systemen hatten und die Beschreibung dieser Produkte dann KI-basiert gemacht haben. Also automatisch generierter Content durch eine Maschine. Und DA, würde ich mal sagen, ist es aber gar nicht so kritisch zu sehen, weil da immer ein Bottleneck war: Die neuen Produkte, die aufgenommen wurden, zu beschreiben, die zu texten, die Bilder rauszusuchen et cetera, und das eher positiv aufgenommen wird, wenn so eine Dummy-Arbeit sozusagen von der Maschine gemacht wird, ja? Du machst davor ein gescheites Template. Und dann weiß die Maschine, wo sie das Bild einfüllen muss und wie der Produkttext aufgebaut sein muss. Und dann wird es eher als Erleichterung wahrgenommen als als Bedrohung des eigenen Jobs. Also ich glaube, das hängt schon ziemlich stark davon ab, was du da machst, ja? Also es gibt ja diese Schlagzeilen von Zalando: Wir ersetzen 500 Marketing Manager, oder wie viele es auch immer waren, durch Maschine. Das ist natürlich super polarisierend jetzt, ja? Also man muss ja schon genau drauf gucken, was da eigentlich passiert. Ich glaube, wenn du KI richtig einsetzt, dann ersetzt es eben gerade so Arbeiten, die eh keiner machen möchte. Und meistens ist in den Konzernen ja auch oder in den Unternehmen so, dass die Leute, die da sind, nicht zu wenig zu tun haben, sondern eher zu viel. #00:48:21-4# </w:t>
      </w:r>
    </w:p>
    <w:p w14:paraId="5CCD4AA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4AB6C64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Du hast eingangs gesagt, an so KI-Projekte gibt es durchaus hohe Erwartungen. Wenn du jetzt nach den ersten Einführungen so mal draufschaust, wurden die Erwartungen in der Regel erfüllt oder wurden die nicht erfüllt? Wurden die Ziele erreicht, wurden die nicht erreicht und wie ist man damit umgegangen? #00:48:44-3# </w:t>
      </w:r>
    </w:p>
    <w:p w14:paraId="60E1A68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4BBE51D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Also bei den stark Vorinformierten, sage ich mal, war das so, die haben sich stark bedankt für die Durchführung, sagen, das hat sie wahnsinnig viel weitergebracht auch in ihrer Erkenntnis, wie weit KI eigentlich schon ist. Und da ist auch noch eine, vielleicht kann man es sogar ein bisschen ausweiten, eine gewisse Skepsis gerade in dieser Vermarktungsecke der KI, ob wir da schon so weit sind, das wirklich zu vernünftigen Kosten so flächendeckend einsetzen zu können. Das wird vielleicht in bestimmten Themenfeldern anders sein wie jetzt/ Dynamic Pricing zum Beispiel könnte ich mir vorstellen, dass das durchaus was ist, was man schon sehr gut einsetzen kann. Die Themen, die wir jetzt gemacht haben, die waren ja, wie ich schon ausgeführt habe, sehr qualitativ. Da ist es, glaube ich, noch ziemlich am Anfang und es wird auch so wahrgenommen, dass das wahrscheinlich nochmal ein bisschen braucht. Also das ist so eine typische Hypephase. Das wird sich in den nächsten Jahren entwickeln aus meiner Sicht. Aber es ist gerade noch, aus meiner Sicht, kein Massenphänomen. #00:49:56-5# </w:t>
      </w:r>
    </w:p>
    <w:p w14:paraId="5F57C72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457F2523"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Hat dir so ein Kunde, gerade der vielleicht Vorinformierte, vielleicht auch ein bisschen Skeptischere, Feedback gegeben, was sie gelernt haben? Also das eine ist ja kommerziell erfolgreich, das andere ist: Die Organisation hat was davon mitgenommen. #00:50:14-7# </w:t>
      </w:r>
    </w:p>
    <w:p w14:paraId="39C09BF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D2CFE7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Ja, durchaus. Weil sie besser verstanden haben, wie eigentlich diese Modelle funktionieren, was man braucht, um sie vernünftig zu trainieren. Und auch verstanden haben, was die aktuellen Systeme, also IBM, Amazon, Microsoft, was die aktuell überhaupt hergeben, ja? Und wo man viel händische Arbeit noch leisten muss, weil es die Systeme eben NICHT standardmäßig vorkonfiguriert haben. Also das war so der Erkenntnisgewinn der Leute, wo sie auch ganz klar gesagt haben, das hat ihnen echt Mehrwert gebracht durch das Projekt. #00:50:47-8# </w:t>
      </w:r>
    </w:p>
    <w:p w14:paraId="322A2478"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15C5ED42"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Gut, Rainer. Dann vielen Dank. Noch eine Frage von meiner Seite: Gibt es jetzt von deiner Seite noch was, was du nicht zu dem Thema loswerden konntest in dem Interview, aber gerne loswerden würdest? #00:51:03-1# </w:t>
      </w:r>
    </w:p>
    <w:p w14:paraId="652BB26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867E073"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 Ich denke, also die Kernaussage, das habe ich schon mehrfach gesagt: Die Kernaussage für mich ist, dass das KI-Thema kein Selbstzweck ist, sondern es ist ein Tool, um Business-Probleme zu lösen. Und so sollte es gesehen werden: als ein Werkzeug mehr im Werkzeugkasten, was man haben sollte, womit man sich auskennen sollte und dann einsetzen sollte, wenn es Sinn macht. Und das ist für mich das Wesentliche: zu erkennen, wo macht das Sinn und wann macht das Sinn und wann macht es eben auch keinen Sinn, ja? Und wann ist es nur ein Buzzword, was ich mir gerne mal draufschreibe, damit ich modern bin? #00:51:44-0# </w:t>
      </w:r>
    </w:p>
    <w:p w14:paraId="241A7D1C"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73E7324"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Super, vielen Dank. #00:51:47-2# </w:t>
      </w:r>
    </w:p>
    <w:p w14:paraId="21D3E8F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599E4BF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B: Sehr gerne. #00:51:49-0# </w:t>
      </w:r>
    </w:p>
    <w:p w14:paraId="28D50797"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0F9102E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 xml:space="preserve">I: Du kannst die Aufnahme stoppen. (lacht) #00:51:51-8# </w:t>
      </w:r>
    </w:p>
    <w:p w14:paraId="4929F41F"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698721AD"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r w:rsidRPr="00515683">
        <w:rPr>
          <w:rFonts w:eastAsiaTheme="minorEastAsia" w:cs="Arial"/>
          <w:sz w:val="16"/>
          <w:szCs w:val="16"/>
          <w:lang w:eastAsia="de-DE"/>
        </w:rPr>
        <w:t>B: Mache ich jetzt auch. Stopp. (Beenden?), jawohl. Ich muss mal gucken, wie ich dir die dann zur Verfügung stelle, aber das/</w:t>
      </w:r>
    </w:p>
    <w:p w14:paraId="0023D094" w14:textId="16D7719E" w:rsidR="00515683" w:rsidRDefault="00515683">
      <w:pPr>
        <w:spacing w:after="0" w:line="240" w:lineRule="auto"/>
        <w:jc w:val="left"/>
        <w:rPr>
          <w:rFonts w:eastAsiaTheme="minorEastAsia" w:cs="Arial"/>
          <w:sz w:val="16"/>
          <w:szCs w:val="16"/>
          <w:lang w:eastAsia="de-DE"/>
        </w:rPr>
      </w:pPr>
      <w:r>
        <w:rPr>
          <w:rFonts w:eastAsiaTheme="minorEastAsia" w:cs="Arial"/>
          <w:sz w:val="16"/>
          <w:szCs w:val="16"/>
          <w:lang w:eastAsia="de-DE"/>
        </w:rPr>
        <w:br w:type="page"/>
      </w:r>
    </w:p>
    <w:p w14:paraId="622E6B06"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20EC844E" w14:textId="77777777" w:rsidR="00515683" w:rsidRPr="00515683" w:rsidRDefault="00515683" w:rsidP="00515683">
      <w:pPr>
        <w:widowControl w:val="0"/>
        <w:autoSpaceDE w:val="0"/>
        <w:autoSpaceDN w:val="0"/>
        <w:adjustRightInd w:val="0"/>
        <w:spacing w:after="0"/>
        <w:jc w:val="left"/>
        <w:rPr>
          <w:rFonts w:cs="Arial"/>
          <w:sz w:val="32"/>
          <w:szCs w:val="32"/>
          <w:lang w:eastAsia="zh-CN" w:bidi="hi-IN"/>
        </w:rPr>
      </w:pPr>
      <w:r w:rsidRPr="00515683">
        <w:rPr>
          <w:rFonts w:cs="Arial"/>
          <w:b/>
          <w:bCs/>
          <w:color w:val="000000"/>
          <w:sz w:val="32"/>
          <w:szCs w:val="32"/>
          <w:lang w:eastAsia="zh-CN" w:bidi="hi-IN"/>
        </w:rPr>
        <w:t>CONAG2</w:t>
      </w:r>
    </w:p>
    <w:p w14:paraId="2C9C76D5" w14:textId="77777777" w:rsidR="00515683" w:rsidRPr="00515683" w:rsidRDefault="00515683" w:rsidP="00515683">
      <w:pPr>
        <w:widowControl w:val="0"/>
        <w:autoSpaceDE w:val="0"/>
        <w:autoSpaceDN w:val="0"/>
        <w:adjustRightInd w:val="0"/>
        <w:spacing w:after="0"/>
        <w:jc w:val="left"/>
        <w:rPr>
          <w:rFonts w:cs="Arial"/>
          <w:sz w:val="16"/>
          <w:szCs w:val="16"/>
          <w:lang w:eastAsia="zh-CN" w:bidi="hi-IN"/>
        </w:rPr>
      </w:pPr>
    </w:p>
    <w:p w14:paraId="0987A2B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Ich würde dann jetzt auch die Aufnahme starten. Wie gesagt, du kriegst a) wenn du das gerne hättest, die Datenschutzerklärung plus auch gerne das Gespräch, wenn es dann letztendlich transkribiert ist und kann ich dir auch gerne zuschicken, dass du da nochmal drüber gucken kannst. #00:00:16-5#</w:t>
      </w:r>
    </w:p>
    <w:p w14:paraId="33794DE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FAF269B"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Also okay, gucken wir mal (lacht). #00:00:19-6#</w:t>
      </w:r>
    </w:p>
    <w:p w14:paraId="0D68FA47"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F5633D6"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Genau. #00:00:20-6#</w:t>
      </w:r>
    </w:p>
    <w:p w14:paraId="790F5B8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D3637A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Machen wir relativ unkompliziert das Ganze. #00:00:23-3#</w:t>
      </w:r>
    </w:p>
    <w:p w14:paraId="04011EB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A0321CD"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also denke ich auch. Dann steigen wir mal ein. Beschreibe doch mal bitte ganz kurz deine aktuelle Rolle. #00:00:32-2#</w:t>
      </w:r>
    </w:p>
    <w:p w14:paraId="2534837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AA4962A"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Ich bin Inhaber und zum Teil Geschäftsführer von vier Unternehmen, was nicht sehr clever ist, dass es so viele sind. Und bei allen haben wir in irgendeiner Form schon KI eingesetzt, und vor allem bei einem ist es unser Hauptverkaufspunkt, dass wir KI-Projekt realisieren. Und das ist auch dort, wo ich der Geschäftsführer bin und die meiste Zeit dafür verwende. #00:01:10-3#</w:t>
      </w:r>
    </w:p>
    <w:p w14:paraId="4721C7F6"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601081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Was verstehst du persönlich unter KI? #00:01:15-7#</w:t>
      </w:r>
    </w:p>
    <w:p w14:paraId="20A192B6"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18616E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Ich habe eine super Definition mal von einer Dame gehört, die sagte: "Künstliche Intelligenz ist so fortgeschrittene Technologie, dass die Leute das Gefühl haben, das ist unreal, das kann kein Computer sein, das MUSS eine künstliche Intelligenz sein." Und das ist KI. Warum habe ich diese Definition? Es gibt all die schönen, ja, Algorithmen und so weiter, bla bla, nur ist es so, dass immer, wenn ein technologischer Sprung gemacht wird, die Leute das Gefühl haben woa-auh, wie kann die Maschine das machen, da muss etwas mehr dahinter sein. Und dann nennen sie es KI, Künstliche Intelligenz. Mit der Zeit merken sie dann, ah, ja, das sind ja nur Algorithmen und dann kommt ein wenig die Ernüchterung und dann ist das wieder wie verschwunden, bis wieder eine neue Welle kommt. Bestes Beispiel, vor fünf Jahren Siri, Alexa, die Leute waren erstaunt, da musste was künstlich/ das muss eine künstliche Intelligenz sein. Ja, ist es auch, bla bla bla, neuronale Netze, NLU, NLP, bla bla bla, aber in Tat und (Wahrheit?) waren es Algorithmen. Heute finden die Leute, das ist nicht mehr künstliche Intelligenz, das sind ja nur ein paar Algorithmen, die machen auch zwischendurch Fehler. Also für mich ist es deswegen KI immer dann, wenn die Technologien so einen Sprung gemacht hat, dass die Leute sagen: "Wow, das ist kein Computer, das muss was mehr sein, eben Künstliche Intelligenz." #00:02:56-4#</w:t>
      </w:r>
    </w:p>
    <w:p w14:paraId="402A4E86"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2134F0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Vielen Dank. Ich hatte ja vorher gesagt, bei mir ist es ein bisschen wie die Schwerpunktsetzung Richtung Marketing, Marketing umfasst alles, was in der Kundenschnittstelle passiert, kommunikativ, interaktiv. Wie ist denn deine persönliche Einschätzung hinsichtlich der Bedeutung von KI für das Marketing nach der Definition? #00:03:20-7#</w:t>
      </w:r>
    </w:p>
    <w:p w14:paraId="29CAE1E2"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74872FE"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ich gehöre natürlich zu den neunzig Prozent (lachten). Jetzt aber, wir können ja vielleicht hier einmal über diese neunzig Prozent reden. Ich habe den ganzen New Economy Hype schon mitgemacht. Also ich habe 1993 zum ersten Mal im World Wide Web gesurft und 95, also 94, quasi, einen Internet-Computer bestellt, um mein altes Geschäft aufzugeben und auf Internet zu setzen. Am Anfang wurde das belächelt, a la la. Dann kam eine Phase, wo alle sagten: "Das ist relevant." Aber nicht wirklich haben sie investiert. Und das sieht man bei diesem Künstliche Intelligenz Thema auch, es sagen jetzt alle: "Aha, das ist wichtig." Aber wie gesagt, es sind sehr wenige, die es tatsächlich tun. Das ist jetzt die Frage, sagen sie, es ist wichtig, weil es wäre peinlich, wenn man sagt, es ist nicht wichtig und ich halte es nicht für relevant? Kann ich ja nicht machen. Und sage ich einfach, ja, weil so, weil es ja alle sagen, muss ich das auch sagen. Damit bin ich auch innovativ. Also ich bin, quasi, pseudoinnovativ. Und ich glaube, wir haben einen ganz großen Teil bei diesen neunzig Prozent, die einfach sagen, ja, das ist wichtig, weil sie das gar noch nicht richtig abschätzen können, auch gar noch nicht richtig als richtig wichtig sich anschauen und vor allem auch nicht dringlich. Und, wenn man wirklich sagt, wie wichtig ist es dir, dann werden die meisten, dann werden diese neunzig Prozent wahrscheinlich eher irgendwo bei vielleicht zehn Prozent und nicht bei sechsneun. Also ich glaube, die meisten Leute, die zwar sagen, es sei wichtig, haben bei weitem nicht verstanden, was es wirklich bedeuten wird und haben auch bei weitem nicht verstanden, wie wichtig und wie dringend das es ist, weil das funktioniert dann auch so. Und das sehen wir beim [unv. Organisation/Person? #00:05:14-5#], man schmückt sich gerne, ist aber in Tat und Wahrheit doch relativ konservativ, sonst hätte es nicht so lange Zeitungsinserate gegeben, sonst wäre Online Werbung noch viel erfolgreicher, also viele Leute haben nicht einmal das wirklich richtig verstanden und sind noch ganz weit weg davon, KI Marketing richtig zu verstehen. #00:05:38-2#</w:t>
      </w:r>
    </w:p>
    <w:p w14:paraId="6170569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DB689F1"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Das ist vielleicht schon ein Punkt, wo ich einhaken möchte, auch wenn es vom Flow des Interviews vielleicht ein bisschen zu früh kommt. Wenn ich dich richtig verstanden habe, sagst du, na ja, Marketing ist vielleicht sogar noch etwas konservativer als der Rest? #00:05:56-4#</w:t>
      </w:r>
    </w:p>
    <w:p w14:paraId="4ED6A709"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BD2DED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Nein, einfach konservativer als es sich gibt. #00:05:59-6#</w:t>
      </w:r>
    </w:p>
    <w:p w14:paraId="03BC688E"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E03BFC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Okay, okay, dann habe ich das verstanden. Ich würde jetzt, wenn das möglich wäre für die nächste Frage, dass du vielleicht mal eines der prägendsten KI-Projekte in diesem Umfeld in der Kundenschnittstelle mal beschreibst und, dass wir uns halt auch an dem so ein bisschen daran entlanghangeln. #00:06:25-2#</w:t>
      </w:r>
    </w:p>
    <w:p w14:paraId="20E0942D"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2A15165"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Okay. Wir haben sehr früh IBM Watson for Analytics eingesetzt. IBM Watson für Analytics ist ein Tool, bei dem du Daten eingeben konntest und dann wurden etwa 13 verschiedene Algorithmen auf die Daten gelassen und du konntest dann mit natürlicher Sprache Erkenntnisse herausholen. Also, anstatt dass du quasi mit dem Excel eine Pivot-Tabelle machst, konntest du sagen: "Zeige mir mal die Umsätze nach Ländern." Und dann hat der selbstständig gemerkt, Umsatz, da meint er wahrscheinlich das mit dem Feld, das Umsatz heißt und nach Ländern, ja, der meint wahrscheinlich nur so, quasi, Länder und hat dann eine Pivot-Tabelle erstellt. Also auf der einen Seite Künstliche Intelligenz eingesetzt, um einfacher ein Analysetool zu verwenden und gleichzeitig hatte ich dann auch die Möglichkeit Künstliche Intelligenz zu verwenden, um einen Forecast zu machen. Also, hey, er zeigt mir dann auch auf, welche Kundengruppen wie reagieren und was sie können. Also wirklich ein absolutes Hammertool. Und dieses Tool haben wir bei verschiedenen Kunden angepriesen und eins war ein internationales Möbelhaus und ich glaube, das hast du vielleicht auch im Interview gehört, ich hatte dann die Möglichkeit und bekam von diesem internationalen Möbelhaus so ein goldenes Excel File. Wenn ich dann ein goldenes Excel File, die geben einmal im Jahr sehr viel Geld aus, um eine Umfrage zu machen und da haben die in verschiedenen Kundengruppen Interessen, Präferenzen, wie oft war ich im Möbelhaus, was gebe ich aus und so weiter und so fort, also wirklich, wenn du mal so ein File vor dir siehst, denkst du, wow, so muss Marketing sein. Habe das bekommen und hatte drei Tage Zeit, damit herumzuspielen und bin dann nach drei Tagen mit den Erkenntnissen zum Kunden. Dann zeigten wir ihnen, was wir hatten und es war so, ich weiß nicht, irgendwie acht, zwölf Minuten in der Präsentation sagte er, wir sollen aufhören. "Wieso? Was?" Ja, wir sollen aufhören. Wieso, war es nicht gut, ne? Sagt er: "Nein, nein. Es kann ja nicht sein, dass ich so ein File da drei Tage habe und mit den gleichen Erkenntnissen komme, wo das Management unserer vor Monaten mit großem Brimbamborium ihre Erkenntnisse dargelegt hat." Und ich habe gesagt: "Ja, kann ja nicht sein, ja, ich bin schon nicht aus dem Möbelhandel, aber das hat halt die Maschine gesagt." Und dann sagt er, ja, er hätte eine These, ob ich das mal die Maschine fragen kann. Und dann haben wir, quasi, die Fragestellung so dem IBM Watson gesagt: "Hey, das und das." Und er hat dann die Daten so aufbereitet, dass der Kunde sagte: "Wow! (...) Ich habe es immer gewusst, (da haben wir den Excel File?), ganz konkreten Fall gehabt. " Und jetzt, dieses internationale Möbelhaus ist sehr zentralistisch geführt, da wird immer, wenn was gemacht wird, wird das immer vom Headoffice bestimmt und für ALLE verwendet. Und habe mich dann auch mit dem Headoffice verbunden und ich habe dann auch die verantwortliche Person für ein Skype Meeting dran gehabt, die für alle Länder diese Marketinganalyse macht und wir haben dem Watson Analytics vorgestellt. Und für mich war das so ein No-brainer, das muss einfach, also die müssen das einfach mal machen, weil die geben bestimmt ein paar hunderttausend aus jedes Jahr, um diese Analyse zu machen. Die haben das dann immer sehr zentral gemacht, die haben nicht etwas, das sie der Front in die Hand geben können, so wie wir das in dieser Iteration hatten, weil es, quasi, die Front hat ja dann auch die viel konkreteren Fragen, die sie stellen kann als irgendwo jemand in der Zentrale, der da theroretisch sich überlegt, was die Front brauchen könnte. Und wir haben dann nie mehr was gehört, (weil es?) einfach versandet. (...) Und für mich war das völlig, aber wirklich völlig unverständlich, aber das ist nicht einmal das Schlimmste daran. Ich weiß nicht, ob du Tableau kennst? #00:11:10-6#</w:t>
      </w:r>
    </w:p>
    <w:p w14:paraId="61BC81B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7C9CE4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kenne ich. #00:11:11-8#</w:t>
      </w:r>
    </w:p>
    <w:p w14:paraId="33FC6B57"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5AEBCB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Tableau bereitet Daten auf und macht sie etwas schön, aber sonst kann es eigentlich nichts. Im Vergleich mit IBM Watson ist Tableau ein schön angepinselter kleiner Vogel und Watson Analytics ist für das Marketing ein Greifvogel, ein riesen großer (unv.), der dich richtig nach vorne bringen kann. Und Tableau ist ein kleines Mäuschen, also wenn du von der Leistungsfähigkeit, die dir IBM Watson für Analytics für das Marketing bringen kann, mit Tableau vergleichst, dann ist das wie der Greifvogel, der das Mäuschen da kurzerhand verschluckt. Tatsache ist aber, Tableau wurde für, ich weiß nicht, müsstest du nachfragen, irgendwie x Milliarden verkauft und ist Marktführer im schön darstellen von Grafiken und IBM Watson für Analytics wurde eingestellt wegen Erfolglosigkeit. Und das ist für mich so der absolute Horror (lacht), zu wissen, da war ein Wahnsinnsprodukt und ich kann jetzt sagen, okay, vielleicht habe ich bei dem in [Organisation] einfach zu wenig gut verkauft. Vielleicht war ich einfach unfähig, aber [Person?] hat es fertiggebracht, so ein Tool in den Markt zu drücken. Und dann (ist es, es?) gibt zwei Möglichkeiten, entweder wir waren (die, die?) das toll fanden einfach zu blöd zu sehen, dass das nicht toll ist, oder wir waren zu blöde es so herüberzubringen, dass die anderen verstehen, dass es gut ist, oder wir waren einfach zu früh. Was auch immer (lacht). Weil ich habe mit diesem Tool einfach zwei Dinge, die wirklich enorm sind, ich habe - oder drei - ich spare auf der einen Seite enorm Zeit, weil ich halt wirklich nicht komplexe Querrys schreiben muss und, wenn ich enorm Zeit spare, kann ich auch enorm mehr Informationen herausholen. Also ich kann ganz praktisch gesehen bessere Entscheidungsgrundlagen für das Marketing, oder wo auch immer mir hinstellen. Und dass sich das nicht durchgesetzt hat, finde ich der Wahnsinn. (...) Aber ist so. #00:13:43-1#</w:t>
      </w:r>
    </w:p>
    <w:p w14:paraId="4B8BEAE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1BFF2D7"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Und kannst du noch weitere Hypothesen, außer vielleicht habe ich es nicht gut genug verkauft? #00:13:50-9#</w:t>
      </w:r>
    </w:p>
    <w:p w14:paraId="4BD40828"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049CF8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 Aufwendig, das Marketing ist oft sehr faul. Das sage ich jetzt aus der Erfahrung aus jahrelanger, wir arbeiten für/ Also ich bin immer auf der Dienstleister Ebene gewesen, es ist faul in der Hinsicht, ach, was soll ich mir jetzt einen neuen Dienstleister suchen, mit dem alten funktioniert es sehr gut. Was soll ich mich jetzt da reinknien, ich kann ja nur falsch liegen. Dann ist es auch nicht sehr mutig, weil halt wirklich Mut manchmal bedeutet, andere Wege zu gehen. An dem fehlt es definitiv auch. Der Druck ist viel zu klein, also sprich, ich muss ja nicht wirklich, meine Mitbewerber machen es ja auch nicht. Die Erfahrung, sage ich jetzt mal so, dann sicher auch, dass Leute wie ich sehr viel enthusiastischer sind und wir sehr viel mehr Möglichkeiten sehen, aber das auch länger dauert, bis dann wirklich die Ernte eingesackt werden kann. Also ich muss ja dann, wenn ich jetzt mir überlege, so ein Watson Analytics, wenn (er jetzt hier ist?) Möbelhaus gesagt hat, wir machen es, dann hätten wir zuerst mal, quasi, die normalen Auswertungen damit gemacht. Der Gewinn wäre noch relativ klein gewesen. Wenn ich jetzt wirklich den Gewinn herausholen hätte wollen, dann hätte ich jede Ländergesellschaft schulen müssen, einführen müssen, erklären müssen. Es hätte einen Produkt Owner gebraucht, der wirklich daran glaubt, der auch weiter als sein eigenes Interesse seiner Abteilung denkt und diese Leute findest du halt selten. Und, wenn da nicht wirklich Management (Attention ist?), warum soll ich denn das machen? Das ist ja eh nur Aufwand, also kommt ja nicht darauf an. Und das sehen wir eigentlich bei vielen anderen AI-Projekten. Die sind so, dass sie nicht einfach nur, okay, ich mache jetzt etwas ein wenig besser so wie Tableau. Tableau stellt dir einfach ein paar Zahlen schöner dar. Ja, gut. Aber, wenn du mit AI reinkommst, dann ist das eine neue Denkweise, du fängst an, neue Prozesse zu machen und das ist natürlich eine ganz andere Nummer, als halt einfach ein wenig schöner dargestellte (Jobs?). #00:16:37-9#</w:t>
      </w:r>
    </w:p>
    <w:p w14:paraId="4AAA740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833486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Kannst du was // bei dem internat/ #00:16:43-1#</w:t>
      </w:r>
    </w:p>
    <w:p w14:paraId="326C7E6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73A85C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ich kann jetzt?) // zwei, drei Punkte/ #00:16:43-9#</w:t>
      </w:r>
    </w:p>
    <w:p w14:paraId="6B2B9C0D"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30EA0BA"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Kannst du was bei dem internationalen Möbelhaus zu dem Entwicklungsstand bezüglich Künstlicher Intelligenz generell sagen? Gab es da irgendwas, oder war das der erste Berührungspunkt? #00:16:58-6#</w:t>
      </w:r>
    </w:p>
    <w:p w14:paraId="6338B8BD"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2141B35"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Nein, die hatten schon zwei, drei Projekte. Die hatten/ und wir sehen auch, (eigentlich auch?), in vielen Firmen gibt es vereinzelte Projekte, wo man mal versucht und macht. Die Experimentierfreude im kleinen ist eigentlich relativ groß, der Mut zum halt wirklich da reinzugehen, ist relativ klein. (...) #00:17:24-3#</w:t>
      </w:r>
    </w:p>
    <w:p w14:paraId="286483FE"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328628B"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Vielleicht, lass uns mal auf ein erfolgreiches KI-Projekt von dir gucken. Vielleicht hast du da eins, wo du sagst, das ist so ein schönes Beispiel, wo man viel gelernt hat und am Schluss auch entsprechend geerntet hat, indem man die nächsten Schritte gegangen ist, was nicht heißt, es muss alles sofort perfekt funktioniert haben, sondern was einfach das Unternehmen einen Schritt weitergebracht hat. #00:17:50-3#</w:t>
      </w:r>
    </w:p>
    <w:p w14:paraId="2F593BF9"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D5E924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Ich bringe dir noch ein Zwischenprojekt, und zwar das Zwischenprojekt ist, das ist eine Firma, die erhält pro Jahr hunderttausend E-Mails in der Kundenabteilung. Ich kündige das Abonnement, ich reklamiere, ich habe eine Adressänderung, ich brauche technische Unterstützung, was auch immer. Die haben eine SKI, die diese Mails sortiert. Und die haben mit Künstliche Intelligenz diesen Prozess automatisiert, über verschiedene Stufen hat man dann gemerkt, dass die Handarbeit ziemlich schlecht ist, was auch immer, am Schluss ist es so, dass das seit, ja, jetzt zwei Jahren läuft. Die achtzig Prozent der Ressourcen einsparen, aber noch nie verlangt haben und auch auf unsere Aufforderung: "Hey, jetzt machen wir ein neues Training." Die haben noch keine Verbesserung verlangt, weil der Schritt mit dieser automatisierten nun so viel besser ist, als dass sie den da vorher hatten, dass sie super happy sind und, weil diese Firma tausend andere Projekt hat, ist das Projekt einfach eingeschlafen, sprich, das läuft jetzt, das funktioniert, die achtzig Prozent Arbeit, die Stellen sind eingespart, die zuständige Person wurde entlassen, aber nicht wegen uns, sondern die wurde sonst entlassen, Grund Kosteneinsparung. Die neue Person, die jetzt da drin ist, die hat das alles nicht mitbekommen, für die ist das gar nicht relevant, sie hat ja gar kein Problem, also die Möglichkeiten, die sich jetzt bieten würden, die werden gar nicht ausgeschöpft, sondern man hat jetzt einfach mitgenommen, was man da bekommen konnte. Die haben achtzigtausend Franken investiert in das Projekt, jetzt sind wir zwei Jahre drin. Die haben, sagen wir jetzt mal, wenn die Arbeitsplatzkosten hundert bis hundertzwanzig tausend haben in dieser Stelle, haben die das Projekt, haben die das schon längst mit reingeholt, also die werden jetzt ernten die nächsten paar Jahre. Ich mache wieder mal einen Anruf, ich mache so alle halben Jahre mache ich wieder einen Anruf und nehme mal einen Anlauf, ob sie wieder Interesse haben und hoffe jetzt, dass da dieses Mal die Salesforce Integration abgeschlossen ist und vielleicht wir wieder einen neuen, den nächsten Schritt machen können. #00:20:32-8#</w:t>
      </w:r>
    </w:p>
    <w:p w14:paraId="001D967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A2123D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Wie seid ihr damals überhaupt an das Mandat gekommen? #00:20:39-1#</w:t>
      </w:r>
    </w:p>
    <w:p w14:paraId="34682707"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AAE0370"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CEO gesprochen, CEO wollte was mit KI machen. Dann haben wir das Problem gefunden, zum Beispiel, die Situation, Problem gesucht, Problem gefunden und umgesetzt. #00:20:49-5#</w:t>
      </w:r>
    </w:p>
    <w:p w14:paraId="20C6AA5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0822BE8"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Also war der CEO eher so, na ja, ich habe da was gehört von KI, das müssen wir auch mal ausprobieren, oder hatte der schon // einen konkreten Case im Kopf? #00:20:59-0#</w:t>
      </w:r>
    </w:p>
    <w:p w14:paraId="1CDB2003"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D67E22E"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Genau. // Nein, nein, genau das. Er wollte eine Spielerei. Er wollte modern sein. Und die haben ein Schwesterunternehmen, das Schwesterunternehmen hat auch so was gemacht und die wollten es nicht vom Schwesterunternehmen haben. Die wollten es selber machen. (...) #00:21:18-5#</w:t>
      </w:r>
    </w:p>
    <w:p w14:paraId="355CC632"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32C2A9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Und, wenn es so gut funktioniert hat, warum hat er dann nicht gesagt: "Das ist ja super, da kann ich mich ja richtig gut positionieren und noch mehr investieren." Kannst du das einschätzen? #00:21:28-6#</w:t>
      </w:r>
    </w:p>
    <w:p w14:paraId="106A555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A59DCAD"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es ging sehr, sehr lange bis wir es an den Boden kriegten. Wir haben bei diesem Projekt viel gelernt, unter anderem, wie wichtig es ist, nicht dem Kunden zu glauben, dass er eine gute Datengrundlage hingestellt hat, weil wir gingen eigentlich davon aus, dass die Menschen, die da die Sortierung machen, eigentlich, dass die nicht zuverlässig machen. Die haben dann die Resultate gebracht und die Resultate waren einfach nicht in der Erwartungshaltung. Und ich habe dann irgendwann angefangen, denen Daten unterzujubeln, wo sie, quasi, die selben Daten einmal überprüft und dann zwei Wochen später nochmal überprüften, um ihnen zu beweisen, dass sie eine Zuverlässigkeit von fünfzig Prozent, also kurz so gesagt, wir hatten eine Anforderung in Zuverlässigkeit von 75 Prozent zu erreichen. Und wir haben eine Zuverlässigkeit von sechzig Prozent erreicht. Und das ist einfach zu wenig. Und immer, wenn wir mit Daten gearbeitet haben, haben wir: "Nein, das kann nicht sein." Und sie haben also wirklich schlecht, schlecht, schlecht und als ich dann anfing, quasi, war jetzt nicht so offiziell, habe ich einfach, quasi, ihre Daten durch sie nochmals prüfen lassen und festgestellt, dass ihre Zuverlässigkeit bei fünfzig Prozent liegt. Und als ich dann das beweisen konnte, waren schon dreiviertel Jahre vergangen und wir waren schon in den ersten Eskalierungssitzungen drin und von dem Moment ging es noch drei Monate, dann war es gut, aber  es war halt schon, ja die Begeisterung war schon ein wenig weg und, ja, ist natürlich nie schön, wenn du den Kunden zuerst in die Pfanne hauen musst, um zu sagen: "Hey, ihr habt Mist gebaut, jetzt funktioniert es." Und jetzt sind wir bei einer Zuverlässigkeit von 83 Prozent, ohne dass wir seit zwei Jahren gelernt haben (lacht) und das tut weh. #00:23:50-1#</w:t>
      </w:r>
    </w:p>
    <w:p w14:paraId="4473B768"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64FF377"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Das heißt in der Rückschau, wenn du da nochmal bewertest, warum es nach dem dann doch ja erfolgreichen Projekt nicht weitergegangen ist, ist Dauer des Projekts und zurückgegangene Begeisterung? #00:24:08-1#</w:t>
      </w:r>
    </w:p>
    <w:p w14:paraId="643BD82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6E0F5C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Zurückgegangene Begeisterung, Dauer des Projekts, ganz viele andere, große Themen, vor allem Salesforce Integration, die die ganze Firma absolut beansprucht. Wir haben unseren Job erledigt, also quasi das, was wir machen wollten, nämlich Geld einsparen, das haben wir erfolgreich gemacht. Der nächste Schritt wäre sehr viel ungenauer gewesen und das ist ein Problem von KI beim Marketing grundsätzlich, wenn ich hinkomme und sage: "Schau, ich spare dir Kosten." Ja, dann kann ich gucken, was kostet mich die Investition, was (kommt raus?)? Sehr schön. Wenn ich aber jetzt hinkomme und sage: "Schau, im nächsten Schritt was wir machen, wir kanalisieren alle Anfragen und, wenn jemand seine Anfrage eingibt, dann schlägt das System schon eine Lösung vor und erst, wenn die Lösung nichts ist, dann geht die Anfrage raus." Also wir schauen, dass die Leute vermehrt die Lösungen selbst hinkriegen, oder alle Informationen haben. Das ist jetzt nicht so klar, was das bringt, weil wir sagen: "Ja, vielleicht reduzieren wir die Anfragen um zwanzig Prozent, vielleicht auch nicht. Vielleicht sind sie einfach auch nur so, dass die Leute es super finden, aber immer noch mit den Fragen kommen." Da ist der Sparanteil nicht so klar definiert, sondern dann war es ein besserer Kundenservice und besserer Kundenservice, war jetzt da im Moment, hatte nicht die hohe Priorität, wenn man vielleicht eher ein anderes Sparprogramm durchzieht, oder eben eine Integration Salesforce macht, ja, Schwerpunkt anders gelegt. #00:25:58-4#</w:t>
      </w:r>
    </w:p>
    <w:p w14:paraId="5F4300A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87C190D"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Vielen Dank. Jetzt mal auf ein Projekt, was vielleicht auch weitergelaufen ist. Da hattest du gerade gesagt, du wolltest erst mal auf ein Zwischenprojekt eingehen und jetzt vielleicht auf so ein Projekt, was genau die nächsten Schritte dann auch gegangen ist. #00:26:17-8#</w:t>
      </w:r>
    </w:p>
    <w:p w14:paraId="3BD9C52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C6DB400"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Also was, (wenn wir?) jetzt halt, wenn ich jetzt sage, nächste Schritte, jetzt gibt es eigentlich zwei Dinge. Das Eine ist, du machst ein KI-Projekt bei dir in der Firma, oder das andere ist, du nutzt Software mit KI und du merkst gar nicht, dass KI dahinter ist. Und dort sehen wir im Moment die erfolgreichen Punkte. Also sei es, wenn ich jetzt hingehe und sage, ich nutze einen Facebook (Admanager?), dann weiß ich nicht, dass im Hintergrund KI meine Zielgruppe anspricht und, wenn ich für sie Sugets habe, dass da eigentlich eine KI auswählt, was sie wie bringt. Und wir haben heute gesehen, oder sehen in verschiedenen Projekten, die wir machen im Marketing Bereich, wo wir eigentlich Tools einsetzen, die KI verwenden, aber dem Kunden nicht als KI verkauft werden und dann halt einfach so die Daten nutzen, dass die für die Tools optimal sind und dann ist es halt einfach Teil vom Prozess. Also dort sehen wir im Moment eine starke Integration von KI, was heißt, vielleicht müssen ganz viele Unternehmen gar keine KI-Projekte machen, sondern die Software, die sie einsetzen, erledigt das für sie. Macht das Sinn so, wie ich das sage? Versteht man, was ich damit meine? #00:28:03-2#</w:t>
      </w:r>
    </w:p>
    <w:p w14:paraId="079F326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15C6691"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Total. Ich bin so (...), wenn ich so persönlich darauf gucke, denke ich, na ja, dann gebe ich mich halt einer Abhängigkeit hin, dass jemand mit meinen Daten was macht, was ich nicht so richtig nachvollziehen kann und wahrscheinlich habe ich einen positiven Effekt, aber ich hätte jetzt so persönlich gesagt, strategisch weiß ich nicht, ob ich das gut finden würde. So. // Deswegen, #00:28:35-1#</w:t>
      </w:r>
    </w:p>
    <w:p w14:paraId="50D78C69"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83279C6"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 #00:28:35-2#</w:t>
      </w:r>
    </w:p>
    <w:p w14:paraId="4376A03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8EDE8A7"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also deshalb würde ich jetzt persönlich als Marketing Verantwortlicher bei [Organisation] wäre genau mein Weg, ich muss genau das viel besser verstehen, gar nicht, dass ich es unbedingt selber machen muss, aber ich muss es verstehen, weil das einfach ein wichtiger Entwicklungsschritt für ein Unternehmen ist. Und deswegen wäre jetzt genau meine Frage, was glaubst du denn, woran liegt es, dass man über diesen Weg leichter KI in Geschäftsprozesse integriert bekommt? #00:29:08-3#</w:t>
      </w:r>
    </w:p>
    <w:p w14:paraId="1A0313C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31998BA"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Weil es natürlich die Anbieter sind, die das treiben. Ich muss gar nichts tun, Bequemlichkeit, also weil alles, was bequem ist, ist natürlich super. Und ich merke ja dann auch nicht, dass ich dafür bezahle, weil ich einfach für das Produkt bezahle. Ich gehe jetzt mal davon aus, wenn ich jetzt Tableau bin, ich würde erwarten, dass die mit der Zeit Richtung IBM Watson gehen Analytics, das, was ich so am Anfang gesagt habe. Ich kann mir nicht vorstellen, dass die nicht irgendwann mit einem Conversational Interface kommen. Ich glaube, das ist noch eine Frage der Zeit und dann wird die eine oder andere Software das einfach drin haben, also das heißt, ich muss dann nicht eben, wie gesagt, eine Formel schreiben, sondern ich sage dem Computer, was ich will und der gibt mir das Resultat. Also ich denke, Conversational Interface kommen und dann ist das für mich als Anbieter halt einfach ein Verkaufsargument, das macht meine Software besser. Also ich glaube, da ist ein ganz starker Treiber, dass wir halt doch sehr als Anbieter, und wenn ich jetzt sage, wir als Softwareanbieter, wir machen zum Teil auch Software und wir haben jetzt eigentlich ein Produkt, das wir ganz spezifisch nach langer Suche gesagt haben, da konzentrieren wir uns jetzt darauf, und da ist, zum Beispiel ein Conversational Interface eine ganz wichtig Komponente. Und, wenn ich dann, quasi, einen Kunden haben, der sich daran gewöhnt hat, dann will er das auch bei anderen Tools. Und ich glaube, das macht das für den Kunden einfach sehr einfach, zu sagen: "Hey, ich nehme das und die machen das schon." Und beim anderen muss ich es halt wirklich richtig verstehen und heute rückblickend, wenn ich das vergleiche mit der Internet-Zeit, ja, ich konnte auch eine Webseite irgendwo in Auftrag geben, gewisse haben dann eben dann verstanden, Moment, Moment, ich muss das ja bei mir jetzt auch verstehen. Ja, ich konnte eine Google Adware Kampagne outsourcen, irgendwann habe ich verstanden, nein, vielleicht muss ich das auch verstehen. Also es ist eh immer dieses Spiel Outsourcing-Insourcing, was habe ich für eine Firmenkultur, wie wichtig ist das für mich, da das ist halt wirklich ein Spiel, das manchmal auch auf anderen Ebenen gespielt wird als wir den vielleicht in der Branche (unv. #00:31:48-2#). Ich meine, für mich ist natürlich absolut relevant, dass man das macht und, wenn ich so gucke, wenn ich gucken muss, ja, es gibt immer noch große Retailer, die nicht wirklich echte Online Lösungen haben und die existieren, die gibt es auch heute noch, vielleicht schwächer, vielleicht nicht mehr so dominant, aber irgendwie haben es die da auch noch überlebt und (unv. #00:32:17-4#) der Druck ist natürlich, der Marktdruck ist natürlich nicht so hoch, wie wir ihn hier in der Branche den uns vorstellen, der Markt ist da schon noch etwas gnädiger zu den Unternehmern, kann noch relativ lange mit dem bestehenden Geschäftsmodell und den bestehenden Vertriebskanälen und der bestehenden Werbung kann man noch relativ lange aushalten. #00:32:40-8#</w:t>
      </w:r>
    </w:p>
    <w:p w14:paraId="0804C13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975CDFA"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Absolut. Vielleicht, wenn wir mal auch so den Lernschritt/ anders anfangen. Du hast vorher schon gesagt, Erwartungen. #00:32:50-4#</w:t>
      </w:r>
    </w:p>
    <w:p w14:paraId="776BBC9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B2FA48E"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Ich hoffe, ich falle nicht raus, ich gehe jetzt durch einen Tunnel, allenfalls rufe ich dich nochmal an, aber probieren wir es. #00:32:56-8#</w:t>
      </w:r>
    </w:p>
    <w:p w14:paraId="6DC8CD66"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B7CBEF6"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(unv.). #00:32:57-6#</w:t>
      </w:r>
    </w:p>
    <w:p w14:paraId="0BB6B56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B5A795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Mhm (fragend)? #00:32:58-0#</w:t>
      </w:r>
    </w:p>
    <w:p w14:paraId="58EF37D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C3EC09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Wenn man mal auf den Prozess geht, ihr geht in eine Diskussion rein mit potenziellen Kunden, diskutiert über ein Projekt, was sind denn die Erwartungen, mit denen ihr konfrontiert werdet unter dem Schlagwort KI? #00:33:14-0#</w:t>
      </w:r>
    </w:p>
    <w:p w14:paraId="3E707B77"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C3D46B0"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Also die, was uns am Anfang wirklich passiert ist, wir wurden geholt, wir riefen an und wir wurden geholt, damit wir das Management updaten. Sie wollten gar nicht wirklich was kaufen. Also ich würde sagen, von zehn Präsentationen, da hatten neun, acht gar keine wirkliche Erwartungshaltung, da machen wir jetzt ein Projekt daraus, sondern: "Kommt mal und dann gucken wir mal, was ihr da machen könnt." Das haben wir stark gespürt. Dann hat es solche gehabt, ich denke jetzt da an einen skandinavischen Truckhersteller, der hatte einfach ein Problem mit seiner Datenaufarbeitung und dem war es eigentlich egal, wie es gelöst wird, aber der bekam einen Anruf von uns und es hieß: "Hey, Daten aufarbeiten." "Nein, kommt, macht." Und der hat uns dann auch den Auftrag gegeben, unabhängig davon, ob wir jetzt da KI hatten, oder was anderes. Der wollte einfach, dass sein Problem gelöst wird. Und ganz wenige, die wollten wirklich einen richtigen Schritt für ihr Unternehmen. Also, wenn ich sage, der mit der E-Mail Verteilung, der wollte schon so was machen, der wollte was Cooles. Ein anderer im Bankbereich, mit weniger Marketing, sondern Compliance, der hatte ein Problem, das er noch nicht richtig formulieren konnte und hofft einfach, dass KI ihm das lösen kann. So dies ganz konkrete, hey, ich will das und das, erwarte ich heute nicht mehr, weil die Leute einfach, denen fehlt überhaupt das Verständnis, also wie sollten sie wissen, was mir etwas lösen kann, wenn sie noch gar nicht die Möglichkeiten sehen. Ich weiß nicht, ob du ein Gamer bist, aber wenn du einen Zauberstab siehst, dann nimmst du den mal in die Hand. Du weißt ja nicht, was für einen Zauber der hat (lacht). Du nimmst ihn einfach mal und guckst dann, was du damit machen kannst, und so kommt es mir ein wenig vor. #00:35:51-1#</w:t>
      </w:r>
    </w:p>
    <w:p w14:paraId="55CDD28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413A545"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Mit wem diskutierst du denn so was, also mit welchen Funktionen und Rollen im Unternehmen kommst du da in Berührung? #00:36:02-1#</w:t>
      </w:r>
    </w:p>
    <w:p w14:paraId="10B8226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30DB20D"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(seufzt) Bereichsverantwortliche, Geschäftsleitung, dann, wenn du wirklich implementierst mit der IT, aber auch wirklich mit den Personen, die den Job machen. Also, wenn wir über die Mailverteilung reden, dann reden wir, dann verbringen wir die meiste Zeit mit den Leuten, die tatsächlich die Mails verteilen. Also wir sind eigentlich vom operativen bis zur Führungsfunktion (...) und IT, die das ganze natürlich unterstützen muss. #00:36:44-6#</w:t>
      </w:r>
    </w:p>
    <w:p w14:paraId="3F745944"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D91568D"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Wenn du mal so einen Blick auf die Daten wirfst und die Datenorganisation, was würdest du denn sagen, hilft für ein gutes KI-Projekt, wie Daten systemisch, aber vielleicht auch von einer Aufbauorganisation orchestriert werden? #00:37:08-0#</w:t>
      </w:r>
    </w:p>
    <w:p w14:paraId="7BB24FB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2A8058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Es gibt diesen Dreiklang jetzt, du hast Daten, du hast den Algorithmus und du hast die Fragestellung. Die Fragestellung ist, quasi, was willst du herausbekommen? Weißt du das überhaupt, oder bist du irgendwie etwas unscharf? Der Algorithmus, wie gut ist der geeignet, um die Frage zu beantworten, die Daten zu bearbeiten, oder die Daten, die du bekommst. Und in allen, in allen KI-Projekten sind die Daten das große Problem. Also du musst in allen KI-Projekten zuerst die Daten aufarbeiten. Es gab KEIN Projekt, in dem wir nicht zuerst an den Daten arbeiten mussten. Und es ist auch nachvollziehbar, weil man wusste ja noch nicht, was man machen wird. Die Daten werden so organisiert, wie sie für den Moment ideal sind und für ein KI-Projekt muss das halt etwas anders sein und deswegen sind wir zuerst immer an den Daten am Arbeiten. Und Daten am Arbeiten heißt, sei es nur bestehende Daten aufbereiten, sie es nun, Daten aus verschiedenen Quellen holen und überhaupt an einem Ort zusammenzubinden, zusammenzuführen, schlau diese aufzubereiten, dass man sie auch nutzen kann. Also die Daten so, wie sie hingestellt werden, infrage zu stellen, ob die überhaupt wirklich so sind, wie sie sein sollten. Also dort liegt eigentlich die größte Arbeit und das ist auch etwas mühsam, würde ich sagen. Die Begeisterung bei einem anderen Projekt hat sicher auch abgenommen damals, weil wir selbst die Tragweite von dem gar noch nicht verstanden haben, dass wir es lernen mussten und bis wir dann so weit waren, war einfach schon viel Zeit vergangen und das ist wahrscheinlich das, was jedes KI-Projekt sehr gut aufpassen muss, mit dem Erwartungsmanagement, da den Kunden gut darauf vorzubereiten, was relevant ist und was nicht. #00:39:22-9#</w:t>
      </w:r>
    </w:p>
    <w:p w14:paraId="02E7F55E"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7BCBFEA"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Hast du Unternehmen, also ich meine, du hast gerade gesagt, Daten aufzubereiten ist immer ein Thema, hast du Unternehmen gesehen, mit denen es einfacher ging als mit anderen und was waren da die Unterschiede? #00:39:40-0#</w:t>
      </w:r>
    </w:p>
    <w:p w14:paraId="3F1B374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224E87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Komplexität, also wir hatten natürlich, wir haben einen Dienstleister, der, ah, wenn du jetzt eine Bank bist und du willst Daten aus dem Archivsystem, du willst Daten aus dem CRM, du willst Daten aus dem (Corbankensystem?), du willst Daten allenfalls noch von einer anderen Quelle, die sind halt einfach rein von der Komplexität, von der Aufgabenverteilung halt schon ganz anders strukturiert, auf wendiger versus, wenn du einen Kunden hast, diesen Geschäftsmodell schon Daten sind. Also wir haben einen Kunden, der macht Presseschau für das Gesundheitswesen, der lebt von Daten, da waren die Daten natürlich sehr viel besser aufbereitet und sehr viel besser verfügbar als bei den anderen. Also, ja, also das Geschäftsmodell ist schon eher Pro-Data versus Gegen-Data, Volumen machen was aus, aber ich würde sagen, der größte Treiber ist definitiv das Geschäftsmodell und der zweitgrößte ist das Bedürfnis der Firma, auch datengetrieben zu denken. Da sind halt einfach schon sehr viele Firmen halt noch ganz weit davon entfernt. #00:41:07-0#</w:t>
      </w:r>
    </w:p>
    <w:p w14:paraId="2CF6278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A56E571"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Wenn man in so ein Projekt reingeht, beschreibe doch bitte nochmal, wie so ein Use Case entstanden ist? Also es gibt so unterschiedliche Einflugswinkel hast du vorher schon, es gibt so Leute, die sagen: "Hey, ich muss cool sein, ich mache was mit KI und dann gucke ich mal." Andere kommen vielleicht eher mit einer konkreten Problemstellung, die wollen das mit KI lösen, oder auch nicht. Wenn du mal reinschaust und auch in deine erfolgreicheren Themen, siehst du da irgendwelche Muster, oder hängt das von ganz vielen anderen Sachen ab? #00:41:49-8#</w:t>
      </w:r>
    </w:p>
    <w:p w14:paraId="72AD0EDE"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4204D5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(5) Ich sage jetzt mal, die Schweiz entgegen unserer Selbstwahrnehmung ist hier experimentierfreudig und wir haben einen/ sehr schnell bekommt man den Zugang, weil sich die Leute sagen, hey, ich will mal wissen, was jetzt das genau ist, oder? Den, würde ich sagen, das ist mal der erste Türöffner und dieser Türöffner kann konkrete Problemstellung sein, kann, ich verspreche mir hier das Wunder, kann, okay, weißt du was, ja, dann kann ich wenigstens mit meinen Kollegen mitreden und sagen, hey, ich hatte da einen KI-Experten, wir haben mal miteinander gesprochen. Also die ganze Palette vorhanden, die ich auch so erlebt habe, als das Internet aufkam. Sie wollen ja alle auch nicht abgehängt werden, also guckt man sich das mal an, ist das was für mich? Ich finde hier, ich weiß nicht, ob du die Fusionstheorie kennst? #00:42:59-7#</w:t>
      </w:r>
    </w:p>
    <w:p w14:paraId="1644C639"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7753FA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#00:43:01-0#</w:t>
      </w:r>
    </w:p>
    <w:p w14:paraId="1818372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4077C5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Das ist halt, das wäre wirklich der normale Prozess. ich muss mal von der Innovation erfahren und ich muss mal entscheiden, ist das was für mich, oder nicht? Dann breche ich ab, oder mache weiter. Dann gehe ich hin, was ist der relative Vorteil, implementiere, oder nicht. Ich denke, da lebt man wirklich diese ganze Geschichte eins/eins immer wieder. Und so experimentierfreudig die Schweiz ist, ich kann jetzt nicht für Deutschland reden, haben wir dennoch einen sehr hohen, ich sage jetzt mal, Nutzbarkeitsanspruch. Also, wenn ich mir verspreche, dass es wirklich was nutzt, dann bin ich auch bereit zu experimentieren, wenn du mir aber noch nicht einen konkreten Nutzen aufzeigen kannst, dann treffen wir uns später wieder. Und der konkrete Nutzen, den konnten wir natürlich am Anfang nicht aufzeigen, wir waren mehr so unterwegs: "Hey, wir haben hier eine Lösung, wo habt ihr das Problem?" Und da ist dann halt wieder, da ist man dann zum Teil halt dann schon wieder etwas verhaltener. Ich habe (...) kennst du die Migros und den COOP? #00:44:24-2#</w:t>
      </w:r>
    </w:p>
    <w:p w14:paraId="5E3A453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C7F0601"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#00:44:25-4#</w:t>
      </w:r>
    </w:p>
    <w:p w14:paraId="3016543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3A8B12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Ich hatte bei einem von diesen zwei Retailern beim Online-Verantwortlichen, also die haben ein eigenes Geschäft, also bei CCOP ist es (COOPeton?), bei Migros ist es (Lejob?) bei einem von diesen CEOs hatte ich ein Meeting und habe denen eine Alexa mitgebracht und habe denen eigentlich gezeigt, guck, du hast hier Amazon, du hast dieses Teil und, wenn du in Kalifornien bist, oder in München bist und du hast Amazon Prime, dann bestellst du über Amazon und sagst da, quasi, über die Sprache und sagst dann: "Bring es mir." Du musst keinen Computer einschalten und kannst die ganze Bestellung machen. Der hat mich dann angeguckt und hat dann gesagt: "Jetzt verstehe ich es." Also, er hat die Alexa gesehen, hat dieses wie, ja, schönes Teil, aber was soll das und als ich es dann mit ihm durchging, hat er dann eigentlich gesehen, ey, strategisch gesehen quetscht sich da Amazon in eine ganz brutale, also wirklich zwischen den Kunden und den Verkauf rein. Und, wenn die Alexa eines der meistgenutzten Devices ist, um zu bestellen, dann ist, quasi, Lejob, oder COOPeton draußen. Nun, für mich hätte das jetzt geheißen, okay, da muss ich rein. Er hat dann so gesagt: "Ja, Mutterhaus hat da ein paar Experimente, wir werden das jetzt nicht verfolgen." Und das war jetzt doch schon vor drei Jahren und so gesehen muss ich sagen, dringend war es nicht, weil Alexa, Amazon liefert immer noch nicht in der Schweiz. Und ich weiß auch nicht, wie hoch der Bestellanteil über die Alexa ist beim Shopping (lacht), also vielleicht hatte ja auch er recht und es ist gar nicht so wichtig, wie ich da denke. Kann ja auch sein. #00:46:34-4#</w:t>
      </w:r>
    </w:p>
    <w:p w14:paraId="59A0AE02"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4406D3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ich meine, das ist ja eines der Themen, dass es wahrscheinlich kurzfristig durchaus mal überschätzt ist, aber so auf längere Sicht, man hört zumindest aus so den letzten Wellen CRM-Systeme, Digitalisierung gesehen hat, dass einen das später erwischen kann. #00:46:57-8#</w:t>
      </w:r>
    </w:p>
    <w:p w14:paraId="36AA1BA3"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6F31B7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Ich denke mal auch, ich meine, jetzt stelle dir mal vor, jetzt lernen soeben alle Leute, dass diese Meetings eigentlich ganz in Ordnung sind, (...) ich denke, (...) das System schaltet mein Dings um, hörst du mich noch? #00:47:18-1#</w:t>
      </w:r>
    </w:p>
    <w:p w14:paraId="2770DF73"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038FBF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ganz schlecht. #00:47:19-7#</w:t>
      </w:r>
    </w:p>
    <w:p w14:paraId="1528287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0A584B2"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(unv.) (4) Ich denke jetzt, jetzt solltest du mich wieder hören, // oder? #00:47:31-6#</w:t>
      </w:r>
    </w:p>
    <w:p w14:paraId="28E0793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6979AB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perfekt, // danke. #00:47:32-0#</w:t>
      </w:r>
    </w:p>
    <w:p w14:paraId="4117F10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E8614A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Gut. Ja. Also ich denke mal, jetzt sehen alle Leute, dass dieses Tool eigentlich gar nicht so schlecht ist und all diese Videomeetings. Jetzt sind alle machen noch das Online Shopping, quasi, auf dem PC. Die Frage ist ja nur, wann Online Shopping mal auf dem Fernseher kommt mit einer Sprachsteuerung und ich dann, quasi, durch das Regal gehe und dann so eine Bequemlichkeit gemacht habe, dass es dann wirklich einfach sehr viel einfacher ist. Und dann erwischt es mich brutal, weil dann habe ich diesen Schritt nicht gemacht, dann ist da jemand anderes drin. Und bei uns in der Computertechnologie ist es nun mal so, wir kommen immer wieder mit dem gleichen und scheitern vielleicht fünf, sechsmal, aber irgendwann, wenn es funktioniert, dann ist es dann hier und dann wird es dann genutzt. Und du weißt halt eigentlich, das ist das Hässliche daran, du weißt nie, welche Welle funktioniert. Und wenn du die entscheidende verpasst, ja, dann hat sich deine Dringlichkeit, oder deine Nötigkeit erledigt. #00:48:49-4#</w:t>
      </w:r>
    </w:p>
    <w:p w14:paraId="08D3EBB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507A905"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Absolut. Du, ich habe jetzt dich fast schon eine Stunde beansprucht, wenn das geht, würde ich dir noch gerne zwei Fragen stellen. #00:48:58-2#</w:t>
      </w:r>
    </w:p>
    <w:p w14:paraId="51EC0C37"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79D8D4B"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ja, kein Problem. #00:48:59-4#</w:t>
      </w:r>
    </w:p>
    <w:p w14:paraId="224264FE"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829299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Zum einen, wenn du mal einen Blick auf die Mitarbeiter bei den Kunden, mit denen du bisher zusammenarbeitest, wirfst, was ist denn da passiert, was Verständnis , Ausbildungsbedarf et cetera angeht? Konntest du da was beobachten? #00:49:22-5#</w:t>
      </w:r>
    </w:p>
    <w:p w14:paraId="0E2D13A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257649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(6) (seufzt) (4) (unv.) zu sagen nicht gut, (unv.) nein, eigentlich nicht. #00:49:42-8#</w:t>
      </w:r>
    </w:p>
    <w:p w14:paraId="1DBB429C"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3F72C6B"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Aber andersherum vielleicht gefragt, war das auch ein Thema, dass es einfach ein mangelndes Verständnis, mangelnde Fähigkeiten bei den Mitarbeiten (unv. Überlagerung fremde Stimmen?/Störung?), dass das eine Hürde war? #00:49:59-1#</w:t>
      </w:r>
    </w:p>
    <w:p w14:paraId="2C6FE53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BB9D28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Ich (unv.) sage es jetzt mal so, das Erfolgreiche ist ja (7) #00:50:12-9#</w:t>
      </w:r>
    </w:p>
    <w:p w14:paraId="02CEC444"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14C06CB"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(Telefonton) #00:50:17-0#</w:t>
      </w:r>
    </w:p>
    <w:p w14:paraId="6CAD8C63"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8EF9F5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ein Effekt, den wir beobachtet haben, dass dort, wo wir es jetzt einfach haben, ist es einfach ein Tool, nichts mehr und das ganze dahinter, das ist gar nicht so speziell wie, wenn du Google verwendest, hat dich Google, hat dich das verändert., dass du Google nutzen kannst? Wahrscheinlich nicht, aber es gibt dir ja enorme Möglichkeiten und du würdest es nicht mehr hergeben. Und ich denke, das ist das, was bei einem guten KI-Projekt passiert, dass die Leute, die gar nicht so, ah, das ist jetzt Künstliche Intelligenz, sondern oh, hier habe ich jetzt aber ein super Tool, das bringt dir aber jetzt enorm viel. Und ja, mit dem schaffe ich, das ist jetzt ganz selbstverständlich für mich. Also ich bin  heute auf dem Punkt, wo ich eigentlich gar nicht mehr groß versuche herauszustreichen, das ist jetzt KI, sondern hey, hier habt ihr ein Tool, das hilft euch, die Arbeit leichter zu machen. (...) Ich weiß nicht, ob das ist, was du hören wolltest (lacht). #00:51:31-1#</w:t>
      </w:r>
    </w:p>
    <w:p w14:paraId="7BC16DC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69C5D1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Nein, ist richtig, das würde jetzt ja, ich weiß noch gar nicht, was ich hören will, deswegen kann ich da, // ich bin nämlich gerade schön beim Einsammeln #00:51:37-8#</w:t>
      </w:r>
    </w:p>
    <w:p w14:paraId="77ABABB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FE6A6EE"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Gut. // #00:51:36-7#</w:t>
      </w:r>
    </w:p>
    <w:p w14:paraId="1E9EB53B"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99B57D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und versuche mich da eben gar nicht schon ein Bild vorher zu machen, aber das ist das schöne der Vorgehensweise, die ich gewählt habe, ja? // Die ist bewusst offen gewählt, #00:51:50-8#</w:t>
      </w:r>
    </w:p>
    <w:p w14:paraId="678506C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7560F06E"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sehr gut. // #00:51:51-0#</w:t>
      </w:r>
    </w:p>
    <w:p w14:paraId="22F48F6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B2DCAAB"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dass ich genauer/ und die unterschiedlichen Perspektiven wirklich nehmen kann. Vielleicht noch die letzte Frage. Hattest du in dem Projekt, ist da hochgekommen, dass man die Aufbau-, oder die Ablauforganisation ändern musste? #00:52:08-1#</w:t>
      </w:r>
    </w:p>
    <w:p w14:paraId="46C4C5B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5E1847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Ja. Und das wäre eben, das würde eigentlich bei vielen passieren. Das ist das, was wahrscheinlich die Integration von KI-Projekten auch so schwierig macht, weil es halt wirklich Auswirkungen darauf hat, wie du Arbeitsprozesse organisierst. Und dahinzugehen, das tut halt weh, dort musst du dann halt, das kann ein Abteilungsleiter auch gar nicht mehr. Und wir sind jetzt bei einer Bank drin, wo das am Compliance jeweils/ Nein, ich muss es anders sagen. Der Kundenberater hat gewisse Arbeiten zu tun, um dann das Compliance zu fragen. Und jetzt sind wir in diesem Projekt so weit, dass wir eher eigentlich sagen: "Hey, nein, nein, nein, nein. Wir könnten das umkehren und sehr viel Zeit sparen für den Kundenbetreuer und für das Compliance, indem nämlich einfach die kritischen Fälle a) automatisch schon mal herausgesucht werden, das kann man nämlich weitgehend automatisieren, und dass dann das jemand im Compliance einfach kurz überprüft und dann freigibt und einfach sagt, dem Kundenberater, was er noch einholen MUSS bei diesem Kunden. Und er muss sich dann über das ganze Teil, dass er bis jetzt macht und sich ärgert und irgendwie Zeit einkalkulieren muss, muss er gar nicht mehr machen, weil von einer Stunde Arbeit, die er daran hat, kann ihn das Compliance eigentlich fünfzig Minuten übernehmen." Sie haben es sogar noch schneller als er mit der KI und der so aufbereiteten Information sogar noch schneller. Und dann können sie ja immer noch sagen: "Hey, jetzt musst du nur noch zehn Minuten kurz mit dem Kunden telefonieren und das abklären. Mehr musst du nicht mehr machen." Und das ist jetzt komplette Umdrehung vom Prozess. Kann positiv sein, weil der Kundenberater hasst diesen Job sowieso. Kann negativ sein, weil wow, eine andere Abteilung bekommt auf einmal Informationen und eine Wichtigkeit, die sie vorher nicht hatte. Also dürfen wir dann da auch die üblichen organisatorischen Grabenkämpfe erleben, die definitiv in KI-Projekte einspielen werden, weil Abteilungen gar nicht wollen, dass diese Macht weggeht, aber die wird dann definitiv von ihnen weggehen. #00:54:56-9#</w:t>
      </w:r>
    </w:p>
    <w:p w14:paraId="37A3057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416AB30"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alles klar. Vielen Dank. (...) Hast du noch für ein, zwei Fragen Zeit, oder bist du jetzt durch? #00:55:09-1#</w:t>
      </w:r>
    </w:p>
    <w:p w14:paraId="74B1FFF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BB4A088"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Habe ich dir doch. #00:55:09-6#</w:t>
      </w:r>
    </w:p>
    <w:p w14:paraId="0B7F7579"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3CA645F"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Okay, wunderbar. Dann würde ich nämlich gerne nochmal auf, also das eine waren vorher Daten, die sicherlich sehr nah an dem System dran sind, aber nochmal so grundsätzlich auf die IT-Infrastruktur gucken. Was konntest du da bei deinen Projekten beobachten, was vielleicht gut funktioniert hat, oder was auch genauso Showstopper sind für einen schnellen (unv.)? #00:55:34-3#</w:t>
      </w:r>
    </w:p>
    <w:p w14:paraId="767959F0"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87C4CB1"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(5) Der Umgang mit Daten ist heute viel besser organisiert als auch schon (...), wir kommen eigentlich immer an unsere Daten ran. IT Abteilungen sind uns grundsätzlich, wenn man weiß, wie mit IT Abteilungen umzugehen ist, dann sind die auch sehr supportive, also sehr unterstützend. Ich kann mir vorstellen, dass es, wenn jemand ein Projekt killen will, kann er GDPR, Datenschutz und all das nehmen (7), sorry (4), sorry, bist du noch da? #00:56:29-5#</w:t>
      </w:r>
    </w:p>
    <w:p w14:paraId="4396E98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F8AE2D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ich bin noch da. #00:56:30-3#</w:t>
      </w:r>
    </w:p>
    <w:p w14:paraId="5E2C8441"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CDA960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ich weiß nicht mehr, wie weit du gehört hast. #00:56:34-3#</w:t>
      </w:r>
    </w:p>
    <w:p w14:paraId="18BA009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2B5019D"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Wenn er ein Projekt killen will, kann er GDPR und dann war weg. #00:56:39-2#</w:t>
      </w:r>
    </w:p>
    <w:p w14:paraId="650BA153"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0A38DD5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genau, dann kann er GPDR, Datenschutz und all das bringen, um so ein Projekt echt zu erschweren. Also das ist definitiv ein Angriffspunkt. Kann man aber die einzelnen Stakeholder mit einbeziehen und ist man sich dessen bewusst, dann kann man das auch auffangen. Und das ist vielleicht auch eine der Erkenntnisse für mich heute, so KI-Projekte, wenn sie über die Software reinkommen, wie ich das mal gesagt habe, dann tun sie nicht weh, weil man etwas macht, einfach das, was man sowieso macht, einfach etwas besser. Aber, wenn man ein KI-Projekt macht, das die Geschäftsprozesse tangiert, dann wird es halt schon sehr zu einer Herausforderung, die auch sofort bereichsübergreifend ist, die sofort Einfluss auf Jobrollen hat, Machtverteilung wir neu organisiert, das sind dann halt schon, ich sage jetzt mal, organisationspsychologische Herausforderungen, die da kommen, die man vielleicht zuerst nicht bei einem IT Teilprojekt erwartet. #00:57:59-4#</w:t>
      </w:r>
    </w:p>
    <w:p w14:paraId="428F6968"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2CB93B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Du hattest gerade eben gesagt, wenn man weiß, wie man mit IT umgeht, ist es meistens sehr supportive. Wie müsste man da mit IT umgehen? #00:58:10-7#</w:t>
      </w:r>
    </w:p>
    <w:p w14:paraId="26EEEAFD"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6B9AA07"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(lacht) Nimm sie ernst, zeige ihnen aber auch, dass du verstehst, um was es geht. Lass dich nicht einschüchtern und sei kompetent. Das sind wahrscheinlich, das gehört wahrscheinlich zum wichtigsten, weil ITler haben eine hervorragende Fähigkeit, Leute abzublocken. Deswegen brauchst du einfach eine gewisse Kompetenz, damit man dir kein x für ein u vormacht. Und ich habe das die Sonnenstrategie. Die Sonnenstrategie, ich weiß nicht, ob du die Geschichte kennst, der Wind und die Sonne sahen ein Menschlein da unten gehen und dann sagte der Wind: "Guck, der hat einen Anzug an, oder hat eine Jacke an, ich sorge dafür, dass der die Jacke auszieht. Machen wir eine Wette?" Und dann Sonne: "Ja, mach mal." Und dann der Wind, der bläst und das Menschlein nimmt die Jacke und schnürt sie enger zusammen, der Wind bläst noch stärker, das Menschlein geht in so eine schützende Haltung rein und kämpft gegen den Wind an. Und dann sagt der Wind: "Okay, wenn ich jetzt noch stärker blase, dann ist das Menschlein tot." Dann sagt die Sonne: "Ja, guck jetzt mal, wie ich das mache." Sonne kommt raus, Wolken verschwinden, wird warm und was macht das Menschlein, jawohl, es nimmt die Jacke ab. Und ich glaube, das ist sicher eine gewisse Strategie mit IT, die ich jetzt persönlich so habe, halt nett zu sein, auch sie wirklich zu schätzen, wenn man sie aufrichtig schätzt und das muss natürlich auch aufrichtig sein und halt mit einer gewissen Kompetenz. Weil eben, wenn sie sagen: "Ja, das geht nicht." Dann musst du halt auch mal sagen: "Ja, warum geht das nicht?" Kommen die: "Ja, weil da müssten wir mit dem (unv.) Quellserver dorthin und so." Dann sage ich: "Aber das ist doch, also dafür studio/ kann man doch einfach mal machen, oder?" "Ja, schon, aber, ja,, wegen den Rechten." Und dann sagen wir: "Ja, also Rechte, ihr habt diese Rechte so oder so nicht, oder ihr braucht ein Okay?" "Ja, also wir könnten schon." Und dann sieht man derweil, aha, okay (lacht) und dann sind viele Dinge nicht mehr so problematisch. Und, wenn sie das zwei, dreimal mitmachen, dann wollen sie auch ihr Gesicht nicht verlieren. Und, ja, und halt auch die Bedenken, also was ich immer versuche, ist, die Bedenkenträger zu identifizieren und zu verstehen, warum sie Bedenkenträger sind und dann entsprechend darauf einzugehen. Ich habe bei einem Kunden einen Bedenkenträger, wo sich dann für mich ziemlich schnell herausstellte, der wird nicht ernst genommen, weil er immer Bedenken hat. Das macht ihn wütend, dann wird er noch sperriger, der hat schon zu viele Projekte kommen und gehen sehen´und deswegen, warum soll ich mir jetzt wieder die Arbeit machen, weil das haben wir ja schon dreimal gemacht und es ist ja schon dreimal gescheitert. Und drittens, warum fragt ihr mich nicht, weil ihr habt ja definitiv wahrscheinlich wider keinen Business Case definiert. Und, wenn ich die drei Dinge höre, dann höre ich, ja, ihr habt ja wahrscheinlich schon wieder keinen Business Case definiert, dann überlege ich mir, haben sie einen definiert? Nein, da hat er wahrscheinlich recht. Und dann frage ich, ja, okay, was würdest denn du für einen Business Case sehen? Und in diesem Projekt hat er mir die Grundlage gelegt, mit dem ich dann zu dieser Abteilung ging und sagte: "Hey, guckt, habt ihr denn Varianten, die das und das und das und das?" Und erst als ich mit den Vorschlägen des Bedenkenträgers kam, haben die da eigentlich ihren Job gemacht. Und für ihn war das völlig überraschend, als ich dann irgendwie eine Woche später kam und sagte: "Okay, danke für deinen Hinweis. Das und das ist dein Business Case." Und da fühlte er sich auf einmal ernst genommen. Und von dem Moment an hatte ich ihn nicht mehr als Feind und irgendwo, also als Feind, als Feind des Projektes, was auch immer. Und irgendwann hat dann mal jemand von der anderen Abteilung gesagt: "Wir wissen ja nicht, wie du das machst, aber der hat die Daten geliefert." Und ich habe nichts Wahnsinniges gemacht, (wissen?) das kann jeder. #01:03:08-9#</w:t>
      </w:r>
    </w:p>
    <w:p w14:paraId="0BBC9847"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D2A851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Ja. Gut, [Person] dann möchte ich, es ist mir eh schon ein bisschen peinlich, dass ich dich schon so lange belästige. Vielleicht/ #01:03:22-2#</w:t>
      </w:r>
    </w:p>
    <w:p w14:paraId="43402D54"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017B9EC"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Nein, nein, hilft mir übrigens jeweils zum Denken. #01:03:25-2#</w:t>
      </w:r>
    </w:p>
    <w:p w14:paraId="7944545E"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4D659ED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Ah, das ist gut, dann/ deswegen, da wäre doch noch so, ich habe noch zwei ganz kurze Fragen. Eine wäre, gibt es noch was Grundsätzliches, was du rund um das Thema loswerden möchtest, was ich jetzt nicht gefragt habe? #01:03:41-1#</w:t>
      </w:r>
    </w:p>
    <w:p w14:paraId="4E8BB8A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138E0D9"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Da, es gibt halt eine ganz gewaltige Frage, ist KI Geschäftsmodell, oder ist KI unterstützend für einfach deine Prozesse? Und ich glaube, Firmen, die verstehen, dass es Geschäftsmodell ist, die werden mittel-langfristig echt davon profitieren. Also wie und warum verdiene ich in meinem Geschäft, weil ich KI einsetze? Und nicht, wie kann ich KI einsetzen, um mein Geschäft zu machen? Also ich denke, das ist ein mentaler, da sollte man sich mental bewusst sein, was das heißt. Und es gibt zwei, ich sage nicht, welches das Richtige ist, aber es gibt zwei völlig unterschiedliche Geschäfte nachher dahinter. Ich würde mal das sagen, das würde ich noch so als Punkt reinbringen, dass viele heute noch gar nicht verstehen. #01:04:48-4#</w:t>
      </w:r>
    </w:p>
    <w:p w14:paraId="5E16C56A"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2AA05285"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Wenn du mir noch einen Tipp geben würdest, mit wem ich mich noch in dem Kontext unterhalten sollte, hättest du da jemanden? #01:04:55-9#</w:t>
      </w:r>
    </w:p>
    <w:p w14:paraId="638A7814"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22D8735"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Marketing - KI? Ja. Die machen konkret (...), lass mich mal gucken, (...) also wenn du dich (7) grundsätzlich, der [Person] ist sicher jemand, mit dem du reden kannst. (5) Und dann (unv.) den würdest du finden bei (...) meinen Kontakten. (...) Und dann, ah, wie heißt der jetzt schon wieder? (5) Ah dadadadada (6) und der (...) [Person] von [Organisation]. #01:06:25-4#</w:t>
      </w:r>
    </w:p>
    <w:p w14:paraId="37A8E455"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654C4FD1"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Ah, den habe ich schon kontaktiert. #01:06:27-8#</w:t>
      </w:r>
    </w:p>
    <w:p w14:paraId="3B9EF4F2"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5C27B098"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Ja. #01:06:28-6#</w:t>
      </w:r>
    </w:p>
    <w:p w14:paraId="79AE9866"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3A197173"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I: Der hat sich nur noch nicht gemeldet. (...) Wunderbar (...). Gut, [Person] dann bedanke ich mich recht herzlich für deine Zeit. #01:06:42-8#</w:t>
      </w:r>
    </w:p>
    <w:p w14:paraId="7D220DEF" w14:textId="77777777" w:rsidR="00515683" w:rsidRPr="00515683" w:rsidRDefault="00515683" w:rsidP="00515683">
      <w:pPr>
        <w:widowControl w:val="0"/>
        <w:autoSpaceDE w:val="0"/>
        <w:autoSpaceDN w:val="0"/>
        <w:adjustRightInd w:val="0"/>
        <w:spacing w:after="0"/>
        <w:rPr>
          <w:rFonts w:cs="Arial"/>
          <w:sz w:val="16"/>
          <w:szCs w:val="16"/>
          <w:lang w:eastAsia="zh-CN" w:bidi="hi-IN"/>
        </w:rPr>
      </w:pPr>
    </w:p>
    <w:p w14:paraId="1E7D7CC4" w14:textId="77777777" w:rsidR="00515683" w:rsidRPr="00515683" w:rsidRDefault="00515683" w:rsidP="00515683">
      <w:pPr>
        <w:widowControl w:val="0"/>
        <w:autoSpaceDE w:val="0"/>
        <w:autoSpaceDN w:val="0"/>
        <w:adjustRightInd w:val="0"/>
        <w:spacing w:after="0"/>
        <w:rPr>
          <w:rFonts w:cs="Arial"/>
          <w:sz w:val="16"/>
          <w:szCs w:val="16"/>
          <w:lang w:eastAsia="zh-CN" w:bidi="hi-IN"/>
        </w:rPr>
      </w:pPr>
      <w:r w:rsidRPr="00515683">
        <w:rPr>
          <w:rFonts w:cs="Arial"/>
          <w:color w:val="000000"/>
          <w:sz w:val="16"/>
          <w:szCs w:val="16"/>
          <w:lang w:eastAsia="zh-CN" w:bidi="hi-IN"/>
        </w:rPr>
        <w:t>B: Bitte, gern geschehen. Was sind deine Erkenntnisse, die du da jetzt da rausnimmst? #01:06:48-8#</w:t>
      </w:r>
    </w:p>
    <w:p w14:paraId="7905725D" w14:textId="2F04C5A1" w:rsidR="00515683" w:rsidRDefault="00515683">
      <w:pPr>
        <w:spacing w:after="0" w:line="240" w:lineRule="auto"/>
        <w:jc w:val="left"/>
        <w:rPr>
          <w:rFonts w:eastAsiaTheme="minorEastAsia" w:cs="Arial"/>
          <w:sz w:val="16"/>
          <w:szCs w:val="16"/>
          <w:lang w:eastAsia="de-DE"/>
        </w:rPr>
      </w:pPr>
      <w:r>
        <w:rPr>
          <w:rFonts w:eastAsiaTheme="minorEastAsia" w:cs="Arial"/>
          <w:sz w:val="16"/>
          <w:szCs w:val="16"/>
          <w:lang w:eastAsia="de-DE"/>
        </w:rPr>
        <w:br w:type="page"/>
      </w:r>
    </w:p>
    <w:p w14:paraId="651E8781"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bookmarkEnd w:id="3"/>
    <w:p w14:paraId="18DD4CE4" w14:textId="77777777" w:rsidR="00515683" w:rsidRPr="00515683" w:rsidRDefault="00515683" w:rsidP="00515683">
      <w:pPr>
        <w:widowControl w:val="0"/>
        <w:autoSpaceDE w:val="0"/>
        <w:autoSpaceDN w:val="0"/>
        <w:adjustRightInd w:val="0"/>
        <w:spacing w:after="0"/>
        <w:ind w:right="-6"/>
        <w:rPr>
          <w:rFonts w:cs="Arial"/>
          <w:sz w:val="32"/>
          <w:szCs w:val="32"/>
          <w:lang w:eastAsia="de-DE"/>
        </w:rPr>
      </w:pPr>
      <w:r w:rsidRPr="00515683">
        <w:rPr>
          <w:rFonts w:cs="Arial"/>
          <w:sz w:val="32"/>
          <w:szCs w:val="32"/>
          <w:lang w:eastAsia="de-DE"/>
        </w:rPr>
        <w:t>CONAG3</w:t>
      </w:r>
    </w:p>
    <w:p w14:paraId="7CDB8EC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E0090B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So, die Aufzeichnung läuft. Vielleicht hole ich Sie kurz ab, was ich mir gedacht hatte von Ihren unterschiedlichen Rollen. Ich würde gerne den ersten Teil circa eine halbe Stunde nutzen, aus Ihrer Beratungsbrille auf das Thema zu gucken, und dass wir vielleicht am Schluss noch mal eine Viertelstunde Zeit haben, dass Sie dann noch mal aus Ihrer Rolle, aus Ihrer, sage ich mal, akademischen und Forschungsperspektive draufgucken, wenn das für Sie in Ordnung ist? #00:00:30-8#</w:t>
      </w:r>
    </w:p>
    <w:p w14:paraId="46BC165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8B1F65A" w14:textId="77777777" w:rsidR="00515683" w:rsidRPr="00515683" w:rsidRDefault="00515683" w:rsidP="00515683">
      <w:pPr>
        <w:widowControl w:val="0"/>
        <w:tabs>
          <w:tab w:val="left" w:pos="1155"/>
        </w:tabs>
        <w:autoSpaceDE w:val="0"/>
        <w:autoSpaceDN w:val="0"/>
        <w:adjustRightInd w:val="0"/>
        <w:spacing w:after="0"/>
        <w:ind w:right="-6"/>
        <w:rPr>
          <w:rFonts w:cs="Arial"/>
          <w:sz w:val="16"/>
          <w:szCs w:val="16"/>
          <w:lang w:eastAsia="de-DE"/>
        </w:rPr>
      </w:pPr>
      <w:r w:rsidRPr="00515683">
        <w:rPr>
          <w:rFonts w:cs="Arial"/>
          <w:sz w:val="16"/>
          <w:szCs w:val="16"/>
          <w:lang w:eastAsia="de-DE"/>
        </w:rPr>
        <w:t>B: Ja. #00:00:31-3#</w:t>
      </w:r>
    </w:p>
    <w:p w14:paraId="1E44A00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9BB20E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Gut. Dann ganz kurz, wir sind jetzt in der Beratungsrolle, beschreiben Sie doch mal Ihre aktuelle Rolle? #00:00:40-0#</w:t>
      </w:r>
    </w:p>
    <w:p w14:paraId="2AE91B6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BCCF2B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Also mein Beratungshintergrund ist ja, ich berate immer Wirtschaftsunternehmen, auch NGOs, aber immer mit dem Fokus, die haben ja alle ein Ziel, die wollen ja irgendetwas erreichen. Und ich helfe dann ganz bewusst im Bereich Markenführung, Marketing. Also nicht irgendwelche anderen Elemente, HR zum Beispiel könnte man ja auch, das mache ich alles nicht, sondern nur mit dem Fokus Marketing und Markenführung. Und genau da wie auch in vielen anderen Bereichen eines Unternehmens kommen wir so in eine Zeit rein, wo die CMOs sagen, so ähnlich wie Sie das gerade auch gesagt haben, sie sind erst mal herumgegangen und haben gefragt: „Was sind denn so Themen, mit denen man sich beschäftigen kann im Marketing?“ Die haben alle das Thema digitale Transformation als Herausforderung und jetzt zunehmend eben künstliche Intelligenz, was im Grunde genommen ein Werkzeug ist, um besser mit Kunden umzugehen, um effizienter mit den Mitarbeiterressourcen umzugehen. Also das hilft an ganz, ganz vielen Stellen, ist aber kein Thema, wo ich sagen würde, das an sich ist ein Stand-alone-Thema, sondern ich sehe das immer als ein Werkzeug. So, das heißt, meine Klienten kommen nicht zu mir und sagen: „[Person], hilf uns doch mal beim Thema künstliche Intelligenz.“ Sondern die kommen immer mit einem größeren Problem und das ist: „Da draußen ist die Welt wahnsinnig schnell, wir haben nie genug Budget, wir haben nie genug Mitarbeiter im Marketing, auch in jeder anderen Abteilung nicht, und wir haben jetzt hier irgendwie drei Probleme inhaltlicher Natur, kannst du uns dabei nicht helfen?“ Und dann kann es sein, dass künstliche Intelligenz tatsächlich ein Werkzeug und ein Hilfsmittel ist, diese Herausforderung zu lösen. Also, ich komme nicht mit einem Koffer und sage, da ist nur ein Tool drin, das ist KI und nun gucken wir mal, welches Problem lösen wir damit. Ja, sondern ich sehe das wirklich als, heruntergebrochen von, was will das Unternehmen erreichen, wie kann Marketing und Vertrieb da helfen, sind die dafür richtig aufgestellt, sowohl Ablauf- als auch Aufbauorganisation? Haben die also die richtigen Leute und haben die auch die richtigen Inhalte und Prozesse? Und dann kann sein, dass KI eben helfen kann, aber nicht als Selbstzweck. Also aus einer Beraterrolle wie immer, unabhängig davon, was das Werkzeug ist, muss ich immer und tue ich auch immer erst gucken, welches Problem wollen wir lösen und was kann dann wirklich helfen. #00:02:46-5#</w:t>
      </w:r>
    </w:p>
    <w:p w14:paraId="10884E7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836177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Wunderbar. Vielen Dank. Was verstehen Sie persönlich unter KI? #00:02:51-8#</w:t>
      </w:r>
    </w:p>
    <w:p w14:paraId="2E2F4F4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8022EB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Ha, ha. Ja, das ist die Killerfrage. Da kann man drei Leute fragen, kriegt fünf Antworten. Der Hintergrund dazu ist, dass KI selber noch keine eindeutige Definition hat, wo also die Wissenschaft drauf guckt und sagt: „Das ist immer, wenn jemand KI sagt, ist das damit gemeint.“ Der Hintergrund ist, gehe ich ein bisschen in den Wissenschaftsbereich, geht ganz schnell, der Hintergrund ist, es gibt für Intelligenz noch keine einheitliche Definition. Wenn man die nicht hat, wie soll man dann künstliche Intelligenz definieren? Wenn ich gefragt werde, das haben Sie ja gerade gemacht, dann sage ich immer sehr verkürzt, weil wir manchmal noch IT-Leute auf einer Konferenz haben, die dann immer sagen: „Nein, ist aber nicht künstliche Intelligenz.“ Dann sage ich immer: „Ja, wir können auch einen Fachvortrag nur für ITler halten, aber hier sind normale Praktiker im Raum.“ (lachen) Man muss ja irgendetwas haben, womit man arbeiten kann, ne? So. Also künstliche Intelligenz ist immer dann, wenn ein Algorithmus aus Daten lernt, ne? Und das Hauptwort ist dieses Lernen. Anders als ein Roboter, der immer wieder das Gleiche macht, zeichnet sich eine künstliche Intelligenz dadurch aus, dass sie mit Daten besser wird. So, jetzt unabhängig davon, ob das ein selbstständiges Lernen ist, also ein unsupervised Learning, oder ob da noch ein Mensch danebensitzt, der trainiert und hilft. Das sind dann Ebenen, die da drunter laufen. Die Überschrift für mich ist immer, KI ist dann, wenn ein Algorithmus lernt, also wirklich besser wird über Zeit. Mit allen Vor- und Nachteilen, die das dann hat. Das hat ja Vor- und Nachteile. Aber das ist immer so eine relativ einfache Nummer, die sich auch jeder merken kann. Und dann kommt man auch gar nicht erst in die Diskussion im Detail, weil das auf dem großen Bild dann schon gut funktioniert. #00:04:24-8#</w:t>
      </w:r>
    </w:p>
    <w:p w14:paraId="36C6F1F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93DF95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Vielen Dank. Eine Frage, die mich jetzt persönlich bei Ihnen natürlich interessiert, die Sie vielleicht ein bisschen blöd finden, aber wie ist denn Ihre Einschätzung hinsichtlich der Bedeutung KI und Marketing, Ihre persönliche? #00:04:39-2#</w:t>
      </w:r>
    </w:p>
    <w:p w14:paraId="29921E5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5A2FD3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Wie viel Zeit haben wir denn jetzt? (lachen) Also wenn ich das strukturiert beantworte, ne, und mir angucke, was sind eigentlich so die Aufgaben eines Marketingmanagers/ Und ich war bis vor drei Jahren ja selber operativ global für Marken und Marketingsteuerung zuständig, also ich kann mir das aus einer Praxissicht angucken. Wenn man sich so die fünf Aufgaben im Marketing anguckt, die werden sich nicht ändern. Man wird immer die gleichen Aufgaben haben. Die Frage ist halt, wie löst man diese Aufgaben. Und KI aktuell hilft nicht bei all diesen fünf Aufgaben, ich sage die gleich auch einmal. Ich zeige das immer so, weil das ein Kreis ist, ja? Das ist immer wieder ein Kreislauf, den man immer wieder durcharbeitet. Da ist nicht wirklich etwas Disruptives dabei, also dass jetzt KI plötzlich eine Aufgabe macht, dass man eine Aufgabe gar nicht mehr hat. Ich sage mal eben die fünf, sonst wird es irgendwie sehr unanfassbar. Also Marketing geht ja immer erst mal davon aus, dass man Kunden versteht. Was sind die Customer Needs? Ich habe also einen ersten Schritt, der ist immer Consumer Insights, bevor ich überhaupt irgendetwas anderes mache. Dann brauche ich dazu eine passende Strategie, was will ich denn erreichen? Wenn das jetzt die Bedürfnisse der Konsumenten sind oder der Kunden sind, was will ich dann erreichen? Strategie. Drittens, dazu brauche ich dann ja Services und Produkte. Ich muss ja irgendetwas haben, um etwas zu verkaufen. Dann muss ich exekutieren, das heißt, Werbung und Vertrieb machen. Und da muss ich gucken, ist das, fünfter Schritt, das, was ich da mache, eigentlich effizient und effektiv. Also den ganzen Bereich Marketing, ROI-Performance, Management. So, diese fünf Aufgaben wird es immer geben. Ich brauche immer ein Produkt, ich muss immer Kunden verstehen, ich brauche immer eine Strategie, ich muss immer irgendwie sagen: „Hallo, es gibt mich, kaufe mich.“ Muss immer gucken, war ich gut genug. So, zu Ihrer Frage, wie wird denn KI Marketing anfassen oder verändern. Ja, es wird es sehr deutlich verändern in der Art, wie wir diese Elemente bearbeiten, auch in der Art, wie viel wir davon selber noch machen oder uns assistieren lassen von einer künstlichen Intelligenz. Es wird nicht so sein, dass eine Aufgabe wegfällt. Wir sehen im Moment eine Entwicklung in China. Ich bringe gerade ein neues Buch dazu raus, habe mich da sehr intensiv mir das Ganze auch praktisch angeguckt. Die Chinesen sind bei künstlicher Intelligenz in der Wirtschaft, nicht nur in der Wirtschaft, aber auch in der Wirtschaft viel, viel weiter vorne als wir in Europa und in den USA. Wir können da im Grunde genommen absehen, was wir in ein paar Jahren haben werden im Marketing in Europa. Was da gerade passiert, ist, dass die in ein Marketing in Echtzeit kommen. Also die haben auch alle noch diese fünf Schritte, Unternehmen, die eine Marke führen, im Marketing diese fünf Schritte, aber das passiert in Echtzeit. Also, die wissen, durch KI, datengetrieben, was macht [Person] jetzt gerade, wie tickt ist die normalerweise, ist die rabattaffin oder nicht. Angenommen, wir sind ein Coffee-Laden, wir haben jetzt also irgendwie ein Geschäft, wir verkaufen Kaffee und wir sehen über Daten, Frau [Person] läuft gerade vorbei. Frau [Person] ist bei uns Kunde. Frau [Person] ist preissensibel, die kauft also nicht irgendetwas, sondern nur, wenn sie getriggert wird, und die nimmt in der Regel Karamellsirup mit in ihren Kaffee. Bei dieser Situation werden sie in China, werde ich, wenn ich da vorbeilaufe, gepusht von diesem Kaffeeladen einen Coupon kriegen: „Hallo [Person], wir sehen, ne, du läufst gerade bei uns vorbei, hast du nicht Lust auf einen Kaffee? Wir sehen auch, deine beste Freundin ist gerade neben dir, wenn du mit ihr reinkommst und ihr beide einen Kaffee auf diesen Coupon kauft, kriegst du den Karamellsirup umsonst.“ So, das heißt, die Exekution erfolgt sofort. Das ist, was ich meine mit Marketing in Echtzeit. Das sehen wir gerade, dass das passiert in China, dass die Chinesen super damit umgehen. Die haben auch kein Problem mit Datenschutz an der Stelle. Ich bin jetzt gerade schwarz und weiß, ne? Also das kann // man alles #00:08:03-2#</w:t>
      </w:r>
    </w:p>
    <w:p w14:paraId="38D932B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F7BB3D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Absolut. Ja. #00:08:03-1#</w:t>
      </w:r>
    </w:p>
    <w:p w14:paraId="47AEB6F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4ACF6D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 sehr detaillierter machen. Das ist eine Situation, in die werden wir in Europa auch kommen. Das wird noch Jahre dauern. Das hat auch viel mit unserem eigenen Datenschutz zu tun, dass wir das nicht so schnell können, wie das in China gerade geht. Aber so wird KI das Marketing verändern, also dass wir zwar immer noch die gleichen Aufgaben haben, dass das aber alles sehr viel schneller funktioniert und dass KI uns als Marketingmanager an bestimmten Stellen unterstützt Entscheidungen zu treffen. Fußnote, jetzt kommt der Aber, und das finde ich ganz wichtig, wir müssen das immer so bauen, und das wird auch aktuell so, dass nicht die KI dem Entscheider die Entscheidung abnimmt, sondern als Unterstützungsmodul, als Unterstützer wie ein Assistent oder eine Assistentin Dinge vorbereitet. Aber die letzte Entscheidung muss immer im Marketing sein. Genauso wie sie Markenführung auch nicht an eine Beratung abgeben können. Das muss immer Inhouse passieren. Letzter Satz, es gibt aktuell, wenn wir uns jetzt Best-Practice-Tools angucken im KI und Marketing in Europa, dann gibt es entlang dieser schönen Aufgaben heute schon Best-Practice-Tools, die helfen können. Die sind aber nicht gleich verteilt auf diese fünf Aufgaben. Sie finden ganz, ganz wenig Tools, die helfen bei Strategie. Sie finden wahnsinnig viele Tools, die helfen überall da, wo es viele Daten gibt, nämlich bei Consumer Insights und unten im Bereich Werbung und Vertrieb. Also diese ganzen Chatbots, auch Alexa, das sind alles Anbindungen, die KI-basiert funktionieren, damit die mit Kunden interagieren, Werbung machen, Dinge verkauft kriegen und darüber werden ja Daten gesammelt, die in der Consumer-Insights-Auswertung wieder helfen. Also long Story short, Aktuell in Europa, alle, die in der Strategie arbeiten, sind safe, was den Job angeht. Ich freue mich. Ich bin in der Beratung. Alle die, die jetzt irgendwelche wiederkehrenden Routinearbeiten haben im Marketing, sagen wir mal, immer wieder dieselben Texte irgendwie formulieren, Wetterbericht für das Radio, Klamottenbeschreibung für eine Winterjacke bei Otto, also wenn das der Job ist, den man jetzt gerade hat im Marketing, da wird man ersetzt werden. Es wird aber für die meisten von uns eher eine Umschichtung von Arbeit sein, also weniger von wiederkehrenden Routinearbeiten, mehr von selber denken, von, mehr das Big Picture sehen. Also es wird auch so sein, dass der eine oder andere wirklich den Job verliert, aber es kommen auch komplett neue Aufgaben dazu. Also plötzlich brauchen sie Data Scientists im Marketingteam, die hat es vorher nie gegeben. Das hat man alles abgegeben an eine MaFo-Abteilung und jetzt fangen Marketingabteilungen an, müssen auch, Data Scientists mit in das Team zu nehmen. Und die sprechen in der Regel eine ganz andere Sprache als die Leute, die im Marketing arbeiten. Also da haben auch Berater wieder also glorious Opportunities, dabei zu helfen. Also Sie merken schon, ich kann jetzt noch zwanzig Minuten weitererzählen. Ich bin an der Stelle jetzt mal, mache nur noch den einen Punkt. Also KI ändert, KI ist aber ein Tool, die Aufgaben bleiben gleich. Die Frage ist halt, wie viel wir noch selber machen, versus hilft uns eine Assistenz, eine KI-Assistenz. Die Berater sind relativ safe, die also Strategie machen, Strategieberatung machen im Marketing oder führende Strategieentwicklung, ja, Head of Strategy, Head of Brand Strategy, Head of Brand Planning oder Marketing Planning. Die werden alle noch genug zu tun haben. Diejenigen, die Routinearbeiten machen, da wird es ein bisschen schwerer. Und wir kommen in eine Zeit, die Marketing in Echtzeit machen wird. Also zurücklehnen und sagen, ich plane mal jetzt die Kampagne für das nächste halbe Jahr, das gibt es nicht mehr. #00:11:22-7# </w:t>
      </w:r>
    </w:p>
    <w:p w14:paraId="4A85A3C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3E8690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Da freue ich mich schon drauf. #00:11:24-3#</w:t>
      </w:r>
    </w:p>
    <w:p w14:paraId="0610F3D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366C2C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(lacht) Ich mich auch. Mein Glas ist immer halb voll. (lacht) Aber ich stehe auf Konferenzen und habe Leute vor mir, die sagen: „Oh Gott oh Gott oh Gott oh Gott, was soll ich denn nur machen?“ #00:11:33-1#</w:t>
      </w:r>
    </w:p>
    <w:p w14:paraId="284B90C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5FD1FF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Vielleicht, ich glaube, ich sortiere das jetzt einfach ein bisschen anders, weil Sie haben schon so viele Themen angesprochen. Wenn ich jetzt mal einsteige und sage, okay, Sie sind jetzt bei einem Kunden und man hat herausgefunden, da kann KI helfen, und ich würde jetzt mal versuchen, so ein paar Themen aufzugreifen, die Sie eh schon gesagt haben, beschreiben Sie doch mal, was Sie da häufig an Ablauf- und Aufbauorganisation vorfinden, die vielleicht im Laufe des Projektes, wo herauskommt, die passen nicht, und die dann vielleicht sogar auch angepasst werden. Also dass wir rein mal auf Ablauf- und Aufbauorganisation gucken. #00:12:13-9#</w:t>
      </w:r>
    </w:p>
    <w:p w14:paraId="0AC131F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0A75AC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Ja, da gibt es zwei Typen von Klienten. Wobei ich hauptsächlich den ersten Typen habe, aber es gibt den anderen Typen auch. So, der erste Typ sagt: „Ich muss irgendetwas mit KI machen, wer kann mir denn da helfen?“ Ich gucke jetzt nur Marketing, ne? Und der zweite Typ sagt: „Nein, das hat nicht geholfen, das war alles Murks und wir haben das ausprobiert, wir machen jetzt wieder konventionell.“ So, ich habe in der Regel die ersten, die also irgendwie unspezifisch kommen und wirklich sagen: „Hier, alle Wettbewerber und alle machen schon und ich bin der einzige und na ja, ich weiß ja, was das ist, aber macht mir mal schnell irgendetwas, was mit KI läuft.“ So, da ist die Berateraufgabe, die ich dann tatsächlich habe, zu strukturieren, warum willst du mit KI arbeiten, welches Ziel willst du erreichen, was brauchst du dann dafür, hast du eigentlich die eigenen Leute, hast du die richtigen Tools, musst du irgendeinen Dienstleister dazu holen. Das heißt, meine Aufgabe ist eher, tatsächlich, na ja, anzuleiten, wie finde ich denn eigentlich das richtige Werkzeug, obwohl jeder schon weiß, der Hammer ist der richtige, ja? Und da kommt auch teilweise raus: „Lasst das, du hast gar nicht die Daten.“ Das ist nämlich häufig das Problem, dass kleinere Unternehmen/ Also ich komme ja sehr aus dem Big-Data-Bereich, mit [Organisation] ganz viele Daten, mit [Organisation], Fast Moving Consumer Goods, da habe ich ja selber gearbeitet, also Tonnen von Daten. Da ist immer die Herausforderung, wir haben so viel, wir wissen nicht, was wir damit machen sollen. Wenn sie dann Mittelstand haben, guter Mittelstand, auch mit Vorstandslogik, also ich rede jetzt vom großen Mittelstand, die haben dann eher die Herausforderung, dass sie nachher gar nicht genug Daten haben, damit eine KI überhaupt etwas lernen kann. So, also das muss man alles wirklich erst mal aussortieren, damit dann überhaupt ein erstes Pilotprojekt funktionieren kann, wo KI dann im Marketing helfen kann. Die zweite Sorte, wie gesagt, die weiß ich, dass es die gibt, die hatte ich bislang noch nicht. Da gibt es aber eine [Organisation]-Studie dazu, die weltweit geguckt hat, na ja, wenn KI doch so wichtig ist, wo stehen dann Unternehmen? Die gucken nicht nur Marketing, die haben sich alle angeguckt global. Und die haben eben herausgefunden, genau wie ich, alle reden über KI, ein paar probieren es aus. Die, die es ausprobieren, bleiben in der Pilotphase sehr häufig stecken. Woran liegt das denn? Und was da herauskommt, ist ein Klassiker. Da kommt raus, na ja, es ist neu, es braucht extra Aufmerksamkeit, es muss wie ein richtig wichtiges Projekt gemanagt werden. Also sie brauchen Steering Committee, sie brauchen genug Geld, sie brauchen extra Mitarbeiter, die abgestellt sind, um das Thema zu bearbeiten, wenn das neben dem Job noch herläuft. Dann wird das nicht funktionieren. Und das Problem ist, wenn man einmal irgendetwas mit (unv. #00:14:50-4#) angefangen hat, wo vielleicht auch noch die Hälfte der Belegschaft denkt: „Oh Gott, anschließend bin ich arbeitslos.“ Die haben also sowieso schon keinen Bock, mitzumachen. Und dann haben sie keinen Erfolg. Sie haben also keine Champions, die im Laden herumlaufen und sagen: „We did it.“ Dann ist das das zweite Mal hinzukriegen sehr viel schwieriger. Also man muss das wirklich sofort zu einem Erfolg bringen. Wie gesagt, den Teil kenne ich nicht aus der eigenen Erfahrung. Ich kenne eher, wir müssen irgendetwas mit KI machen, wie sollen wir es denn tun? #00:15:16-7# </w:t>
      </w:r>
    </w:p>
    <w:p w14:paraId="1F53448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879225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Und wie leiten Sie das Unternehmen dann an, den richtigen Use Case zu finden? #00:15:22-2#</w:t>
      </w:r>
    </w:p>
    <w:p w14:paraId="3A277D5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80101C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Also was ich sehr häufig mache, ist, also die kommen auf mich über irgendeine Keynote auf irgendeiner Konferenz, dann kommt: „Ja, das ist ja alles ganz interessant, aber bei uns ist der Fall ja sehr viel schwieriger.“ Dann hört man sich den Fall an und stellt fest, ja, genau das gleiche Problem wie alle anderen. Die Schritte, die man dann eigentlich macht, ist, dass man tatsächlich erst mal, also was ich häufig mache, ist, dass ich anbiete: „Wollen wir mal einen Workshop machen, dass wir erst mal die Marketingabteilung auf einen Stand kriegen, dass alle den gleichen Stand haben, was ist eigentlich KI, wo kann einem das helfen, warum wird das wahrscheinlich nicht unbedingt Arbeitsplätze automatisch kosten?“ Also im Grunde genommen eine interne Keynote, die mal ein, zwei, drei Stunden, je nachdem, was gewünscht ist, auch mit Best Practices kommt und sagt: „Die Welt ist gar nicht schlimm. Guck mal, das ist ein Tool, das kann dir helfen. Guck mal, das ist ein Tool, das kann dir helfen.“ Also ich mache eher die bunte Wiese auf von dreißig Best-Practice-Cases, die ich natürlich nicht alle durchgehen kann, aber wir suchen dann eben mit dem Abteilungsleiter oder der Abteilungsleiterin dann die Cases raus, die passen können. Die erste Aufgabe ist immer, dass die Mitarbeiter überhaupt Bock haben mitzumachen, weil die anders als die Führungskräfte haben unter Umständen und wenn nur unterschwellig Angst, dass sie wirklich ihren Job verlieren. Die sollen also etwas implementieren, was sie nachher arbeitslos macht. Das ist blöd. Jetzt haben Sie gerade schon mal Ihre Situation beschrieben im Übergang zu Vodafone, ich habe eine ähnliche Situation mit [Organisation] gehabt. Ich habe Abteilungen zusammengelegt, habe im Grunde genommen eine Umstrukturierung durchgeführt, von der ich wusste, dass die mich auch betreffen wird. Das ist ganz merkwürdig. Als Berater kann ich das. Da stehe ich daneben und sage: „So, jetzt müsst ihr das mal alles so umorganisieren.“ Da kann man konzeptionell mit klarkommen, aber persönlich ist das trotzdem immer noch blöd, ja, also diese Rolle zu haben. Und das fordert man im Marketing von Mitarbeitern und Mitarbeiterinnen, wenn man sagt: „Hier ist ein neues Tool, lasst uns das mal ausprobieren, ist total super, und ich gebe auch Geld und ich helfe auch.“ Wenn dann viele denken: „Oh nein, ich weiß nicht.“ So, also das ist immer die erste Hürde, über die muss man rüberkommen. Die Führungskräfte wollen das in der Regel nicht unbedingt als Erstes, weil die sagen: „Na, wieso? Ist ja klar.“ Ich habe ein digitales Unternehmen, siebzig Leute im Marketing, der Abteilungsleiter total netter Typ, also total modern, total innovativ, Altersdurchschnitt 25 bis 30 Jahre in der Abteilung, also wo sie annehmen würden, wenn sie draufgucken, ja, alles klar, digitales Unternehmen, die machen alle KI. So und der wollte anfangen und dann haben wir gesagt, also er und ich in einem Vorgespräch: „Ja, lass uns mal gucken, mal so einen Selbsttest machen, was für KI-Typen hast du denn eigentlich in deiner Abteilung?“ Kam raus, dass dreißig Prozent KI-Skeptiker sind. Die Zahl muss nicht stimmen. Ich meine, dreißig Prozent, also way too much für, wir machen jetzt mal etwas mit KI. Also das heißt, Ergebnis war, wir mussten dann erst mal kleine Keynote, kleinen Inhouse-Workshop machen, um eben zu sagen: „So schlimm ist das alles gar nicht. Guck mal, das sind die kleinen Anfänge, die man machen kann. Hier sind ein paar Tools, die man nutzen kann, wollt ihr damit nicht mal anfangen zu arbeiten?“ Inzwischen gibt es ja auch KI as a Service oder Chatbot zum Beispiel as a Service, sodass man selber gar nicht mehr codieren muss. Da haben immer viele im Marketing Angst davor. Die sind teilweise im Marketing, besonders in den Werbeabteilungen, weil sie schlecht in Mathe waren früher und jetzt kommt irgendwie Artificial Intelligence und Data Scientists und irgendwie Algorithmen, da wird einem mal direkt schlecht. Ich war bei [Organisation], ich habe da kein Problem damit. Aber ich kenne viele, ich komme aus der Werbung ursprünglich, ich kenne viele, jetzt Werbung, nicht Marketing, die in der Werbung sind, weil die schlecht in Mathe waren. So, jetzt komme ich um die Ecke und sage: „Ja, das ist schön, aber geht nicht mehr ohne, aber das müsst ihr ja nicht selber machen, ja? Da habt ihr ganz viel Unterstützung.“ Ich muss ja auch nicht einen Rechner programmieren können, damit ich anschließend mit Word arbeiten kann. Das hat ja irgendwer anders für mich gemacht. So, jetzt noch mal eben zurück zu Ihrer Frage, damit ich nicht davon abkomme. Also die Schritte, also was ich merke, was hilft, ist, die Klienten, die kommen und sagen: „Ich will da etwas mit KI“, die muss man an das Händchen nehmen erstens und sagen, was willst du erreichen? Lass uns dann mal Fahrplan machen, was du dann wirklich brauchst und lass uns dann mal gucken, welche Tools denn dann sinnvoll sind. Da kann ich mit meiner Expertise über den Gesamtmarkt, was gibt es an Tools, helfen. Nicht mit dem Anspruch, das vollständig zu machen. Das geht nicht, weil wo fangen sie an und wo hören sie auf. Das werden Sie bei Ihrer Diss. jetzt auch merken, ja? Da kann man auch Bände schreiben. Dann ist der zweite Schritt, wie sicher bist du denn eigentlich, dass deine Mitarbeiter Lust haben, das überhaupt zu machen. Da haben wir ein Self-Assessment entwickelt aufgrund dieser Marktforschungsstudie, die ich gemacht habe, diese zwei Wellen, die dann eher im Wissenschaftsbereich nachher wichtig sind. Aber das sind sechs Fragen, das ist ein KI-Typomat, das sind sechs Fragen, so zwei Minuten dauert das Ganze, dann kriegt man eine Auswertung. Die ist anonym. Wenn man das mit einer Abteilung macht, dann muss man das natürlich mit dem Betriebsrat abstimmen. Das ist aber alles kein Problem. Dann kann man eben als Abteilungsleiter auch sagen: „Mache den mal bitte mit, diesen Test, wir müssen mal wissen, was haben wir hier für sechs verschiedene Typen.“ Also der Schritt ist total wichtig, damit man überhaupt weiß, wie viele Skeptiker haben wir. Das ist natürlich anonym. Da steht dann nicht, Herr Müller ist Skeptiker. Da steht dann: „Du hast 28 Prozent Skeptiker hier im Team, du hast 27 Prozent Strategen und 5 Data-driven Optimizer.“ Das alles heißt nachher etwas. Das wird auch erklärt. Will nur sagen, das muss man machen. Das wird unterschätzt. Die Führungskräfte unterschätzen das. Und dann ist tatsächlich ein dritter Schritt, irgendwann das auch zu übergeben und zu sagen: „So, jetzt müsst ihr mal selber an das Laufen kommen. Ich habe euch jetzt zusammengebracht mit einen Dienstleister, der da helfen kann als Tool.“ Und das können die tatsächlich auch selber, die Unternehmen. Also da jetzt irgendwie Projektmanagement, Projekt Steering, da sehen die dann mich weniger. Ich bin auch teuer. Also da wird es dann sehr operativ. Das kann man dann auch wem anders umhängen. Nur, das ist dann der letzte Punkt, wo [Organisation] halt festgestellt hat, da geht es dann schief, ne, wenn die dann in die Pilotierung kommen. Aber das sind so in der Regel die drei Schritte, die da sinnvoll sind. Die ersten beiden können die in der Regel nicht alleine, // die Unternehmen. #00:21:24-1#</w:t>
      </w:r>
    </w:p>
    <w:p w14:paraId="79ADCA1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B2FBBC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Was raten Sie // denn, nehmen wir an, so ein Ergebnis des Self-Assessment ist relativ gemischt, was wahrscheinlich der Normalfall sein wird, was raten Sie denn jetzt kommunikativ und ausbildungsmäßig den Unternehmen? #00:21:37-8#</w:t>
      </w:r>
    </w:p>
    <w:p w14:paraId="1143F49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70B5E9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Das geht ja eher in den Bereich HR. (Kurze Unterbrechung) So. Also das unterschwellige Thema ist Arbeitsplatzverlust, Angst vor Arbeitsplatzverlust. Und wenn man so in die Medien guckt und sich mit dem Thema sonst nicht auseinandersetzt, dann kann man auch wirklich Angst kriegen. Also die Bundesregierung hat eine Studie herausgebracht, Arbeiten 4.0. Das ist schon zwei, drei Jahre alt, da gibt es inzwischen eine Aktualisierung, die heißt anders. Da kommt raus, dass es Schätzungen gibt, dass zwischen zehn bis vierzig Prozent der Arbeitsplätze in Deutschland verlorengeht. Dann kriegt man Angst als Arbeitnehmer. So. Das stimmt zwar so nicht, also einfach nur die blasse Zahl stimmt so nicht. Die ist natürlich auch abgewogen von der Bundesregierung. Dahinter liegen dann irgendwie hundert Seiten, die das erklären, aber Journalisten nehmen die Headline und sagen: „Das kommt raus.“ So, als normaler Mitarbeiter, ja, wenn sie jetzt nicht (unv. #00:22:42-9#) gucken, wirtschaftlich gucken, dann denken sie, zehn bis vierzig Prozent, da bin ich mit dabei. Was man jetzt als Marketing-CMO schaffen muss, ist, das irgendwie aufzufangen, ohne konkret zu sagen: „Ihr habt ja alle Angst, ich erkläre euch mal, warum das nicht nötig ist.“ Sondern das so ein bisschen besser zu verpacken und auch, es kann ja auch Spaß machen, sich damit zu beschäftigen. Also zum Beispiel in einem Workshop oder eben in einer, wir holen mal jemand, der von außen kommt in so einer Keynote und das Ganze ein bisschen bunter erzählt. Also man muss es hinkriegen, diese Angst mit Fakten zu nehmen, ohne dass es direkt so wirkt wie/ Es kommt ein bisschen auf das Unternehmen an, ja? Bei [Organisation] würde der Betriebsrat danebensitzen und würde sagen: „So, erkläre mal, hier, unterschreibe mal, dass das keine Arbeitsplätze kostet.“ Im digitalen Unternehmen, von dem ich gerade erzählt habe, haben wir das eben wirklich über einen Workshop gelöst und haben gesagt, wir holen uns mal einen rein, der erzählt mal ganz viel über Best-Practice-Tools und wie die Unternehmen anschließend im Marketing dann damit arbeiten. Also will sagen, sie müssen diese Ängste nehmen. Ich persönlich würde das nicht bewusst machen und sagen: „Ihr habt ja alle Angst, hier sind die Antworten, ihr müsst keine Angst haben.“ Weil jeder Mensch ja auch anders tickt. Ich würde immer über Beispiele kommen und sagen, warum das eventuell in meiner Industrie nicht so wahnsinnig schlimm ist oder warum das immer auch für neue Arbeitsplätze sorgt. Das ist tatsächlich so. Es werden neue Arbeitsplätze, neue Aufgaben kommen. Es wird auch so sein, der Wasserstand für alle, der steigt ja auch im Marketing. Also wenn plötzlich alle in Echtzeit Marketing machen müssen, müssen sie ja viel, viel mehr Storys haben, dass sie immer wieder und aktuell auf ihre Marke aufmerksam machen. Das heißt, alle, die Storytelling machen, machen jetzt nicht alle halbe Jahr eine Idee für eine Kampagne, sondern am Tag hundert, ich übertreibe, am Tag zehn Ideen, ja? Die werden sich vor Arbeit nicht mehr retten können, weil diese Ideen müssen ja entwickelt werden. Aber es gibt andere, die dann da vielleicht mithelfen, weil sie dann den anderen Job vielleicht nicht mehr machen müssen, wie zum Beispiel hundert Mal zu beschreiben, wie eine Winterjacke sich schön anfühlt, wenn man die dann verkaufen will. Also um das abzukürzen, der Rat auch an dieses Digitalunternehmen, war, zu sagen, fange die Ängste auf, ohne dass du adressierst, dass es Ängste gibt. Der hat auch übrigens geteilt, was das Ergebnis ist dieser sechs verschiedenen Segmente. Und man muss es immer so platzieren, dass man nicht sagt, die KI-Skeptiker sind doof und die wollen wir nicht, sondern man muss sagen, das ist zu recht da, ja? Zu recht. Man kann mit neuer Technologie auch skeptisch umgehen. Die Zeit wird ja erst zeigen, ob das wirklich sinnvoll ist oder nicht, ja? Man hat sich die Atombombe am Anfang auch super toll angeguckt und hat gedacht: „Ganz toll, das Energieproblem der Welt ist gerettet.“ Ja, auch, aber hat jetzt auch nicht alle Probleme gelöst, hat auch ein paar neue gebracht. So ähnlich wird das mit KI sein. Also Skeptiker zu haben, ist erst mal gut. Und das Gefühl muss man rüberbringen als Führungskraft. Aber da ist man sehr, sehr in dem Bereich Vertrauen bilden, Vertrauen halten. Man wird da vielleicht in einem Großunternehmen auch mit HR zusammenarbeiten. Das ist aber dann der Moment, wo ich raus bin. Also ich bin Business. Ich komme von [Organisation]. Ich kann immer sagen, hier sind die Zahlen, hier sind die drei Dinge, die ihr tun müsst. Auch im Marketing. Aber wenn es darum geht, wie kriegt man das dann über Zeit hin, dass man auch vielleicht einen kulturellen Wandel hat in einer Abteilung, das müssen dann andere Menschen machen. #00:26:01-5# </w:t>
      </w:r>
    </w:p>
    <w:p w14:paraId="0A39560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4A5E57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Wenn Sie mal auf die Aufbau- und Ablauforganisation in den Unternehmen gucken, konnten Sie da, auch wenn Sie vielleicht nicht immer alles mitbekommen, weil Sie dann auch wieder draußen sind, was haben Sie da gesehen an Veränderungen, die KI mit sich bringt in Abläufen und Aufbau? #00:26:21-4#</w:t>
      </w:r>
    </w:p>
    <w:p w14:paraId="7B6001E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D3603A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Ja. Ich mache jetzt erst mal Aufbau. Kommt immer so ein bisschen darauf an, wo in der Hierarchie überhaupt Marketing angesiedelt ist, ne? Also bei [Organisation] ist jeder erst mal ein Marketingmanager und dann hat er noch eine Spezialfunktion, wie zum Beispiel ich, Strategie, wie zum Beispiel der Finanzchef dann eben noch Finanz. Aber ich habe mit denen Marketingdiskussionen geführt, da habe ich gedacht: „Wow, also so einen hätte ich bei [Organisation] gerne gehabt.“ Die bauen nämlich alle nur Autos. Die sind alle erst mal Ingenieure. Also von daher, es gibt nicht so eine richtige Schwarz-Weiß-Antwort jetzt zu Ihrer Frage. Aber wenn ich jetzt mal Aufbauorganisation nehme, was die anfangen zu tun im Marketing, ist, zu verstehen, sie brauchen selber Datenanalysefähigkeiten. Was nicht mehr funktioniert, ist, zu sagen, ich habe ein MaFo-Institut, dann haben wir einmal alle halbe Jahr irgendeine Befragung, die geht als Panel, wird immer wiederholt gezeigt und dann wissen wir am Ende, wie geht es unserer Marke, wie ist das Image, wo müssen wir besser werden und so weiter. Das abzugeben funktioniert nicht mehr, weil das viel zu lange dauert, viel zu teuer wird und man braucht eigene Datenanalysen (um Daten, vor allen Dingen? #00:27:22-1#) Interpretationsfähigkeit. Das wird häufig gemacht, indem geguckt wird, kriegen wir irgendwie ein oder zwei Data Scientists mit in das Team. Vor allen Dingen, wenn das Unternehmen sind, die selber viele Daten haben. Also ich bin jetzt nicht bei Kaffeeladen um die Ecke. Die brauchen das nicht. Ich bin bei größeren Unternehmen, die irgendwie auf Daten sitzen, die analysieren müssten und das jetzt eben selber hinkriegen müssen. So, Data Scientists einzustellen, ist wahnsinnig teuer. Die können nämlich im Moment sich aussuchen, ob sie bei Google, bei Apple, bei Facebook oder sonst wo arbeiten und dann schon mal gar nicht in Posemuckel, sondern immer in einer Großstadt. Also wenn es nicht Berlin ist, dann komme ich sowieso schon mal nicht. Berlin ist voller solcher Leute, die können alle nur Englisch und arbeiten bei internationalen Unternehmen. Also je nachdem, was sie für ein Unternehmen haben, wird das schwer, solche Leute einzustellen, aber der Versuch ist da. Wenn das nicht klappt, helfen die sich darüber, dass sie eben Unternehmen dazu holen, die das können, die man dann auch schnell wieder loswird, wenn dann eben die nächste Sau durch das Dorf getrieben wird. Weil es gibt ja auch irgendwann etwas nach KI und dann wäre es auch blöd, wenn ich gerade meine ganze Abteilung umgestellt habe. Ich sage dann immer, nein, das ist ein langfristiger Trend, das müsst ihr können. Das ist nicht ein Zweijahresding. Das ist die nächste S-Kurve nach digitaler Transformation. Also, ne, Big Data, digitale Transformation, KI und das ist langfristig. Das ist ein Kernhebel für den Erfolg eures Unternehmens. Das sagen übrigens Marketingmanager auch, das haben die schon verstanden. Also das ist jetzt nicht nur zwei Jahre und dann muss man wieder etwas anderes machen. So, also selber Leute reinholen, die das können. Oder wenn man die nicht findet, oder zu klein ist, oder nicht genug Daten hat, irgendwie eine Firma dazu holen, irgendeinen Dienstleister, der einem dabei helfen kann. Also das kann man sehen, dass das diskutiert wird. Die Schwierigkeit, die das Ganze hat, ist, stellen Sie sich vor, Sie sind ja vom Fach, Sie haben in der Marketingabteilung Leute, die bislang normales Marketing gemacht haben. Dann war das ganz viel alle halbe Jahr oder einmal im Jahr oder einmal im Monat eine neue Kampagne entwickeln, irgendwie hinkriegen, operativ mit den Kunden zu interagieren und wenn es irgendwie geht, neue Kanäle mit dazu kriegen. Oh, jetzt gibt es YouTube, jetzt müssen wir irgendwie auch noch Videos für YouTube machen. Oh, jetzt gibt es Insta, jetzt müssen wir da auch noch einen Kanal haben und, und, und. Das ist ja operatives Marketing. So und da kommen jetzt Data Scientists dazu, die mit einer ganz anderen Sprache kommen. Die reden über Algorithmen, die reden über Coden, nicht Kodieren, die reden über Coden, die reden über ganz, ganz andere Sachen. So und das ist so schwer. Das ist im Grunde genommen so wie, holen sie einen Marketingmanager und holen sie einen ITler und versuchen sie aus denen in einem Workshop in zwei Stunden irgendetwas Sinnvolles herauszuholen. Die reden so unterschiedliche Sprachen, nicht jetzt Englisch, Spanisch, sondern inhaltlich unterschiedliche Sprachen, dass das nicht unbedingt funktioniert. Das heißt, da clashen unter Umständen zwei Kulturen aufeinander. Und je weiter weg die Data Scientists aus dem Marketingbereich sind, umso mehr geht es nicht zueinander. Deshalb ist es gut, das ist immer einer meiner Tipps auf Konferenzen, dass ich sage, hole sie sich die Leute, die ihnen helfen, bitte direkt in ihr Team. Die müssen verstehen, wie sie ticken und umgekehrt, sie müssen verstehen, wie die ticken und dann haben sie ja ein gemeinsames Ziel. Also das sind zwei Kulturen, die aufeinander hauen. Also nur eine Aufbauorganisation zu machen und zu sagen, wir brauchen jetzt auch etwas mit digital/ Da helfe ich ja auch mit, übrigens auch bei B-to-B, habe ich gerade gemacht. Wir haben eine Aufbauorganisation geändert. Aber die richtige Arbeit ist, wenn sie den dann haben, wenn sie den gefunden haben, wenn sie den bezahlen können und wenn er angefangen hat, wie kriegen sie hin, in der Zusammenarbeit zwischen normalem Marketing und Data Scientist irgendetwas Sinnvolles rauszuholen. Das ist nämlich nicht so wie immer und Dienst nach Vorschrift, wir haben einfach zwei neue Mitarbeiter, wird schon laufen. Da kommt ein Stück weit etwas Neues dazu. In der Ablauforganisation, also was sind die Aufgaben, was tun wir dann wann wie, das ist, was ich eingangs sagte, da werden die Abläufe schneller. Also sie haben nicht mehr so viel Zeit, sich zu überlegen, was machen wir denn damit. Es gibt ein ganz tolles Buch, das ist Ihnen vielleicht schon mal untergekommen von Alexander Borek. So heißt der, Dr. Alexander Borek. Der Titel ist ein bisschen misleading. Ich glaube, das heißt „Smart Shopping“. Kann ich gleich noch mal nachgucken. Aber weshalb ich den jetzt gerade erwähne, ist, das Buch ist von 2017. Der hat heruntergeschrieben einen Tag im Arbeitsleben eines Marketingmanagers in zehn Jahren. Und das, was er da beschreibt, glaube ich, dass das tatsächlich so wird. Es gibt ja immer ein bisschen Änderungen dann, wenn man in die Zukunft guckt, aber der beschreibt im Grunde genommen, dass man, wenn man seinen Arbeitstag startet, eben Rechner aufmacht und sich anguckt, wie laufen gerade weltweit die Kampagnen, die man steuert, das Ganze ist KI-basiert, das heißt, es gibt Vorschläge. Wenn man sagt: „Folgendes Ziel will ich erreichen“, gibt eine KI Vorschläge, welche Dinge müssen wir denn dann jetzt in der chinesischen Kampagne, da ist ja dann Nacht, während bei uns ja schon wieder Tag ist, tatsächlich anpassen, wie viel Budget würde das brauchen, wie würde das wahrscheinlich unser Ziel verändern, also das Ergebnis zu unserem Ziel verändern. Also wäre alles sehr, sehr viel dynamischer. Also man sitzt im Grunde genommen in ganz viel Steuerungsmeetings und in ganz wenig Meetings, wo man selber etwas analysiert, herumfummelt, herausfindet, recherchiert, was ja viel noch aktuell noch Job des Teams ist. Das ist ganz schön illustriert, also im Sinne von beschrieben, jetzt nicht Bilder, sondern im Sinne von beschrieben. Als ich das gelesen habe, habe ich gedacht: „Oh ja, also wenn das mein Arbeitstag ist in ein paar Jahren, dann brauche ich ja ein ganz anderes Skillset.“ Also gar nicht mal mehr das, was ich jetzt habe, sondern ich muss ganz, ganz viel mehr übergeordnete Fragen stellen, weil eine KI ja nur das analysiert, wo sie jetzt sagen, also wenn es nicht iterativ analysiert, aber da würde ich immer davon abraten, also gesteuert, ja, analysiert, das heißt, man kommt sehr, sehr viel mehr in eine, was Manager sowieso schon machen müssen, in eine, sie führen jemand anders zu einem bestimmten Ergebnis, als es selber zu machen. Oder zu sagen, hier, Werbekauffrau, habe ich mal gelernt, da war immer das Schlimmste, was mein Chef zu mir gesagt hat: „[Person], nichts Schlimmes, gehe mal in den Keller und suche mir mal ein paar Bilder aus unserer Bilderdatenbank.“ Bände, also Bildbände. Und dann habe ich da stundenlang zugebracht. Also was für eine bekloppte Arbeit. Das macht inzwischen eine KI, aber sie müssen ja die Mitarbeiter, die Sie haben, dann in andere Arbeit kriegen, und ein Bild rauszusuchen, ist etwas anderes, als sich eine clevere Frage auszusuchen, um ein Problem zu lösen, was sie dann selber vielleicht gar nicht mehr lösen müssen. Also auch da wieder abgekürzt, die Ablauf-, also was müssen wir wie tun, die Ablauforganisation, die sind weiter diese fünf Aufgaben, die ich schon mal sagte. Etwas Neues ist, dass das relativ in Echtzeit passiert. Bei uns noch nicht, in China schon. Wir kommen dahin, dass das immer, immer schneller wird und dafür braucht man dann ein anderes Skillset. #00:34:07-1# </w:t>
      </w:r>
    </w:p>
    <w:p w14:paraId="0C37574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21BA29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Was haben Sie beobachtet, wie die Unternehmen damit umgehen, wenn sie das anfangen zu erkennen, neues Skillset? #00:34:18-8#</w:t>
      </w:r>
    </w:p>
    <w:p w14:paraId="393A7C3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3BC044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Also jetzt muss ich mal unterscheiden zwischen Konferenzen, wo ich das sehr viel so erzähle, und dann den konkreten Beratungssituationen. Also bei den Konferenzen, wenn ich von China erzähle, ich habe dann auch Bilder dabei, also das ist ein bunter Vortrag, dann habe ich selten, aber ich gucke in offene Münder, sodass die Fragen, die dann kommen, nicht challenging sind. Also sehr häufig, wenn man schlaue Leute im Raum hat, die auch Erfahrung haben in dem Bereich, kriegt man Challenging-Fragen: „Ja, ja, das weiß ja jeder, aber wie löst man denn folgendes Problem?“ Nur um mal zu gucken, ob der, der den Vortrag hält, irgendwie auch Stand hält. Das habe ich beim Thema China überhaupt nicht. Da habe ich nur: „Ach, das ist ja faszinierend.“ Das ist wirklich so. Und dann ist sehr häufig so ein, das ist jetzt meine Interpretation, Gefühl von: „Ach du Schande, wenn das kommt, was mache ich denn dann?“ In Echtzeit heißt, ich muss jeden Tag eine neue Idee für eine Kampagne haben. Das ist das eine. Die Werber haben tatsächlich Angst, dass ihr Geschäftsmodell wegbricht. Ich habe einen Zweitagesworkshop gemacht für einen Werbeverband, da waren nur Geschäftsführer von Werbeagenturen dabei. Die waren – das ist nicht das richtige Wort – nicht panisch, aber die hatten so viel Leidensdruck, dass die sehr, sehr schnell in das Arbeiten kommen wollten: „Was mache ich Montagmorgen anders mit meiner Truppe?“ Also Werbeagenturen verstehen, da kommt etwas, was ihnen ganz, ganz große Teile des Geschäftsmodells kaputtmacht. Also wenn sie ihr Geld damit verdienen, Werbetexte zu texten, dann müssen sie sich jetzt etwas Neues suchen. Die Lösung für Werbeagenturen ist natürlich, sehr viel stärker in die Kommunikationsberatung zu gehen, also auch wieder bei diesen fünf Schritten Beratung und eben permanent neue Ideen zu haben. Das können Werbeagenturen. Das ist deren Tagesgeschäft. Also von daher, da gibt es eine Lösung, aber da ist sehr, sehr schnell: „Oh Gott oh Gott.“ Also erst mal offene Münder, dann: „Nein, wirklich? Das ist ja noch viel schlimmer, als ich dachte.“ Und dann: „Was muss ich denn jetzt tun, damit ich übermorgen meine Leute noch bezahlen kann?“ So. Wenn ich in internen Meetings bin, das ist jetzt auch ein bisschen schwarz-weiß gedacht, oder gesagt, nicht gedacht, dann kommt häufig: „Ja, ja, mag alles wohl sein, aber wir müssen jetzt operativ erst mal dieses eine Problem lösen, was ich jetzt tagesaktuell vor der Brust habe. Mein CEO will von mir, dass ich den NPS hebe, ja? Mein Net Promoter Score, also unser Net Promoter Score ist nicht gut genug, warum auch immer müssen wir das jetzt im Marketing lösen. Was muss ich denn übermorgen anders machen, um das hinzukriegen? Was treibt denn den NPS?“ So, dann kann man also zwar auch mit KI kommen und bei diesen digitalen Klienten läuft auch viel KI im Hintergrund, aber das ist dann nur ein Mittel zum Zweck. Also die wollen sehr viel operativer jetzt genau ihr Problem, was sie jetzt vor der Nase haben, was ich ja gut finde. Also als Berater sind sie immer gut, wenn sie ein konkretes Problem kriegen, weil sie dann konkret ja helfen. Ansonsten können sie ja auch Wissenschaftler sein und irgendwie etwas von einer Studie erzählen. Also, zu der Frage, was kommt denn dann von der Gegenseite, wenn sie das so erzählen, Frau [Person], was sie erzählen, kommt es wirklich auf die Zielgruppe an. Es gibt ganz, ganz unterschiedliche Reaktionen. Aber man merkt sehr stark, viele haben wirklich die Frage, wie habe ich in drei Jahren überhaupt noch ein Geschäftsmodell, wie habe ich in drei Jahren überhaupt noch Geld, meine Mitarbeiter zu bezahlen? Muss ich übermorgen irgendwen rausschmeißen und wo um Gottes Willen kriege ich Data Scientists her? #00:37:41-4#</w:t>
      </w:r>
    </w:p>
    <w:p w14:paraId="2EFCD76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4E092C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Eine Frage, die gar nicht in meinem Leitfaden steht, die mich aber jetzt schon den Prozess der Interviewakquise beschäftigt, warum ist es für mich am allerschwersten, verantwortliche Marketingmanager für so ein Gespräch wie dieses zu gewinnen? Also ich finde Data Scientists, ich finde ITler, ich finde Marktforscher, ich finde Lösungsanbieter und Berater und all so, aber einen Marketingverantwortlichen, sei es jetzt auf der ersten oder auf der zweiten Ebene, da habe ich jetzt ein paar gefunden, aber das ist der absolut zäheste Bereich. Und ich bin am Überlegen, sagt mir das etwas? Also bin ich nur schlecht in der Akquise dabei, oder sagt mir das etwas, dass ich da vielleicht auf eine sehr deutlich verunsicherte Menge Menschen treffe, als es vielleicht ist, wenn ich im Data-Umfeld mich bewege? Aber ich weiß es nicht. #00:38:35-1#</w:t>
      </w:r>
    </w:p>
    <w:p w14:paraId="266C195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C14DCC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Jetzt war gerade die Verbindung schlecht. Ich habe verstanden, Sie suchen im Marketing, aber wen suchen Sie? Das habe ich nicht akustisch/ #00:38:44-1#</w:t>
      </w:r>
    </w:p>
    <w:p w14:paraId="67674EC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14726B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Also ich bin ja für diese Experteninterviews, da ist ja ein Bereich eben Experten aus Unternehmen zu finden, also nicht nur Marketiers, aber eben auch Leute, die in verantwortlichen Marketingrollen sind. Muss jetzt nicht der Chief Marketing Officer sein, das kann durchaus auch ein Abteilungsleiter sein. Und das ist für mich die Zielgruppe, die ich am schwersten für diese Experteninterviews gewinnen kann. #00:39:08-7#</w:t>
      </w:r>
    </w:p>
    <w:p w14:paraId="21A58B0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6D2929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Ach so. Also überhaupt Marketingmanager und Managerinnen für ein Experteninterview zu KI. #00:39:13-6#</w:t>
      </w:r>
    </w:p>
    <w:p w14:paraId="374F499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7C62E9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Genau. Auf diesem Thema KI Marketing und das hat mich ja überrascht. Und jetzt bin ich ja gerade mit mir eben am Überlegen, liegt das da dran, dass ich nicht die richtige Ansprache finde, oder, und da war ich dann bei meiner eigenen Hypothese, wenn ich dann sage, es liegt nicht an mir, vielleicht dass die Menschen sind, die sich am schwersten da drüber tun zu sprechen, weil der ITler, der Data Scientist, der Lösungsanbieter, die sind nahe an diesen Themen dran. Weil mir hat mal einer, so kam die Hypothese bei mir im Kopf, so hat einer gesagt: „Bernhard, ich glaube, die wissen nicht, mit was die sechzig Minuten mit dir sprechen sollen. Da haben die Angst.“ (lacht) #00:39:55-7#</w:t>
      </w:r>
    </w:p>
    <w:p w14:paraId="08F56A4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9FB44D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Also wenn ich jetzt raten sollte, also hypothesengetrieben vorgehe, dann kriegen Sie Berater, weil das deren Geschäft ist. Je mehr die sprechen, was sie können, umso eher kommt da ein Geschäft. Wenn Sie mit Data Scientists reden, dann werden die natürlich um ihre Expertise gebeten, das findet jeder toll. Also wenn sie in der Marktforschung am Telefon Leute da hinkriegen wollen, dass sie ihnen ihre Meinung sagen, dann müssen sie sagen: „Wir sprechen mit Verbrauchern, weil wir wissen wollen, was sind Ihre Wünsche und was sind Ihre Einschätzungen?“ Also man muss die wichtig nehmen, ne? Sie sind Experte, erzählen sie uns doch ihre Meinung. So und das klappt bei Data Scientists und Data Science wahrscheinlich sehr gut (lacht). Warum das bei Marketingleuten vielleicht schwierig ist, sind zwei Hebel. Das eine ist, das Argument gilt bei den anderen aber auch, bei den internen Leuten, die kriegen sie sowieso immer schwer. Die haben ihr Tagesgeschäft. Was haben die davon, Ihnen irgendwie etwas zu helfen und weiter zu bringen? Zweiter Grund, sage ich gleich. Das habe ich ganz häufig. Also ich kriege in der Woche vier, fünf, sechs Anfragen von verzweifelten Bachelorstudenten, die irgendwie sagen: „Oh, ich schreibe etwas zu KI und Frau [Person], ganz toll, können Sie nicht mal eben eine Stunde?“ So und wenn ich das mache, habe ich einen Arbeitstag weg, von dem ich nichts, wirklich nichts habe. Nichts, weil ich immer wieder das Gleiche erzähle. Und das ist ja schön, dass ich dann irgendwo hinten in der Bachelorarbeit stehe, aber ich bin angestellt als Professorin, ich habe eine eigene Beratung, und ich arbeite die Wochenenden durch, ja? Also warum sollte ich das tun. Und das kenne ich aus Erfahrung, als ich bei [Organisation] und bei [Organisation] in Führungsverantwortung war, dass ich immer auf irgendwelche Konferenzen sollte, um zu sagen: „Der Best-Practice-Case [Organisation].“ Da habe ich nichts davon, ne? So. Also ich vermute, dass also alle die, die Sie ansprechen, intern, egal, wer das ist, dass Sie es da schwerer haben als bei Beratern und bei irgendwelchen Wissenschaftlern. So. Und das letzte, was sicherlich auch mit reinspielt, und deshalb haben Sie vielleicht Schwierigkeiten gerade mit Marketingleute, ist das nicht deren Expertise. Deren Expertise ist Marketing. Also wenn Sie die ansprechen und sagen: „Ich will verstehen, was sind Entwicklungen im Marketing, was sehen Sie denn so in der Praxis.“ Und wenn Sie dann auf KI kommen, dann kriegen Sie vielleicht eine Antwort. Aber wenn Sie drüber schreiben: „Ich will wissen, was halten Sie von KI“, dann müssten Sie ja im Grunde genommen eine Firma finden, wo im Marketing schon perfekt mit KI gearbeitet wird, denjenigen finden, der das dann verantwortet, das muss dann Erfolgsgeschichte sein und dann muss der auch noch Zeit haben. Und das finde ich ein bisschen viel. Also ich kann verstehen, dass Sie Schwierigkeiten haben. Es passt zu den sechzig Minuten, (unv. #00:42:33-3#) drei mehr Sätze dazu gesagt. Also wenn Sie es sugarcoaten in: „Hier, Sie sind ja total dynamisch im Bereich Marketing, ich würde ganz gerne mal verstehen jetzt wegen meiner Dissertation, was sind denn so Ihre Hebel für Erfolg, was würden Sie den anderen raten?“ Und dann kommen wir dann auch natürlich auf das Thema KI, dann wird es klappen, weil dann haben Sie den Interviewpartner schon ein bisschen gebiast. (lacht) Aber gut. #00:42:57-6#</w:t>
      </w:r>
    </w:p>
    <w:p w14:paraId="478DC40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4A6100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Definitiv. #00:42:58-4#</w:t>
      </w:r>
    </w:p>
    <w:p w14:paraId="11C2452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4E288E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Es ist ja keine wissenschaftliche Auswertung im Sinne einer Statistik, sondern es ist ja ein Experteninterview, von daher können Sie das ja machen. Also um da heranzukommen, kann man es vielleicht so bauen. #00:43:06-9#</w:t>
      </w:r>
    </w:p>
    <w:p w14:paraId="61AB138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B192DC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Ich probiere den mal (lacht). Vielen Dank. Wir haben noch acht Minuten, deswegen würde ich gerne noch in Ihrer Beratungsrolle noch ein Thema ansprechen. Mit welchen Zielen, Erwartungen und Investitionen also rund um dieses Thema Business Case, Zahlen werden Sie da konfrontiert und was beobachten Sie da? #00:43:35-9#</w:t>
      </w:r>
    </w:p>
    <w:p w14:paraId="0FFE48A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935A68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Macht man klassischerweise als [Organisation]-Berater, man fragt den Klienten: „Wo denkst du denn selber hast du eine Schwachstelle?“ Das haben wir gemacht mit dieser Befragung zu KI. Wir haben Marketingmanagerinnen, Marketingmanager befragt und ein Teil war in der zweiten Welle, hatten wir nicht in der ersten sondern in der zweiten Welle, alle die, die schon mit KI arbeiten, hier sind 17 Kriterien, die man können muss, Skills, die man können muss, oder Dinge, die laufen müssen in der Zusammenarbeit, damit KI erfolgreich ist. Schätzt euch doch mal ein auf einer Skala von eins bis sieben, wie gut seid ihr. Da war so etwas dabei wie, die Zusammenarbeit mit der IT-Abteilung ist ganz toll bis ganz schlecht, die Unterstützung, was Geld angeht, ist für KI ganz toll bis ganz schlecht, die Unterstützung durch den Vorstand oder durch die Geschäftsführung bei dem Thema und so weiter. Sie kriegen ein Bild. Ergebnis war, die, die KI einsetzen, sagen nicht, es ist ein Hebel, der besser sein muss. Die sagen, die sind bei allen gleich, Mittelmaß. So, das heißt, da kann man jetzt nicht eine Sache ziehen und sagen, also wenn wir doch nur mehr Geld hätten, dann würden wir mit KI auch besser umgehen. Oder wenn doch nur unsere Chefs. Sondern das ist also wirklich durch die Bank weg Self-Assessment. So, heißt, was man machen kann in so einem Unternehmen, wenn es dann konkret wird, ist, genau diese Einschätzung aller zu nehmen und zu sagen, gegen die benchmarkt euch doch mal und sagt mal, wie ihr euch seht. Seid ihr irgendwo schon deutlich besser, oder seid ihr irgendwo deutlich schlechter. Das kann man genau mit diesem Ding machen, deshalb haben wir das auch angelegt. So, jetzt muss ich noch mal eben Ihre Frage erinnern, die habe ich auf dem Weg vergessen. Tut mir leid. #00:45:05-4#</w:t>
      </w:r>
    </w:p>
    <w:p w14:paraId="0A415E0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8C22BF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Das war so hinsichtlich Ziele, Erwartungen, Investitionen, Business Case, also dieses Konglomerat, jetzt machen wir irgendetwas, mit was können wir denn rechnen, was dann passiert, was müssen wir investieren, wann passiert was? Gibt es da Unterschiede? Was nehmen Sie da bei Unternehmen, bei Kunden wahr? #00:45:26-7#</w:t>
      </w:r>
    </w:p>
    <w:p w14:paraId="1C1D2CE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651283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Also es ist häufig ein, man muss ja erst mal die Daten aufbauen, damit eine KI überhaupt arbeiten kann, damit da überhaupt etwas rauskommt. Und das ist nicht etwas, was sie nebenbei ihrem Team noch umhängen können und sagen können, hier, zusätzlich zu dem Gefühl, man arbeitet sowieso schon 120 Prozent, kommt noch mal eben ein ganz wichtiges Projekt drauf. Also das geht wirklich zurück auf ganz normale Projektmanagementelemente, die man sicherstellen muss. Also, sie brauchen ein dediziertes Team, sie brauchen einen Zeitplan, sie müssen Milestones entwickeln und sagen, bis dann wollen wir das und das erreicht haben. Sie brauchen immer irgendwen dabei, der das schon mal gemacht hat. Wenn sie da überhaupt keine eigenen Leute haben, wirklich einen Partner mit reinholen. Und die Hauptüberschrift heißt, es dauert länger, als man denkt. Also es ist nichts, was nebenbei läuft. Das ist wirklich elementar auch dafür, wie nachher die Marketingabteilung arbeitet. Also insofern muss man das sehr, sehr genau und sehr richtig steuern und nicht so mit einer Erwartungshaltung, na ja, mein Team macht mal irgendetwas und dann kriege ich mal einmal alle halbe Jahr erzählt, wie toll das alles ist und was das bringt. Das ist, wenn sie selber etwas aufbauen. Wenn sie jetzt sagen, wir haben ein Chatbot auf der Seite, wir brauchen einen Chatbot auf unserer Internetseite, wir wollen den nur skripten, also da läuft gar keine KI im Hintergrund, wie kriegen wir das dann hin, dass das einigermaßen gut funktioniert? Das läuft aber bei einigen Unternehmen unter KI und Marketing, ne? Das wäre jetzt für mich nicht KI. Ich will nur sagen, je nachdem, wo man die Leute abholt, das ist natürlich etwas, was mal eben tatsächlich ein Marketingverantwortlicher oder der Markenverantwortliche mitmachen kann. Der kauft sich dann bei iiBot zum Beispiel, das ist Bot, Chatbot as a Service, kauft der sich das Tool. Das kostet irgendwie ein Tausender im Monat. Dann skriptet der die wichtigsten, also wirklich auf einem Rechner, der muss jetzt nicht coden können, der muss keine Ahnung von IT haben, dann skriptet der, was sind die Hauptfragen, die jemand hat auf unserer Internetseite, wie sind dann jeweils die Chatbot-Antworten und wie passt das im Wording her zur Marke? Duzen wir die Leute, siezen wir sie und so weiter. Also da können sie innerhalb von, weiß nicht, drei Arbeitstagen und einem Tausender Invest mal ausprobieren, ob ihnen das gefällt, ob sie da etwas mit anfangen können und ob das implementiert werden soll. Das ist nicht, was ich meine, wenn Sie fragen, was ist mit Umsetzung, was ist mit Budget, was ist mit Erwartung. Das große Ding, was ich eben erklärt habe, ist, sie haben eigene Daten, sie wollen die selber analysieren und das soll so nachhaltig sein, dass da auch wirklich etwas dabei rauskommt, dann müssen sie es wirklich groß anlegen. Es darf nicht nebenbei laufen. Sie müssen irgendwen dabei haben, der das schon mal gemacht hat. Wenn das vorkrepiert, dann ist der nächste Wurf einfach deutlich schwieriger noch mal anzufangen. Und Erwartung, Haltung managen, es dauert länger, als man denkt. #00:48:15-0#</w:t>
      </w:r>
    </w:p>
    <w:p w14:paraId="127F73B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E87B2E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Deswegen, ich würde jetzt gar nicht auf Ihre andere Rolle übergehen, weil ich noch eine Frage hätte für die letzten drei Minuten, die jetzt an das, was Sie gerade gesagt haben, anknüpft. Ich habe schon öfter gehört, es ist dann ein schneller Proof of Concept gemacht worden, der sogar funktioniert hat, aber dann war das Thema wieder zu Ende. Also im Sinne von, haben Sie schon mal gesehen, dass so ein Unternehmen bewusst auf eine breite und tiefe Skalierung dann losgelegt hat und dann eben nicht nur Proof of Concept durchgefeuert hat, sondern eben auch überlegt hat, was brauche ich noch an Fähigkeiten, an Organisation, an Kommunikation, um das Ding auch nachhaltig skalieren zu können? #00:48:57-4#</w:t>
      </w:r>
    </w:p>
    <w:p w14:paraId="76E776A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8BFAEA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Das ist ein Klassiker, den man bei [Organisation] sehr häufig sieht. Also ich war ja bei [Organisation]. Das sieht man auch bei Roland Berger. Sie kommen als Beraterteam da rein, der Vorstand sagt: „Total wichtiges Thema, ich will einmal im Monat wissen, was Sache ist, und ihr müsst mir sagen, wo ich helfen kann.“ Dann holt der Klient seine besten Mitarbeiter dazu, weil wenn ein [Organisation]-Team kommt für eine halbe Millionen Invest pro Monat, dann geben sie da nicht ihre Luschen hin, sondern alle die, die etwas leisten. So, das heißt, das ist ein Wahnsinnsschnellboot, was innerhalb von kürzester Zeit an einem der Arbeitsfelder zeigt, was möglich ist. Super. Genau so weiter machen. Das [Organisation]-Team ist dann draußen, weil dafür ist es dann zu teuer, das wirklich umzusetzen und zu implementieren. Dann bleibt das bei den Mitarbeitern, die das Schnellboot gebaut haben ja sowieso schon, weil sie ja die Guten sind und noch 25 andere Sachen machen müssen. Und wenn der Vorstand da nicht einmal im Monat weiter nachfragt: „Hier, wie sieht es denn aus und wir wollen einen Fortschrittsbericht und wo können wir denn helfen“, dann ist auch sofort die Luft wieder raus. Also das, was Sie gerade beschreiben, ist kein KI-Problem, sondern das ist ein Problem, wie managen sie die richtigen Aufgaben und die Prioritäten in ihrem Laden. Wenn da die Aufmerksamkeit wieder weg ist, weil jetzt läuft es ja, wir haben ja ein Best-Practice-Case, alle sind happy, dann passiert genau das. Kenne ich. Und dann wird hinterher gesagt: „Ja, die Berater, die implementieren ja nicht.“ Und dann sagen die Berater: „Na ja, (lacht) wenn ihr das bezahlt, machen wir das gerne.“ #00:50:21-2#</w:t>
      </w:r>
    </w:p>
    <w:p w14:paraId="5C9AEE6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EB849F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(lacht) Haben Sie das mal beobachtet, dass jemand genau dieses jetzt rund um KI gewittert hat und gesagt hat: „Ja, wir müssen da aber das auf ein bisschen breitere Füße stellen von Anfang an und nicht als Projekt, was dann wieder eigentlich ein Ende hat“, sondern als ein Transformation Case, würde ich es jetzt mal nennen, zu nehmen? #00:50:46-1#</w:t>
      </w:r>
    </w:p>
    <w:p w14:paraId="3EFB830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1DF1AC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Also, nein, habe ich noch nicht selber gesehen. Ich überlege gerade, aber das hilft nicht. Ich denke mal eben laut nach. Haben Sie direkt einen harten Anschlag um Viertel nach jetzt? #00:50:57-3# </w:t>
      </w:r>
    </w:p>
    <w:p w14:paraId="77143A8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E17651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Nein, ich nicht. Deswegen, ich wollte nur // Sie nicht über #00:50:59-4#</w:t>
      </w:r>
    </w:p>
    <w:p w14:paraId="428E78A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EB863B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Nein, okay. #00:50:59-7#</w:t>
      </w:r>
    </w:p>
    <w:p w14:paraId="32D5EEF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43C8BC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I: // Gebühr belasten. #00:51:00-6# </w:t>
      </w:r>
    </w:p>
    <w:p w14:paraId="31CC727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B51340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das ist nett. Aber ich war ja zu spät. Ich überlege eben gerade. Nein, das Beispiel hilft nicht. Ich muss mal eben laut denken. Market Logic ist ein Unternehmen, was mit künstlicher Intelligenz Klienten hilft, Consumer Insights auszuwerten. Und denen habe ich, da war ich selber Klient, bei Market Logic gearbeitet, als ich bei [Organisation] war. Das heißt, ich kenne die sehr genau. Ich weiß, was die können, damals noch ohne künstliche Intelligenz. Also, vielleicht hilft der Case doch. Beispiel. Der hilft doch. Also, als ich bei [Organisation] war, verantwortlich für Knowledge und Insights für Europa, hatten wir als [Organisation] das Problem, dass wir wahnsinnig viel Marktforschung machen weltweit. Wir haben jede Frage mit jedem schon mal fünfmal durch. Dass aber diese Daten immer so aufbereitet irgendwo lagen, dass wir zentral keinen Zugriff darauf hatten. Also wenn ein Kollege in Südamerika analysiert hat, ist Stevia als Zutat in einer neuen Coca-Cola kalorienreduziert vielleicht etwas, was Leute trinken mögen würden, dann hat er das für Südamerika gelöst, hat ganz viel Geld für diese Marktforschung ausgegeben und hat diesen Berichtsband auf Spanisch bekommen und hat den dann irgendwo hingelegt. So, das heißt, das Unternehmen hat viel Geld ausgegeben, aber zum Beispiel Europa konnte darauf nicht zugreifen, was ja schade ist, und auch andersrum. So, also war 2012, als ich dazukam, 2013 die Hauptherausforderung, wenn sie irgendetwas mit Knowledge und Insights zu tun hatten, wie kriegen wir die Marktforschungskosten reduziert. Erstens. Zweitens, wie können wir das Wissen, was wir sowieso irgendwo im Unternehmen haben, so zusammenfassen, dass wir damit überhaupt arbeiten können? So, wir haben Market Logic in das Boot geholt, weil die genau dazu ein Startup waren, die also versuchen, für Unternehmen, die ganz, ganz viele Consumer Insights Data haben, die so aufzubereiten, dass nicht jeder interne Manager, Marketingmanager wieder bei null anfangen muss oder viel Geld ausgeben muss für eine Frage, die man eigentlich schon als Antworte hatte. Wir haben das pilotiert in England mit einem Wahnsinnserfolg. Wir haben das dann implementiert in ganz Europa, also für die vierzig Länder, stimmt nicht, 27 Länder, die es in Europa gibt. Nach mir hat Marketing Logic das weltweit implementiert. Das heißt also, dieses System, was sie aufgebaut haben – ich sage gleich, was das ist – das haben die händisch aufgebaut mit Mitarbeitern, mit echten Menschen. Was die aufgebaut haben, ist jetzt das Go-to Tool für 200 Knowledge- und Insights-Experten bei [Organisation] weltweit mit den da dranhängenden 4.000 Marketingmanagern, um herauszufinden, okay, wir haben eine neue Produktidee, oder wir haben den Eindruck, unsere Kunden haben an einer Stelle immer eine Herausforderung, ist die wirklich da, wie können wir dazu Produkte bauen, wie würden die dann diese Produkte finden. Also das heißt, wir sparen ein paar Millionen inzwischen an Marktforschungsbudget und die Ergebnisse, die da herauskommen, sind besser als alles, was wir davor hatten. „Wir“ kann ich deshalb sagen, weil ich da ja auch noch mit dabei bin. Wir müssen gleich mal gucken, was Sie davon dann veröffentlichen dürfen. Ich denke jetzt gerade laut. So. Market Logic, was haben die damals gemacht? Die haben sich alle Marktforschungen zusammengesucht weltweit, die [Organisation] gemacht hat, sind da einzeln durchgeflöht, also in allen Sprachen, in Spanisch, in Englisch, in Deutsch, Mandarin weiß ich nicht, könnte sein. Und haben das erst mal so sortiert, dass das überhaupt auf einer Plattform war mit einem Single Sign-on. Und ich rede übrigens nicht nur von Marktforschung, die wir gemacht haben als [Organisation], sondern auch alle (unv. #00:54:28-9#) Daten, die wir kaufen runter und rauf, alle GFK-Daten, wer hat wann was wie gekauft und warum, alle Wetterdaten. Ich hatte, als ich bei [Organisation] angefangen habe, habe ich ein Blatt gehabt, da habe ich mir alle meine Kennwörter und Pins und Tans und so aufgeschrieben für diese einzelnen Serviceanbieter für Marktforschung, damit ich Wetterdaten holen konnte, die letzten GFK-Daten, die letzten Nielsen-Wasserverkäufe bei Edeka in Berlin und ich bin wahnsinnig geworden. So, also Market Logic hat Folgendes gemacht. Die haben alles erst mal zusammen auf eine Plattform gestellt. Das alleine war so ein Mehrwert. Unglaublich. Hat gar nichts mit KI zu tun. So, dann haben die gesagt, wir flöhen einzeln, wir, nicht der Kunde, nicht [Organisation], wir flöhen einzeln durch die Inhalte dieser Studien durch und heben heraus sogenannte Meta-Insights. Also wir schreiben, wir vercharten das und wir verlinken das so, dass ich als User bei [Organisation] sagen konnte, was wissen wir denn alles über Stevia. So ähnlich wie sie jetzt bei Google suchen hatte ich ein eigenes Suchfeld bei Market Logic auf meiner Plattform da, was weiß ich denn alles über Stevia. Und dann hat das System mir aktiv gepusht die Antworten auf diese Frage, nicht: „Ja, da gab es mal eine Studie 2011 in Südamerika, hier ist der spanische Band, durchflöhen musst du selber.“ Was ich früher musste: „Gehe mal in den Keller und suche mal.“ Das war da halt schon weg. Das war ein zweiter Mehrwert. Und das, was sie jetzt zwischenzeitlich gemacht haben, und jetzt kommen wir auf KI, ist, die haben das, was da dann Studenten gemacht haben ursprünglich, durch alle Studien immer durchflöhen und [Organisation], den Managern zu helfen, da die Insights zu generieren, das macht inzwischen eine KI. Und die haben dazu einen Chief Artificial Intelligence Officer eingestellt. Es gibt also in der Geschäftsführung von Market Logic, die ja sowieso schon mit Big Data arbeiten, einen dedizierten Geschäftsführer, der im Titel hat „Chief Artificial Intelligence Officer“. Das heißt, der hat im Grunde genommen seinen ganzen Laden umgekrempelt, der hat sein ganzes Team neu aufgestellt und hat gesagt – die arbeiten inzwischen mit Coca-Cola, mit Mondelēz, mit Carlsberg, mit Unilever, die haben also ganz, ganz wahnsinnig viele Klienten, die auf unheimlich vielen Daten sitzen – wie können wir denen denn so helfen, dass wir nicht nur strukturieren, sondern dass wir ihnen auch neue Insights und neue Ideen aus ihren eigentlichen Quellen suchen? So, jetzt noch mal zu Ihrer Frage zurück. Sagen Sie die bitte noch mal #00:56:55-3#</w:t>
      </w:r>
    </w:p>
    <w:p w14:paraId="4544B0E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742692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So Vorbereitung auf Skalierung. Also das eine ist, irgendetwas mal mit einem klaren Ziel umzusetzen, ist so die eine Phase, und dann ist ja aber der nächste Schritt in der Regel, ja, wie kriege ich denn das jetzt, wenn es erfolgreich war, in der Breite und in der Tiefe in meiner Organisation verankert? #00:57:12-3#</w:t>
      </w:r>
    </w:p>
    <w:p w14:paraId="49C8C69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677B5B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Ja, genau. Haben Sie das schon mal gesehen, dass jemand so eine Abteilung aufgebaut hat, ne? So. Jetzt ist Market Logic nicht also in itself eine Marketingorganisation, aber die liefern eben in eine der Aufgaben nämlich Consumer Insights bei großen Marketingorganisationen zu. Das heißt, die müssen sich ja so aufstellen, dass das funktioniert. Also von daher zu Ihrer Frage: Haben Sie das schon mal erlebt, dass sich eine Organisation umgebaut hat auf so ein Thema? Ja. Auch Big Scale. Ja. Sieht man ja bei Market Logic. Das ist eben nur, wenn Sie so wollen, keine Marketingabteilung, sondern das ist ein Unternehmen, was Marketingabteilung als Zielgruppe hat. Also insofern würde ich denken, das kann man nehmen als Beispiel, so als Case, um das zu beschreiben. Wir müssen ein bisschen aufpassen, da müsste ich das noch mal lesen dürfen später, was Sie dann über [Organisation] da erzählen, um das erklären zu können. #00:58:02-1# </w:t>
      </w:r>
    </w:p>
    <w:p w14:paraId="2983416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B70623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I: In der Transkription wird es keine Firmennamen geben. Die werden alle rausgelassen. Also deswegen, an der Ecke wird da nichts dokumentiert werden. Gut. (Sirene) Oh. #00:58:20-8# </w:t>
      </w:r>
    </w:p>
    <w:p w14:paraId="1175678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0113D5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Ich habe mein Office direkt neben einer Feuerwache. #00:58:23-7#</w:t>
      </w:r>
    </w:p>
    <w:p w14:paraId="106B459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E5A806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Okay. (lacht) #00:58:25-5#</w:t>
      </w:r>
    </w:p>
    <w:p w14:paraId="70FD16F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866948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Was prima ist, weil die sind nicht nur täglich aktiv, die kommen auch immer nachts und das dann immer mit dem gleichen Sound. Das wäre jetzt nicht schlimm, wenn das mein Office-Office wäre, aber es ist mein Homeoffice, wo ich dann normalerweise mal am Freitag sitzen muss, nicht schlimm ist, aber es stört schon ganz schön. Ich wundere mich, wie häufig die rausmüssen, die Armen. #00:58:45-8#</w:t>
      </w:r>
    </w:p>
    <w:p w14:paraId="525D3C6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DE27C0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Ja, erstaunlich. Gut, Frau [Person], herzlichen Dank. Wir könnten auch noch natürlich zwei Stunden sprechen (lacht), aber das ist, glaube ich, für Sie noch weniger eine Überraschung als für mich. Ich habe jetzt am Anfang relativ spontan meinen ganzen Leitfaden komplett umgeworfen. Das war aber super, weil Sie an einer bestimmten Stelle waren mit Unternehmen, wo ich noch nicht so viel gehört hatte. Also ich war bisher mehr auch rund um die operative Umsetzung unterwegs, deswegen war das für mich jetzt total hilfreich, mal so eher aus der strategischen Ecke und wie fängt das Ding eigentlich an, darauf zu gucken. #00:59:32-0#</w:t>
      </w:r>
    </w:p>
    <w:p w14:paraId="54BCFF1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194154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Also ich denke, die Hauptnachricht ist, dass KI ein Tool, also für mich immer, das ist ein Tool und das hat nicht eine Aufgabe an sich. Also man wird nicht besser, wenn man sagt, man macht jetzt auch KI, jedenfalls nicht im Marketing. Also das mag ja für ein Startup gut sein, neue Kunden zu kriegen, wenn die draufschreiben, das ist alles KI-basiert. Das hilft im Moment als Buzzword. Aber für Unternehmen, es muss schon irgendwie ein Ziel haben, sonst ist es weggeschmissenes Geld. #00:59:54-5#</w:t>
      </w:r>
    </w:p>
    <w:p w14:paraId="5901873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AADCA1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I: Absolut. Für mich ist es ja total spannend zu sehen, weil ja, ich habe mich ja die letzten fünf Jahre sehr stark mit dem Thema Digitalisierung und digitale Transformation auseinandergesetzt. Wenn man in einem Unternehmen für Onlinemarketing und Online-Sales zuständig ist, kriegst du ja auch immer den Transformationsschal umgehängt, ja? Was totaler Quatsch ist. #01:00:14-6# </w:t>
      </w:r>
    </w:p>
    <w:p w14:paraId="682D834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51329B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genau. #01:00:14-8#</w:t>
      </w:r>
    </w:p>
    <w:p w14:paraId="3B343E4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E45F9B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(lacht) Aber das passiert dann automatisch. Und ich bin ja tatsächlich, finde das total schön, wie viele Parallelen es eigentlich gibt, ja? Weil auch bei Digitalisierung ja man viel Kofferwort, jeder hat etwas anderes verstanden, hat einen Selbstzweck daraus gemacht, ohne konkrete, was wollen wir erreichen und wofür stehen wir eigentlich. Und das wäre vielleicht noch so eine wirklich allerletzte Frage, was mich ja so persönlich umtreibt, ist, haben Sie mal gesehen, dass ein Unternehmen bewusst eine Haltung zu KI, das muss jetzt gar nicht im Marketing sein, aber bewusst eine Haltung zu KI entwickelt und formuliert und auch kommuniziert hat? #01:01:00-4#</w:t>
      </w:r>
    </w:p>
    <w:p w14:paraId="3D8AC09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F0B678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Also das Beispiel werden Sie kennen. Das passt nicht genau zu Ihrer Frage, aber was ja Amazon gemerkt hat über Alexa, ist, dass Alexa als Marken-Ambassador, als Brand Ambassador, als Gesicht der Marke und eigentlich als Stimme der Marke nach außen eine Haltung haben muss dazu, was passiert, wenn sie nicht freundlich behandelt wird. Weil es wird personifiziert. Man hat nicht irgendetwas Technisches in der Küche – ich habe es in der Küche stehen – sondern dadurch dass es ja einen Namen hat, dadurch dass es eine Stimme hat, dadurch dass es eine Frau ist, man entwickelt ja ein Bild dazu, eine Vorstellung als User. So und was also Amazon wohl über Zeit festgestellt hat, ist, dass Alexa beleidigt wird auch, ja? Also so, ich weiß jetzt nicht, kommt so irgendetwas: „Alexa, du blöde Kuh, jetzt habe ich das schon dreimal gesagt, warum begreifst du das nicht?“ Ich war noch nicht dabei. Ich nehme mal an, so, vielleicht schlimmer. So und die ersten Reaktionen, die Alexa dann natürlich, das ist ja programmiert, hatte, war, das zu beschwichtigen und zu sagen: „Ja, sorry, so schlimm ist es doch nicht, und ich gebe mir noch mal Mühe.“ Das haben die gerade umgeändert. Das ist jetzt so, dass sie wirklich gegenhält. Das müsste ich eigentlich mal ausprobieren. Ich habe nur ein bisschen Angst, dass wenn ich das mache, ich bei Amazon dann laufe unter „beleidigt Alexa“. (lacht) Da muss man ja auch aufpassen. #01:02:20-1#</w:t>
      </w:r>
    </w:p>
    <w:p w14:paraId="438E830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D44673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Absolut. #01:02:20-7#</w:t>
      </w:r>
    </w:p>
    <w:p w14:paraId="5439CA5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813EEA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Dann habe ich meinen Ruf weg. Muss ich aber wirklich mal ausprobieren. Hatte ich mir vorgenommen, merke ich gerade, habe ich noch nicht. Also die soll eine Haltung haben, die irgendwie sagt so: „So, Moment. Ja, Freundchen, nun mal ganz langsam mit den jungen Pferden, das kann man aber alles hier auch ordentlich regeln.“ Das finde ich persönlich jetzt einfach mal vor dem Hintergrund, was können wir mit KI und was können wir nicht mit KI, finde ich sehr gut, denn es personifiziert sich. Mir ist aufgefallen, was ich mache, ist, ich rede in Ein-Wort-Sätzen. Also ich sage nicht: „Alexa, würdest du bitte.“ Sondern ich sage: „Alexa, lauter.“ Das ist zwar ein verständlicher Befehl, der ist aber auch unfreundlicher und ich überartikuliere den auch, damit es wirklich ankommt. Die Gefahr dabei ist es, dass ich irgendwann anfange mit meinem Mann so zu reden. #01:03:05-5#</w:t>
      </w:r>
    </w:p>
    <w:p w14:paraId="3FB84DD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C8F3FF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Ja. #01:03:05-5#</w:t>
      </w:r>
    </w:p>
    <w:p w14:paraId="3E96DC06"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C83A97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Ne? Also wir kommen in so eine Automat/ Das ist mir noch nicht passiert. Ich will das nur sagen, es ist nicht blöd, dass Amazon das macht, dass sie also Alexa auch in ihrer Haltung weiterentwickeln. Habe ich eine Firma gesehen, die eine Haltung zu KI entwickelt? #01:03:21-3# </w:t>
      </w:r>
    </w:p>
    <w:p w14:paraId="220951E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A973D8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Also ich bin sogar gar nicht weniger bei Endkunde, sondern mehr mit Fokus auf die eigenen Mitarbeiter. #01:03:29-2#</w:t>
      </w:r>
    </w:p>
    <w:p w14:paraId="771FD8C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BCD273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Also, ich bilde mir ein, ja, dass ich so etwas gesehen habe. Wo könnte das gewesen sein? Weiß ich nicht. Wenn es mir über die Füße fällt, schicke ich Ihnen etwas. #01:03:45-1#</w:t>
      </w:r>
    </w:p>
    <w:p w14:paraId="2866FEE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24D3F5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Ah, wunderbar. Gut, ansonsten vielleicht noch, haben Sie noch einen Tipp für mich, mit wem ich aus dem Marketing, wo Sie sagen, ich probiere es jetzt zwar auch auf anderen Wegen, aber wo Sie sagen: „Da hätten Sie vielleicht eine Chance (lacht), den mal in den nächsten zwei Monaten sechzig Minuten zu kriegen?“ #01:04:02-5#</w:t>
      </w:r>
    </w:p>
    <w:p w14:paraId="3884475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5B0F6A5" w14:textId="77777777" w:rsidR="00515683" w:rsidRPr="00515683" w:rsidRDefault="00515683" w:rsidP="00515683">
      <w:pPr>
        <w:widowControl w:val="0"/>
        <w:autoSpaceDE w:val="0"/>
        <w:autoSpaceDN w:val="0"/>
        <w:adjustRightInd w:val="0"/>
        <w:spacing w:after="0"/>
        <w:ind w:right="-6"/>
        <w:rPr>
          <w:rFonts w:cs="Arial"/>
          <w:sz w:val="16"/>
          <w:szCs w:val="16"/>
          <w:lang w:val="en-GB" w:eastAsia="de-DE"/>
        </w:rPr>
      </w:pPr>
      <w:r w:rsidRPr="00515683">
        <w:rPr>
          <w:rFonts w:cs="Arial"/>
          <w:sz w:val="16"/>
          <w:szCs w:val="16"/>
          <w:lang w:eastAsia="de-DE"/>
        </w:rPr>
        <w:t xml:space="preserve">B: Also dieser Alexander Borek, der dieses Smart-Shopping-Buch geschrieben hat, der ist bei [Organisation]. Darüber kenne ich den aber übrigens nicht. Also wir waren nie Arbeitskollegen. Das Buch ist mir empfohlen worden über einen ganz anderen Weg. Der macht aber, glaube ich, nicht/ Moment, was macht der denn? Was macht der denn bei VW? Der ist nicht in der Marketingabteilung, komischerweise schreibt er aber Bücher über Marketing, also insofern fühlt er sich dem Bereich ja nahe. Und der hat eben diese Mischung, die Sie ja eigentlich suchen müssen, damit Sie einen Partner finden, ist im Marketing und kann KI. Wenn sie nur Leute im Marketing haben, kriegen sie die nicht. Wenn sie nur Leute haben, die KI können, dann kriegen sie den Marketingpart nicht. Alexander Borek. Ich gucke mal eben, was er da macht. </w:t>
      </w:r>
      <w:r w:rsidRPr="00515683">
        <w:rPr>
          <w:rFonts w:cs="Arial"/>
          <w:sz w:val="16"/>
          <w:szCs w:val="16"/>
          <w:lang w:val="en-GB" w:eastAsia="de-DE"/>
        </w:rPr>
        <w:t>Global Head of Data, Analytics &amp; AI bei Volkswagen Financial Services ist der. #01:05:03-1#</w:t>
      </w:r>
    </w:p>
    <w:p w14:paraId="30F2FA53" w14:textId="77777777" w:rsidR="00515683" w:rsidRPr="00515683" w:rsidRDefault="00515683" w:rsidP="00515683">
      <w:pPr>
        <w:widowControl w:val="0"/>
        <w:autoSpaceDE w:val="0"/>
        <w:autoSpaceDN w:val="0"/>
        <w:adjustRightInd w:val="0"/>
        <w:spacing w:after="0"/>
        <w:ind w:right="-6"/>
        <w:rPr>
          <w:rFonts w:cs="Arial"/>
          <w:sz w:val="16"/>
          <w:szCs w:val="16"/>
          <w:lang w:val="en-GB" w:eastAsia="de-DE"/>
        </w:rPr>
      </w:pPr>
    </w:p>
    <w:p w14:paraId="747A0895" w14:textId="77777777" w:rsidR="00515683" w:rsidRPr="00D01ADF" w:rsidRDefault="00515683" w:rsidP="00515683">
      <w:pPr>
        <w:widowControl w:val="0"/>
        <w:autoSpaceDE w:val="0"/>
        <w:autoSpaceDN w:val="0"/>
        <w:adjustRightInd w:val="0"/>
        <w:spacing w:after="0"/>
        <w:ind w:right="-6"/>
        <w:rPr>
          <w:rFonts w:cs="Arial"/>
          <w:sz w:val="16"/>
          <w:szCs w:val="16"/>
          <w:lang w:val="en-GB" w:eastAsia="de-DE"/>
        </w:rPr>
      </w:pPr>
      <w:r w:rsidRPr="00D01ADF">
        <w:rPr>
          <w:rFonts w:cs="Arial"/>
          <w:sz w:val="16"/>
          <w:szCs w:val="16"/>
          <w:lang w:val="en-GB" w:eastAsia="de-DE"/>
        </w:rPr>
        <w:t>I: Ja, aber klingt super. Da frage ich mal. #01:05:08-9#</w:t>
      </w:r>
    </w:p>
    <w:p w14:paraId="08A83272" w14:textId="77777777" w:rsidR="00515683" w:rsidRPr="00D01ADF" w:rsidRDefault="00515683" w:rsidP="00515683">
      <w:pPr>
        <w:widowControl w:val="0"/>
        <w:autoSpaceDE w:val="0"/>
        <w:autoSpaceDN w:val="0"/>
        <w:adjustRightInd w:val="0"/>
        <w:spacing w:after="0"/>
        <w:ind w:right="-6"/>
        <w:rPr>
          <w:rFonts w:cs="Arial"/>
          <w:sz w:val="16"/>
          <w:szCs w:val="16"/>
          <w:lang w:val="en-GB" w:eastAsia="de-DE"/>
        </w:rPr>
      </w:pPr>
    </w:p>
    <w:p w14:paraId="37A3EBB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D01ADF">
        <w:rPr>
          <w:rFonts w:cs="Arial"/>
          <w:sz w:val="16"/>
          <w:szCs w:val="16"/>
          <w:lang w:val="en-GB" w:eastAsia="de-DE"/>
        </w:rPr>
        <w:t xml:space="preserve">B: Der gibt Vorträge zu „How to transform a global company into a data-driven company“. </w:t>
      </w:r>
      <w:r w:rsidRPr="00515683">
        <w:rPr>
          <w:rFonts w:cs="Arial"/>
          <w:sz w:val="16"/>
          <w:szCs w:val="16"/>
          <w:lang w:eastAsia="de-DE"/>
        </w:rPr>
        <w:t>Was ja auch schon mal ganz interessant ist. Sie können leider, glaube ich, da nicht drüber schreiben Head of Marketing, aber der kennt zumindest warum auch immer die Marketingwelt so gut, dass er schreiben kann, so wird sich die Marketingarbeitswelt verändern, also wirklich anfassbar. Und ich hatte den auch in einem Experteninterview, bevor ich mich zum Thema KI als Forschungsthema entschieden habe. Dem habe ich auch aus meinem neuen Buch noch mal etwas zugeschmissen und habe gesagt: „Kannst du da noch mal drüber gucken, ist das richtig, oder schüttelt dann ein KI-IT-Experte mit dem Kopf?“ Der hat dann zurückgeschrieben: „Nein, sieht gut aus, kannst du so machen.“ War mir ein bisschen schnell. Ich hoffe, er hat es wirklich gelesen (lacht). Aber gut, ich habe jetzt hinten in der Danksagung „Danke Dr. Alexander Borek für die Überprüfung von Kapitel XY“. So, also ist lustig. Also der wäre, glaube ich, ein ganz Guter. Kennt der mich jetzt gut genug, dass es etwas bringen würde, wenn ich sagen würde: „Hallo Alex, kannst du dich mal mit Herrn (Wecke?) unterhalten?“ Kann klappen, kann nicht klappen. #01:06:13-2#</w:t>
      </w:r>
    </w:p>
    <w:p w14:paraId="2695F2E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194E06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Nein. Ich würde direkt auf ihn zugehen. Also da möchte ich Sie gar nicht belasten, dass Sie da Zeit investieren. #01:06:18-5#</w:t>
      </w:r>
    </w:p>
    <w:p w14:paraId="2771069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616936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Aber ruhig mal sagen, wir haben gesprochen, wenn er etwas mit mir anfangen kann. Also wie gesagt, wir haben nie zusammen gearbeitet. Ich hatte den in einem Experteninterview, ich habe sein Buch gelesen und ich frage ihn zwischendurch immer mal so zwei, drei Sachen. Also wenn er sich an mich erinnern kann, dann waren das immer gute Erinnerungen. Wenn er das nicht weiß, dann hat er drei Millionen andere Sachen zu tun. Wie immer, ne, wenn man #01:06:37-4#</w:t>
      </w:r>
    </w:p>
    <w:p w14:paraId="1B222B1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8DAF1B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Absolut. #01:06:37-8#</w:t>
      </w:r>
    </w:p>
    <w:p w14:paraId="52769D7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B84B93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bei Volkswagen arbeitet. Die haben ja auch wirklich genug Probleme gerade. Gut. Prima. Dann würde ich Ihnen – ich habe das gerade ausgedruckt – noch die Unterschrift schicken. #01:06:46-3#</w:t>
      </w:r>
    </w:p>
    <w:p w14:paraId="1DC2A05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E8EF5C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Perfekt. #01:06:47-5#</w:t>
      </w:r>
    </w:p>
    <w:p w14:paraId="5D771BD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D741DC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Eingescannt für den Datenschutz. Und dann, glaube ich, sind wir gut durch, oder? #01:06:52-3#</w:t>
      </w:r>
    </w:p>
    <w:p w14:paraId="2AA78C9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8C8B41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Wunderbar. Herzlichen Dank. #01:06:53-6#</w:t>
      </w:r>
    </w:p>
    <w:p w14:paraId="46B214F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8DB71E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Sehr gerne. Bin sehr gespannt, was rauskommt insgesamt. #01:06:56-9#</w:t>
      </w:r>
    </w:p>
    <w:p w14:paraId="55AD251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E741D4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Ich wünsche Ihnen alles Gute auf jeden Fall und Sie werden das auf jeden Fall bekommen. Ich hoffe, dass das nächstes Jahr fertig ist und dann auch druckreif. #01:07:05-7#</w:t>
      </w:r>
    </w:p>
    <w:p w14:paraId="7794CCD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2282507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Also ich glaube, Sie sind zeitlich sehr gut unterwegs. Was passieren wird, ist, dass Sie irgendwann wieder einen geilen Jobangebot kriegen und dann auf zwei Stühlen hängen, zwischen zwei. #01:07:15-7#</w:t>
      </w:r>
    </w:p>
    <w:p w14:paraId="7C556CF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44174F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Ja, total. Deswegen gebe ich auch Gas, weil ich habe schon erstes Interesse, das durchaus spannend ist, wo ich schon gemerkt habe, ich habe gezuckt und habe dann aber abgesagt, weil ich gesagt habe, nein, ich brauche bis so 01.03. nächsten Jahres, sonst kriege ich es wieder nicht durch. Dann wäre ich totunglücklich. Dann wäre es total Unsinn gewesen. Deswegen. #01:07:38-4#</w:t>
      </w:r>
    </w:p>
    <w:p w14:paraId="0E3083F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644688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Und parallel klappt das nicht. #01:07:42-6#</w:t>
      </w:r>
    </w:p>
    <w:p w14:paraId="396B31A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05BA9A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I: Nein. #01:07:42-3# </w:t>
      </w:r>
    </w:p>
    <w:p w14:paraId="3788666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6CD4521"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Ich habe finalisiert, als ich bei [Organisation] war, weil man Prof dann, nachdem er gesagt hat: „Alles gut, können wir so veröffentlichen“, sich dann doch noch 25 Sachen gewünscht hat. Da musste ich zu [Organisation] und sagen: „Ich habe ja gerade erst vor einem Monat angefangen bei euch zu arbeiten und ich hatte euch ja auch gesagt, meine Doktorarbeit ist durch, sie muss ja nur noch veröffentlicht werden.“ Da musste ich da echt noch mal sechs Wochen raus. Die haben das alles mitgemacht. Das war echt toll. #01:08:02-7#</w:t>
      </w:r>
    </w:p>
    <w:p w14:paraId="0BE1AFF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C27B02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Ja, cool. #01:08:03-5#</w:t>
      </w:r>
    </w:p>
    <w:p w14:paraId="499DAED2"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148826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Aber das war nicht selbstverständlich. Also wenn ich da eine Flachpfeife gewesen wäre in den ersten paar Monaten, dann hätten die das nicht erlaubt. Also von daher, wenn Sie das verhindern können, dass Sie parallel arbeiten müssen, dann wird es eine gute Diss. und ein guter Job hinterher. Man kann auch beides gleichzeitig, aber/ Na ja. #01:08:19-8#</w:t>
      </w:r>
    </w:p>
    <w:p w14:paraId="15C0B57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CFF5C1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Nein. Meine Kinder sind jetzt irgendwie fünf und elf. Da ist das auch noch nicht so einfach, dass man das Wochenende einfach Zeit hat (lacht) #01:08:28-0#</w:t>
      </w:r>
    </w:p>
    <w:p w14:paraId="0B7CDCD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030C89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Nein. Ja. #01:08:29-4#</w:t>
      </w:r>
    </w:p>
    <w:p w14:paraId="7A8C5AA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57F17B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und abends. #01:08:29-6#</w:t>
      </w:r>
    </w:p>
    <w:p w14:paraId="27BE310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66BE07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gut. #01:08:30-9#</w:t>
      </w:r>
    </w:p>
    <w:p w14:paraId="338FFA6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586C10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Gut. Vielen Dank. #01:08:31-8#</w:t>
      </w:r>
    </w:p>
    <w:p w14:paraId="0DA6E69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6E8A3D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Ja. Sehr gerne. #01:08:33-5#</w:t>
      </w:r>
    </w:p>
    <w:p w14:paraId="35E2546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46CD09CD"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Ich hoffe, wir sehen // uns mal persönlich, #01:08:34-2#</w:t>
      </w:r>
    </w:p>
    <w:p w14:paraId="42FDC62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CA7A75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Schönen Tag noch. #01:08:34-3#</w:t>
      </w:r>
    </w:p>
    <w:p w14:paraId="66CBF1B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90531B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 wenn das mal wieder geht, auf irgendeiner Veranstaltung. Würde mich sehr freuen. #01:08:37-9#</w:t>
      </w:r>
    </w:p>
    <w:p w14:paraId="17519F8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161307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Oh ja. #01:08:38-8#</w:t>
      </w:r>
    </w:p>
    <w:p w14:paraId="788E2BAF"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12ED79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Vielen Dank. #01:08:39-3#</w:t>
      </w:r>
    </w:p>
    <w:p w14:paraId="7D111E1B"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4BCEDBE"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Das ist eigentlich ein schönes Bild. Das kriegen wir bestimmt hin. #01:08:42-6#</w:t>
      </w:r>
    </w:p>
    <w:p w14:paraId="2EF961A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3024E08C"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Hoffentlich. #01:08:42-5#</w:t>
      </w:r>
    </w:p>
    <w:p w14:paraId="11C7254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FED6358"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Prima. #01:08:43-0#</w:t>
      </w:r>
    </w:p>
    <w:p w14:paraId="7108DEF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7C5D9153"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Ja, das denke ich auch. Machen Sie es gut. #01:08:44-7#</w:t>
      </w:r>
    </w:p>
    <w:p w14:paraId="2C9D0BF9"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1FE11BD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B: Dann bis dann. #01:08:44-9#</w:t>
      </w:r>
    </w:p>
    <w:p w14:paraId="19F4B190"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5B4CA13A"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I: Danke. Tschüss. #01:08:45-6#</w:t>
      </w:r>
    </w:p>
    <w:p w14:paraId="25D20597"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052D2B54"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r w:rsidRPr="00515683">
        <w:rPr>
          <w:rFonts w:cs="Arial"/>
          <w:sz w:val="16"/>
          <w:szCs w:val="16"/>
          <w:lang w:eastAsia="de-DE"/>
        </w:rPr>
        <w:t xml:space="preserve">B: Tschüss. #01:08:46-0# </w:t>
      </w:r>
    </w:p>
    <w:p w14:paraId="30E3F535" w14:textId="77777777" w:rsidR="00515683" w:rsidRPr="00515683" w:rsidRDefault="00515683" w:rsidP="00515683">
      <w:pPr>
        <w:widowControl w:val="0"/>
        <w:autoSpaceDE w:val="0"/>
        <w:autoSpaceDN w:val="0"/>
        <w:adjustRightInd w:val="0"/>
        <w:spacing w:after="0"/>
        <w:ind w:right="-6"/>
        <w:rPr>
          <w:rFonts w:cs="Arial"/>
          <w:sz w:val="16"/>
          <w:szCs w:val="16"/>
          <w:lang w:eastAsia="de-DE"/>
        </w:rPr>
      </w:pPr>
    </w:p>
    <w:p w14:paraId="61014741" w14:textId="6398499C" w:rsidR="00515683" w:rsidRDefault="00515683">
      <w:pPr>
        <w:spacing w:after="0" w:line="240" w:lineRule="auto"/>
        <w:jc w:val="left"/>
        <w:rPr>
          <w:rFonts w:eastAsiaTheme="minorEastAsia" w:cs="Arial"/>
          <w:sz w:val="16"/>
          <w:szCs w:val="16"/>
          <w:lang w:eastAsia="de-DE"/>
        </w:rPr>
      </w:pPr>
      <w:r>
        <w:rPr>
          <w:rFonts w:eastAsiaTheme="minorEastAsia" w:cs="Arial"/>
          <w:sz w:val="16"/>
          <w:szCs w:val="16"/>
          <w:lang w:eastAsia="de-DE"/>
        </w:rPr>
        <w:br w:type="page"/>
      </w:r>
    </w:p>
    <w:p w14:paraId="644CD949" w14:textId="77777777" w:rsidR="00515683" w:rsidRPr="00515683" w:rsidRDefault="00515683" w:rsidP="00515683">
      <w:pPr>
        <w:widowControl w:val="0"/>
        <w:autoSpaceDE w:val="0"/>
        <w:autoSpaceDN w:val="0"/>
        <w:adjustRightInd w:val="0"/>
        <w:spacing w:after="0" w:line="240" w:lineRule="auto"/>
        <w:ind w:right="-7"/>
        <w:rPr>
          <w:rFonts w:eastAsiaTheme="minorEastAsia" w:cs="Arial"/>
          <w:sz w:val="16"/>
          <w:szCs w:val="16"/>
          <w:lang w:eastAsia="de-DE"/>
        </w:rPr>
      </w:pPr>
    </w:p>
    <w:p w14:paraId="3AFFA120" w14:textId="77777777" w:rsidR="00515683" w:rsidRPr="00515683" w:rsidRDefault="00515683" w:rsidP="00515683">
      <w:pPr>
        <w:spacing w:after="0"/>
        <w:rPr>
          <w:rFonts w:cs="Arial"/>
          <w:sz w:val="32"/>
          <w:szCs w:val="32"/>
        </w:rPr>
      </w:pPr>
      <w:r w:rsidRPr="00515683">
        <w:rPr>
          <w:rFonts w:cs="Arial"/>
          <w:b/>
          <w:sz w:val="32"/>
          <w:szCs w:val="32"/>
        </w:rPr>
        <w:t>CONAG4</w:t>
      </w:r>
    </w:p>
    <w:p w14:paraId="7BD50CF5" w14:textId="77777777" w:rsidR="00515683" w:rsidRPr="00515683" w:rsidRDefault="00515683" w:rsidP="00515683">
      <w:pPr>
        <w:spacing w:after="0"/>
        <w:rPr>
          <w:rFonts w:cs="Arial"/>
          <w:sz w:val="16"/>
          <w:szCs w:val="16"/>
        </w:rPr>
      </w:pPr>
    </w:p>
    <w:p w14:paraId="375F0605" w14:textId="77777777" w:rsidR="00515683" w:rsidRPr="00515683" w:rsidRDefault="00515683" w:rsidP="00515683">
      <w:pPr>
        <w:spacing w:after="0"/>
        <w:outlineLvl w:val="0"/>
        <w:rPr>
          <w:rFonts w:cs="Arial"/>
          <w:sz w:val="16"/>
          <w:szCs w:val="16"/>
        </w:rPr>
      </w:pPr>
      <w:r w:rsidRPr="00515683">
        <w:rPr>
          <w:rFonts w:cs="Arial"/>
          <w:sz w:val="16"/>
          <w:szCs w:val="16"/>
        </w:rPr>
        <w:t>I: So. Die Aufnahme läuft. Beschreibe doch mal deine aktuelle Rolle. #00:00:06-3#</w:t>
      </w:r>
    </w:p>
    <w:p w14:paraId="5376C0C3" w14:textId="77777777" w:rsidR="00515683" w:rsidRPr="00515683" w:rsidRDefault="00515683" w:rsidP="00515683">
      <w:pPr>
        <w:spacing w:after="0"/>
        <w:rPr>
          <w:rFonts w:cs="Arial"/>
          <w:sz w:val="16"/>
          <w:szCs w:val="16"/>
        </w:rPr>
      </w:pPr>
    </w:p>
    <w:p w14:paraId="0DCDD59B" w14:textId="77777777" w:rsidR="00515683" w:rsidRPr="00515683" w:rsidRDefault="00515683" w:rsidP="00515683">
      <w:pPr>
        <w:spacing w:after="0"/>
        <w:rPr>
          <w:rFonts w:cs="Arial"/>
          <w:sz w:val="16"/>
          <w:szCs w:val="16"/>
        </w:rPr>
      </w:pPr>
      <w:r w:rsidRPr="00515683">
        <w:rPr>
          <w:rFonts w:cs="Arial"/>
          <w:sz w:val="16"/>
          <w:szCs w:val="16"/>
        </w:rPr>
        <w:t>B: Ja, ich bin einer der Mitgründer von [Organisation]. Wir sind eine deutsch-finnische Firma, also ursprünglich in Finnland gegründet, vier Jahre alt und eigentlich genau mit dem Fokus auf das Thema Künstliche Intelligenz von Daten. Wir sind in der Form jetzt nicht spezialisiert auf Marketing oder Anwendung von KI im Marketing-Bereich, aber kann auch nachher ein bisschen erzählen. Wir haben relative viele Themen in dem Bereich, auch im Umfeld Marketing All (Amation? 00:00:39) und genauso bisschen auch natürlich genau diese Thematik auch, Erwartung versus Realität. Das ist eigentlich so ein klassisches Thema. Ja, wir sind vier Jahre alt, wir sind mittlerweile knapp dreißig Leute - also, Berlin, München und Helsinki. Wir drei Gründer haben da eine relative lange Historie in dem Bereich Künstliche Intelligenz. Also wir kennen uns aus [Organisation] Zeiten. Ich habe damals das Thema Datenstrategie und Umsetzung bei [Organisation] betreut 2006 bis 2012. Davor war ich bei [Organisation]. Und die zwei anderen Gründerinnen [Name] und [Name] sind beide Finnen. Deshalb war auch diese deutsch-finnische Connection. Die waren danach bei [Organisation], also [Organisation] ist ein großes Medienhaus in Finnland und Holland und haben letztendlich auch, also sozusagen, was wir eigentlich als Background (unv. #00:01:32-5#) so ein bisschen kann man auch sagen, die Gründeridee von denen ist so dieses (Olig? 00:01:37-4#) Daten nutzbar zu machen. Und das ist vielleicht auch ganz wichtig. Also wir natürlich, wie der Name [Organisation] schon Daten, EI und Insight kommt es ein bisschen her, wobei man auch sagen muss, für uns ist es jetzt nicht sozusagen, es ist für uns eigentlich ganz wichtig, für uns ist EI Mittel zum Zweck und nicht sozusagen eigentlich der Nucleus von unserer Arbeit dann. Und das spiegelt sich auch in den vielen Projekten wieder, dass eigentlich, wir machen relativ viel verschiedene EI-Themen von Natural Language Processing, Computer Vision, aber auch jetzt gerade in Algorithmen-Entwicklung, Recommendation-Engine. Gleichzeitig würde ich halt sagen, es war immer für uns auch so ein Thema, wir wollen jetzt nicht beim letzten ERI-Thema dabei sein und müssen wir nicht dabei sein, sondern für ist halt immer der Impact das Entscheidende. Und das ist eigentlich auch bisschen so die Positionierung, die wir gegenüber den Kunden haben dann auch, dass wir sagen, also wir haben durchaus Kunden, die auch zu uns kommen und sagen: "Ja, ja. Also wir wollen jetzt irgendwas mit EI machen." Also ein bisschen so, wie viel Kilo EI willst du denn haben dann? Wo wir dann sagen: "Okay, was ist denn eigentlich dein Problem?" Und dann sagen wir auch, ob es Sinn macht oder nicht. Genau. Vier Jahre, dreißig Leute. Wir haben so drei Rollen, ist vielleicht ganz wichtig, weil eine Rolle adressiert eigentlich genau diese Barriere zwischen Erwartung und Umsetzung. Es ist diese Daten Strategierolle, Data Strategist nennen wir die. So ein bisschen so diese Translator, also McKinsey nennt das eigentlich immer Translator. Dann haben wir Data Scientist und Data Engineers. Also das heißt, wir sind in der Form auch voll in der Lage, Sachen umzusetzen, haben wir auch gerade im Marketing-Bereich für sozusagen [Organisation] zum Beispiel oder auch in Finnland [Organisation] ist auch ein Stromanbieter dort. Das heißt, bei uns, wir fangen oft die Projekte mit einer Strategie an, aber (Phones? 00:03:29) war eigentlich auch eins der elementaren Dinge, die wir haben wollten, dass wir auch umsetzen können. Also, dass wir nicht nur sagen: "Du musst das und das machen", oder auch so ein bisschen: "Hey, ja, ist so cool und so viel Opportunities, und das könnten alle Use Case sein", sondern wir machen auch so ein bisschen diesen Ansatz auch, und wir sind auch in der Lage, die so umzusetzen dann. Das ist eigentlich für uns super wichtig, dass wir eigentlich so auch diese Langkurve, die wir auf der Corporate-Seite hatten. Also ich war nach [Organisation] 2012 bin ich zurück nach Deutschland, war bei der [Organisation] in Darmstadt und in Berlin, maßgeblich in dem Bereich auch Daten-Monetarisierung, also die im VE-Packaging so dieses Toulino-Thema, aber auch so Smart Home. Da haben wir zum Beispiel dieses Thema, wie kann man Algorithmen entwickeln, um das Wohlbefinden von älteren Leuten, die alleine wohnen zum Beispiel, zu erfassen. Also von dem war sehr viel auch in dieser Datennutzung dann auch. Das war in dem Product Innovation-Bereich. Und eigentlich, wie gesagt, für uns Drei, war eigentlich, wir haben eine lange Karriere in der Corporate Seite gehabt und haben einfach gesagt, da gibt es so viele/ es war zwar immer spannend, und wir haben viel gelernt, aber es gab halt so viele Möglichkeiten, so viele Unternehmen, die auch sozusagen genau vor dieser Reise dann auch stehen. Und das war so ein bisschen der Gründergedanke. Und ja, Kunden sind, ja Deutschland, Holland, Österreich. Wir arbeiten zum Beispiel die [Organisation] Austria sehr viel, gerade in dem Marketing-Bereich, zum Beispiel, unter anderem. Dann ja [Organisation]. Also sozusagen [Organisation] im Bereich klinische Studien haben wir erst die Datenstrategie für die gemacht. Also von dem her auch immer, vielleicht unsere Grundphilosophie und auch, ja, wenn man natürlich auch reflektiert in meine eigene, ist so dieses, wir wollen eigentlich diesen Impact erzeugen, und wir glauben halt daran, digital ohne Daten geht nicht. Und Marketing in Zukunft wird ohne sozusagen Interaktion nicht machbar sein. Das ist so ein bisschen diese Grundphilosophie dahinter. Und wir sehen uns halt in der Verantwortung, dann dem Kunden zu helfen, alle Key Enabler, die man dazu braucht, auch bereit zu stellen. Und da würde ich sagen, das ist vielleicht dann schon ein bisschen so die Überleitung für die nächsten Fragen, ist, meistens ist die Technologie das kleinste Problem. Obwohl es am Anfang gedacht war, dass es die größte Herausforderung ist. #00:05:54-0#</w:t>
      </w:r>
    </w:p>
    <w:p w14:paraId="2C8849D7" w14:textId="77777777" w:rsidR="00515683" w:rsidRPr="00515683" w:rsidRDefault="00515683" w:rsidP="00515683">
      <w:pPr>
        <w:spacing w:after="0"/>
        <w:rPr>
          <w:rFonts w:cs="Arial"/>
          <w:sz w:val="16"/>
          <w:szCs w:val="16"/>
        </w:rPr>
      </w:pPr>
    </w:p>
    <w:p w14:paraId="03858F3B" w14:textId="77777777" w:rsidR="00515683" w:rsidRPr="00515683" w:rsidRDefault="00515683" w:rsidP="00515683">
      <w:pPr>
        <w:spacing w:after="0"/>
        <w:rPr>
          <w:rFonts w:cs="Arial"/>
          <w:sz w:val="16"/>
          <w:szCs w:val="16"/>
        </w:rPr>
      </w:pPr>
      <w:r w:rsidRPr="00515683">
        <w:rPr>
          <w:rFonts w:cs="Arial"/>
          <w:sz w:val="16"/>
          <w:szCs w:val="16"/>
        </w:rPr>
        <w:t>I: Absolut (nicht? 00:05:54-7#). Das ist das, was auch bisher sehr (häufig? 00:06:01-3#) schon öfter gesagt wurde. (unv. #00:06:03-2#) mit der Technologie an und merkt dann, dass es nur eins von vielen Themen ist. Was verstehst du denn persönlich unter Künstlicher Intelligenz? #00:06:11-3#</w:t>
      </w:r>
    </w:p>
    <w:p w14:paraId="35D480E8" w14:textId="77777777" w:rsidR="00515683" w:rsidRPr="00515683" w:rsidRDefault="00515683" w:rsidP="00515683">
      <w:pPr>
        <w:spacing w:after="0"/>
        <w:rPr>
          <w:rFonts w:cs="Arial"/>
          <w:sz w:val="16"/>
          <w:szCs w:val="16"/>
        </w:rPr>
      </w:pPr>
    </w:p>
    <w:p w14:paraId="34622025" w14:textId="77777777" w:rsidR="00515683" w:rsidRPr="00515683" w:rsidRDefault="00515683" w:rsidP="00515683">
      <w:pPr>
        <w:spacing w:after="0"/>
        <w:rPr>
          <w:rFonts w:cs="Arial"/>
          <w:sz w:val="16"/>
          <w:szCs w:val="16"/>
        </w:rPr>
      </w:pPr>
      <w:r w:rsidRPr="00515683">
        <w:rPr>
          <w:rFonts w:cs="Arial"/>
          <w:sz w:val="16"/>
          <w:szCs w:val="16"/>
        </w:rPr>
        <w:t>B: Ja, also für uns ist sozusagen halt letztendlich sozusagen das Thema Algorithmen dahinter, also sowohl Deep Learning als auch Machine Learning. Natürlich muss man sagen, sozusagen es gibt die formale Definition. Natürlich merkt man auch, dass es immer mehr verschwimmt dann. Also mittlerweile hat der eine oder andere auch natürlich sozusagen manuelle Business World als Künstliche Intelligenz. Also für uns ist schon sozusagen der Automatismus letztendlich ein relevanter Punkt dann. Aber ich würde zum Beispiel auch diese ganzen Themen statistische Modelle und so weiter auch dort alle unter dem Deckmantel dann sehen. #00:06:56-3#</w:t>
      </w:r>
    </w:p>
    <w:p w14:paraId="3377F971" w14:textId="77777777" w:rsidR="00515683" w:rsidRPr="00515683" w:rsidRDefault="00515683" w:rsidP="00515683">
      <w:pPr>
        <w:spacing w:after="0"/>
        <w:rPr>
          <w:rFonts w:cs="Arial"/>
          <w:sz w:val="16"/>
          <w:szCs w:val="16"/>
        </w:rPr>
      </w:pPr>
    </w:p>
    <w:p w14:paraId="1CA94144" w14:textId="77777777" w:rsidR="00515683" w:rsidRPr="00515683" w:rsidRDefault="00515683" w:rsidP="00515683">
      <w:pPr>
        <w:spacing w:after="0"/>
        <w:rPr>
          <w:rFonts w:cs="Arial"/>
          <w:sz w:val="16"/>
          <w:szCs w:val="16"/>
        </w:rPr>
      </w:pPr>
      <w:r w:rsidRPr="00515683">
        <w:rPr>
          <w:rFonts w:cs="Arial"/>
          <w:sz w:val="16"/>
          <w:szCs w:val="16"/>
        </w:rPr>
        <w:t>I: Wie ist denn deine Einschätzung bezüglich der Bedeutung von Künstlicher Intelligenz für das Marketing? Und übrigens Marketing, das ist glaube ich noch wichtig, in meiner Definition ist alles, was in der Schnittstelle zum Kunden passiert. Also Kunden (Interaktion? 00:07:08-4#) und Kommunikation. Es ist oftmals in Unternehmen unter Service oder Sales, und nicht nur unter dem Titel Marketing. Also das ist ein bisschen breiter, glaube ich, als meistens gedacht. #00:07:18-8#</w:t>
      </w:r>
    </w:p>
    <w:p w14:paraId="24397FAF" w14:textId="77777777" w:rsidR="00515683" w:rsidRPr="00515683" w:rsidRDefault="00515683" w:rsidP="00515683">
      <w:pPr>
        <w:spacing w:after="0"/>
        <w:rPr>
          <w:rFonts w:cs="Arial"/>
          <w:sz w:val="16"/>
          <w:szCs w:val="16"/>
        </w:rPr>
      </w:pPr>
    </w:p>
    <w:p w14:paraId="4CE415F8" w14:textId="77777777" w:rsidR="00515683" w:rsidRPr="00515683" w:rsidRDefault="00515683" w:rsidP="00515683">
      <w:pPr>
        <w:spacing w:after="0"/>
        <w:rPr>
          <w:rFonts w:cs="Arial"/>
          <w:sz w:val="16"/>
          <w:szCs w:val="16"/>
        </w:rPr>
      </w:pPr>
      <w:r w:rsidRPr="00515683">
        <w:rPr>
          <w:rFonts w:cs="Arial"/>
          <w:sz w:val="16"/>
          <w:szCs w:val="16"/>
        </w:rPr>
        <w:t>B: Okay. Das ist ein guter Hinweis. Würde ich auch so total unterschreiben. Ist auch, ich sage mal so aus meiner Sicht, schon der erste Konfliktstoff bei der (Bedeutung? #00:07:27-5#) von Marketing, dass es dort schon Unklarheiten gibt, wer eigentlich sozusagen diese Kunden Schnittstelle eigentlich sozusagen betreut. Und wir sehen das halt, ja, wie gesagt, wir haben eigentlich mittel bis Große Unternehmen, etablierte Unternehmen als Kunden, das heißt, es gibt immer auch eine Historie, nicht nur technisch, sondern auch von der Arbeitsweise. Und ich denke halt, Marketing/ also ist sozusagen von dem her jetzt vielleicht ein bisschen abgedroschen an, aber also für mich ist es eigentlich sozusagen, zukünftiges Marketing ohne Daten und damit ohne Analytics ist nicht machbar. Also das ist einfach nicht mehr/ du kannst nicht/ für mich ist es diese Dialogfähigkeit. Du musst als zukünftiges Marketing braucht es Dialogfähigkeit, und ich nehme da eigentlich auch gerne so diese klassische Historie auch, was macht ein Dialog zwischen zwei Menschen sozusagen eigentlich interessant? Es macht es dann interessant, wenn du auf die Antworten der einen Seite eingehst. Wenn du das nicht machst, dann endet das Gespräch meistens relativ schnell dann, also wenn es jetzt nicht ein Vortrag ist. Aber in der Kneipe wirst du mit jemandem reden, der auf das eingeht, was du sagst und was inhaltlich relevant ist, drauf antwortet, und natürlich mit der Erwartung, dass du darauf aufbaust wieder. Also das ist für mich eigentlich sozusagen eigentlich ein bisschen diese Grundphilosophie, und das heißt, deshalb brauchst du auch Daten, weil du musst hören, und sozusagen Analytics brauchst du letztendlich dann, um es sozusagen zu verstehen, zu interpretieren. Und letztendlich natürlich die Kanäle nutzt du dann wieder, um es entsprechend auszuspielen dann in der Form, da brauchst auch wiederum Analytics zu verstehen, wie weit arbeitest du, über welche Kanäle erreichst du wen in welchem Format und so weiter. Und aus meiner Sicht ist halt, ja, wo ich denke jetzt, von dem her denke ich ist auch das Elementare, das man es wirklich runterbricht auf diese einfachen Grundprinzipien dann, und da geht es oft verloren, dass man zu viel darüber redet, ob man jetzt Sales Force oder Oracle oder welche Cloud benutzt. Und eigentlich sozusagen ein bisschen so eine Seitendebatte hat und eigentlich sozusagen diese Diskussion, okay, Dialogfähigkeit zu erreichen, eigentlich ein bisschen nach hinten geht. Und es war letztendlich auch sozusagen für mich mehr oder weniger prägend, war jetzt auch der Einstieg bei [Organisation]. Also damals sozusagen ging es darum zu sagen, zu der Zeit hatten wir eine halbe/ also, ich würde jetzt mal sagen, mit einer Laufzeit von zwei Jahren ungefähr eine Milliarde Nokia-Telefone in der Welt draußen, die aktiv genutzt wurden, und wir hatten eigentlich so gut wie keine Ahnung, wie die genutzt werden. Wann jemand ein neues kaufen will, was die kaufen wollen und so weiter. Es gab natürlich (unv. #00:10:12-4#) Nokia und es gab so das MyNokia und so weiter, es gab verschiedene Ansätze, aber eigentlich, und das war eigentlich der Grundansatz, warum überhaupt in das Thema Datenstrategie damals gegangen sind, diese Dialogfähigkeit zu machen. Wir hatten eigentlich die Grundphilosophie, war unabhängig, über welchen Kanal jemand mit uns interagieren will, a) müssten wir den erfassen, zuordnen und darauf reagieren dann. Und das war eigentlich so das Grundprinzip. Und das ist auch letztendlich, was mir immer noch, auch heute, paar Jahre später, eigentlich versuchen zu vermitteln dann. Und das ist, glaube ich, gerade auf der Definition, die du gesagt hast, super wichtig, weil diese großen Unternehmen meist so nach innen orientiert und stellen gar nicht mehr fest, dass den da draußen überhaupt nicht interessiert, wie du organisiert bist. Ob du horizontal, vertikal in Service, Sales und so weiter. Das interessiert keinen. Und das geht eben auch verloren, weil natürlich jeder jeden Tag sich darüber Gedanken macht. Und das ist wiederum auch wiederum die Chance natürlich, über EI und Daten die richtig eingesetzt, kannst du natürlich eigentlich deine internen, strukturellen, ich sage jetzt mal, Herausforderungen eigentlich sozusagen auch überzeichnen, wenn du den Teil richtig machst dann. #00:11:31-2#</w:t>
      </w:r>
    </w:p>
    <w:p w14:paraId="652BAA2D" w14:textId="77777777" w:rsidR="00515683" w:rsidRPr="00515683" w:rsidRDefault="00515683" w:rsidP="00515683">
      <w:pPr>
        <w:spacing w:after="0"/>
        <w:rPr>
          <w:rFonts w:cs="Arial"/>
          <w:sz w:val="16"/>
          <w:szCs w:val="16"/>
        </w:rPr>
      </w:pPr>
    </w:p>
    <w:p w14:paraId="572C6D71" w14:textId="77777777" w:rsidR="00515683" w:rsidRPr="00515683" w:rsidRDefault="00515683" w:rsidP="00515683">
      <w:pPr>
        <w:spacing w:after="0"/>
        <w:outlineLvl w:val="0"/>
        <w:rPr>
          <w:rFonts w:cs="Arial"/>
          <w:sz w:val="16"/>
          <w:szCs w:val="16"/>
        </w:rPr>
      </w:pPr>
      <w:r w:rsidRPr="00515683">
        <w:rPr>
          <w:rFonts w:cs="Arial"/>
          <w:sz w:val="16"/>
          <w:szCs w:val="16"/>
        </w:rPr>
        <w:t>I: Ich würde jetzt, wenn das für dich in Ordnung ist, was sich bisher bewährt hat, war, dass wir erstmal die nächsten Fragen, dass wir uns an einen konkreten Fall halten. Das heißt, dass du dir mal überlegst, was ist denn ein guter Fall? Du musst auch nicht das Unternehmen nennen. Da habe ich einen guten Blick drauf, wie so von Erstkontakten mit dem Kunden bis zur Implementierung das Projekt gelaufen ist. Und wenn du da einen Fall hast, dann würde ich dich bitten, den mal kurz zu skizzieren, um was es denn da ging. #00:12:02-0#</w:t>
      </w:r>
    </w:p>
    <w:p w14:paraId="5E6F73DF" w14:textId="77777777" w:rsidR="00515683" w:rsidRPr="00515683" w:rsidRDefault="00515683" w:rsidP="00515683">
      <w:pPr>
        <w:spacing w:after="0"/>
        <w:outlineLvl w:val="0"/>
        <w:rPr>
          <w:rFonts w:cs="Arial"/>
          <w:sz w:val="16"/>
          <w:szCs w:val="16"/>
        </w:rPr>
      </w:pPr>
    </w:p>
    <w:p w14:paraId="74BD1A75" w14:textId="77777777" w:rsidR="00515683" w:rsidRPr="00515683" w:rsidRDefault="00515683" w:rsidP="00515683">
      <w:pPr>
        <w:spacing w:after="0"/>
        <w:outlineLvl w:val="0"/>
        <w:rPr>
          <w:rFonts w:cs="Arial"/>
          <w:sz w:val="16"/>
          <w:szCs w:val="16"/>
        </w:rPr>
      </w:pPr>
      <w:r w:rsidRPr="00515683">
        <w:rPr>
          <w:rFonts w:cs="Arial"/>
          <w:sz w:val="16"/>
          <w:szCs w:val="16"/>
        </w:rPr>
        <w:t>B: Okay, kann ich. Also wie gesagt, wir haben ein paar Fälle, die sind ähnlich. Ich wurde jetzt einen nehmen, der ist mit [Organisation]. Ich meine, die kennst du wahrscheinlich. Das sind so die orangen Äxte. Das Interessante, warum ich den wähle, ist, dass es auch ein Multibrand ist dann. Also das heißt, sie haben [Organisation], aber in Deutschland weniger bekannt Iittala. Das ist so Glasware, also sehr hochwertige Glasware. Die haben fünf oder sechs verschiedene Brands, die in der Form eigentlich sozusagen unabhängig agieren, gleichzeitig sozusagen [Organisation] sozusagen nicht nur diese Äxte macht, sondern eigentlich die Holding ist auch und versucht sozusagen eigentlich natürlich, da auch gemeinsame Plattformen zu entwickeln dann. Da war ich auch am Anfang die Aufgabe für die ganze Gruppe, sozusagen erstmal dieses Thema, und das ist eigentlich bei uns immer der Anstieg. Also sehr oft kommt dieser Einstieg über, ja, ein Unternehmen hat eine Digital-Strategie gemacht, und sehr oft kommt genau in dieser Digital-Strategie raus, wir müssen Omnichannel gehen, wir müssen direkten Sales und so weiter machen. Also auch bei [Organisation], Hauptabsatz ist sozusagen indirekt über den Handel und so weiter. Also diese Thematik Digital als Möglichkeit, direkt mit dem Kunden zu interagieren, oder zumindest sozusagen eine Dialog Brücke zu schaffen für Kunden, die irgendwo anders gekauft haben. Und in dem Prozess ging es auch/ als die erste Herausforderung war natürlich so ein bisschen auch, dass man auch eine Plattform lizensiert hat, Burst damals, sozusagen eigentlich für Reporting, und dann der Meinung war, dass man das jetzt überall auch nutzen könnte, also sozusagen als so ein Backbone. Innerhalb dieses, was wir sozusagen gemacht haben, wir haben diese Digital Strategie in eine Daten Strategie umgesetzt. Sozusagen, was sind die Ambitionslevel in Digital, und welche Rolle spielt Daten und Analytics entlang dieser Customer Journey, um genau diese Dialogfähigkeit auch herzustellen. Und wie kann man das sozusagen, welche Fragen muss ich eigentlich in den verschiedenen Schritten adressieren? Was definiert Erfolg für mich in jedem dieser Schritte? Und auch, wie mache ich denn messbar, also KPIs? Und welche sozusagen analytischen Methoden kann ich anwenden, um die zu optimieren dann? Also auch so ein bisschen die Automatisierung, skalierbare Gedanke dann. Sozusagen, wir nehmen dann meistens die Customer Journey her oder schaffen die dann, also würden wir die auch, wenn es die noch so nicht gibt, und versuchen, die halt dann relevant zu machen von der Datenanalytischen Seite dann. Wie gesagt, Customer Journey schon gesagt. Das heißt, der Customer war im Mittelpunkt. Genau eine der Key-Fragen war natürlich genau, was du gesagt hast: Sales Service, Marketing verschwimmt sehr stark, dort auch noch gerade bei dem Brand Iittala gibt es dann so ein Myiittala Programm, also so ein Loyalty-Programm über eine Million Loyalty-Kunden verteilt. Und was natürlich auch als großes Potenzial gesehen wurde, weil das war sozusagen, dort gab es einen direkten Kundenkontakt, und es gab auch sozusagen dort, wenn man sich die Kanäle angeschaut hat, auch die große Möglichkeit, über die eigenen Flagship Stores - in Deutschland gibt es einen, in [Ort], in Skandinavien gibt es relativ viel - auch sozusagen direkt zu interagieren, und natürlich der Online Shop als anderes Vehikel dann. Wenn wir so eine Daten Strategie machen, dann schauen wir uns eigentlich das komplette Set an. Wir schauen uns an, was ist die Business-Strategie? Wir schauen uns aber auch das Thema sozusagen Infrastruktur an. Wir schauen uns das Thema Identity Management an, also wie wird ein Kunde identifiziert? Wie war die Zuordnung gemacht? Privacy bezogen auf das, aber auch das Thema Kompetenzen. Also auch Kompetenzen in langen, sowohl auf der Business-Seite als auch auf der Analytics-Seite, auf der technischen Seite. Wir schauen uns das Thema Organisation und Governance an, also sozusagen wie ist es organisiert? Wir schauen uns auch an das Analytik-Portfolio mehr oder weniger. Und das sozusagen, im ersten Schritt machen wir eigentlich so eine Bestandsaufnahme dann und identifizieren dort halt auch die größten Lücken. Als eins der Kernelemente, wo wir eigentlich auch immer sozusagen das auch wieder greifbar machen für das Management ist, was wir Customer 360 nennen. Ist halt sozusagen dieses Ambitionslevel, okay, wenn ihr dialogfähig sein wollt, dann müsst ihr eigentlich dieses Customer 360-Plattform aufbauen. Und das war dann auch schon eine der ersten Diskussionen: Bauen wir sozusagen für [Organisation] gesamt das auf? Und das hat dann nämlich dann Implikationen mit Privacy und Consent und so weiter. Oder bauen wir das für die Brands auf dann. Das war schon mal die erste interessante Diskussion, weil es sozusagen dann genau an dieses Nervensystem geht, wie versteht der Kunde uns eigentlich? Versteht jetzt jemand, wenn er [Organisation] Produkte kauft, über den Brand [Organisation], und weiß vielleicht gar nicht, dass da [Organisation] dahinter ist. Und ist es für uns relevant oder nicht relevant? Wurde natürlich in der Form noch mal spannender, weil die eigentlich so auch so ein bisschen in so Domains gedacht haben, also Domains-Küche. Und dann gibt es Domain-Küche gibt es dann Iittala mit Glasware und Geschirr und so weiter, aber auch sozusagen das ganze Thema Messer, Besteck und so weiter. Im Garten genauso. Also, es gab so bestimmte Domains, die man eigentlich auch adressieren wollte, und eigentlich da darstellen wollte, dass man eigentlich mehr ist wie ein Brand. Und das war schon der erste Konfliktstoff, dass sozusagen das natürlich eigentlich von dieser Dialogfähigkeit die erste kritische Frage gestellt hat. Okay, was wollt ihr eigentlich dann? Also sozusagen, wollt ihr ein Portfolio an Brands nutzen? Und das war auch eine der Fragen, wo dann halt auch, ja, wie gesagt, die technische Komponente eigentlich eine geringere Rolle spielt dann. Und es mehr darum geht, auch wirklich dieses Ambitionslevel zu definieren. Daraus wie gesagt, aus dieser Bestandsaufnahme und der Digital Strategie haben wir dann diese sozusagen Daten Strategie entwickelt, auch sozusagen, okay, wie kann man diese Deltas adressieren, und wie kann man dann auch die ersten Use Cases realisieren? Und einer der ersten Use Cases war, und das ist eigentlich sehr symptomatisch für die Projekte, die wir machen, dass sich meistens daraus dann diese Folgeprojekte generieren. Daten Strategie von Management abgesegnet, und es ging dann darum zum Beispiel, wie können wir eigentlich, weil dort waren die besten Daten, wie können wir eigentlich die Loyalty Customer bei Myiittala, wie können wir die nutzen. Erste Erkenntnis war, die hat man eigentlich gar nicht gekannt. Also man hat nicht gewusst, wer die sind, was die sind, was die gekauft haben, obwohl die Daten verfügbar waren. Das heißt, dieser explorative Teil/ oder andersrum gesagt, man hat schon viele Ideen gehabt, was man alles machen könnte, ohne eigentlich zu wissen, was man eigentlich hat dann. Und auch, das Zweite war auch, war dann eher die Frage auch, hat man eigentlich ein, ich sage jetzt mal, Akquisitionsthema, also, dass man sich relativ schwertut, überhaupt Kunden zu motivieren, dem Loyalty-Programm sich anzuschließen, oder man eigentlich eher ein Engagement-Thema. Es war auch unklar dann. Und das muss man auch sagen, das war natürlich auch einer der Ergebnisse, die dem Management nicht so gut gefallen haben, weil wir natürlich gezeigt haben, dass wir eigentlich ein richtiges Engagement-Problem haben, dass wir relativ effektiv sind, Kunden in das Programm rein zu bringen, aber sich wahnsinnig schwertun, dass sie in irgendeiner Form eine Interaktion mit denen haben. Das heißt also auch, wir reden da gar nicht mehr von verkaufen, sondern auch so eine Interaktion von, eine E-Mail zu öffnen. Und das heißt im ersten Schritt, da sind wir eigentlich sehr tief eingestiegen überhaupt diese Daten überhaupt mal/ also die Insights daraus zu generieren, und daraus hat man dann Hypothesen entwickelt. Das Ziel war sozusagen halt, dieses Thema Engagement anzugehen und zu schauen, wie kann man diese Kunden aktivieren dann. Und eins aus meiner Sicht der ersten Erfahrungen auch in dem Bereich ist, und das ist sehr oft dann der Fall, man hat dann eigentlich aus meiner Sicht immer so eine klassische Dreiteilung der Kunden. Das ist natürlich ein bisschen super vereinfacht, aber man hat die Kunden, die, ich sage mal so, die Fan Boys, die mehr oder weniger auch sehr aktiv sind, auf alles reagieren, kaufen. Das haben wir eigentlich bei vielen Kunden jetzt, sehr engagiert sind. Und wir haben auf der anderen Extremseite Leute, die halt null reagieren. Also, die zuzusagen einmal reagiert haben und dann BUFF nicht mehr da waren. Und dann gibt es so diese Masse in der Mitte, die da ein bisschen so verteilt ist. Und aus meiner Sicht, einer der größten, konzeptionellen Denkfehler ist da schon, dass man eigentlich am liebsten mit den Engagiertesten weiterarbeitet, anstatt zu sagen, mit denen, die sich gar nicht engagieren oder zumindest also idealerweise natürlich mit denen gerade in der Mitte dann auch schaut, dass man die nach oben bringt. Und das ist dann eigentlich schon, wo es halt oft dann schon wirklich/ wo man dann halt sieht, dass halt sehr viel noch immer noch auf Erfahrung, Gut Feeling und so weiter und "Ja, haben wir doch so immer gemacht" und so weiter. Und das ist schon aus meiner Sicht die erste Ein/ wo ich auch als Barriere sehen würde. Man macht es, also man geht nicht systematisch vor, sondern man hat eine Idee und auch vielleicht so eine Idealisierung, wie jetzt Daten und Analytics da helfen könnte, und ideal natürlich in dem Zuge, und es ist eigentlich, am liebsten würde man dann irgendwie, okay, welche Software sollten wir jetzt lizensieren, die jetzt uns das Thema löst dann. Also da kommt dann auch sehr oft dieses Thema Marketing Automation in Spiel - ja, welches Tool nehmen wir? Wir haben auch einen Kunden, der erst das Tool lizensiert hat und richtig Geld dafür zahlt, und dann überlegt hat eigentlich, was er damit machen will. Also das ist sehr oft. Und es ist halt aus meiner Sicht im Marketing sehr oft diese Suche nach diesem Silber Bullet. Und da ist sozusagen EI natürlich mit all den Versprechungen und so weiter natürlich sehr relevant. Das Gute bei dem Projekt war, wir haben es geschafft zu sagen: "hey, wir machen es im ersten Schritt komplett manuell dann." Also wir haben dann diese Insights generiert. Wir haben dann Next Best Offer, also wir haben sozusagen für jeden Kunden von dieser einen Million, haben wir sozusagen analysiert und letztendlich dann so ein Next Best Offer generiert dann. Also wir haben sozusagen dann für jeden Kunden, können wir sagen: Okay, das wäre das Produkt, das wir anbieten, das Problem eins. Marketing hat überhaupt nicht verstanden, obwohl wir das sehr früh eigentlich auch hervorgehoben haben, dass das auch Content bedeutet dann. Also ich muss dann auch relevanten Content bereitstellen, obwohl wir genau wussten sozusagen, gesagt hat, wie das ist die Zielgruppe, das ist sozusagen, was wir über die wissen. Die sind jetzt zum Beispiel bei Iittala gibt es zum Beispiel ein Segment, das ist eher so ein Collector Segment, das heißt, die wollen eigentlich immer so bestimmte Serien, und da aber das komplette Suite, und andere haben eher so ein bisschen, die haben einen nicht für sich selber gekauft, sondern Geschenke gekauft dann zum Beispiel. Und das hat man dann/ die nächste Gruppe war eher so funktional getrieben, das heißt, die haben eher dann so ja Teller und Gläser zum Beispiel gekauft, die halt meist nutzbar waren. Und sozusagen, so konnten wir das eigentlich sehr gut segmentieren. Und das heißt, wir haben eine sehr hohe Granularität erreicht, und die war aber überhaupt nicht abgebildet in dem a) in dem Marketing Prozess, weil der Marketing Prozess halt immer noch sehr klassisch war. Der war immer noch/ und das ist für mich zum Beispiel auch, wenn überhaupt vielleicht so ein Seitenexkurs, wenn wir so diese Diskussion mit potenziellen neuen Kunden über das Thema Marketing und Marketing Automation haben und dann kommt eigentlich immer dieses: personalisiert, Omnichannel oder Hyperchannel oder wie auch immer, Hyper-Personalisation. Das erste, was ich meistens mache, ich abonniere deren Newsletter. Und meistens mit dem ersten Newsletter kannst du sagen, ob die irgendwelche Intelligenz dahinter haben oder nicht, weil es ist meistens und es war auch dort so, halt produktorientiert oder Event orientiert agiert wird dann. Aber es hat überhaupt keine Rolle gespielt, was ich, wer ich bin, was ich mache und so weiter. Und wenn du dann dahinter schaust, siehst du halt immer das Problem, dass halt dieser Marketing Prozess halt immer noch wie (unv. #00:24:58-4#) lang gemanagt wird dann. Das wird halt, okay, wir haben ein neues Produkt oder ach, jetzt kommt Weihnachten. Und was wollen wir denn da sagen? Und dann wird eigentlich Content generiert. Und dieses Thema automatisiert, personalisiert, dass ich das sozusagen nicht mehr manuell machen kann, wurde nicht verstanden. Und es war bis zuletzt hatte auch einer der Marketing Verantwortlichen dort gedacht, sie könnte jetzt schnell einfach fünfzig verschiedene Messages generieren dann für die verschiedenen Leute. Also sie hat es immer noch versucht, manuell abzubilden. Das heißt, und aus der Ursprungsfragestellung, zumindest aus Iittalas Management Sicht war, ja, wir haben doch gar nicht die Tools dazu, haben wir gelöst. Das Thema, wir haben keine Analytics-Ressourcen, also sie hatten keine Data Scientists, haben wir gelöst. Also auch die Datenqualität haben wir gelöst. Letztendlich ist das Projekt sozusagen nicht skalierbar gewesen aufgrund des Marketing Prozesses. Und ich denke, das ist eigentlich symptomatisch für die meisten Cases, die ich gesehen habe, dass dieser Prozess/ wir haben jetzt gerade auch einen mit einem, wie sagt man das, also kein Stromanbieter am Front End, sondern der die Infrastruktur dahinter anbietet. Wir mussten jeden Schritt manuell machen, Und wir wussten genau, dass das passieren wird, aber es war auch der einzige Weg, ihnen wirklich vor Augen zu führen, dass das klar wird. Was dazu notwendig ist, bevor du in Richtung Automatisieren gehen kannst. Und aus meiner Sicht, die Key Learnings ist halt, Key Element ist, du musst diesen Marketing Prozess in Frage stellen. Der muss von Waterfall genauso eigentlich agil gedacht waren, und das passiert auch immer mehr, und dann brauchst du sozusagen eigentlich diese cross-funktionalen Teams. Das heißt, du musst diese, ich sage jetzt mal, Layers sozusagen eigentlich miteinander verknüpfen, das heißt, nicht der Marketing Manager definiert das analytische Thema, der Data Scientist spricht dann mit dem Data Engineer, der holt sich die Daten. Der Data Scientist baut sozusagen Targeting Algorithmen, Whilst (Churn? #00:27:07-2#) Prediction und so weiter, gibt die dann an den Marketeer. Der Marketeer überlegt sich die Kampagne - das funktioniert nicht. Viel zu kompliziert, und auch die Information fließt dann auch nicht. Und das heißt, du brauchst sozusagen integrierte Teams, und weil du integrierte Teams brauchst, musst du auch diese Rollen viel klarer definieren, wer welche Rolle auch in diesem Feld hat dann. Also welche Rolle der Marketeer hat, und welche Rolle der Data Scientist hat. Und Media eigentlich auch in diesem Prozess von Hypothese so Umsetzung und Tracking und Optimierung dann auch zusammenarbeiten. In dem Fall, denke ich, das andere Learning ist auch ja wirklich diese End-to-End Denke, und End-to-End dann halt nicht/ also, dass das Ende nicht (unv. #00:27:54-2#) ist, wenn die Kampagne rausgeht, sondern dass das Ende halt dort ist, wenn das Feedback gesammelt wurde und integriert wurde. Daran scheitern auch die meisten. Das heißt auch, wenn man es jetzt wieder von der ERI-Perspektive anschaut, wird diese Relevanz der Feedback-Daten wird komplett ignoriert dann. Also es wird also so ein bisschen Magic, entwickelst du so ein Churn-Prediction-Modell. Das wird eingesetzt, und das wird eingesetzt dann. Und das haben wir oft. Also, wir haben auch Fälle gesehen, da wurde dann vor ein paar Jahren von [Organisation] so ein Churn-Modell entwickelt, Survival Energy war das, und das wurde nie getestet, wurde nie infragegestellt. Es wurde einfach eingesetzt. Es kam ja von [Organisation], sollte eigentlich nicht schlecht sein dann. Und solange irgendwie die Zahlen irgendwie sozusagen gestimmt haben ungefähr oder sozusagen, ich sage jetzt mal, Churn auf einem Level war, wo man irgendwie sich damit abgefunden hat, wurde es nie infragestellt. Es wurde nie verifiziert, hätte man das jetzt verbessern sollen oder was, funktioniert es überhaupt und so weiter. Wurde überhaupt nicht infragegestellt. Das Modell selber konnte uns eigentlich meistens keiner erklären dann. Also die konnten gar nicht erklären, wie es generiert wurde. Und das ist sehr oft wieder diese/ da, denke ich, ist Marketing anfälliger wie andere Bereiche, ist diese Black-Box-Denke. Also sozusagen durchaus halt, wenn ich irgendwas lizensieren kann, wo mein Problem löst, dann finde ich das gut dann irgendwie. Und wie gesagt, und das ist meistens halt so ein bisschen auch, wo wir dann auch halt darauf hinweisen, dass es sozusagen eine Black Box nie optimiert werden kann und letztendlich ist es auch, selbst wenn die Black Box funktionieren würde, halt nicht dieses Problem des Prozesses löst dann. Und das ist sozusagen halt, wie gesagt, diese End-to-End Denke und auch diese konzeptionelle Denke dann, okay, wie messe ich eigentlich? Also was ist sozusagen eigentlich auch sozusagen mein Ziel mit der Kampagne, und wie messe ich das? Und gerade, wie gesagt, wenn man dann halt speziell mit der EI-Brille daraufschaut, auch zu sagen, ja, welche Daten habe ich? Welche Daten würden mir helfen, mein Modell eigentlich noch/ meine Algorithmen noch besser zu machen? Wird sehr viel Fokus auf den Algorithmus selber gelegt und sehr wenig auf die Daten dahinter. Und auch, wir haben das auch in anderen Fällen gesehen auch, wie weit kann ich eigentlich auch/ also, es ist dann immer so eine Positiv Orientierung, das heißt, eigentlich denke ich dann immer nur, ich nutze dann die Daten, also so nach dem Motto, dort, wo ich eine Conversion habe, also wo es sozusagen meine Recommendation genutzt wurde, das wird dann hergenommen, aber die sozusagen negative Seite wird dann weggelassen, obwohl die genauso wichtig ist wie die positive Seite. Also zu sagen, es wird dann immer so auch in Success gedacht und nicht in, was treibt eigentlich den Algorithmus dann. Und das ist zum Beispiel auch ein Thema. Und das hängt natürlich sehr stark zusammen, dass natürlich hier, ja, diese Data ORI Literacy halt sehr gering ist. Das heißt, wir versuchen da auch sozusagen so ein bisschen eigentlich auch dieses Verständnis zu entwickeln, und das geht für mich wieder zurück in diese Rollenverteilung, sozusagen dann auch zu sagen, okay, als Marketeer, ich muss jetzt nicht ein ERI-Spezialist sein, aber ich muss wissen, und deshalb teilweise auch diese Daten Strategie Rolle, ich muss wissen, welchen Input ich liefern muss. Und das sehen wir auch oft, zum Beispiel, als das falsch verstandene Problem, dass sich jetzt sozusagen der Marketeer wahnsinnig viel Gedanken macht, wie dieses Jounr-Modell jetzt aufgebaut ist, oder welche Methodik? Also wir hatten jetzt vor kurzem so ein RFP. Da kam als Anfrage, on wir jetzt R oder (Enzo floor? #00:31:51-8#) nützen und so weiter. Und das ist so ein bisschen, wo wir sagen, spielt überhaupt keine Rolle. Also sozusagen, dass auch die Anforderung an so Leute, weil wir sagen, wir haben auch Cases, da schimpfen zwar auch unsere Data Scientists, mit SaaS, weil SaaS halt einfacher sozusagen von der Umsetzung ist, obwohl es sozusagen sexy ist dann. Aber da lassen sich die Leute auch sehr einfach so ein bisschen auch aufs Glatteis führen, also, weil sie denken, es entscheidet sich an dem Tool oder an der Methodik dahinter. Und wir sagen halt, es entscheidet sich an, was funktioniert oder nicht, zum Beispiel. Und das setzt voraus, dass man es systematisch macht und auch systematisch testet und daran dann entscheidet. Wir hatten Cases, wo auch ein Kunde unbedingt ein (unv. #00:32:38-2#) Network nutzen wollte, und wir konnten halt nachweisen, dass eigentlich ein altes, statistisches Modell viel effektiver wird aus den Daten, die man hatte dann. Und ja aber gleichzeitig ist so zu sagen, ja, wir gesagt, das wird mehr und mehr natürlich auch genutzt, geht so ein bisschen auf die Definition, weil zum Beispiel eine lange Zeit war IBM Watson natürlich ein Super Hero. Mittlerweile natürlich super uncool. Aber wenn du halt anschaust, IBM hat vor ein paar Jahren SPSS gekauft, und wenn du in Watson reingeschaut hast, gerade in den Marketing-Teil, war das faktisch SPSS-Code. Wenn du jetzt aber zu irgendeiner Firma in den letzten zwei Jahren gegangen wärst und hättest gesagt: "Ja, wir wollen SPSS nutzen", hätte keiner gemacht dann. IBM Watson fanden alle super dann. Und das zeigt so ein bisschen dieses Dilemma dann. Und ich glaube, das spiegelt sich natürlich auch sehr oft, wie gesagt, dann in diese Barrieren wieder, dass es halt oft eigentlich die falsche Diskussion ist dann, also um die diskutiert wird. Und deshalb denke ist, ist es auch immer, ja, gerade dann auch so Studien anschaut und so weiter, dann wird es ja oft Organisation und Daten Qualität genannt. Das sind auch alle relevante Punkte. Aber ich würde schon behaupten, in der aktuellen Diskussion der Umsetzung wird eigentlich genau auf die Punkte eigentlich viel zu wenig Wert gelegt dann. Es wird da eigentlich auf andere Sachen fokussiert. Also wenn man sagt, okay, was als wichtig sehen wird und was gemacht wird, passt es meistens nicht so sauber zusammen dann. Ich meine nur, wie gesagt, in der [Organisation] ist jetzt von der Form systematisch, da können die wie gesagt auch andere nennen. Also wir hatten einen guten Case, es ist so eine finnische Versicherung. Die waren eigentlich in der Form, könnte man sagen, eigentlich ein gutes Beispiel in der Form, weil sie eigentlich auf uns gehört haben in der Form, und nicht ein Marketing Automation Tool gekauft haben, sondern wir haben eigentlich erst ein Daten Environment aufgebaut, erst das manuell umgesetzt, erst die Organisation aufgebaut, und jetzt gerade, vor einem halben Jahr, wurde das Thema Marketing Automation sozusagen auf der Tool-Seite eigentlich angegangen. Und dementsprechend ist das viel harmonischer auch gelaufen und sozusagen letztendlich auch vom eigenen Team auch getragen worden dann. Die meisten machen es leider nicht so dann. #00:35:05-3#</w:t>
      </w:r>
    </w:p>
    <w:p w14:paraId="15AD02A7" w14:textId="77777777" w:rsidR="00515683" w:rsidRPr="00515683" w:rsidRDefault="00515683" w:rsidP="00515683">
      <w:pPr>
        <w:spacing w:after="0"/>
        <w:outlineLvl w:val="0"/>
        <w:rPr>
          <w:rFonts w:cs="Arial"/>
          <w:sz w:val="16"/>
          <w:szCs w:val="16"/>
        </w:rPr>
      </w:pPr>
    </w:p>
    <w:p w14:paraId="294B75CB" w14:textId="77777777" w:rsidR="00515683" w:rsidRPr="00515683" w:rsidRDefault="00515683" w:rsidP="00515683">
      <w:pPr>
        <w:spacing w:after="0"/>
        <w:outlineLvl w:val="0"/>
        <w:rPr>
          <w:rFonts w:cs="Arial"/>
          <w:sz w:val="16"/>
          <w:szCs w:val="16"/>
        </w:rPr>
      </w:pPr>
      <w:r w:rsidRPr="00515683">
        <w:rPr>
          <w:rFonts w:cs="Arial"/>
          <w:sz w:val="16"/>
          <w:szCs w:val="16"/>
        </w:rPr>
        <w:t>I: Du hast schon fast alle Punkte angesprochen, die ich mir so notiert hatte auf vielen Seiten Fragen. Ich würde nochmal bei ein paar noch mal nachfragen. Du hast eingangs oder zwischendrin mal gesagt, das Thema, was wird Agilisierung und cross-funktionale Teams, ist aber schon eine der Themen, die es durchaus braucht, um da in der Ecke ordentlich Fortschritte zu machen. Kannst du noch so ein bisschen beschreiben, was du damit meinst konkret und welche Rollen du auch im Marketing-Umfeld dann siehst? #00:35:40-9#</w:t>
      </w:r>
    </w:p>
    <w:p w14:paraId="4EF2BE44" w14:textId="77777777" w:rsidR="00515683" w:rsidRPr="00515683" w:rsidRDefault="00515683" w:rsidP="00515683">
      <w:pPr>
        <w:spacing w:after="0"/>
        <w:outlineLvl w:val="0"/>
        <w:rPr>
          <w:rFonts w:cs="Arial"/>
          <w:sz w:val="16"/>
          <w:szCs w:val="16"/>
        </w:rPr>
      </w:pPr>
    </w:p>
    <w:p w14:paraId="517A2885" w14:textId="77777777" w:rsidR="00515683" w:rsidRPr="00515683" w:rsidRDefault="00515683" w:rsidP="00515683">
      <w:pPr>
        <w:spacing w:after="0"/>
        <w:outlineLvl w:val="0"/>
        <w:rPr>
          <w:rFonts w:cs="Arial"/>
          <w:sz w:val="16"/>
          <w:szCs w:val="16"/>
        </w:rPr>
      </w:pPr>
      <w:r w:rsidRPr="00515683">
        <w:rPr>
          <w:rFonts w:cs="Arial"/>
          <w:sz w:val="16"/>
          <w:szCs w:val="16"/>
        </w:rPr>
        <w:t>B: Ja, also wie gesagt, ist die erste Frage ist natürlich schon alleine, wenn man wiederum sagt, okay, wie definiert man Marketing? Dementsprechend hat das natürlich einen großen Einfluss. Also das heißt zu sagen, von der, ich sage jetzt mal, wenn ich Business Seite nehme, nenne ich eigentlich immer so Marketing Manager als Rolle, aber natürlich, wenn man sagt, okay, es geht auch über das Thema Sales, oder es geht auch über das Thema Service, dann ist natürlich auch wichtig, die Leute da voll zu integrieren. Also wirklich eigentlich sozusagen eigentlich eher auch die Teams sozusagen von einer Außensicht zu organisieren. Also wir haben jetzt verschiedene Ansätze gesehen, von sozusagen baut diese Team entlang des Funnels auf, mal zusammen Akquisitions-Team, mal hat man ein Engagement Team. Das ist die eine Möglichkeit, die wir gesehen haben. Beinhaltet halt wieder diesen Trade-Off, dass ich sozusagen wieder so diese Übergangspunkte habe und so weiter. Die andere Ecke ist dann eher, dass man sozusagen eigentlich Kundensegment orientiert macht, finde ich eigentlich besser, speziell, wenn diese Segmente sich eigentlich auch, also wenn die analytisch Daten generiert wurden, nicht zu sagen, okay, also wir haben das oft schon, gerade so im, ja, wir haben B2B, wir haben B2C oder wir haben Familie, wir haben nicht Familie und so weiter, weil dann wird es ein bisschen schwieriger. Also schon diese Segmente, und dann braucht man halt, wie gesagt, diese, ich denke, auf der einen Seite dieses Rollen, um sozusagen diese, was sind die Business-Ziele, was sind die Objectives? Also welche Ziele hat, und die Leute, die den Teil sozusagen verantworten, hat sicherlich dann dieses ganze Thema Content, Content Creation, Content Management als wichtige Funktion und Rolle. Dann sicherlich von, wie gesagt, von der Datenanalytik Seite haben wir eigentlich immer diese drei Rollen, die wir auch selber leben, die wir eigentlich auch versuchen, dort zu platzieren, jetzt diese Data Strategists. Vielleicht kann man also so sagen, Strategist ist natürlich ein bisschen immer so missverständlich, weil es sozusagen immer impliziert, dass es nur in dem Strategieteil ist. Von dem her könnte man es auch teilweise auch so eine Art Analytic Product Owner nennen dann, die letztendlich dann End-to-End für den Datenteil verantwortlich sind. Sozusagen diese Business-Ziele übersetzen in ein analytisches Konzept und entsprechend dann von der Daten- und von der Data Science Seite sozusagen dann das entsprechend bereitstellen. Das heißt, wir haben dann diese Data Science Rolle und die Data Engineering Rolle. Natürlich, das geht sozusagen dann schon ein bisschen so in die Umsetzung. Man hat sicherlich dann in einer frühen Phase natürlich auch sehr oft, was wir haben, so diese Daten Architektur erstmal zu bauen dann. Also, das ist dann sicherlich aus meiner Sicht nicht mehr unbedingt eine Rolle, die jetzt in agile Teams muss, sondern das ist für uns eher so eine Enabler-Rolle, die eigentlich sozusagen mit (Mart Form? #00:38:40-2#) Aufbau, die dann auch skalierbar ist. Das heißt, dass sozusagen diese agilen Teams eigentlich sehr stark in diese Umsetzung auch umsetzungsfokussiert sein können und du nicht für jedes, was ja oft am Anfang das Problem ist, dass du für jeden Käse die Daten sehr mühsam aufbereitest, sozusagen entwickelst, nutzt und dann danach wieder sehr mühsam diese Daten sozusagen eigentlich wieder zugänglich machst. Das heißt, diese ganzen Grund Capabilities, Tracking, Daten Architektur, ganze Data Management, Identity Management, würde ich eher zentraler sehen, die aber natürlich in einem sehr engen Austausch mit diesen agilen Teams dann arbeiten müssen. Der Data Engineer wäre, wie gesagt, sehr stark in dieser Rolle, Data Pipelines aufzubauen für diese Cases, eine Rolle, die wir jetzt nicht so stark/ also die sehr historisch oft ist, sind da diese BI-Rollen, also Reporting-Rollen. Die sehen wir eigentlich gar nicht so separat dann. Also das ist eigentlich für uns eher auch eine Erwartung, dass es eigentlich auch von einem Data Scientist als Bestandteil des Ganzen auch eigentlich aufgebaut wird dann. Und ja, das sind eigentlich aus unsere Sicht so diese Grundfunktionen dann, die in so einem Team sind. Und letztendlich dann auch idealerweise natürlich alle die gleichen Ziele verfolgen, also auch, wenn die von verschiedenen Organisationen vielleicht kommen, aber die gleichen Ziele verfolgen, aber dann in diesen Teams arbeiten. Also wird dann sehr oft, mittlerweile ist ja das Squad oder das Spotify-Modell letztendlich wird da immer hergenommen. Also, dass wir da eigentlich sozusagen cross-funktional agiert. Was wir sicherlich, wenn man jetzt sagt, okay, das sind so eigentlich sehr stark diese operativen Rollen, hat man natürlich so ein bisschen auch so diesen strategischen Überbau. Das ist auch wieder eher so eine Data Strategist Rolle und so weiter, und sich dieses größere Bild auch anzuschauen. Okay, also sozusagen nicht nur jedes Team optimiert in seinem Bereich, sondern, okay, wie passt den das Ganze, das große Bild auch zusammen dann. Das ist eigentlich so ein bisschen so, könnte man auch sagen, wie so eine Art so ein Hamburger-System, dass man darüber sozusagen die generelle Business Strategie und da ist zum Beispiel sehr stark, das haben wir für mehrere Medienhäuser gemacht, zum Beispiel auch diese Consumer Lifetime Denke dann auch. Also wirklich zu sagen, also optimieren wir auf diese Top Line, oder optimieren wir auf Profit und so weiter. Optimieren wir auf Neukunden Akquirierung, oder optimieren wir auf, das Kunden-Engagement zu halten. Und darunter, sozusagen der Unterbau wäre dann halt für mich diese Infrastruktur Plattform, sei es Data Lake, sei es wie auch immer Customer 360 darunter. Und das ist eigentlich auch eine ganze Thematik, gerade, ich würde sagen, als Grundvoraussetzung für diese Agilität brauchst du eigentlich dieses zentrale Repository deiner Daten, weil sonst wird sozusagen, heißt es, Worst Case ist, du hast totales Chaos, weil du dann drei Teams hast, die auch gegeneinander arbeiten. Und du wirst auch, haben wir auch schon gesehen, das sind aber eher dann Kunden, die schon sehr weit sind, dann hast du diese (unv. #00:41:52-6#) Effekte, dass der eine sagt, okay, warum soll ich jetzt meine Daten der anderen Business Unit zur Verfügung stellen. Gerade im Medienbereich, ja, warum soll ich jetzt sozusagen denen helfen, sozusagen neue Kunden zu gewinnen, das ist doch mein Kunde dann. Also, da kommt wieder dieses "Das ist mein Kunde" Diskussion, und deshalb brauchst du diesen Überbau, die da auch sagen, okay, es ist okay, dass wir hier Kunden zum Beispiel verlieren und dort gewinnen dann. Oder auch wirklich, also bei einem Kunden war das zum Beispiel, ein Medienhaus, separates Projekt, wo wir dann genau in diese Falle gelaufen sind sozusagen, dass eigentlich die/ weil wir gesagt haben, eigentlich müsste ja/ ihr schleppt eigentlich ein ganzes Kunden Segment über Jahre hinweg, die total unprofitabel für euch sind. Weil immer, wenn die Subscription ausläuft, dann gebt ihr richtig Subsidy und noch mal Teddybär dazu und so weiter, also gebt relativ viel Geld aus, dass sie nie einspielen und so weiter. Und jedes Mal lauft ihr sozusagen wieder in die Falle rein. Und wir haben das wirklich dann auch analytisch dargestellt, aber die Konsequenz war halt, eure Top Line geht runter. Und das wollten sie dann nicht. Und das ist so ein Beispiel, wo dann auch wieder/ hat dann eigentlich mit dem Denken nicht mit EI zu tun, sondern es hat eigentlich wieder mit dem Business Teil zu tun. Und das ist eigentlich von dem her/ aber dieses Organisationsthema ist aus meiner Sicht auch dann entscheidend, zum Beispiel, wie du da auch sozusagen dann - und das ist eigentlich die größte Herausforderung für diese agilen Teams ist - dass die meisten Kunden ja gar nicht die Dichte an Data Exporten hat, um die dann auch zu befüllen dann. Also von dem her wird sehr oft wird dann im Marketing schon über Agilität und agile Teams nachgedacht, aber die können sozusagen von der Datenseite gar nicht befüllt werden, weil es nur zwei, drei, vier, fünf Leute gibt. Und das ist eigentlich dann eigentlich da die größte Herausforderung, dass es dann da eigentlich den Bottleneck gibt, und man eigentlich diese Kompetenz noch gar nicht hat, um das dann umzusetzen. Und daran scheitern auch viele dann. Die es dann eigentlich jetzt schaffen, diese Daten Teams aufzubauen oder zu stabilisieren dann auch. #00:44:10-4#</w:t>
      </w:r>
    </w:p>
    <w:p w14:paraId="56714CC8" w14:textId="77777777" w:rsidR="00515683" w:rsidRPr="00515683" w:rsidRDefault="00515683" w:rsidP="00515683">
      <w:pPr>
        <w:spacing w:after="0"/>
        <w:outlineLvl w:val="0"/>
        <w:rPr>
          <w:rFonts w:cs="Arial"/>
          <w:sz w:val="16"/>
          <w:szCs w:val="16"/>
        </w:rPr>
      </w:pPr>
    </w:p>
    <w:p w14:paraId="539B8606" w14:textId="77777777" w:rsidR="00515683" w:rsidRPr="00515683" w:rsidRDefault="00515683" w:rsidP="00515683">
      <w:pPr>
        <w:spacing w:after="0"/>
        <w:outlineLvl w:val="0"/>
        <w:rPr>
          <w:rFonts w:cs="Arial"/>
          <w:sz w:val="16"/>
          <w:szCs w:val="16"/>
        </w:rPr>
      </w:pPr>
      <w:r w:rsidRPr="00515683">
        <w:rPr>
          <w:rFonts w:cs="Arial"/>
          <w:sz w:val="16"/>
          <w:szCs w:val="16"/>
        </w:rPr>
        <w:t>I: Du hast schon das Thema Daten Infrastruktur angesprochen. Ich würde es mal noch so ein bisschen erweitern, in Summe da drunter liegen ja oft noch mal die IT-Systeme. Was sind aus deiner Sicht da die Knackpunkte aus den Projekten, die du so gemacht hast mit einer IT? #00:44:30-1#</w:t>
      </w:r>
    </w:p>
    <w:p w14:paraId="10716734" w14:textId="77777777" w:rsidR="00515683" w:rsidRPr="00515683" w:rsidRDefault="00515683" w:rsidP="00515683">
      <w:pPr>
        <w:spacing w:after="0"/>
        <w:outlineLvl w:val="0"/>
        <w:rPr>
          <w:rFonts w:cs="Arial"/>
          <w:sz w:val="16"/>
          <w:szCs w:val="16"/>
        </w:rPr>
      </w:pPr>
    </w:p>
    <w:p w14:paraId="6990F341" w14:textId="77777777" w:rsidR="00515683" w:rsidRPr="00515683" w:rsidRDefault="00515683" w:rsidP="00515683">
      <w:pPr>
        <w:spacing w:after="0"/>
        <w:outlineLvl w:val="0"/>
        <w:rPr>
          <w:rFonts w:cs="Arial"/>
          <w:sz w:val="16"/>
          <w:szCs w:val="16"/>
        </w:rPr>
      </w:pPr>
      <w:r w:rsidRPr="00515683">
        <w:rPr>
          <w:rFonts w:cs="Arial"/>
          <w:sz w:val="16"/>
          <w:szCs w:val="16"/>
        </w:rPr>
        <w:t>B: Also der erste große Knackpunkt ist sehr oft, also gerade bei etablierten Unternehmen, ist natürlich, dass es dann operative Systeme gibt, die wahnsinnig viele Daten produzieren, aber teilweise natürlich in einem ganz bestimmten Kontext. Und das heißt, die vielleicht einen ganz bestimmten Use Case eigentlich abdecken, und dementsprechend waren auch die Daten erfasst. Und jetzt kommt man eigentlich mit dieser Mission, ich will jetzt Omnichannel, ich will verschiedene sozusagen Kunden Interaktionen aufbauen, und die Daten sind sozusagen eigentlich werden ganz anderen/ sozusagen der Kontext, wie die Daten erfasst werden, und der Kontext, wie du die Daten nutzen willst, passt nicht mehr zusammen dann. Und das ist oft auch sozusagen relativ schwierig zu ändern, weil diese operativen Systeme halt sozusagen ja sehr heftig sind und sehr groß, und entsprechend dann wahnsinnig viel Aufwand bedeutet, die dann auch entsprechend anzupassen. Ist vielleicht das erste große Problem. Und das zweite ist natürlich, und das hängt damit zusammen, ist generell natürlich dieses Thema Daten Qualität, das man oft in diese Falle läuft, dass man denkt, und das haben wir schon oft. Deshalb machen wir jetzt sehr oft so eine Data Due Diligence, weil, also bestes Beispiel, was ich hatte, war so eine große skandinavische Bank, eine der größten eigentlich. Der CEO hat mehr oder weniger gesagt, "Ja, wir haben ganz viele Daten. Wir nutzen sie nur nicht, aber sind gute Daten. Weil es hat sich noch keiner beschwert." Und dann sozusagen, und das setzt eigentlich so ein bisschen sehr oft sozusagen, sitzen die Daten in den operativen Systemen und wurden nur nie genutzt dann. Oder waren nur sozusagen als Dashboards und so weiter waren daraus generiert und geben dann einen Snapshot, aber man versteht eigentlich gar nicht, was hinter den/ also, wie sich die Daten generieren. Und zum Beispiel, man sieht das dann oft, wenn man reingeht, wenn wir die Frage haben: "Okay, habt ihr" - ja, was nehme ich als Beispiel - "Ja, wisst ihr überhaupt sozusagen, wo die Leute wohnen? Oder wisst ihr, welches Geschlecht die Leute haben?" Und dann heißt es sofort: "Ja, ja. Im Datenmodell, wir haben diese Spalte Gender." Und dann schaust du rein, dann ist es bei neunzig Prozent nicht gefüllt. Und das ist so eine Falle, dass sozusagen eigentlich von dem Datenmodell ausgegangen wird, dass diese Daten auch verfügbar sind. Oder dass sozusagen, wie kannst du/ oder das ganze Thema Reliability. Kannst du auch vertrauen, dass die Daten, wo da drinstehen, speziell, wenn sie manuell generiert werden, dass die auch akkurat sind dann. Also dass du sozusagen auf denen auch aufsetzen kannst. Also das ist so. Also dieser ganze Unterbau, natürlich das sozusagen mehr auf der Datenseite. Die andere Barriere ist sicherlich das ganze Thema Infrastruktur Kosten. Und da, gerade bei den großen Unternehmen, klassische Diskussion ist dann sagen, dass halt von der IT eigentlich erwartet wird, dass die Kosten/ also, wird digital automatisiert, die Kosten gehen nach unten. Und das ist eigentlich sozusagen eine vom Management eigentlich so diese Vorgabe, wenn einer glücklich ist, ist es stabil. Und wenn ich halt anschaue, du kannst sozusagen in dem Moment baust du ja eine neue Daten Infrastruktur auf, Data (unv. #00:47:55-4#) und so weiter. Und das ist aus meiner Sicht mittlerweile viel besser wie damals. Bei [Organisation] mussten wir damals, um ein Daten Environment aufzubauen, haben wir erstmal eine halbe Million an Terra-Data gezahlt, um überhaupt was zu haben dann. Dann haben die das bei uns da irgendwo installiert und haben dann faktisch zwei Systeme installiert, weil wir uns schon das Zweite dahingestellt haben, wir konnten es nur nicht nutzen, weil es sonst wieder sechs Monate gedauert hätte. Aber das heißt, das größte Problem ist in diesem Zuge, ja, wir wollen sozusagen Customer 360, wir wollen eine Daten Infrastruktur aufbauen, gehen die Kosten nach oben? Und dann, wenn du gut arbeitest über Jahre, können die unter das Thema gehen, wo du vorher warst. Und das kriegen viele irgendwie nicht vermittelt dann. Also das kriegt dann das Management versteht nicht, dass sozusagen diese Linie nicht einfach nach unten geht. Und wir haben gesehen, also in den meisten Fällen fressen die operativen oder die Legacy Systeme meistens zwischen 75 und 90 Prozent der IT-Kosten sind schon weg. Und die restlichen 20, 25, 10 Prozent sind sozusagen eigentlich für neue Sachen, aber sehr viel auch, um Updates zu fahren und so weiter. Und selbst ja bei Baier, wo wir die Daten Strategie gemacht haben, wir reden da von einem IT-Budget von über einer Milliarde, es war trotzdem wiederum diese 15 Prozent, die noch über waren. Und das reicht halt nicht dann. Und dieses Verständnis sozusagen zu kriegen, dass ich sozusagen erst dagegen investieren muss, um dann Synergie und Effizienzeffekte habe, weil ich halt meistens diese Legacy-Systeme nicht abschalten kann. Und daran scheitern auch viele Projekte, dass dann mit großer Ambition gestartet wird, und dann mit großer Ambition halt auch überlegt wird, welche neuen Use Cases gemacht werden können. Dann sehr oft diese neuen Use Cases aber daran scheitern, dass da eigentlich der Upside sehr unklar ist, wie groß der ist, und dann hast du aber sehr konkrete Kosten. Und dann passt das eigentlich meistens nicht zusammen. Das ist das Eine. Die andere Barriere, die aus meiner Sicht sehr oft in Deutschland sehe ich weniger, in Skandinavien habe ich sie oft in (unv. #00:50:13-4#) ist, dass man über die letzten Jahre halt sehr viel diese IT- operativen Systeme und der IT-Key-Rollen, also auch so Enterprise Architecture und so weiter, man hat das outgesourct dann. Also die Deutsche Bank hat es, ich weiß nicht, an wen verkauft. Baier hat jetzt auch einen großen Teil rausgegeben. Also aus Kostengründen hat man, weil es ist ja Commodity, und es war auch für lange Zeit, auch Commodity hat man das alles ausgesourct. Und was eigentlich passiert ist? Das heißt, man hat komplett diese Kompetenz verloren, eigentlich eine Architektur zu bauen dann. Also jetzt auch zu verstehen von diesen ganzen Themen, welche von diesen Themen ist Commodity und bleibt Commodity? Und welche Themen brauche ich die Kompetenz inhouse. Das heißt, oft haben wir das Problem, dass wir überhaupt gar keinen Ansprechpartner innerhalb des Unternehmens haben, der uns eigentlich sagen kann, wie eigentlich die Architektur momentan ausschaut. Und das ist für uns dann eigentlich macht es relativ schwierig dann auch, eine Daten Architektur zu bauen, wenn du eigentlich keinen mehr findest, der eigentlich dir sagen kann, was da jetzt eigentlich gerade passiert. Und es ist bei, ob das jetzt die Finnair ist oder also selbst bei Baier war das schon schwierig. Also wir haben in vielen Bereichen oder sogar Sub-Bereichen eigentlich mehr mit Externen gesprochen als mit eigenen Leuten dann. Und das, aus meiner Sicht eine der größten Barrieren dann wirklich auch EI oder Daten wirklich als Key Komponente des Unternehmens aufzubauen. Aus meiner Sicht ist zum Scheitern verurteilt, wenn du nicht diese Core-Kompetenz wieder nach Innen ziehst da und die aufbaust. Ohne es keine Chance hat, meine ich. #00:51:49-7#</w:t>
      </w:r>
    </w:p>
    <w:p w14:paraId="78D0FBBF" w14:textId="77777777" w:rsidR="00515683" w:rsidRPr="00515683" w:rsidRDefault="00515683" w:rsidP="00515683">
      <w:pPr>
        <w:spacing w:after="0"/>
        <w:outlineLvl w:val="0"/>
        <w:rPr>
          <w:rFonts w:cs="Arial"/>
          <w:sz w:val="16"/>
          <w:szCs w:val="16"/>
        </w:rPr>
      </w:pPr>
    </w:p>
    <w:p w14:paraId="0456C740" w14:textId="77777777" w:rsidR="00515683" w:rsidRPr="00515683" w:rsidRDefault="00515683" w:rsidP="00515683">
      <w:pPr>
        <w:spacing w:after="0"/>
        <w:outlineLvl w:val="0"/>
        <w:rPr>
          <w:rFonts w:cs="Arial"/>
          <w:sz w:val="16"/>
          <w:szCs w:val="16"/>
        </w:rPr>
      </w:pPr>
      <w:r w:rsidRPr="00515683">
        <w:rPr>
          <w:rFonts w:cs="Arial"/>
          <w:sz w:val="16"/>
          <w:szCs w:val="16"/>
        </w:rPr>
        <w:t>I: Wir haben jetzt 14 Uhr. Ich weiß nicht, inwieweit, so war das Gespräch war bis 14 Uhr geplant, wie es bei dir ausschaut? #00:51:55-0#</w:t>
      </w:r>
    </w:p>
    <w:p w14:paraId="10269548" w14:textId="77777777" w:rsidR="00515683" w:rsidRPr="00515683" w:rsidRDefault="00515683" w:rsidP="00515683">
      <w:pPr>
        <w:spacing w:after="0"/>
        <w:outlineLvl w:val="0"/>
        <w:rPr>
          <w:rFonts w:cs="Arial"/>
          <w:sz w:val="16"/>
          <w:szCs w:val="16"/>
        </w:rPr>
      </w:pPr>
    </w:p>
    <w:p w14:paraId="33399305" w14:textId="77777777" w:rsidR="00515683" w:rsidRPr="00515683" w:rsidRDefault="00515683" w:rsidP="00515683">
      <w:pPr>
        <w:spacing w:after="0"/>
        <w:outlineLvl w:val="0"/>
        <w:rPr>
          <w:rFonts w:cs="Arial"/>
          <w:sz w:val="16"/>
          <w:szCs w:val="16"/>
        </w:rPr>
      </w:pPr>
      <w:r w:rsidRPr="00515683">
        <w:rPr>
          <w:rFonts w:cs="Arial"/>
          <w:sz w:val="16"/>
          <w:szCs w:val="16"/>
        </w:rPr>
        <w:t>B: Also ich habe noch eine halbe Stunde hätte ich noch. #00:51:56-3#</w:t>
      </w:r>
    </w:p>
    <w:p w14:paraId="42C9F292" w14:textId="77777777" w:rsidR="00515683" w:rsidRPr="00515683" w:rsidRDefault="00515683" w:rsidP="00515683">
      <w:pPr>
        <w:spacing w:after="0"/>
        <w:outlineLvl w:val="0"/>
        <w:rPr>
          <w:rFonts w:cs="Arial"/>
          <w:sz w:val="16"/>
          <w:szCs w:val="16"/>
        </w:rPr>
      </w:pPr>
    </w:p>
    <w:p w14:paraId="586B9704" w14:textId="77777777" w:rsidR="00515683" w:rsidRPr="00515683" w:rsidRDefault="00515683" w:rsidP="00515683">
      <w:pPr>
        <w:spacing w:after="0"/>
        <w:outlineLvl w:val="0"/>
        <w:rPr>
          <w:rFonts w:cs="Arial"/>
          <w:sz w:val="16"/>
          <w:szCs w:val="16"/>
        </w:rPr>
      </w:pPr>
      <w:r w:rsidRPr="00515683">
        <w:rPr>
          <w:rFonts w:cs="Arial"/>
          <w:sz w:val="16"/>
          <w:szCs w:val="16"/>
        </w:rPr>
        <w:t>I: Ah, super. Dann versuche ich, dass du nicht ganz, dass ich dir nicht ganz die halbe Stunde klaue. #00:52:02-2#</w:t>
      </w:r>
    </w:p>
    <w:p w14:paraId="328D5556" w14:textId="77777777" w:rsidR="00515683" w:rsidRPr="00515683" w:rsidRDefault="00515683" w:rsidP="00515683">
      <w:pPr>
        <w:spacing w:after="0"/>
        <w:outlineLvl w:val="0"/>
        <w:rPr>
          <w:rFonts w:cs="Arial"/>
          <w:sz w:val="16"/>
          <w:szCs w:val="16"/>
        </w:rPr>
      </w:pPr>
    </w:p>
    <w:p w14:paraId="730F98C2" w14:textId="77777777" w:rsidR="00515683" w:rsidRPr="00515683" w:rsidRDefault="00515683" w:rsidP="00515683">
      <w:pPr>
        <w:spacing w:after="0"/>
        <w:outlineLvl w:val="0"/>
        <w:rPr>
          <w:rFonts w:cs="Arial"/>
          <w:sz w:val="16"/>
          <w:szCs w:val="16"/>
        </w:rPr>
      </w:pPr>
      <w:r w:rsidRPr="00515683">
        <w:rPr>
          <w:rFonts w:cs="Arial"/>
          <w:sz w:val="16"/>
          <w:szCs w:val="16"/>
        </w:rPr>
        <w:t>B: Kein Problem. #00:52:02-9#</w:t>
      </w:r>
    </w:p>
    <w:p w14:paraId="3864467C" w14:textId="77777777" w:rsidR="00515683" w:rsidRPr="00515683" w:rsidRDefault="00515683" w:rsidP="00515683">
      <w:pPr>
        <w:spacing w:after="0"/>
        <w:outlineLvl w:val="0"/>
        <w:rPr>
          <w:rFonts w:cs="Arial"/>
          <w:sz w:val="16"/>
          <w:szCs w:val="16"/>
        </w:rPr>
      </w:pPr>
    </w:p>
    <w:p w14:paraId="79F0CE32" w14:textId="77777777" w:rsidR="00515683" w:rsidRPr="00515683" w:rsidRDefault="00515683" w:rsidP="00515683">
      <w:pPr>
        <w:spacing w:after="0"/>
        <w:outlineLvl w:val="0"/>
        <w:rPr>
          <w:rFonts w:cs="Arial"/>
          <w:sz w:val="16"/>
          <w:szCs w:val="16"/>
        </w:rPr>
      </w:pPr>
      <w:r w:rsidRPr="00515683">
        <w:rPr>
          <w:rFonts w:cs="Arial"/>
          <w:sz w:val="16"/>
          <w:szCs w:val="16"/>
        </w:rPr>
        <w:t>I: Mal von den Daten/ ich meine, du bist gleich relativ schnell auch bei dem Thema, ich nenne es mal Top Management, Geschäftsführung. Welche Rolle nimmt die ein in den Projekten, die du so hattest? #00:52:20-8#</w:t>
      </w:r>
    </w:p>
    <w:p w14:paraId="26235B7D" w14:textId="77777777" w:rsidR="00515683" w:rsidRPr="00515683" w:rsidRDefault="00515683" w:rsidP="00515683">
      <w:pPr>
        <w:spacing w:after="0"/>
        <w:outlineLvl w:val="0"/>
        <w:rPr>
          <w:rFonts w:cs="Arial"/>
          <w:sz w:val="16"/>
          <w:szCs w:val="16"/>
        </w:rPr>
      </w:pPr>
    </w:p>
    <w:p w14:paraId="35797FAF" w14:textId="77777777" w:rsidR="00515683" w:rsidRPr="00515683" w:rsidRDefault="00515683" w:rsidP="00515683">
      <w:pPr>
        <w:spacing w:after="0"/>
        <w:outlineLvl w:val="0"/>
        <w:rPr>
          <w:rFonts w:cs="Arial"/>
          <w:sz w:val="16"/>
          <w:szCs w:val="16"/>
        </w:rPr>
      </w:pPr>
      <w:r w:rsidRPr="00515683">
        <w:rPr>
          <w:rFonts w:cs="Arial"/>
          <w:sz w:val="16"/>
          <w:szCs w:val="16"/>
        </w:rPr>
        <w:t>B: Also es ist für uns ganz interessant, also über die vier Jahre, würde ich sagen, also wir arbeiten sehr oft, eigentlich kommt die Anfrage oder auch unser Counterpart ist eigentlich aus diesem C-Level. Also bei Baier war das zum Beispiel der Chief Innovation Officer, weil also wir haben die Daten Strategie für den ganzen RND-Bereich gemacht. Teilweise ist es der CMO, manchmal auch der CEO oder sehr oft diese Chief Digital Officer. Interessanterweise, aus meiner Sicht, wenn die Anfrage über den CIO kommt, also Chief Infrastructure Officer, oder wie man es auch immer nennt, kann man eigentlich in den meisten Fällen davon ausgehen, dass das Projekt nicht funktioniert, sondern das Projekt auch gar nicht zustande kommt. Und das Interessante ist, obwohl die Leute relativ gut verstehen, um was es geht, aber sie haben innerhalb des Managements meistens nicht diese Rolle sozusagen. Also sie pushen so ein bisschen von unten, vom Bottom up, und versuchen ihre Kollegen, also ihre Leadership Kollegen dann da auch zu überzeugen. Und unser Learning ist, nur, wenn die verstanden haben, um was es geht und warum, also, dass es ein Leadership-Thema ist und dass es nicht damit getan wird, und das versuchen wir auch immer auch in dieser Daten Strategie hervorzuheben, es hört nicht auf mit dem Verabschieden dieser Daten Strategie. Und das ist leider eins dieser großen Probleme, dass es sozusagen "Ja, wir haben jetzt eine Digital Strategie - okay, verstanden, wir brauchen eine Daten Strategie." Und dann wird das so abgehakt, so wie so eine Bucket List dann: "Okay, jetzt haben wir Daten Strategie." Dann wird manchmal auch noch/ ja, wie gesagt, man sieht das dann auch in der Rolle, wer diese Ownernship annimmt, und eigentlich in den meisten Fällen ist unsere Empfehlung, ist dann auch, wenn es darum geht, zum Daten Organisation oder Daten-EI, Analytics-Funktion aufzubauen, ist zu sagen, es braucht einen direkten Zugang zum Leadership Team. Und wir sind auch immer ganz bewusst, sprechen wir es und sagen: "Es muss der CEO sein." Weil alle anderen Rolle sehr oft haben eine bestimmte Bias-Rolle dann. Also das heißt, die schauen nur mit einem gewissen Teil. Also zum CMO könnte man natürlich auch sagen, gibt es auch manche Fälle, wo das ist. Funktioniert natürlich dann am besten, wenn diese Customer Ownership sehr stark dort verankert ist. Aber wenn das nicht der Fall ist, und du hast zum Beispiel sehr starke Product Units, die eigentlich die Verantwortung haben und die GML-verantwortung, dann hast du CMO, schaut dann nur wieder mit so einem bestimmten Blick darauf. Und damit vergibst du eigentlich eine große Chance dann. Meistens kommt dann natürlich, der CEO hat aber viele andere Sachen und so weiter, wo wir dann eben sagen: "Ja, verstanden", aber das sind genau die Themen, also der sollte sich nicht um operative Sachen kümmern, sondern gerade um die Sachen." Da muss man natürlich auch sagen, und das ist auch eine unserer größten Herausforderungen ist, dass du halt immer/ wir treffen ja immer auf Unternehmen, die dann genau in so einer Transformation sind. Also, die gerade - und da gibt es dann natürlich wahnsinnig viele Effekte dann. Also für uns ist dann auch, du hast zum Beispiel ein Leadership Team, das teilweise sehr verunsichert ist, weil sie das Gefühl haben, es bewegt sich alles drum herum. Und sie wissen nicht mehr genau, also manchmal muss ich sagen, bin ich immer überrascht, wie offen die uns gegenüber sind, wo die dann sagen: "Ich vertraue meinen eigenen Leuten nicht mehr. Also ich habe das Gefühl, die verstehen das Thema nicht, wie ich vielleicht verstehe." Es ist manchmal ein bisschen vielleicht auch ein bisschen Arroganz dann auch von ihnen, aber sie haben halt das Gefühl, sie sind ein bisschen alleingelassen dann. Und alleingelassen auch natürlich, wo die auch sagen: "Okay, wir sind uns auch nicht sicher, ob wir das Thema selber gut genug verstehen dann." Aber sie fühlen sich natürlich, und das ist wiederum, da habe ich starke in Deutschland, wie zum Beispiel jetzt in Skandinavien, da ist immer noch diese hierarchische Denke, das heißt, es ist immer noch die Denke, dass dann natürlich der CEO eigentlich der ist, der am meisten von dem Thema weiß, was natürlich überhaupt nicht stimmen kann. Und das ist so ein Konfliktstoff dann, dass da eigentlich sich das Management sozusagen eigentlich genötigt fühlt, Entscheidungen auch zu treffen, wo sie das Gefühl haben, sie waren nicht richtig von ihrer eigenen Organisation unterstützt, und sie wissen selber eigentlich nicht alles über das Thema oder sehr wenig über das Thema. Und das macht das eigentlich immer sehr schwierig. #00:56:49-0#</w:t>
      </w:r>
    </w:p>
    <w:p w14:paraId="11243C09" w14:textId="77777777" w:rsidR="00515683" w:rsidRPr="00515683" w:rsidRDefault="00515683" w:rsidP="00515683">
      <w:pPr>
        <w:spacing w:after="0"/>
        <w:outlineLvl w:val="0"/>
        <w:rPr>
          <w:rFonts w:cs="Arial"/>
          <w:sz w:val="16"/>
          <w:szCs w:val="16"/>
        </w:rPr>
      </w:pPr>
    </w:p>
    <w:p w14:paraId="361FE87B" w14:textId="77777777" w:rsidR="00515683" w:rsidRPr="00515683" w:rsidRDefault="00515683" w:rsidP="00515683">
      <w:pPr>
        <w:spacing w:after="0"/>
        <w:outlineLvl w:val="0"/>
        <w:rPr>
          <w:rFonts w:cs="Arial"/>
          <w:sz w:val="16"/>
          <w:szCs w:val="16"/>
        </w:rPr>
      </w:pPr>
      <w:r w:rsidRPr="00515683">
        <w:rPr>
          <w:rFonts w:cs="Arial"/>
          <w:sz w:val="16"/>
          <w:szCs w:val="16"/>
        </w:rPr>
        <w:t>Teil 2</w:t>
      </w:r>
    </w:p>
    <w:p w14:paraId="01268DE7" w14:textId="77777777" w:rsidR="00515683" w:rsidRPr="00515683" w:rsidRDefault="00515683" w:rsidP="00515683">
      <w:pPr>
        <w:spacing w:after="0"/>
        <w:rPr>
          <w:rFonts w:cs="Arial"/>
          <w:sz w:val="16"/>
          <w:szCs w:val="16"/>
          <w:lang w:val="de-AT"/>
        </w:rPr>
      </w:pPr>
      <w:r w:rsidRPr="00515683">
        <w:rPr>
          <w:rFonts w:cs="Arial"/>
          <w:sz w:val="16"/>
          <w:szCs w:val="16"/>
          <w:lang w:val="de-AT"/>
        </w:rPr>
        <w:t>B: positioniert an, würde ich sogar sagen. Also die / das ist eigentlich die interessante Frage. Manchmal habe ich so das Gefühl, dass die CMOs sich halt selber unsicher mit dem Thema fühlen, obwohl sie / und eigentlich da aus meiner Sicht, gerade auch um zurück auf die Definition zu kommen, eigentlich gerade die eigentlich sozusagen sehr (vocal?) sein müssten. Aber teilweise habe ich das Gefühl, da ist noch nicht ganz umrissen und verstanden, warum das so eine Rolle ist, die man braucht. Da ist eben oft halt diese Denke "Ja, vielleicht muss ich da Sales Force sein, sozusagen lizensieren und die lösen das", oder / Also da wird dann sehr oft über Tools geredet dann, und nicht über Rollen und das ist eigentlich aus meiner Sicht der erste entscheidende Fehler dann. Und eigentlich, wie gesagt, ich hätte jetzt gesagt so vom würde ich CEO, also gerade in einem B2C-Thema oder B2C-Kontext würde ich sagen CEO, weil da am besten diese (Trade-offs?) gelöst werden können, dann CMO, wäre meine zweite Präferenz, dritte wäre dann eher so Richtung CTO, falls vorhanden. Und, wie gesagt, ganz am Schluss CIO. Also das dann, wenn die Datenorganisation im IT liegt, dann wird da erwartet, dass Requirements kommen, die kommen dann aber nicht, dann bricht/kollabiert das ganze System meistens dann. #00:01:22-0#</w:t>
      </w:r>
    </w:p>
    <w:p w14:paraId="3F1E9AE1" w14:textId="77777777" w:rsidR="00515683" w:rsidRPr="00515683" w:rsidRDefault="00515683" w:rsidP="00515683">
      <w:pPr>
        <w:spacing w:after="0"/>
        <w:rPr>
          <w:rFonts w:cs="Arial"/>
          <w:sz w:val="16"/>
          <w:szCs w:val="16"/>
          <w:lang w:val="de-AT"/>
        </w:rPr>
      </w:pPr>
    </w:p>
    <w:p w14:paraId="142879EA" w14:textId="77777777" w:rsidR="00515683" w:rsidRPr="00515683" w:rsidRDefault="00515683" w:rsidP="00515683">
      <w:pPr>
        <w:spacing w:after="0"/>
        <w:rPr>
          <w:rFonts w:cs="Arial"/>
          <w:sz w:val="16"/>
          <w:szCs w:val="16"/>
          <w:lang w:val="de-AT"/>
        </w:rPr>
      </w:pPr>
      <w:r w:rsidRPr="00515683">
        <w:rPr>
          <w:rFonts w:cs="Arial"/>
          <w:sz w:val="16"/>
          <w:szCs w:val="16"/>
          <w:lang w:val="de-AT"/>
        </w:rPr>
        <w:t>I: Hast du mal Organisationen beobachtet, die auf das Thema künstliche Intelligenz so genereller vorbereitet haben, indem sie versucht haben, in der Organisation eine gemeinsame Sprache, ein gemeinsames Verstehen zu entwickeln? #00:01:40-0#</w:t>
      </w:r>
    </w:p>
    <w:p w14:paraId="6FD9D295" w14:textId="77777777" w:rsidR="00515683" w:rsidRPr="00515683" w:rsidRDefault="00515683" w:rsidP="00515683">
      <w:pPr>
        <w:spacing w:after="0"/>
        <w:rPr>
          <w:rFonts w:cs="Arial"/>
          <w:sz w:val="16"/>
          <w:szCs w:val="16"/>
          <w:lang w:val="de-AT"/>
        </w:rPr>
      </w:pPr>
    </w:p>
    <w:p w14:paraId="12709066" w14:textId="77777777" w:rsidR="00515683" w:rsidRPr="00515683" w:rsidRDefault="00515683" w:rsidP="00515683">
      <w:pPr>
        <w:spacing w:after="0"/>
        <w:rPr>
          <w:rFonts w:cs="Arial"/>
          <w:sz w:val="16"/>
          <w:szCs w:val="16"/>
          <w:lang w:val="de-AT"/>
        </w:rPr>
      </w:pPr>
      <w:r w:rsidRPr="00515683">
        <w:rPr>
          <w:rFonts w:cs="Arial"/>
          <w:sz w:val="16"/>
          <w:szCs w:val="16"/>
          <w:lang w:val="de-AT"/>
        </w:rPr>
        <w:t>B: (...) Es kommt schon auf, also es wird dann meistens so ein bisschen (...), ja, sagen wir so, auch so mal Trainings oder so hier mal da ein Seminar besucht, aber ist halt nicht / Ich würde sagen, wo es schon noch hapert, ist sozusagen dieses ganze Thema aufzufächern dann. Also das war zum Beispiel auch eigentlich bei [Organisation] zum Beispiel dieses Thema, dass der / also der Startpunkt für die Datenstrategie, der war, dass der Chief Innovation Officer eigentlich pissed war, weil er das Gefühl hatte, dass er die letzten Jahre nur, also viele Piloten gesehen hat und ihm da aufgefallen ist, dass keines von diesen Piloten jemals ein Produkt geworden ist, nie irgendwo implementiert wurde. Und das war seine Frage, das war halt seine einzige Frage "Wie kann es sein? Haben wir keine / Ich habe doch / Wir haben doch Millionen da rein investiert, wir haben doch Data Scientists und so weiter" und da war einfach Frust da dann. Das ist so aus meiner Sicht, dass sozusagen Unternehmen, die eigentlich schon das frühzeitig erkannt haben, aber dann eigentlich so ein bisschen "Ja, wir machen mal ein paar loose Cases, sehr oft wird das in so ein bisschen so ein Innovationseck dann gepackt und so ein bisschen zu exotisch. Und dann läuft es dann, läuft auch in so Innovation-Hubs und so weiter dann, und geht dann eigentlich verloren. Weil, das ist aus meiner Sicht auch der große Fehler, dass es halt nicht integrativ gesehen wird dann. Sondern, es wird so eigentlich "Neues Thema, müssen wir irgendwie so isolieren", und dann waren da use Cases gesammelt und so weiter, aber es wird sehr wenig drüber diskutiert, wie man das sozusagen, also wie das Bestandteil des Gesamten wird dann. Und also da sehe ich halt es sozusagen sehr oft, würde ich sagen, wird dann zwar mal so ein Seminar gemacht, oder eine war irgendwo und shared das. Wir haben auch oft / geben wir so Präsentationen, was ist, was passiert da eigentlich und versuchen es aber dann wieder runterzubrechen und sagen "Okay, was wollte ich eigentlich?". Also sozusagen, also / Kann ich da gerne mal ein Beispiel schicken, also von so Vorträgen, wo es halt eher so ein bisschen, ja natürlich hier riesen Opportunität, die Kurven gehen alle nach oben und so weiter, aber dann, im zweiten Teil, aber dann diese ganzen negativ-Sachen. Also gerade, du hast am Anfang auch gesagt, sozusagen die A.I. in Production ist superniedrig. Also, ich sage mal so, ich würde / also Deutschland vielleicht bei vier oder fünf Prozent, vielleicht überhaupt. Viele reden drüber, viele haben auch Pläne und so weiter, aber ganz wenig wurde gemacht dann. Witzigerweise würde ich behaupten, in manchen Fällen machen sie sogar A.I., sie wissen es nur nicht. Haben wir auch einen Fall, zum Beispiel ich meine im Münchner Flughafen kennst du ja wahrscheinlich die Lufthansa Sicherheit, diese Bodyscanner, diese Wände, das ist deep Learning. Also [Organisation] ist ein Kunde von uns, sozusagen super, aus meiner Sicht einer der besten A.I. Production, wahrscheinlich einer der erfolgreichsten kommerziellen Projekte in Europa. Weiß aber eigentlich fast keiner, inklusive dem CEO, der wusste es nicht, dass es deep Learning ist. Dann habe ich zu ihm damals gesagt, weil wir die Diskussion hatten mit ihm, wie kriegt er Data-Leute bei [Organisation]. Da habe ich gesagt "Hey, du musst über diese Cases erzählen. Jemand, der Datascientist, der das hört, deep Learning und so weiter, der wird auf den Knien rutschen und da reinkommen wollen. Hat er überhaupt nicht verstanden, er hat gerade / seine Behauptung war "Wir machen überhaupt nichts mit A.I." und so weiter. Und das ist eigentlich so symptomatisch, dass manchmal sogar es pessimistischer gesehen wird. Aber das ist sehr oft, wenn so Produktintegration ist, wo Machinelearning oder deep Learning in seiner Funktion, also funktional gesehen wird. Wenn es jetzt so prozessorientiert, also Marketingprozess und so weiter, da denke ich sind die Zahlen superniedrig dann, weil / Und teilweise, wie gesagt, auch gar nicht verstanden, weil man dann vielleicht gar nicht weiß, dass innerhalb von Sales Force ja doch auch A.I. eingesetzt wird. Aber es wird dann gar nicht verstanden, weil es halt einfach nur eine Black Box ist und so weiter. Und, ich denke die Herausforderung ist, wie gesagt, dass es / weil sich sozusagen ja nicht das Leadership Team aus meiner Sicht nicht ausreichend mit dem Thema auseinandersetzt. Und auch in diesem Kontext, was ist eigentlich nicht, warum sollen wir jetzt A.I. nutzen, sondern "Was sind eigentlich so unsere Key-Themen, die wir adressieren müssen?". Und dann zu schauen, okay, wie können Daten und A.I., wie können die Themen uns da unterstützen, die Probleme zu lösen, das ist aus meiner Sicht der erfolgsversprechende. Und das ist auch was wir eigentlich versuchen, weil wir oft diese Frage auch vom Leadership-Team haben, "Was soll ich jetzt / welches Buch soll ich kaufen, was soll ich lernen?" und so weiter. Wo ich sage, also natürlich können es auch, es gibt auch Beispiele, der eine oder andere wird sogar das Coden anfangen, "Okay, soll ich jetzt Pyton lernen und so weiter?". Und man sagt natürlich, kann jeder machen, überhaupt kein / also kann man einfacher denn je. Aber eigentlich gar nicht so relevant, sondern mehr sozusagen A) wirklich diese Systematik einzufordern, also so nach dem Motto "Was ist das Problem, das wir lösen wollen? Wie definieren wir Erfolg?". Und dann sozusagen eigentlich ein Team aufzubauen, das in der Lage ist, sozusagen sowas halt systematisch so umzusetzen. Weil, das versuchen wir jetzt gerade, zum Beispiel bei der [Organisation], genau diese Data-Strategist-Rolle zu etablieren. Und wir etablieren die aus sozusagen, versuchen die soweit wie möglich auch aus Leuten aus der Organisation zu holen, weil wir auch Leute wollen, die dieses Domain-Knowhow mitbringen. Also für uns ist es immer eine Kombination von Subject-Datascience oder A.I.-Subject-Matter-Expertise und dieses Domain-Knowhow, das miteinander zu verknüpfen. Und das ist eigentlich so ein bisschen, versuchen, also dass die sozusagen auf der einen Seite diese Euphorie auch mitnehmen als Energie, aber gleichzeitige auch halt diese Systematik auch dann anwenden und verstehen, dass es halt ein Prozess ist und dementsprechend sie sich auch da nicht mehr rausklinken können, das ist das andere Wichtige. Also das ist so ein Thema, wo sie halt dann auch weiterhin beschäftigen muss. Gerade, da kommen genau diese Entscheidungen, Infrastruktur, Barrieren überkommen, sozusagen sehr sehr oft dann "Okay, wo etablieren wir / also wie kriegen wir Data-Leute?", sozusagen daran scheitert es ja oft, dass die Leute gar nicht gefunden werden oder nicht angeheuert werden. Das ist zum Beispiel auch bei [Organisation], gab es diese Rolle, Data-Scientist, gar nicht, weil, das war eben nicht im Job-Katalog. Das heißt damit, du kennst es ja auch von deiner Historie, nicht im Job-Katalog, gibt es auch keine Karriere dann, keine Möglichkeit. Und das sind dann auch so Themen, die ja für Leute eine riesen Rolle spielen. Aber auch, wir haben auch super triviale Themen. Also zum Beispiel auch, ja, die Company Policy ist halt, wir nutzen, keine Ahnung, HP Notebooks, Windows-Systeme. Und der Data-Scientist sagt "Ja, wir haben selber bei uns" / Eine der ersten Fragen, die die meisten Data-Scientists frägt, ist "Kann ich ein Macbook nutzen?". Und wir sagen "Ja, es spielt keine Rolle.". Aber bei [Organisation] war das nicht möglich da. Und daran, manchmal scheitert es daran, an so einfachen, banalen Systemen dann. Und so dieses Verständnis zu gewinnen "Okay, also welche Leute brauche ich, welche Prozesse trifft es auch, wie integriere ich sozusagen diese neue Specie, wenn es sie noch nicht gibt, wie integriere ich sie auch in der Organisation?". Und halt nicht mehr als Requirement-Empfänger, sondern auch als Leute, die eigentlich aktiv in diesem Prozess auch Einfluss nehmen. #00:09:31-0#</w:t>
      </w:r>
    </w:p>
    <w:p w14:paraId="03604CAF" w14:textId="77777777" w:rsidR="00515683" w:rsidRPr="00515683" w:rsidRDefault="00515683" w:rsidP="00515683">
      <w:pPr>
        <w:spacing w:after="0"/>
        <w:rPr>
          <w:rFonts w:cs="Arial"/>
          <w:sz w:val="16"/>
          <w:szCs w:val="16"/>
          <w:lang w:val="de-AT"/>
        </w:rPr>
      </w:pPr>
    </w:p>
    <w:p w14:paraId="206A8ED2" w14:textId="77777777" w:rsidR="00515683" w:rsidRPr="00515683" w:rsidRDefault="00515683" w:rsidP="00515683">
      <w:pPr>
        <w:spacing w:after="0"/>
        <w:rPr>
          <w:rFonts w:cs="Arial"/>
          <w:sz w:val="16"/>
          <w:szCs w:val="16"/>
          <w:lang w:val="de-AT"/>
        </w:rPr>
      </w:pPr>
      <w:r w:rsidRPr="00515683">
        <w:rPr>
          <w:rFonts w:cs="Arial"/>
          <w:sz w:val="16"/>
          <w:szCs w:val="16"/>
          <w:lang w:val="de-AT"/>
        </w:rPr>
        <w:t>I: Kannst du noch ein bisschen was zu den Veränderungen, die es zum Beispiel für einen Marketing-Manager mit sich bringt, wenn künstliche Intelligenz eingesetzt wird. Also ich meine das spezifisch von seinem Aufgabenfeld. #00:09:45-0#</w:t>
      </w:r>
    </w:p>
    <w:p w14:paraId="32F5DF70" w14:textId="77777777" w:rsidR="00515683" w:rsidRPr="00515683" w:rsidRDefault="00515683" w:rsidP="00515683">
      <w:pPr>
        <w:spacing w:after="0"/>
        <w:rPr>
          <w:rFonts w:cs="Arial"/>
          <w:sz w:val="16"/>
          <w:szCs w:val="16"/>
          <w:lang w:val="de-AT"/>
        </w:rPr>
      </w:pPr>
    </w:p>
    <w:p w14:paraId="1D899AAA" w14:textId="77777777" w:rsidR="00515683" w:rsidRPr="00515683" w:rsidRDefault="00515683" w:rsidP="00515683">
      <w:pPr>
        <w:spacing w:after="0"/>
        <w:rPr>
          <w:rFonts w:cs="Arial"/>
          <w:sz w:val="16"/>
          <w:szCs w:val="16"/>
          <w:lang w:val="de-AT"/>
        </w:rPr>
      </w:pPr>
      <w:r w:rsidRPr="00515683">
        <w:rPr>
          <w:rFonts w:cs="Arial"/>
          <w:sz w:val="16"/>
          <w:szCs w:val="16"/>
          <w:lang w:val="de-AT"/>
        </w:rPr>
        <w:t>B: Also ich denke die größte Herausforderung ist halt, dass diese, gerade was mit dieser Automatisierung einhergeht, also nach dem Motto: "Mit A.I. bin ich halt in der Lage, auf einem Granularitätslevel zu agieren, das ich vorher nie in der Lage gewesen wäre." Also sozusagen es fängt an mit den Insides, ich habe viel / und für mich ist es zum Beispiel auch immer eine Referenz, um zu schauen wie datengetriebe Marketingorganisation ist, ist eigentlich, zu schauen, auf welchem Granularitätslevel können die eigentlich personalisieren oder interagieren dann oder wie viel unterschiedliche Kampagnen fahren die dann zum Beispiel, also das ist so / Und das zeigt eigentlich schon, also wenn man die Zahlen dann anschaut, zeigt halt schon als Marketier kann ich nicht mehr jede einzelne Kampagne kontrollieren, sondern ich muss skalierbar werden. Und das ist aus meiner Sicht die größte Herausforderung, für einen Marketier, wie gehe ich mit dieser Automatisierung um, die massiv skaliert und eigentlich meinen Prozess, meinen Marketingprozess über den Haufen wirft und eigentlich auch meine Arbeitsweise dann. Also das heißt allein schon, ich muss viel mehr von Technologie verstehen wie vorher, ich muss jetzt nicht die beherrschen, aber ich muss generell verstehen, sozusagen was der Benefit dahinter ist, also das aus meiner Sicht. Und es spricht halt meistens / es ist natürlich eine Herausforderung, wenn man dann halt natürlich dann schaut, dass natürlich historisch eine Marketingrolle natürlich bestimmte Persönlichkeiten anspricht, die jetzt nicht unbedingt sehr technologisch getrieben sind. Das ist eine große Herausforderung, dass es eigentlich nicht um / also sehr oft natürlich völlig außerhalb der Comfortzone von einem Marketingmanager ist da. Ich glaube die andere Herausforderung ist diese Neugier zu schaffen, also diese Datenneugier, und das ist eigentlich was wir auch versuchen immer auch / Für mich ist zum Beispiel der beste, und der ist nicht mal Marketing-Manager, so ein Role-Model für diese Thematik ist einer, der / also wir haben die Datenstrategie und auch danach für die [Ort] Casinos und Lotterien gemacht. Sind dann die ganzen Lotterien dabei, aber auch diese physikalischen Casinos. Und wir machen dann auch immer so Interviews und wir haben dann auch den Chef-Croupier, oder ich weiß nicht genau, heißt er Chef-Croupier, von dem Casino in [Ort] getroffen. Typ, der hat sein ganzes Leben im Casino gearbeitet, also wirklich vom Tisch, und ist jetzt verantwortlich für den ganzen Laden. Und er, jeden Tag, jeden Morgen denkt er drüber nach, was bedeutet es, wenn ich den Automaten zwei Zentimeter nach links schiebe oder wenn jemand gewinnt, wie ich den Gewinn übergebe. Und der macht das datengetrieben dann, also er schaut sich / er hat sich so Dashboards gebaut, hat null Data-Science-Background, null, also sozusagen eigentlich alles selbst gelernt. Aber genau diese Neugier, das ist aus meiner Sicht / und das ist eigentlich dieser Marketier, in dieser Marketing-Rolle sozusagen diese Neugier zu schaffen, zu verstehen "Warum ist der (unv. #00:12:55-0#) so? Warum hat das funktioniert? Warum das nicht funktioniert?". Und das systematisch abzuarbeiten, dann hast du aus meiner Sicht / aus meiner Sicht ist das der Marketier der Zukunft dann. Weil du dadurch dann auch ganz anders einforderst, was du an Daten möchtest oder an Insights möchtest oder an Visualisierung der Daten möchtest, du auch ganz anderes diese Systeme auch steuern kannst. Und, ich glaube das wird jetzt momentan den meisten das erste Mal bewusst, aus meiner Sicht, es wird ja, wenn du auch so klassisch Marketing anschaust, es wird ja eigentlich immer in Jahresplänen gemacht. Also für mich ist so ein bisschen auch so ein Killersatz, wenn sie sagen "Das ist unser Jahres-Marketing-Kalender in digital.". Wo du dann sagst "Wie willst denn du wissen, was du in drei Monaten da machst?" und so weiter. Aber, sozusagen es wird halt oft in so Jahresbudgets und Zeitschienen oder Produkt / Also meistens ist ja ein Jahresbudget, generiert sich dann aus Produktlaunches und so weiter, und das wird nicht mehr funktionieren dann, also dieses Modell, weil, das wird sich auch agilisieren und da musst du dann halt / Und jetzt hast du zum Beispiel so eine Situation, die wir die letzten drei Monate hatten. Und wenn du datengetrieben bist, dann kannst du sozusagen / dann kriegst du erstmal riesen Hit, und das hat man ja auch gesehen, viele der A.I. Algorithmen sind komplett daneben geschossen, klassisches Thema. Aber die Unternehmen, die das sozusagen / die eigentlich die Datenleute auch dahinter haben, konnten da relativ schnell dieses Thema auch auffanden und sozusagen optimieren. Und das sind eigentlich auch momentan die einzigen, die in der Lage sind, wirklich sozusagen agil auf die ständig wechselnde Situation, die wir immer ja noch haben dann, auch zu ändern. Sozusagen der Konsum verändert sich kontinuierlich sozusagen, bestimmte Sachen gehen hoch, bestimmte rauf, bestimmte Lockerungen gibt es. Also es gibt sozusagen jeden Tag Veränderungen, auf die du eigentlich reagieren musst. Und dabei stellst du halt fest, dass du mit diesem / Wenn du das Systeme nur datengetrieben / du kannst es nur systematisch machen, wenn du eigentlich sozusagen analytisch und datengetrieben bist und wenn du in der Lage bist, deine Systeme entsprechend auszusteuern. Und dann hast du aus meiner Sicht, so ein skalier / dann bist du so skalierbar und das wird aus meiner Sicht die nächsten 18 Monate, jetzt 24 Monate sehen werden, dass diese Distanz zwischen denen, die es verstanden haben, und die, die denken "Wir können immer noch so weitermachen", die wird so groß, dass es für die einen dann keine Chance mehr geben wird. Also aus meiner Sicht wird das sozusagen, was normalerweise Jahre dauern würde, werden wir jetzt in Monaten sehen, was da jetzt passiert. Und das finde ich eigentlich / also ist ziemlich brutal glaube ich, für viele. Aber gleichzeitig ist sozusagen eigentlich / wir sehen eigentlich jetzt nur einen Zeitraffer, von dem, was sowieso passiert wäre dann. Und gerade, muss ich sagen, in Deutschland, auch gerade in den Marketingorganisationen war, wie gesagt, dieses Bewusstsein "Ja, wir wollen was im Bereich A.I. machen oder im Bereich Daten machen" war überall da, also wo es sozusagen kein Unternehmen, (unv. #00:15:59-0#), wie du sie nennst, sozusagen, die jetzt gesagt haben "Nein, wir machen gar nichts und es ist auch nicht relevant.", alle haben es gemacht. Aber, wir haben schon immer gesehen, wenn es darum ging sozusagen unbequeme Entscheidungen zu treffen, also systematisch was zu ändern im größeren Stil, würde ich sagen Finnland zum Beispiel oder gleich zu Deutschland, Deutschland immer "Ja, guter Punkt, aber ein bisschen später, müssen wir erstmal einen Chief Digital Officer finden, oder müssen wir erstmal das machen" und so weiter. Also der Prozess ist viel viel länger, da wird viel mehr diskutiert, bevor was geändert wird, wie in Finnland, dieser Sense of Urgency ist viel etablierter. Und hier, teilweise natürlich, man hat halt gute Geschäfte gemacht, also man merkt schon diese Chance. Und gerade im Telekommunikationsbereich sehe ich das brutal, (worst?) sozusagen. Und da sieht man zum Beispiel der Unterschied Finnland, wir arbeiten eigentlich mit allen [Organisation] in Finnland. [Organisation] zum Beispiel ist, dort ist ja zum Beispiel Flatrate ist eigentlich Standard. Also du zahlst dort von der Flatrate dreißig Euro, das heißt du kannst kein Upselling im klassischen Sinne machen und so weiter. Und trotzdem sind die Finnischen [Organisation] alle profitabler, obwohl sie sozusagen / und da ist alles hochautomatisiert. [Bezeichnung] zum Beispiel, wenn du bei [Organisation] in den Shop gehst, dann hat der Sales-Typ dort vor Ort / sieht genau sozusagen dein Profil, sieht sozusagen next best offer, was sollte er dir anbieten, sieht auch welche Interessen du hast von der TV-Seite, sieht sozusagen deine Servicehistorie, sieht welche / also sozusagen sieht dein komplettes Profil und basiert darauf seine Empfehlung. In dem Moment, wo er sozusagen einen neuen Prozess abschließt, wird das Systeme upgedated, das heißt, wenn du ihn fünf Minuten später anrufen würdest und sagen würdest "Hey, ich habe den und den Fall", hätte der Customer Care Mitarbeiter sozusagen seine Version von dem Profil vor sich, wo die Sachen schon etabliert werden. Das heißt das Scoring und so weiter wäre alles schon upgedated in dem Fall. Und damit bist du sozusagen halt / genau, kommen wir wieder zurück auf den Anfang, bist du halt komplett dialogfähig, unabhängig ob du jetzt anrufst, über die Website gehst oder im Laden stehst und so weiter. Und auch alle Datenquellen werden da auch genutzt und damit haben die sozusagen sich auch positioniert. Und wenn ich da halt anschaue, so, wie gesagt, [Organisation] [Ort] ist halt, ja, spiegelt das halt die Organisation wider momentan. Und das ist eigentlich eine riesen Herausforderung, einfach da dieses / Da wird über Reporting geredet, nicht über Personalisierung, da wird über, ja, manuelle Prozesse geredet, nicht über Skalierbarkeit. Aber, wie gesagt, gleichzeitig wird halt schon in Marketingautomation, ja, diese Hoffnung sozusagen, dass eigentlich A.I. oder andere Tools sozusagen eigentlich diese, ja, wie sagt man, diese internen Schwächen irgendwie sozusagen ausmerzt dann, und das funktioniert halt nicht. #00:19:15-0#</w:t>
      </w:r>
    </w:p>
    <w:p w14:paraId="42FF3078" w14:textId="77777777" w:rsidR="00515683" w:rsidRPr="00515683" w:rsidRDefault="00515683" w:rsidP="00515683">
      <w:pPr>
        <w:spacing w:after="0"/>
        <w:rPr>
          <w:rFonts w:cs="Arial"/>
          <w:sz w:val="16"/>
          <w:szCs w:val="16"/>
          <w:lang w:val="de-AT"/>
        </w:rPr>
      </w:pPr>
    </w:p>
    <w:p w14:paraId="52F334B9" w14:textId="77777777" w:rsidR="00515683" w:rsidRPr="00515683" w:rsidRDefault="00515683" w:rsidP="00515683">
      <w:pPr>
        <w:spacing w:after="0"/>
        <w:rPr>
          <w:rFonts w:cs="Arial"/>
          <w:sz w:val="16"/>
          <w:szCs w:val="16"/>
          <w:lang w:val="de-AT"/>
        </w:rPr>
      </w:pPr>
      <w:r w:rsidRPr="00515683">
        <w:rPr>
          <w:rFonts w:cs="Arial"/>
          <w:sz w:val="16"/>
          <w:szCs w:val="16"/>
          <w:lang w:val="de-AT"/>
        </w:rPr>
        <w:t>I: Auch ein schönes Schlusswort, weil in fünf Minuten musst du weiter. #00:19:22-0#</w:t>
      </w:r>
    </w:p>
    <w:p w14:paraId="573A81D6" w14:textId="77777777" w:rsidR="00515683" w:rsidRPr="00515683" w:rsidRDefault="00515683" w:rsidP="00515683">
      <w:pPr>
        <w:spacing w:after="0"/>
        <w:rPr>
          <w:rFonts w:cs="Arial"/>
          <w:sz w:val="16"/>
          <w:szCs w:val="16"/>
          <w:lang w:val="de-AT"/>
        </w:rPr>
      </w:pPr>
    </w:p>
    <w:p w14:paraId="7A93C668" w14:textId="77777777" w:rsidR="00515683" w:rsidRPr="00515683" w:rsidRDefault="00515683" w:rsidP="00515683">
      <w:pPr>
        <w:spacing w:after="0"/>
        <w:rPr>
          <w:rFonts w:cs="Arial"/>
          <w:sz w:val="16"/>
          <w:szCs w:val="16"/>
          <w:lang w:val="de-AT"/>
        </w:rPr>
      </w:pPr>
      <w:r w:rsidRPr="00515683">
        <w:rPr>
          <w:rFonts w:cs="Arial"/>
          <w:sz w:val="16"/>
          <w:szCs w:val="16"/>
          <w:lang w:val="de-AT"/>
        </w:rPr>
        <w:t>B: Ja. #00:19:23-0#</w:t>
      </w:r>
    </w:p>
    <w:p w14:paraId="122F718E" w14:textId="77777777" w:rsidR="00515683" w:rsidRPr="00515683" w:rsidRDefault="00515683" w:rsidP="00515683">
      <w:pPr>
        <w:spacing w:after="0"/>
        <w:rPr>
          <w:rFonts w:cs="Arial"/>
          <w:sz w:val="16"/>
          <w:szCs w:val="16"/>
          <w:lang w:val="de-AT"/>
        </w:rPr>
      </w:pPr>
    </w:p>
    <w:p w14:paraId="41240C1C" w14:textId="77777777" w:rsidR="00515683" w:rsidRPr="00515683" w:rsidRDefault="00515683" w:rsidP="00515683">
      <w:pPr>
        <w:spacing w:after="0"/>
        <w:rPr>
          <w:rFonts w:cs="Arial"/>
          <w:sz w:val="16"/>
          <w:szCs w:val="16"/>
          <w:lang w:val="de-AT"/>
        </w:rPr>
      </w:pPr>
      <w:r w:rsidRPr="00515683">
        <w:rPr>
          <w:rFonts w:cs="Arial"/>
          <w:sz w:val="16"/>
          <w:szCs w:val="16"/>
          <w:lang w:val="de-AT"/>
        </w:rPr>
        <w:t>I: Von meiner Seite vielen vielen Dank. Also deswegen, so als Feedback an dich, ich habe jetzt ja schon mit vielen Leuten gesprochen, ich habe noch keinen getroffen, der das so detailliert und nachvollziehbar beschreiben kann. Also das ist wirklich, wenn du es nicht schon weißt, ich kenne dich ja nicht, das ist wirklich ein wahnsinniges Asset. #00:19:42-0#</w:t>
      </w:r>
    </w:p>
    <w:p w14:paraId="1EF15881" w14:textId="77777777" w:rsidR="00515683" w:rsidRPr="00515683" w:rsidRDefault="00515683" w:rsidP="00515683">
      <w:pPr>
        <w:spacing w:after="0"/>
        <w:rPr>
          <w:rFonts w:cs="Arial"/>
          <w:sz w:val="16"/>
          <w:szCs w:val="16"/>
          <w:lang w:val="de-AT"/>
        </w:rPr>
      </w:pPr>
    </w:p>
    <w:p w14:paraId="2BDD0789" w14:textId="77777777" w:rsidR="00515683" w:rsidRPr="00515683" w:rsidRDefault="00515683" w:rsidP="00515683">
      <w:pPr>
        <w:spacing w:after="0"/>
        <w:rPr>
          <w:rFonts w:cs="Arial"/>
          <w:sz w:val="16"/>
          <w:szCs w:val="16"/>
          <w:lang w:val="de-AT"/>
        </w:rPr>
      </w:pPr>
      <w:r w:rsidRPr="00515683">
        <w:rPr>
          <w:rFonts w:cs="Arial"/>
          <w:sz w:val="16"/>
          <w:szCs w:val="16"/>
          <w:lang w:val="de-AT"/>
        </w:rPr>
        <w:t>B: Ja, danke. #00:19:43-0#</w:t>
      </w:r>
    </w:p>
    <w:p w14:paraId="5976CEDC" w14:textId="77777777" w:rsidR="00515683" w:rsidRPr="00515683" w:rsidRDefault="00515683" w:rsidP="00515683">
      <w:pPr>
        <w:spacing w:after="0"/>
        <w:rPr>
          <w:rFonts w:cs="Arial"/>
          <w:sz w:val="16"/>
          <w:szCs w:val="16"/>
          <w:lang w:val="de-AT"/>
        </w:rPr>
      </w:pPr>
    </w:p>
    <w:p w14:paraId="3DEAC1B0" w14:textId="77777777" w:rsidR="00515683" w:rsidRPr="00515683" w:rsidRDefault="00515683" w:rsidP="00515683">
      <w:pPr>
        <w:spacing w:after="0"/>
        <w:rPr>
          <w:rFonts w:cs="Arial"/>
          <w:sz w:val="16"/>
          <w:szCs w:val="16"/>
          <w:lang w:val="de-AT"/>
        </w:rPr>
      </w:pPr>
      <w:r w:rsidRPr="00515683">
        <w:rPr>
          <w:rFonts w:cs="Arial"/>
          <w:sz w:val="16"/>
          <w:szCs w:val="16"/>
          <w:lang w:val="de-AT"/>
        </w:rPr>
        <w:t>I: (unv.) Deswegen, ich werde versuchen auch / Ich werde immer mal wieder gefragt, wen man denn ansprechen könnte, der da was erzählen kann, auch von Unternehmenseite, da werde ich dich auf jeden Fall gut empfehlen können, weil, ich glaube du kannst / #00:19:58-0#</w:t>
      </w:r>
    </w:p>
    <w:p w14:paraId="721548C3" w14:textId="77777777" w:rsidR="00515683" w:rsidRPr="00515683" w:rsidRDefault="00515683" w:rsidP="00515683">
      <w:pPr>
        <w:spacing w:after="0"/>
        <w:rPr>
          <w:rFonts w:cs="Arial"/>
          <w:sz w:val="16"/>
          <w:szCs w:val="16"/>
          <w:lang w:val="de-AT"/>
        </w:rPr>
      </w:pPr>
    </w:p>
    <w:p w14:paraId="35955A26" w14:textId="77777777" w:rsidR="00515683" w:rsidRPr="00515683" w:rsidRDefault="00515683" w:rsidP="00515683">
      <w:pPr>
        <w:spacing w:after="0"/>
        <w:rPr>
          <w:rFonts w:cs="Arial"/>
          <w:sz w:val="16"/>
          <w:szCs w:val="16"/>
          <w:lang w:val="de-AT"/>
        </w:rPr>
      </w:pPr>
      <w:r w:rsidRPr="00515683">
        <w:rPr>
          <w:rFonts w:cs="Arial"/>
          <w:sz w:val="16"/>
          <w:szCs w:val="16"/>
          <w:lang w:val="de-AT"/>
        </w:rPr>
        <w:t>B: Ja, gerne. Also, wie gesagt, also das ist ein / ich denke das kommt natürlich in der Form halt, ja ich weiß nicht, wie gesagt aus unzähligen Projekten. #00:20:05-0#</w:t>
      </w:r>
    </w:p>
    <w:p w14:paraId="3DB040A4" w14:textId="77777777" w:rsidR="00515683" w:rsidRPr="00515683" w:rsidRDefault="00515683" w:rsidP="00515683">
      <w:pPr>
        <w:spacing w:after="0"/>
        <w:rPr>
          <w:rFonts w:cs="Arial"/>
          <w:sz w:val="16"/>
          <w:szCs w:val="16"/>
          <w:lang w:val="de-AT"/>
        </w:rPr>
      </w:pPr>
    </w:p>
    <w:p w14:paraId="2DACAF71" w14:textId="77777777" w:rsidR="00515683" w:rsidRPr="00515683" w:rsidRDefault="00515683" w:rsidP="00515683">
      <w:pPr>
        <w:spacing w:after="0"/>
        <w:outlineLvl w:val="0"/>
        <w:rPr>
          <w:rFonts w:cs="Arial"/>
          <w:sz w:val="16"/>
          <w:szCs w:val="16"/>
        </w:rPr>
      </w:pPr>
    </w:p>
    <w:p w14:paraId="257BFA0A" w14:textId="6E45AC2A" w:rsidR="00515683" w:rsidRDefault="00515683">
      <w:pPr>
        <w:spacing w:after="0" w:line="240" w:lineRule="auto"/>
        <w:jc w:val="left"/>
      </w:pPr>
      <w:r>
        <w:br w:type="page"/>
      </w:r>
    </w:p>
    <w:p w14:paraId="68E99C23" w14:textId="77777777" w:rsidR="00C55C88" w:rsidRPr="00523500" w:rsidRDefault="00C55C88" w:rsidP="00C55C88">
      <w:pPr>
        <w:pStyle w:val="Default"/>
        <w:spacing w:after="160" w:line="256" w:lineRule="auto"/>
        <w:jc w:val="both"/>
        <w:rPr>
          <w:rFonts w:ascii="Arial" w:hAnsi="Arial" w:cs="Arial"/>
          <w:sz w:val="32"/>
          <w:szCs w:val="32"/>
        </w:rPr>
      </w:pPr>
      <w:r w:rsidRPr="00523500">
        <w:rPr>
          <w:rFonts w:ascii="Arial" w:hAnsi="Arial" w:cs="Arial"/>
          <w:b/>
          <w:bCs/>
          <w:sz w:val="32"/>
          <w:szCs w:val="32"/>
          <w:lang w:eastAsia="en-US" w:bidi="ar-SA"/>
        </w:rPr>
        <w:t>CONAG5</w:t>
      </w:r>
    </w:p>
    <w:p w14:paraId="6517CAFF" w14:textId="77777777" w:rsidR="00C55C88" w:rsidRPr="00523500" w:rsidRDefault="00C55C88" w:rsidP="00C55C88">
      <w:pPr>
        <w:pStyle w:val="Default"/>
        <w:jc w:val="both"/>
        <w:rPr>
          <w:rFonts w:ascii="Arial" w:hAnsi="Arial" w:cs="Arial"/>
          <w:sz w:val="16"/>
          <w:szCs w:val="16"/>
        </w:rPr>
      </w:pPr>
    </w:p>
    <w:p w14:paraId="5CD38222"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sz w:val="16"/>
          <w:szCs w:val="16"/>
          <w:lang w:eastAsia="en-US" w:bidi="ar-SA"/>
        </w:rPr>
        <w:t xml:space="preserve">I: </w:t>
      </w:r>
      <w:r w:rsidRPr="00523500">
        <w:rPr>
          <w:rFonts w:ascii="Arial" w:hAnsi="Arial" w:cs="Arial"/>
          <w:color w:val="000000"/>
          <w:sz w:val="16"/>
          <w:szCs w:val="16"/>
          <w:lang w:eastAsia="en-US" w:bidi="ar-SA"/>
        </w:rPr>
        <w:t>So, dann lass uns mit der ersten Fragen beginnen. Beschreibe doch mal deine aktuelle Rolle. #00:00:06-0#</w:t>
      </w:r>
    </w:p>
    <w:p w14:paraId="393448F7" w14:textId="77777777" w:rsidR="00C55C88" w:rsidRPr="00523500" w:rsidRDefault="00C55C88" w:rsidP="00C55C88">
      <w:pPr>
        <w:pStyle w:val="Default"/>
        <w:spacing w:line="360" w:lineRule="auto"/>
        <w:jc w:val="both"/>
        <w:rPr>
          <w:rFonts w:ascii="Arial" w:hAnsi="Arial" w:cs="Arial"/>
          <w:sz w:val="16"/>
          <w:szCs w:val="16"/>
        </w:rPr>
      </w:pPr>
    </w:p>
    <w:p w14:paraId="25DFF3D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Meine aktuelle Rolle ist, ich glaube, mehrgeteilt. Erstmal bin ich Projekt-Manager und leite da eben Projekte in verschiedenen Sparten, in verschiedenen Industrien von strategischen bis hin zu teils sehr operativen Themen. Und dann bin ich auch noch zusammen mit dem </w:t>
      </w:r>
      <w:r w:rsidRPr="00523500">
        <w:rPr>
          <w:rFonts w:ascii="Arial" w:hAnsi="Arial" w:cs="Arial"/>
          <w:color w:val="000000"/>
          <w:sz w:val="16"/>
          <w:szCs w:val="16"/>
        </w:rPr>
        <w:t>[Person]</w:t>
      </w:r>
      <w:r w:rsidRPr="00523500">
        <w:rPr>
          <w:rFonts w:ascii="Arial" w:hAnsi="Arial" w:cs="Arial"/>
          <w:color w:val="000000"/>
          <w:sz w:val="16"/>
          <w:szCs w:val="16"/>
          <w:lang w:eastAsia="en-US" w:bidi="ar-SA"/>
        </w:rPr>
        <w:t>, leite ich eben auch noch das Kompetenz-Center Data and Analytics. Und da geht es eben primär darum Kunden zu gewinnen, Value Propositions voranzutreiben, alles mit dem Thema Data Analytics und KI. Wobei auch da, vielleicht vorab, so die klare Teilung zwischen Data und KI oder Analytics werde ich nicht durchhalten können. Das ist alles so ein bisschen synonym bei mir zu sehen. #00:00:49-0#</w:t>
      </w:r>
    </w:p>
    <w:p w14:paraId="1B99425D" w14:textId="77777777" w:rsidR="00C55C88" w:rsidRPr="00523500" w:rsidRDefault="00C55C88" w:rsidP="00C55C88">
      <w:pPr>
        <w:pStyle w:val="Default"/>
        <w:spacing w:line="360" w:lineRule="auto"/>
        <w:jc w:val="both"/>
        <w:rPr>
          <w:rFonts w:ascii="Arial" w:hAnsi="Arial" w:cs="Arial"/>
          <w:sz w:val="16"/>
          <w:szCs w:val="16"/>
        </w:rPr>
      </w:pPr>
    </w:p>
    <w:p w14:paraId="6193AE6B"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Vielen Dank. Was verstehst du persönlich unter KI? #00:00:54-0#</w:t>
      </w:r>
    </w:p>
    <w:p w14:paraId="79972765" w14:textId="77777777" w:rsidR="00C55C88" w:rsidRPr="00523500" w:rsidRDefault="00C55C88" w:rsidP="00C55C88">
      <w:pPr>
        <w:pStyle w:val="Default"/>
        <w:spacing w:line="360" w:lineRule="auto"/>
        <w:jc w:val="both"/>
        <w:rPr>
          <w:rFonts w:ascii="Arial" w:hAnsi="Arial" w:cs="Arial"/>
          <w:sz w:val="16"/>
          <w:szCs w:val="16"/>
        </w:rPr>
      </w:pPr>
    </w:p>
    <w:p w14:paraId="36CF3671"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Letztendlich, also ist KI nicht sauber definiert, das ist eben eigentlich die Frage: Was ist Intelligenz? Das kann man auch sehr, sehr schwer greifen, Forschung tut sich ja da auch sehr schwer. Ich halte das immer so: Künstliche Intelligenz ist eigentlich, wie der Name schon sagt eben, die Intelligenz künstlich erzeugt. Das heißt also denken, sehen, entscheiden, fühlen, sprechen und so weiter, also menschliche Eigenschaften werden imitiert. So ein bisschen auch nach dem Turing-Test, also Künstliche Intelligenz ist eine Künstliche Intelligenz, wenn der Mensch nicht unterscheiden kann, ob er mit der Maschine oder mit einem Mensch redet. #00:01:31-0#</w:t>
      </w:r>
    </w:p>
    <w:p w14:paraId="4668647E" w14:textId="77777777" w:rsidR="00C55C88" w:rsidRPr="00523500" w:rsidRDefault="00C55C88" w:rsidP="00C55C88">
      <w:pPr>
        <w:pStyle w:val="Default"/>
        <w:spacing w:line="360" w:lineRule="auto"/>
        <w:jc w:val="both"/>
        <w:rPr>
          <w:rFonts w:ascii="Arial" w:hAnsi="Arial" w:cs="Arial"/>
          <w:sz w:val="16"/>
          <w:szCs w:val="16"/>
        </w:rPr>
      </w:pPr>
    </w:p>
    <w:p w14:paraId="2DE40EA4"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Welche Anwendungsgebiete im Marketing siehst du denn aktuell und zukünftig? Marketing in meiner Definition ist alles, was in der Schnittstelle zum Kunden passiert, also was Kommunikation und Interaktion angeht. #00:01:49-0#</w:t>
      </w:r>
    </w:p>
    <w:p w14:paraId="21126D64" w14:textId="77777777" w:rsidR="00C55C88" w:rsidRPr="00523500" w:rsidRDefault="00C55C88" w:rsidP="00C55C88">
      <w:pPr>
        <w:pStyle w:val="Default"/>
        <w:spacing w:line="360" w:lineRule="auto"/>
        <w:jc w:val="both"/>
        <w:rPr>
          <w:rFonts w:ascii="Arial" w:hAnsi="Arial" w:cs="Arial"/>
          <w:sz w:val="16"/>
          <w:szCs w:val="16"/>
        </w:rPr>
      </w:pPr>
    </w:p>
    <w:p w14:paraId="5AFB579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Ich glaube da gibt es vielfältigste/ also ich versuche es mal irgendwie gerade zu ordnen. Fängt eben an von Kunden-Management, Neu-, Bestandskunden-Management, dass man da eben die richtigen Kunden auswählt, mit den richtigen Botschaften eben angeht, Trigger setzt, dynamisch eben vielleicht auch nochmal segmentiert, um genau zum richtigen Zeitpunkt die richtige Botschaft in den richtigen Kanal zum richtigen Kunden zu bringen. Deswegen, ich glaube, das ist sehr menschlich. Weil letztendlich, wenn du unendlich humane Ressourcen hättest, dann würdest du es ja wahrscheinlich genauso machen. Die KI kann das halt da viel besser, weil es effizienter ist. Und du musst keine teuren Human Resources dafür einsetzen. Und letztendlich auch, ich glaube, KI kann halt auch intern helfen, um Bottlenecks aufzuzeigen. Also das war jetzt irgendwie extern gegen Kunde, kann aber auch intern natürlich helfen, indem man zum Beispiel Vorhersagen trifft für bestimmte Kampagnen, wie die ausgesteuert werden, was da die Auslastung ist, was für Ressourcen man braucht. Und da kann eben auch nochmal dieses Vor-Casting kann auch nochmal ganz gut intern genutzt werden. Kann natürlich aber auch extern nach außen transportiert werden. Aber ich glaube das ist was primär Internes, wo man eben auch mit dem Vor-Casting zum Beispiel Bottlenecks identifiziert und da eben auch Effizienzen mit heben kann. Also letztendlich vielleicht nochmal die Bottomline: KI ist halt nur ein Tool, um bestehende Aufgaben, die es gibt, besser zu machen und in gewisser Weise ein kleines bisschen zu disruptieren, das sieht man aber noch nicht so in großer Ausprägung würde ich sagen. Weil auch zum Beispiel Prospecting, das ist ja die Neukundengewinnung und da gibt es ja dann Inferenz, wo man sagt: Naja, DER Kunde sieht so aus wie ein sehr guter Kunde, den ich schon habe und die willst du übereinander legen, das kannst du auch als Mensch machen. Nur die KI, die kann das halt viel effektiver und kostengünstiger machen. #00:03:42-0#</w:t>
      </w:r>
    </w:p>
    <w:p w14:paraId="775B1F07" w14:textId="77777777" w:rsidR="00C55C88" w:rsidRPr="00523500" w:rsidRDefault="00C55C88" w:rsidP="00C55C88">
      <w:pPr>
        <w:pStyle w:val="Default"/>
        <w:spacing w:line="360" w:lineRule="auto"/>
        <w:jc w:val="both"/>
        <w:rPr>
          <w:rFonts w:ascii="Arial" w:hAnsi="Arial" w:cs="Arial"/>
          <w:sz w:val="16"/>
          <w:szCs w:val="16"/>
        </w:rPr>
      </w:pPr>
    </w:p>
    <w:p w14:paraId="7DC24913"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Absolut. Ich würde jetzt für die nächsten Fragen mal, wenn das für dich in Ordnung ist, dass du/,dass wir mal ein Projekt, was du rund um das Thema KI, Marketing begleitet hast mal ein bisschen durchgehen. Und es hat sich bewährt, dass man so ein bisschen sich an einem Projekt festhält und dann eher mal immer wieder vielleicht ein bisschen genereller wird, wo du dann sagst: Okay, das ist jetzt eine eher allgemeinere Beobachtung, nicht spezifisch auf den Case. #00:04:12-0#</w:t>
      </w:r>
    </w:p>
    <w:p w14:paraId="217A4FB8" w14:textId="77777777" w:rsidR="00C55C88" w:rsidRPr="00523500" w:rsidRDefault="00C55C88" w:rsidP="00C55C88">
      <w:pPr>
        <w:pStyle w:val="Default"/>
        <w:spacing w:line="360" w:lineRule="auto"/>
        <w:jc w:val="both"/>
        <w:rPr>
          <w:rFonts w:ascii="Arial" w:hAnsi="Arial" w:cs="Arial"/>
          <w:sz w:val="16"/>
          <w:szCs w:val="16"/>
        </w:rPr>
      </w:pPr>
    </w:p>
    <w:p w14:paraId="6C511C62"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Ja. #00:04:13-0#</w:t>
      </w:r>
    </w:p>
    <w:p w14:paraId="7EBAD3EF" w14:textId="77777777" w:rsidR="00C55C88" w:rsidRPr="00523500" w:rsidRDefault="00C55C88" w:rsidP="00C55C88">
      <w:pPr>
        <w:pStyle w:val="Default"/>
        <w:spacing w:line="360" w:lineRule="auto"/>
        <w:jc w:val="both"/>
        <w:rPr>
          <w:rFonts w:ascii="Arial" w:hAnsi="Arial" w:cs="Arial"/>
          <w:sz w:val="16"/>
          <w:szCs w:val="16"/>
        </w:rPr>
      </w:pPr>
    </w:p>
    <w:p w14:paraId="60616D3C"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Dann beschreibe doch mal das Projekt, um was es da entsprechend ging. Du musst auch gar nicht den Firmennamen nennen, sondern einfach nur/ #00:04:22-0#</w:t>
      </w:r>
    </w:p>
    <w:p w14:paraId="14A888EA" w14:textId="77777777" w:rsidR="00C55C88" w:rsidRPr="00523500" w:rsidRDefault="00C55C88" w:rsidP="00C55C88">
      <w:pPr>
        <w:pStyle w:val="Default"/>
        <w:spacing w:line="360" w:lineRule="auto"/>
        <w:jc w:val="both"/>
        <w:rPr>
          <w:rFonts w:ascii="Arial" w:hAnsi="Arial" w:cs="Arial"/>
          <w:sz w:val="16"/>
          <w:szCs w:val="16"/>
        </w:rPr>
      </w:pPr>
    </w:p>
    <w:p w14:paraId="209944FD"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Ja gut, (unv.) Ich würde tatsächlich </w:t>
      </w:r>
      <w:r w:rsidRPr="00523500">
        <w:rPr>
          <w:rFonts w:ascii="Arial" w:hAnsi="Arial" w:cs="Arial"/>
          <w:color w:val="000000"/>
          <w:sz w:val="16"/>
          <w:szCs w:val="16"/>
        </w:rPr>
        <w:t xml:space="preserve">[Organisation] mal nehmen, weil das ein ganz gutes Beispiel glaube ich ist. Das zeigt aber auch so ein bisschen die Shortcomings. Da ging es eben darum den Vertriebsprozess zu optimieren, an verschiedenen Stellschrauben zu drehen. Die Kernherausforderung eben da in </w:t>
      </w:r>
      <w:r w:rsidRPr="00523500">
        <w:rPr>
          <w:rFonts w:ascii="Arial" w:hAnsi="Arial" w:cs="Arial"/>
          <w:sz w:val="16"/>
          <w:szCs w:val="16"/>
        </w:rPr>
        <w:t>FMGC-</w:t>
      </w:r>
      <w:r w:rsidRPr="00523500">
        <w:rPr>
          <w:rFonts w:ascii="Arial" w:hAnsi="Arial" w:cs="Arial"/>
          <w:color w:val="000000"/>
          <w:sz w:val="16"/>
          <w:szCs w:val="16"/>
        </w:rPr>
        <w:t>Branche ist eben, dass der Endkunde aus der Herstellerperspektive nicht bekannt ist. Und dass der Kunde, die Kundenbeziehung eben sehr, sehr stark durch de</w:t>
      </w:r>
      <w:r w:rsidRPr="00523500">
        <w:rPr>
          <w:rFonts w:ascii="Arial" w:hAnsi="Arial" w:cs="Arial"/>
          <w:sz w:val="16"/>
          <w:szCs w:val="16"/>
        </w:rPr>
        <w:t xml:space="preserve">n LDH </w:t>
      </w:r>
      <w:r w:rsidRPr="00523500">
        <w:rPr>
          <w:rFonts w:ascii="Arial" w:hAnsi="Arial" w:cs="Arial"/>
          <w:color w:val="000000"/>
          <w:sz w:val="16"/>
          <w:szCs w:val="16"/>
        </w:rPr>
        <w:t xml:space="preserve">geprägt ist, der halt irgendwie eine Vormachtstellung hast. Also wenn du jetzt ein Rewe bist mit, ich weiß nicht, vierzig Milliarden Umsatz und dann kommt da so ein kleiner 300 Millionen oder 400 Millionen Wursthersteller an, dann hast du halt ein sehr großes Ungleichgewicht. Und das spielen die natürlich auch voll aus. Und da ging es eben wirklich darum, auf Basis von Daten, wo die jetzt schon haben, besser zu werden und auch ihr Geschäft halt zu optimieren. Und zwar nicht intern, sondern eben eher mehr Umsatz zu generieren. Weil ich glaube das ist auch das ganz wichtige dabei, also generelles Learning, was wir auch sehr, sehr offen kommunizieren ist halt: Du musst Umsatz schaffen bei dem Einsatz von KI, um wirklich Leuchttürme, Leuchtturmprojekte, einfach einen Pflock in die Erde gerammt zu haben. Weil effizienter kannst du immer werden bei den Projekten. Das ist glaube ich egal wo bei Technologien, die müssen Umsatz bringen, damit sie akzeptiert werden. </w:t>
      </w:r>
      <w:r w:rsidRPr="00523500">
        <w:rPr>
          <w:rFonts w:ascii="Arial" w:hAnsi="Arial" w:cs="Arial"/>
          <w:color w:val="000000"/>
          <w:sz w:val="16"/>
          <w:szCs w:val="16"/>
          <w:lang w:eastAsia="en-US" w:bidi="ar-SA"/>
        </w:rPr>
        <w:t>#00:05:42-0#</w:t>
      </w:r>
    </w:p>
    <w:p w14:paraId="32F8586E" w14:textId="77777777" w:rsidR="00C55C88" w:rsidRPr="00523500" w:rsidRDefault="00C55C88" w:rsidP="00C55C88">
      <w:pPr>
        <w:pStyle w:val="Default"/>
        <w:spacing w:line="360" w:lineRule="auto"/>
        <w:jc w:val="both"/>
        <w:rPr>
          <w:rFonts w:ascii="Arial" w:hAnsi="Arial" w:cs="Arial"/>
          <w:sz w:val="16"/>
          <w:szCs w:val="16"/>
        </w:rPr>
      </w:pPr>
    </w:p>
    <w:p w14:paraId="7C65487A"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Wie ist denn das Projekt zustande gekommen? Wo kam der Impuls her? Kannst du das beschreiben? #00:05:50-0#</w:t>
      </w:r>
    </w:p>
    <w:p w14:paraId="549A6C53" w14:textId="77777777" w:rsidR="00C55C88" w:rsidRPr="00523500" w:rsidRDefault="00C55C88" w:rsidP="00C55C88">
      <w:pPr>
        <w:pStyle w:val="Default"/>
        <w:spacing w:line="360" w:lineRule="auto"/>
        <w:jc w:val="both"/>
        <w:rPr>
          <w:rFonts w:ascii="Arial" w:hAnsi="Arial" w:cs="Arial"/>
          <w:sz w:val="16"/>
          <w:szCs w:val="16"/>
        </w:rPr>
      </w:pPr>
    </w:p>
    <w:p w14:paraId="433A9DAB"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Das war tatsächlich war das so ein bisschen Cross-selling, weil wir da ja schon die digitale Transformation begleitet haben und haben dann eben gesehen, dass es da noch Potential gibt und haben das dann auch aktiv angesprochen und das kam gut an. War auch von ganz oben vom CEO war das eben quasi zumindest schon mal vorgegeben, dass die Richtung Datenmanagement, KI und so weiter, dass das eben gilt und er wollte es eben einmal eingeführt haben. Konkret haben wir das dann über den, das heißt Digitaler Leiter, ist letztendlich CDO, der aber auch unter dem Vorstand hängt, also ist nicht C-Level, hängt eins unten drunter und der hat das dann mit uns betreut. #00:06:27-0#</w:t>
      </w:r>
    </w:p>
    <w:p w14:paraId="3ABF8A14" w14:textId="77777777" w:rsidR="00C55C88" w:rsidRPr="00523500" w:rsidRDefault="00C55C88" w:rsidP="00C55C88">
      <w:pPr>
        <w:pStyle w:val="Default"/>
        <w:spacing w:line="360" w:lineRule="auto"/>
        <w:jc w:val="both"/>
        <w:rPr>
          <w:rFonts w:ascii="Arial" w:hAnsi="Arial" w:cs="Arial"/>
          <w:sz w:val="16"/>
          <w:szCs w:val="16"/>
        </w:rPr>
      </w:pPr>
    </w:p>
    <w:p w14:paraId="6120FCC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Und kannst du das Team beschreiben und das Setting, in dem ihr losgelaufen seid? #00:06:34-0#</w:t>
      </w:r>
    </w:p>
    <w:p w14:paraId="498D49A3" w14:textId="77777777" w:rsidR="00C55C88" w:rsidRPr="00523500" w:rsidRDefault="00C55C88" w:rsidP="00C55C88">
      <w:pPr>
        <w:pStyle w:val="Default"/>
        <w:spacing w:line="360" w:lineRule="auto"/>
        <w:jc w:val="both"/>
        <w:rPr>
          <w:rFonts w:ascii="Arial" w:hAnsi="Arial" w:cs="Arial"/>
          <w:sz w:val="16"/>
          <w:szCs w:val="16"/>
        </w:rPr>
      </w:pPr>
    </w:p>
    <w:p w14:paraId="4C4EBDAB"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Mhm. (bejahend) Also das Team war sehr, sehr klein. Man muss dazu sagen, das sind alles sehr, sehr bodenständige Leute. Der CDO, der dazu gekommen ist, der kam, ich weiß gar nicht, von irgendeiner Utility oder irgendwas ähnliches oder Telco, ich glaube eher Utility war das Unternemen. Der war schon sehr, sehr, sehr, ich sage mal digitalaffin im Gegensatz zu den anderen. Der hat gewusst irgendwie, dass Innovation (unv.) Startups war für ihn interessant, das ganze Thema KI war für ihn interessant, der hat versucht einen Data Scientist zu finden, was nicht geklappt hat. Und letztendlich hat er dann aber auch sein eigenes Team intern aufgebaut. Das war so ein bisschen aber eine Herausforderung, weil was die meisten kannten war Excel und das war es, so ungefähr. Die ganzen Vertriebler eben was da waren, die haben sehr, sehr stark auf das Bauchgefühl gehört und hatten dann aber auch so ein bisschen den Aha-Moment, ich hatte das auch schon mal gezeigt gehabt, wo man eben die Marktdaten oder die Marktperformance mit den einzelnen Händlern vergleicht und da eben gezielt auch Händler angehen kann, die unter Markt performen und dadurch eben den Absatz steigern. Das war so ein bisschen auch der Aha-Effekt für die Vertriebler. Das heißt also das Team irgendwie sehr operativ eingespannt, auch begrenzt in dem Vorwissen zu Künstlicher Intelligenz. Und so ein bisschen was man dann eben gemacht hat oder wir gemacht haben war, anhand von ganz konkreten Beispielen ihnen das Potential aufzuzeigen und Schritt für Schritt eben näherzubringen. #00:08:05-0#</w:t>
      </w:r>
    </w:p>
    <w:p w14:paraId="03CF1F98" w14:textId="77777777" w:rsidR="00C55C88" w:rsidRPr="00523500" w:rsidRDefault="00C55C88" w:rsidP="00C55C88">
      <w:pPr>
        <w:pStyle w:val="Default"/>
        <w:spacing w:line="360" w:lineRule="auto"/>
        <w:jc w:val="both"/>
        <w:rPr>
          <w:rFonts w:ascii="Arial" w:hAnsi="Arial" w:cs="Arial"/>
          <w:sz w:val="16"/>
          <w:szCs w:val="16"/>
        </w:rPr>
      </w:pPr>
    </w:p>
    <w:p w14:paraId="3BFBAEDC"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Kannst du den Punkt noch ein bisschen ausführen? Wie habt ihr das gemacht, ein Tagesworkshop oder wie muss ich mir das vorstellen? #00:08:11-0#</w:t>
      </w:r>
    </w:p>
    <w:p w14:paraId="417000F1" w14:textId="77777777" w:rsidR="00C55C88" w:rsidRPr="00523500" w:rsidRDefault="00C55C88" w:rsidP="00C55C88">
      <w:pPr>
        <w:pStyle w:val="Default"/>
        <w:spacing w:line="360" w:lineRule="auto"/>
        <w:jc w:val="both"/>
        <w:rPr>
          <w:rFonts w:ascii="Arial" w:hAnsi="Arial" w:cs="Arial"/>
          <w:sz w:val="16"/>
          <w:szCs w:val="16"/>
        </w:rPr>
      </w:pPr>
    </w:p>
    <w:p w14:paraId="00E10149"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Na, wir haben uns erstmal intern haben wir uns dann in dem Kernteam, das waren wir und vor allem der CDO, haben wir uns angeschaut, wo denn so bisschen Low-Hanging Fruits eben sein könnten und eine Low-Hanging Fruit, die die Vertriebler tatsächlich noch nicht gesehen hatten war eben zwei Datenquellen miteinander zu verknüpfen und das waren eben externe Marktdaten mit internen Verkaufszahlen zu den Händlern und damit halt in zwei Tagen oder sowas relativ schnell erste Ergebnisse zu schaffen. Und es gab eben wirklich Händler, wo eben nicht wie der Markt performt haben. Und das hat man den Vertrieblern dann gezeigt und auch der Vertriebschef, also CMO, hat halt direkt/ oder Chief Sales Officer, hat direkt halt gesehen, dass da das Potential ist. Nachdem man ihm nur das eine Chart gezeigt hat. Und es war halt für ihn so klar, wenn man jetzt weiß wen man gezielt ansprechen kann, verkauft er eben mehr und dann war das eigentlich keine Frage mehr der Akzeptanz. Das ist glaube ich bei Vertrieblern halt sehr einfach eben da/ Wenn sie besser performen, dann akzeptieren sie das. #00:09:18-0#</w:t>
      </w:r>
    </w:p>
    <w:p w14:paraId="52FAF7EE" w14:textId="77777777" w:rsidR="00C55C88" w:rsidRPr="00523500" w:rsidRDefault="00C55C88" w:rsidP="00C55C88">
      <w:pPr>
        <w:pStyle w:val="Default"/>
        <w:spacing w:line="360" w:lineRule="auto"/>
        <w:jc w:val="both"/>
        <w:rPr>
          <w:rFonts w:ascii="Arial" w:hAnsi="Arial" w:cs="Arial"/>
          <w:sz w:val="16"/>
          <w:szCs w:val="16"/>
        </w:rPr>
      </w:pPr>
    </w:p>
    <w:p w14:paraId="010637F6"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Also wie muss ich mir die Zielstellung des Projektes vorstellen, war die eher qualitativ formuliert oder gab es da schon KPIs, die ihr vereinbart hattet? #00:09:32-0#</w:t>
      </w:r>
    </w:p>
    <w:p w14:paraId="669D96C8" w14:textId="77777777" w:rsidR="00C55C88" w:rsidRPr="00523500" w:rsidRDefault="00C55C88" w:rsidP="00C55C88">
      <w:pPr>
        <w:pStyle w:val="Default"/>
        <w:spacing w:line="360" w:lineRule="auto"/>
        <w:jc w:val="both"/>
        <w:rPr>
          <w:rFonts w:ascii="Arial" w:hAnsi="Arial" w:cs="Arial"/>
          <w:sz w:val="16"/>
          <w:szCs w:val="16"/>
        </w:rPr>
      </w:pPr>
    </w:p>
    <w:p w14:paraId="46AE5C43"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Nein, es war sehr qualitativ formuliert. Genau weil eben wir haben das Potential gesehen, der Vorstand hat das Potential/ also die Geschäftsführung hat das Potential gesehen. Die eigenen Mitarbeiter nicht und da war es dann eher so wirklich mal loszulaufen, Erfahrung zu sammeln, schnellstmöglich eben erste Ergebnisse zu haben und mal gucken, was man überhaupt aus den eigenen Daten rauslesen kann. Weil auch zum Beispiel, die haben ein Heidengeld geben die aus zum Beispiel auch externe Marktdaten einzukaufen, die Kosten teilweise tausend Euro pro Monat. Und die sind/ letztendlich werden die zwei Mal genutzt und zwar immer dann, wenn die Vertriebler Jahresgespräche haben, sonst liegen die brach. Und da gucken sie sich auch nur die Excel an. #00:12:11-0#</w:t>
      </w:r>
    </w:p>
    <w:p w14:paraId="2A1640F8" w14:textId="77777777" w:rsidR="00C55C88" w:rsidRPr="00523500" w:rsidRDefault="00C55C88" w:rsidP="00C55C88">
      <w:pPr>
        <w:pStyle w:val="Default"/>
        <w:spacing w:line="360" w:lineRule="auto"/>
        <w:jc w:val="both"/>
        <w:rPr>
          <w:rFonts w:ascii="Arial" w:hAnsi="Arial" w:cs="Arial"/>
          <w:sz w:val="16"/>
          <w:szCs w:val="16"/>
        </w:rPr>
      </w:pPr>
    </w:p>
    <w:p w14:paraId="32C740A3"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Auf welches Verständnis bis denn du gestoßen zum Thema Künstliche Intelligenz bei dem Unternehmen? #00:10:18-0#</w:t>
      </w:r>
    </w:p>
    <w:p w14:paraId="21077F30" w14:textId="77777777" w:rsidR="00C55C88" w:rsidRPr="00523500" w:rsidRDefault="00C55C88" w:rsidP="00C55C88">
      <w:pPr>
        <w:pStyle w:val="Default"/>
        <w:spacing w:line="360" w:lineRule="auto"/>
        <w:jc w:val="both"/>
        <w:rPr>
          <w:rFonts w:ascii="Arial" w:hAnsi="Arial" w:cs="Arial"/>
          <w:sz w:val="16"/>
          <w:szCs w:val="16"/>
        </w:rPr>
      </w:pPr>
    </w:p>
    <w:p w14:paraId="37A72356"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Ein sehr, sehr rudimentäres Verständnis. Ich bin mir auch nicht sicher, ob die die vollen Möglichkeiten tatsächlich verstanden haben. Der CDO auf jeden Fall, seine Mitarbeiter glaube ich außenrum/ bestimmte Aspekte ja, aber nicht durchgängig und vollständig. Und das war dann halt aber auch, nachdem du eben, wow, das kann das und dann haben sie sich auch wirklich näher auch mal mit den Themen beschäftigt. Das war eben wirklich so am Anfang eher vorsichtig zurückhaltend und dann, nachdem eben dieses Ergebnis kam, hat man gesehen, dass da irgendwie das Potential dahinter ist, dass es eigene Vorteile bieten kann. Und dann war es eben so, dass sie auch aktiv eben mal nachgefragt haben: Was ist das denn? Erklär mal. Und deswegen war das auch so ein bisschen der Wendepunkt. Das heißt also die Leute haben sich vorher nicht damit beschäftigt, weil einfach sie hatten keine Notwendigkeit gesehen, ihr operatives Tagesgeschäft haben sie auch komplett ohne Künstliche Intelligenz vollführen können und erst nachdem man gesagt hat: Hey, du kannst noch besser werden, für dich ist ein persönlicher Vorteil drin, erst dann haben sie aktiv eben nachgefragt. Und das ist auch so ein bisschen, ich würde es interpretieren, so ein bisschen Purpose-Driven. Wenn dein eigener Purpose eben klar ist, dann beschäftigen sich die Leute auch damit. Wenn für mich kein Vorteil ist, dann werde ich mich wahrscheinlich eher weniger damit beschäftigen. #00:11:47-0#</w:t>
      </w:r>
    </w:p>
    <w:p w14:paraId="22037E59" w14:textId="77777777" w:rsidR="00C55C88" w:rsidRPr="00523500" w:rsidRDefault="00C55C88" w:rsidP="00C55C88">
      <w:pPr>
        <w:pStyle w:val="Default"/>
        <w:spacing w:line="360" w:lineRule="auto"/>
        <w:jc w:val="both"/>
        <w:rPr>
          <w:rFonts w:ascii="Arial" w:hAnsi="Arial" w:cs="Arial"/>
          <w:sz w:val="16"/>
          <w:szCs w:val="16"/>
        </w:rPr>
      </w:pPr>
    </w:p>
    <w:p w14:paraId="7B12E994"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Jetzt hast du vorher schon gesagt, dass die Fähigkeiten zum Thema Daten sich eher so ein bisschen auf Excel beschränkt haben. Habt ihr da oder haben die Mitarbeiter selber sich da entsprechend weitergebildet und kannst du da was zu sagen? #00:12:04-0#</w:t>
      </w:r>
    </w:p>
    <w:p w14:paraId="1F97DD63" w14:textId="77777777" w:rsidR="00C55C88" w:rsidRPr="00523500" w:rsidRDefault="00C55C88" w:rsidP="00C55C88">
      <w:pPr>
        <w:pStyle w:val="Default"/>
        <w:spacing w:line="360" w:lineRule="auto"/>
        <w:jc w:val="both"/>
        <w:rPr>
          <w:rFonts w:ascii="Arial" w:hAnsi="Arial" w:cs="Arial"/>
          <w:sz w:val="16"/>
          <w:szCs w:val="16"/>
        </w:rPr>
      </w:pPr>
    </w:p>
    <w:p w14:paraId="2014D3F1"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Letztendlich ja, es wurde zum Beispiel jetzt auch sehr, sehr intensiv nach einem Data Scientist gesucht, dass man eben die Fähigkeiten, die man nicht hat, extern zukauft. Weil die Schwierigkeit ist immer da, je nachdem wie operativ du bist, das ganze Künstliche Intelligenz hat halt sehr, sehr starke persönliche Anforderungen an den, diejenige die das macht. Also du brauchst ja irgendwie/ der ideale Data Scientist hat ja irgendwie/ Er hat Mathe studiert, er hat Informatik studiert und er hat BWL und VWL studiert, so ungefähr. Und zwar immer Promotion. Und so Leute brauchst du halt. Und die gab es halt nicht oder gibt es halt nicht. Und deswegen war auch da, hatten wir auch so ein bisschen diskutiert drüber, wie kann man damit umgehen. Und da war es eben die Rollen so ein bisschen zweizuteilen. Die die aktuell Excel machen, die kannst du nicht zu einem Data Scientist weiterbilden, das geht einfach nicht. Auch wenn die/ die wären 25 zum Beispiel der eine, trotzdem kann man das nicht. Also alleine schon von der Vorbildung müsstest du nochmal irgendwie zehn Jahre in die Uni gehen oder sowas, um da wirklich tief reinzukommen. Und deswegen war es dann eher so, dass man das generelle Potential versteht, was dahinter steht und auch irgendwie: Ja, es macht Sinn für mich, ich verstehe ungefähr was Künstliche Intelligenz heißt, wie das funktioniert, aber ich weiß nicht die/ Also ich weiß was ein Motor ist, aber ich verstehe nicht, wie die Kolbeneinspritzung getaktet ist, so ungefähr. Und das war dann die eine Rolle und die andere Rolle war halt diese stark operative Rolle. Machen wir auch intern bei uns genauso mit </w:t>
      </w:r>
      <w:r w:rsidRPr="00523500">
        <w:rPr>
          <w:rFonts w:ascii="Arial" w:hAnsi="Arial" w:cs="Arial"/>
          <w:color w:val="000000"/>
          <w:sz w:val="16"/>
          <w:szCs w:val="16"/>
        </w:rPr>
        <w:t xml:space="preserve">[Person]. Also dass unsere Consultants eben eher das generelle Verständnis haben und in der Lage sind eben Business-Probleme in technische Probleme zu übersetzen und dann, [Person] ist dann eher in der Auswahl, welche Methoden man für diese technischen Fragestellungen dann eben operativ als Algorithmus eben nimmt, ist er dann zuständig. Und das war dann auch so was ähnliches. </w:t>
      </w:r>
      <w:r w:rsidRPr="00523500">
        <w:rPr>
          <w:rFonts w:ascii="Arial" w:hAnsi="Arial" w:cs="Arial"/>
          <w:color w:val="000000"/>
          <w:sz w:val="16"/>
          <w:szCs w:val="16"/>
          <w:lang w:eastAsia="en-US" w:bidi="ar-SA"/>
        </w:rPr>
        <w:t>#00:13:57-0#</w:t>
      </w:r>
    </w:p>
    <w:p w14:paraId="5A138823" w14:textId="77777777" w:rsidR="00C55C88" w:rsidRPr="00523500" w:rsidRDefault="00C55C88" w:rsidP="00C55C88">
      <w:pPr>
        <w:pStyle w:val="Default"/>
        <w:spacing w:line="360" w:lineRule="auto"/>
        <w:jc w:val="both"/>
        <w:rPr>
          <w:rFonts w:ascii="Arial" w:hAnsi="Arial" w:cs="Arial"/>
          <w:sz w:val="16"/>
          <w:szCs w:val="16"/>
        </w:rPr>
      </w:pPr>
    </w:p>
    <w:p w14:paraId="3A5A7A69"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rPr>
        <w:t xml:space="preserve">I: Kannst du [Person]s Fähigkeiten in dem Fall noch so ein bisschen beschreiben, die ihn so unterscheiden von dem klassischen Consultant? </w:t>
      </w:r>
      <w:r w:rsidRPr="00523500">
        <w:rPr>
          <w:rFonts w:ascii="Arial" w:hAnsi="Arial" w:cs="Arial"/>
          <w:color w:val="000000"/>
          <w:sz w:val="16"/>
          <w:szCs w:val="16"/>
          <w:lang w:eastAsia="en-US" w:bidi="ar-SA"/>
        </w:rPr>
        <w:t>#00:14:04-0#</w:t>
      </w:r>
    </w:p>
    <w:p w14:paraId="3C16E3DD" w14:textId="77777777" w:rsidR="00C55C88" w:rsidRPr="00523500" w:rsidRDefault="00C55C88" w:rsidP="00C55C88">
      <w:pPr>
        <w:pStyle w:val="Default"/>
        <w:spacing w:line="360" w:lineRule="auto"/>
        <w:jc w:val="both"/>
        <w:rPr>
          <w:rFonts w:ascii="Arial" w:hAnsi="Arial" w:cs="Arial"/>
          <w:sz w:val="16"/>
          <w:szCs w:val="16"/>
        </w:rPr>
      </w:pPr>
    </w:p>
    <w:p w14:paraId="55306755"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Ja also generell haben wir da ganz klar eine Trennung gemacht. Auch wenn das jetzt aufgeweicht wird. Aber es ist so, dass zum Beispiel [Person] keinen Kundenkontakt haben muss, sondern eher intern der Ansprechpartner für die Consultants ist. Und die Consultants dann letztendlich nach außen das Ganze verantworten. Deshalb müssen sie auch zumindest verstehen so ein bisschen was [Person] macht. Und auf der anderen Seite, [Person] muss eben auch in der Lage sein das entsprechend erklären zu können, was er macht. Also in deutschen Worten quasi, so dass man es nachvollziehen kann. Das heißt also irgendwie die Auswahl, ob jetzt DER Algorithmus oder DER Algorithmus für die technische Fragestellung der richtige ist, die liegt bei [Person]. Business in technische Fragestellungen zu übersetzen liegt bei den Consultants. Und auch auf der Consultant-Seite ist es/ Von der Weiterbildung her ist es eine Herausforderung, weil die meisten eben diesen Transfer sich schwer damit tun. #00:15:01-0#</w:t>
      </w:r>
    </w:p>
    <w:p w14:paraId="3CF8FDBF" w14:textId="77777777" w:rsidR="00C55C88" w:rsidRPr="00523500" w:rsidRDefault="00C55C88" w:rsidP="00C55C88">
      <w:pPr>
        <w:pStyle w:val="Default"/>
        <w:spacing w:line="360" w:lineRule="auto"/>
        <w:jc w:val="both"/>
        <w:rPr>
          <w:rFonts w:ascii="Arial" w:hAnsi="Arial" w:cs="Arial"/>
          <w:sz w:val="16"/>
          <w:szCs w:val="16"/>
        </w:rPr>
      </w:pPr>
    </w:p>
    <w:p w14:paraId="372B685F"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Genau, das wäre jetzt so meine nächste Frage: Du hast ja, genau, an der Ecke kann man oft eine Bruchstelle beobachten. Der Data Scientist tut sich schwer, dem sage ich mal eher Business-Typen zu erklären, was er da eigentlich tut, während der andere tut sich sehr schwer eine Anforderung zu formulieren, dass es der andere versteht. Habt ihr da spezielle Maßnahmen ergriffen, damit sich das ein Stück weit annähert und eine gemeinsame Sprache gefunden wird? #00:15:30-0#</w:t>
      </w:r>
    </w:p>
    <w:p w14:paraId="174FD224" w14:textId="77777777" w:rsidR="00C55C88" w:rsidRPr="00523500" w:rsidRDefault="00C55C88" w:rsidP="00C55C88">
      <w:pPr>
        <w:pStyle w:val="Default"/>
        <w:spacing w:line="360" w:lineRule="auto"/>
        <w:jc w:val="both"/>
        <w:rPr>
          <w:rFonts w:ascii="Arial" w:hAnsi="Arial" w:cs="Arial"/>
          <w:sz w:val="16"/>
          <w:szCs w:val="16"/>
        </w:rPr>
      </w:pPr>
    </w:p>
    <w:p w14:paraId="6C3D6972"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Ja, also deswegen gibt es bei uns genau das Kompetenz-Center, Data and Analytics, wo eben, ich sage mal, datenaffine Consultants zusammen eben dann mit den Data Scientists eben in einem Kompetenz-Center sind, dass man sich da auch versteht und auch gegenseitig irgendwie sich auch mal vorträgt, was man denn macht, damit das Verständnis und vielleicht auch die Wertschätzung von dem einen zu der anderen Seite eben damit gefestigt wird. 00:15:57-0#</w:t>
      </w:r>
    </w:p>
    <w:p w14:paraId="0B03275D" w14:textId="77777777" w:rsidR="00C55C88" w:rsidRPr="00523500" w:rsidRDefault="00C55C88" w:rsidP="00C55C88">
      <w:pPr>
        <w:pStyle w:val="Default"/>
        <w:spacing w:line="360" w:lineRule="auto"/>
        <w:jc w:val="both"/>
        <w:rPr>
          <w:rFonts w:ascii="Arial" w:hAnsi="Arial" w:cs="Arial"/>
          <w:sz w:val="16"/>
          <w:szCs w:val="16"/>
        </w:rPr>
      </w:pPr>
    </w:p>
    <w:p w14:paraId="1309D276"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Jetzt nochmal zurück zum Unternehmen. Wie war in dem Unternehmen das Datenmanagement organisiert? 00:16:06-0#</w:t>
      </w:r>
    </w:p>
    <w:p w14:paraId="7ADBAAC4" w14:textId="77777777" w:rsidR="00C55C88" w:rsidRPr="00523500" w:rsidRDefault="00C55C88" w:rsidP="00C55C88">
      <w:pPr>
        <w:pStyle w:val="Default"/>
        <w:spacing w:line="360" w:lineRule="auto"/>
        <w:jc w:val="both"/>
        <w:rPr>
          <w:rFonts w:ascii="Arial" w:hAnsi="Arial" w:cs="Arial"/>
          <w:sz w:val="16"/>
          <w:szCs w:val="16"/>
        </w:rPr>
      </w:pPr>
    </w:p>
    <w:p w14:paraId="5833205B"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Das war tatsächlich bei der IT aufgehangen. Aber auch mehr schlecht als recht. Also der Need war schon adressiert, es hat aber nur halt eineinhalb Jahre gedauert, bis überhaupt da Bewegung reinkam, kennst du ja selbst, irgendwie Großkonzern, gibt es genug Sachen, die irgendwo liegen. Und konkret hat der Vertrieb tatsächlich auch so ein ähnliches Projekt schon machen wollen. Es ging halt los vor einem Jahr, bevor wir reingekommen sind, wurde ein Anforderungsworkshop gestartet. (beide lachen) Da wurden Anforderungen gesammelt. Das Ganze wurde dann, ich glaube sechs Monate später, also knapp sechs Monate bevor wir dann reingekommen sind, einem Externen übergeben, die Anforderungen, der sich dazu Gedanken machen sollte, wie er das umsetzt. Und seitdem war halt nicht mehr viel passiert, weil der Externe auch noch andere Sachen machen muss. Und das war dann letztendlich der Status von dem Datenmanagement. Generell eben gab es auch so eine Zweiteilung: Einmal eben Datenmanagement sehr stark bei der IT, also die haben auch SAP betreut oder Klicks und auf der anderen Seite hatten auch nochmal die einzelnen Abteilung halt irgendwie kleine Datensilos auch aufgebaut. Es war auch dann eben ganz interessant zu sehen für uns. Wir haben einfach nur die SAP-Daten genommen. Die haben erstmal ausgereicht. Weil da tatsächlich auch alles aus der Logistik, also wohin wird geliefert und in welcher Menge, war dann da. Was nicht drin war waren zum Beispiel die Lieferadressen, die waren nochmal in der Excel, die haben wir dann vom Vertrieb bekommen. Aber mehr auch also war dann nicht irgendwie von dem Datenmanagement zu sehen. Also es war eher so ein bisschen, von dem Gefühl her war es eher so bisschen im Cost-Center. Einfach Datenmanagement und muss jemand machen, aber/ Man muss es halt machen. 00:18:05-0#</w:t>
      </w:r>
    </w:p>
    <w:p w14:paraId="3C6D2657" w14:textId="77777777" w:rsidR="00C55C88" w:rsidRPr="00523500" w:rsidRDefault="00C55C88" w:rsidP="00C55C88">
      <w:pPr>
        <w:pStyle w:val="Default"/>
        <w:spacing w:line="360" w:lineRule="auto"/>
        <w:jc w:val="both"/>
        <w:rPr>
          <w:rFonts w:ascii="Arial" w:hAnsi="Arial" w:cs="Arial"/>
          <w:sz w:val="16"/>
          <w:szCs w:val="16"/>
        </w:rPr>
      </w:pPr>
    </w:p>
    <w:p w14:paraId="4264A4EF"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(lacht) Habt ihr irgendwie einen Evaluierungsschritt hinsichtlich der Daten gemacht? Also // Qualitätsprüfung? 00:18:15-0#</w:t>
      </w:r>
    </w:p>
    <w:p w14:paraId="2A1829AF" w14:textId="77777777" w:rsidR="00C55C88" w:rsidRPr="00523500" w:rsidRDefault="00C55C88" w:rsidP="00C55C88">
      <w:pPr>
        <w:pStyle w:val="Default"/>
        <w:spacing w:line="360" w:lineRule="auto"/>
        <w:jc w:val="both"/>
        <w:rPr>
          <w:rFonts w:ascii="Arial" w:hAnsi="Arial" w:cs="Arial"/>
          <w:sz w:val="16"/>
          <w:szCs w:val="16"/>
        </w:rPr>
      </w:pPr>
    </w:p>
    <w:p w14:paraId="7C03F5A3"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Ja also, // genau. Also was wir gemacht haben, und das machen wir immer bei so Projekten, ist immer in drei Phasen so ein bisschen das Projekt aufziehen. Das erste ist eben die Daten einlesen und bereinigen. Da war zum Beispiel bei SAP waren zum Beispiel negative Absatzmengen drin. Die haben wir dann auch entdeckt und war ganz komisch, ist auch dem Ansprechpartner hat es sich nicht erklären können, wie so etwas funktioniert oder wie so etwas passieren kann. Die haben wir zum Beispiel dann bereinigt. Wir haben zum Beispiel auch Zeiträume angepasst, weil die einen Daten waren auf Wochenbasis, die anderen nur auf Monatsbasis und die musst du ja vergleichen können, sowas gemacht. Wir haben auch Konsistenzen, wenn eben nur insgesamt fünfzig Pakete ausgeliefert werden und du hast nur 25 irgendwie gelagert gehabt und nochmal zehn produziert gehabt, da haben wir auch gesagt: Äh, kann irgendwie nicht sein, irgendwie du lieferst mehr aus als ingesamt erstmal da wären, ist auch irgendwie eine Inkonsistenz. Und das haben wir uns einfach angeschaut und dann auch einfach die Daten auch in Rücksprache bereinigt. Also das wäre dann eben der erste Schritt. Der zweite Schritt ist halt so ein bisschen ganz grob eben die Analyse machen, ob man irgendwie sieht, es gibt nur weibliche oder wie auch immer Kunden, dass man da halt ganz klar sieht, ob die Daten auch halbwegs gut verteilt sind. Weil je nachdem, kann ja sein, dass es genau für den Zeitraum haben tatsächlich nur -ok</w:t>
      </w:r>
      <w:r w:rsidRPr="00523500">
        <w:rPr>
          <w:rFonts w:ascii="Arial" w:hAnsi="Arial" w:cs="Arial"/>
          <w:sz w:val="16"/>
          <w:szCs w:val="16"/>
          <w:lang w:eastAsia="en-US" w:bidi="ar-SA"/>
        </w:rPr>
        <w:t xml:space="preserve">ay, das wäre jetzt B2C- </w:t>
      </w:r>
      <w:r w:rsidRPr="00523500">
        <w:rPr>
          <w:rFonts w:ascii="Arial" w:hAnsi="Arial" w:cs="Arial"/>
          <w:color w:val="000000"/>
          <w:sz w:val="16"/>
          <w:szCs w:val="16"/>
          <w:lang w:eastAsia="en-US" w:bidi="ar-SA"/>
        </w:rPr>
        <w:t>aber nur weibliche Kunden eben bestellt und das würde ja deine Schlussfolgerung ad absurdum führen, weil du hast ja nicht nur weibliche Kunden. Das war nur gerade/ Hätte ja sein können für den Zeitraum, dass da nur weibliche bestellen. Und sowas eben, das haben wir auch gemacht, einfach zu gucken, wie gut oder wie ausgeglichen die Daten verteilt sind. 00:20:02-0#</w:t>
      </w:r>
    </w:p>
    <w:p w14:paraId="3EF370F7" w14:textId="77777777" w:rsidR="00C55C88" w:rsidRPr="00523500" w:rsidRDefault="00C55C88" w:rsidP="00C55C88">
      <w:pPr>
        <w:pStyle w:val="Default"/>
        <w:spacing w:line="360" w:lineRule="auto"/>
        <w:jc w:val="both"/>
        <w:rPr>
          <w:rFonts w:ascii="Arial" w:hAnsi="Arial" w:cs="Arial"/>
          <w:sz w:val="16"/>
          <w:szCs w:val="16"/>
        </w:rPr>
      </w:pPr>
    </w:p>
    <w:p w14:paraId="1C418C39"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Wie lange hat der Prozess in Summe gedauert oder das Projekt? 00:20:07-0#</w:t>
      </w:r>
    </w:p>
    <w:p w14:paraId="19AD2E0B" w14:textId="77777777" w:rsidR="00C55C88" w:rsidRPr="00523500" w:rsidRDefault="00C55C88" w:rsidP="00C55C88">
      <w:pPr>
        <w:pStyle w:val="Default"/>
        <w:spacing w:line="360" w:lineRule="auto"/>
        <w:jc w:val="both"/>
        <w:rPr>
          <w:rFonts w:ascii="Arial" w:hAnsi="Arial" w:cs="Arial"/>
          <w:sz w:val="16"/>
          <w:szCs w:val="16"/>
        </w:rPr>
      </w:pPr>
    </w:p>
    <w:p w14:paraId="23CC0C7A"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Also das Projekt hat knapp einen Monat gedauert. 00:20:11-0#</w:t>
      </w:r>
    </w:p>
    <w:p w14:paraId="66076BCD" w14:textId="77777777" w:rsidR="00C55C88" w:rsidRPr="00523500" w:rsidRDefault="00C55C88" w:rsidP="00C55C88">
      <w:pPr>
        <w:pStyle w:val="Default"/>
        <w:spacing w:line="360" w:lineRule="auto"/>
        <w:jc w:val="both"/>
        <w:rPr>
          <w:rFonts w:ascii="Arial" w:hAnsi="Arial" w:cs="Arial"/>
          <w:sz w:val="16"/>
          <w:szCs w:val="16"/>
        </w:rPr>
      </w:pPr>
    </w:p>
    <w:p w14:paraId="45BF7C4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Und kannst du den Arbeitsmodus nochmal beschreiben, also die Zusammenarbeit mit dem Kunden? 00:20:18-0#</w:t>
      </w:r>
    </w:p>
    <w:p w14:paraId="5E0E88DA" w14:textId="77777777" w:rsidR="00C55C88" w:rsidRPr="00523500" w:rsidRDefault="00C55C88" w:rsidP="00C55C88">
      <w:pPr>
        <w:pStyle w:val="Default"/>
        <w:spacing w:line="360" w:lineRule="auto"/>
        <w:jc w:val="both"/>
        <w:rPr>
          <w:rFonts w:ascii="Arial" w:hAnsi="Arial" w:cs="Arial"/>
          <w:sz w:val="16"/>
          <w:szCs w:val="16"/>
        </w:rPr>
      </w:pPr>
    </w:p>
    <w:p w14:paraId="6EA4F8B8"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Genau. Also es war/ Letztendlich war es Workshop basiert, das heißt also du hast Workshops gemacht, zwischendrin haben wir immer wieder die Daten aufbereitet, weitergearbeitet, Antworten oder potentielle Antworten auf Fragestellungen eben vorgestellt. Das wurde dann im Dialog wurde es quasi weitergesponnen was man noch machen kann. Und dann kam eben dann die Abschlusspräsentation. Das heißt also wir haben vor allem hier aus unserem Büro gearbeitet, haben uns immer kurzgeschaltet mit denen und haben dann aber auch ein, zweimal uns persönlich nochmal gesehen. 00:20:49-0#</w:t>
      </w:r>
    </w:p>
    <w:p w14:paraId="49E6AFC4" w14:textId="77777777" w:rsidR="00C55C88" w:rsidRPr="00523500" w:rsidRDefault="00C55C88" w:rsidP="00C55C88">
      <w:pPr>
        <w:pStyle w:val="Default"/>
        <w:spacing w:line="360" w:lineRule="auto"/>
        <w:jc w:val="both"/>
        <w:rPr>
          <w:rFonts w:ascii="Arial" w:hAnsi="Arial" w:cs="Arial"/>
          <w:sz w:val="16"/>
          <w:szCs w:val="16"/>
        </w:rPr>
      </w:pPr>
    </w:p>
    <w:p w14:paraId="31F1D509"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Und wer hat beim Kunden die Entscheidung getroffen, in welche Richtung es geht und/ 00:20:55-0#</w:t>
      </w:r>
    </w:p>
    <w:p w14:paraId="25868427" w14:textId="77777777" w:rsidR="00C55C88" w:rsidRPr="00523500" w:rsidRDefault="00C55C88" w:rsidP="00C55C88">
      <w:pPr>
        <w:pStyle w:val="Default"/>
        <w:spacing w:line="360" w:lineRule="auto"/>
        <w:jc w:val="both"/>
        <w:rPr>
          <w:rFonts w:ascii="Arial" w:hAnsi="Arial" w:cs="Arial"/>
          <w:sz w:val="16"/>
          <w:szCs w:val="16"/>
        </w:rPr>
      </w:pPr>
    </w:p>
    <w:p w14:paraId="34888364"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Das war der CDO. 00:20:56-0#</w:t>
      </w:r>
    </w:p>
    <w:p w14:paraId="74256825" w14:textId="77777777" w:rsidR="00C55C88" w:rsidRPr="00523500" w:rsidRDefault="00C55C88" w:rsidP="00C55C88">
      <w:pPr>
        <w:pStyle w:val="Default"/>
        <w:spacing w:line="360" w:lineRule="auto"/>
        <w:jc w:val="both"/>
        <w:rPr>
          <w:rFonts w:ascii="Arial" w:hAnsi="Arial" w:cs="Arial"/>
          <w:sz w:val="16"/>
          <w:szCs w:val="16"/>
        </w:rPr>
      </w:pPr>
    </w:p>
    <w:p w14:paraId="5A1944F5"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Der CDO? 00:20:57-0#</w:t>
      </w:r>
    </w:p>
    <w:p w14:paraId="16774C0A" w14:textId="77777777" w:rsidR="00C55C88" w:rsidRPr="00523500" w:rsidRDefault="00C55C88" w:rsidP="00C55C88">
      <w:pPr>
        <w:pStyle w:val="Default"/>
        <w:spacing w:line="360" w:lineRule="auto"/>
        <w:jc w:val="both"/>
        <w:rPr>
          <w:rFonts w:ascii="Arial" w:hAnsi="Arial" w:cs="Arial"/>
          <w:sz w:val="16"/>
          <w:szCs w:val="16"/>
        </w:rPr>
      </w:pPr>
    </w:p>
    <w:p w14:paraId="79ACD7B9"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Mhm. (bejahend) 00:20:58-0#</w:t>
      </w:r>
    </w:p>
    <w:p w14:paraId="76DCC7F8" w14:textId="77777777" w:rsidR="00C55C88" w:rsidRPr="00523500" w:rsidRDefault="00C55C88" w:rsidP="00C55C88">
      <w:pPr>
        <w:pStyle w:val="Default"/>
        <w:spacing w:line="360" w:lineRule="auto"/>
        <w:jc w:val="both"/>
        <w:rPr>
          <w:rFonts w:ascii="Arial" w:hAnsi="Arial" w:cs="Arial"/>
          <w:sz w:val="16"/>
          <w:szCs w:val="16"/>
        </w:rPr>
      </w:pPr>
    </w:p>
    <w:p w14:paraId="0EF0675D"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Jetzt habt ihr das Thema live gestellt? 00:21:04-0#</w:t>
      </w:r>
    </w:p>
    <w:p w14:paraId="37BA0E69" w14:textId="77777777" w:rsidR="00C55C88" w:rsidRPr="00523500" w:rsidRDefault="00C55C88" w:rsidP="00C55C88">
      <w:pPr>
        <w:pStyle w:val="Default"/>
        <w:spacing w:line="360" w:lineRule="auto"/>
        <w:jc w:val="both"/>
        <w:rPr>
          <w:rFonts w:ascii="Arial" w:hAnsi="Arial" w:cs="Arial"/>
          <w:sz w:val="16"/>
          <w:szCs w:val="16"/>
        </w:rPr>
      </w:pPr>
    </w:p>
    <w:p w14:paraId="77C7B1C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Nein tatsächlich nicht, also wir wissen nicht, was rausgekommen ist. Das Problem oder nicht das Problem/ Das war jetzt Ende letzten Jahres und jetzt hat ein neuer CEO angefangen. Die haben das erste Mal einen CEO in ihrer Firmengeschichte. Und da waren halt die besagten hundert Tage sind noch am Laufen gewesen und dann kam noch Corona hinzu, wo sie irrsinnige Wachstumsraten eben an Veggie-Produkten haben, also die haben sieben Tage Schichten jetzt gefahren, was sie vorher nicht hatten, sie hatten immer fünf Tage Schichten in der Produktion. Und jeder ist jetzt operativ, ich sage mal gefangen, aus gutem Anlass, weil eben sie mit der Produktion fast nicht nachkommen. Das heißt, das ist jetzt ein bisschen zurückgestellt, ist aber auch nicht tot. 00:21:50-0#</w:t>
      </w:r>
    </w:p>
    <w:p w14:paraId="42FB0A43" w14:textId="77777777" w:rsidR="00C55C88" w:rsidRPr="00523500" w:rsidRDefault="00C55C88" w:rsidP="00C55C88">
      <w:pPr>
        <w:pStyle w:val="Default"/>
        <w:spacing w:line="360" w:lineRule="auto"/>
        <w:jc w:val="both"/>
        <w:rPr>
          <w:rFonts w:ascii="Arial" w:hAnsi="Arial" w:cs="Arial"/>
          <w:sz w:val="16"/>
          <w:szCs w:val="16"/>
        </w:rPr>
      </w:pPr>
    </w:p>
    <w:p w14:paraId="33C57B64"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Dann lass uns mal vielleicht ein bisschen genereller drauf gucken, dass du vielleicht nochmal deine Erfahrung teilen kannst. Wie kommen denn generell oder wie kommen generell potentielle Kunden auf euch zu? Mit welcher Fragestellung? Also Hintergrund so ein bisschen der Frage ist, geht es eher darum: Ich habe hier ganz viele Daten, könnt ihr mal gucken, was ich damit mache oder ich habe hier ein Problem, könnt ihr mir das lösen? 00:22:24-0#</w:t>
      </w:r>
    </w:p>
    <w:p w14:paraId="3A1B7702" w14:textId="77777777" w:rsidR="00C55C88" w:rsidRPr="00523500" w:rsidRDefault="00C55C88" w:rsidP="00C55C88">
      <w:pPr>
        <w:pStyle w:val="Default"/>
        <w:spacing w:line="360" w:lineRule="auto"/>
        <w:jc w:val="both"/>
        <w:rPr>
          <w:rFonts w:ascii="Arial" w:hAnsi="Arial" w:cs="Arial"/>
          <w:sz w:val="16"/>
          <w:szCs w:val="16"/>
        </w:rPr>
      </w:pPr>
    </w:p>
    <w:p w14:paraId="4AB14CBC"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w:t>
      </w:r>
      <w:r w:rsidRPr="00523500">
        <w:rPr>
          <w:rFonts w:ascii="Arial" w:hAnsi="Arial" w:cs="Arial"/>
          <w:sz w:val="16"/>
          <w:szCs w:val="16"/>
          <w:lang w:eastAsia="en-US" w:bidi="ar-SA"/>
        </w:rPr>
        <w:t xml:space="preserve"> (Das ist eine Business?)-Fragestellung </w:t>
      </w:r>
      <w:r w:rsidRPr="00523500">
        <w:rPr>
          <w:rFonts w:ascii="Arial" w:hAnsi="Arial" w:cs="Arial"/>
          <w:color w:val="000000"/>
          <w:sz w:val="16"/>
          <w:szCs w:val="16"/>
          <w:lang w:eastAsia="en-US" w:bidi="ar-SA"/>
        </w:rPr>
        <w:t>würde ich sagen. Ich glaube, wenn du mit den Daten auf jemanden zukommst, dann ist der Wert erstmal, zumindest der wahrgenommene Wert, zu gering. Und deswegen, ich glaube du musst halt immer/ KI ist für mich wirklich nur ein Tool wie ein Hammer, der dir hilft irgendwelche Nägel in die Wand zu schlagen. Und deswegen ist glaube ich das auch, dass man da immer den Business-Nutzen betonen muss, ist immer das wichtigste. Also wirklich dass man sagt: Ich setze KI ein um, keine Ahnung, Error ei für Investment XY um den Faktor 2 besser zu machen. Wie auch immer, ich kann jetzt siebzig Prozent mehr Kunden ansprechen oder besser ansprechen, siebzig Prozent höhere Conversion, Kosteneffizienz, wie auch immer. Das ist eben ganz wichtig. Und erst das zieht. Also wie wir unsere Kunden ansprechen: Halt vor allem sehr stark aus der Eigeninitiative heraus, weil die meisten eben noch nicht das Potential verstanden haben, was dahinter liegt. Und da musst du halt sehr, sehr auf der Business-Seite argumentieren, was eben diese Technologie dir bringen kann. Und wenn du das aber machst, dann, aus der Erfahrung raus, dann sind die Leute auch sehr offen und hören sich zumindest immer mal sehr interessiert die Themen an. Und jetzt gerade mit Corona ist ganz interessant, hatte ich dir auch schon mal erzählt, dass die meisten Unternehmen eben solche Technologien auch als strategischen Vorteil auch wahrnehmen und sagen, sie beschäftigen sich ja trotzdem damit, obwohl sie ja eigentlich keinen Vertrieb mehr in dem Sinne hatten. Also das sieht man schon, dass da sehr auch strategisch gedacht wird. 00:24:08-0#</w:t>
      </w:r>
    </w:p>
    <w:p w14:paraId="0ED9AD4E" w14:textId="77777777" w:rsidR="00C55C88" w:rsidRPr="00523500" w:rsidRDefault="00C55C88" w:rsidP="00C55C88">
      <w:pPr>
        <w:pStyle w:val="Default"/>
        <w:spacing w:line="360" w:lineRule="auto"/>
        <w:jc w:val="both"/>
        <w:rPr>
          <w:rFonts w:ascii="Arial" w:hAnsi="Arial" w:cs="Arial"/>
          <w:sz w:val="16"/>
          <w:szCs w:val="16"/>
        </w:rPr>
      </w:pPr>
    </w:p>
    <w:p w14:paraId="4FDA371E"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Auf welche Erwartungen triffst du, gerade wenn ihr vielleicht irgendwelche Pitch-Präsentationen macht hinsichtlich dem Thema KI? 00:24:17-0#</w:t>
      </w:r>
    </w:p>
    <w:p w14:paraId="01815311" w14:textId="77777777" w:rsidR="00C55C88" w:rsidRPr="00523500" w:rsidRDefault="00C55C88" w:rsidP="00C55C88">
      <w:pPr>
        <w:pStyle w:val="Default"/>
        <w:spacing w:line="360" w:lineRule="auto"/>
        <w:jc w:val="both"/>
        <w:rPr>
          <w:rFonts w:ascii="Arial" w:hAnsi="Arial" w:cs="Arial"/>
          <w:sz w:val="16"/>
          <w:szCs w:val="16"/>
        </w:rPr>
      </w:pPr>
    </w:p>
    <w:p w14:paraId="595C6C7F"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Unterschiedlich. Ich glaube da also da gibt es je Branche, je Unternehmenssitz, je Unternehmenshistorie unterschiedlichste Erwartungen. Angefangen wirklich von halt jemandem der sagt: Hey, wenn ich jetzt das mache, wie viel Prozent Umsatz mache ich dann mehr und zwar auf das Komma genau? Also sehr, sehr investitionsgetrieben, bis hin zu innovationsgetrieben, wo sie sagen: Lass uns einfach mal anfangen, da kommt schon was raus. Das wäre auch eher wahrscheinlich in die Richtung gewesen, was wir gerade besprochen hatten bei </w:t>
      </w:r>
      <w:r w:rsidRPr="00523500">
        <w:rPr>
          <w:rFonts w:ascii="Arial" w:hAnsi="Arial" w:cs="Arial"/>
          <w:color w:val="000000"/>
          <w:sz w:val="16"/>
          <w:szCs w:val="16"/>
        </w:rPr>
        <w:t xml:space="preserve">[Organisation], aber das sind so glaube ich die Bandbreite hin von wirklich sehr stark in dem Operativen, was ist Error ei, was ist Payback-Time, was ist XYZ, bis hin: Ich weiß nicht, aber vom Gefühl her müssen wir uns auf jeden Fall damit beschäftigen, lass uns doch mal irgendein kleines Projekt machen. </w:t>
      </w:r>
      <w:r w:rsidRPr="00523500">
        <w:rPr>
          <w:rFonts w:ascii="Arial" w:hAnsi="Arial" w:cs="Arial"/>
          <w:color w:val="000000"/>
          <w:sz w:val="16"/>
          <w:szCs w:val="16"/>
          <w:lang w:eastAsia="en-US" w:bidi="ar-SA"/>
        </w:rPr>
        <w:t>#00:25:08-0#</w:t>
      </w:r>
    </w:p>
    <w:p w14:paraId="49BB1C41" w14:textId="77777777" w:rsidR="00C55C88" w:rsidRPr="00523500" w:rsidRDefault="00C55C88" w:rsidP="00C55C88">
      <w:pPr>
        <w:pStyle w:val="Default"/>
        <w:spacing w:line="360" w:lineRule="auto"/>
        <w:jc w:val="both"/>
        <w:rPr>
          <w:rFonts w:ascii="Arial" w:hAnsi="Arial" w:cs="Arial"/>
          <w:sz w:val="16"/>
          <w:szCs w:val="16"/>
        </w:rPr>
      </w:pPr>
    </w:p>
    <w:p w14:paraId="2A37BFEF"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Und jetzt nochmal so konkret auf Top-Management, Geschäftsführungsebene geschaut, welches Verständnis von KI begegnet dir da? #00:25:21-0#</w:t>
      </w:r>
    </w:p>
    <w:p w14:paraId="37CAF0E4" w14:textId="77777777" w:rsidR="00C55C88" w:rsidRPr="00523500" w:rsidRDefault="00C55C88" w:rsidP="00C55C88">
      <w:pPr>
        <w:pStyle w:val="Default"/>
        <w:spacing w:line="360" w:lineRule="auto"/>
        <w:jc w:val="both"/>
        <w:rPr>
          <w:rFonts w:ascii="Arial" w:hAnsi="Arial" w:cs="Arial"/>
          <w:sz w:val="16"/>
          <w:szCs w:val="16"/>
        </w:rPr>
      </w:pPr>
    </w:p>
    <w:p w14:paraId="7F883616"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Also erstmal, wir sprechen nur mit Top-Management, vielleicht nochmal. Das war jetzt so ein bisschen was ich gerade erzählt hatte. Jeder weiß, dass es wichtig ist. Sie haben es schon mal im Handelsblatt oder im Manager-Magazin oder sowas wird da nur drüber noch geschrieben. Der Transfer auf das eigene Unternehmen ist meistens schwierig, was das jetzt ganz konkret heißt und da setzen wir auch meistens an. Und je nachdem halt, wenn du den CEO ansprichst, dann musst du halt wahrscheinlich mehr auf die Umsatz-Seite schwenken und sagen: Hey, du kannst damit mehr Umsatz machen. Wenn du jetzt auf einen Marketier oder einen Vertriebler zugehst, dann kannst du eben auch andere Argumente eben ziehen, in Richtung Marketing, Vertrieb, also wirklich operative Ziele. #00:26:10-0#</w:t>
      </w:r>
    </w:p>
    <w:p w14:paraId="278FF356" w14:textId="77777777" w:rsidR="00C55C88" w:rsidRPr="00523500" w:rsidRDefault="00C55C88" w:rsidP="00C55C88">
      <w:pPr>
        <w:pStyle w:val="Default"/>
        <w:spacing w:line="360" w:lineRule="auto"/>
        <w:jc w:val="both"/>
        <w:rPr>
          <w:rFonts w:ascii="Arial" w:hAnsi="Arial" w:cs="Arial"/>
          <w:sz w:val="16"/>
          <w:szCs w:val="16"/>
        </w:rPr>
      </w:pPr>
    </w:p>
    <w:p w14:paraId="58770222"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Hast du schon mal beobachtet, dass es bestimmte, sage ich mal, Partnerstrategien bei Unternehmen gab, die sich speziell eben Unternehmen oder sich mit Unternehmen verbunden haben, die eben die Quelle für innovative Themen, wie zum Beispiel eben für KI sind? #00:26:34-0#</w:t>
      </w:r>
    </w:p>
    <w:p w14:paraId="6899AEA9" w14:textId="77777777" w:rsidR="00C55C88" w:rsidRPr="00523500" w:rsidRDefault="00C55C88" w:rsidP="00C55C88">
      <w:pPr>
        <w:pStyle w:val="Default"/>
        <w:spacing w:line="360" w:lineRule="auto"/>
        <w:jc w:val="both"/>
        <w:rPr>
          <w:rFonts w:ascii="Arial" w:hAnsi="Arial" w:cs="Arial"/>
          <w:sz w:val="16"/>
          <w:szCs w:val="16"/>
        </w:rPr>
      </w:pPr>
    </w:p>
    <w:p w14:paraId="6ACE8134"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Die meisten sehen das als Kerngeschäft oder Stärkung des Kerngeschäfts an und deswegen ist das eigentlich in der Perspektive oder in der Dimension keine relevante Fragestellung, weil alles was Kerngeschäft ist, willst du natürlich internalisieren. Was es schon gab, aber das sind eher sporadische Sachen, zum Beispiel die [Organisation] arbeitet oder hat auch für Trainingsdaten für ihre Computer Vision Algorithmen auch mit Startups zusammengearbeitet. Und sie hat aber auch gleichzeitig in der internen Innovationsabteilung auch nochmal Daten generiert. Das heißt also, da gibt es keine scharfe Perspektive. Und zum Beispiel dieses Startup, das war irrsinnig teuer, das weiß ich, ich kenne das auch. War irgendwie ein Wiener Startup, ich habe den Namen jetzt nicht mehr parat, aber da kam eben nur raus, dass du eben sechzig verschiedene Obst und Gemüsesorten zum Beispi</w:t>
      </w:r>
      <w:r w:rsidRPr="00523500">
        <w:rPr>
          <w:rFonts w:ascii="Arial" w:hAnsi="Arial" w:cs="Arial"/>
          <w:sz w:val="16"/>
          <w:szCs w:val="16"/>
          <w:lang w:eastAsia="en-US" w:bidi="ar-SA"/>
        </w:rPr>
        <w:t>el trainierst.</w:t>
      </w:r>
      <w:r w:rsidRPr="00523500">
        <w:rPr>
          <w:rFonts w:ascii="Arial" w:hAnsi="Arial" w:cs="Arial"/>
          <w:color w:val="000000"/>
          <w:sz w:val="16"/>
          <w:szCs w:val="16"/>
          <w:lang w:eastAsia="en-US" w:bidi="ar-SA"/>
        </w:rPr>
        <w:t xml:space="preserve"> Und die [Organisation] braucht halt viel, viel mehr und das wäre halt irrsinnig teuer geworden und deswegen war es halt am Ende halt keine Partnerschaft, sondern eher eine reine Geschäftsbeziehung, obwohl man sich da auch mehr erwartet hat, die halt richtig teuer war und deswegen hat man gesagt man braucht eine interne Strategie, um sich solche Trainingsdaten zu beschaffen. Und das war halt 2016. Ende 2016. Wo schon so gedacht wurde. #00:27:52-0#</w:t>
      </w:r>
    </w:p>
    <w:p w14:paraId="0F3F92BE" w14:textId="77777777" w:rsidR="00C55C88" w:rsidRPr="00523500" w:rsidRDefault="00C55C88" w:rsidP="00C55C88">
      <w:pPr>
        <w:pStyle w:val="Default"/>
        <w:spacing w:line="360" w:lineRule="auto"/>
        <w:jc w:val="both"/>
        <w:rPr>
          <w:rFonts w:ascii="Arial" w:hAnsi="Arial" w:cs="Arial"/>
          <w:sz w:val="16"/>
          <w:szCs w:val="16"/>
        </w:rPr>
      </w:pPr>
    </w:p>
    <w:p w14:paraId="14ED3767"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Hast du schon mal beobachtet, dass Unternehmen spezielle Maßnahmen, Programme für Mitarbeiter aufgelegt haben, um sich mit dem Thema Künstliche Intelligenz auseinanderzusetzen? #00:28:05-0#</w:t>
      </w:r>
    </w:p>
    <w:p w14:paraId="6B731C9E" w14:textId="77777777" w:rsidR="00C55C88" w:rsidRPr="00523500" w:rsidRDefault="00C55C88" w:rsidP="00C55C88">
      <w:pPr>
        <w:pStyle w:val="Default"/>
        <w:spacing w:line="360" w:lineRule="auto"/>
        <w:jc w:val="both"/>
        <w:rPr>
          <w:rFonts w:ascii="Arial" w:hAnsi="Arial" w:cs="Arial"/>
          <w:sz w:val="16"/>
          <w:szCs w:val="16"/>
        </w:rPr>
      </w:pPr>
    </w:p>
    <w:p w14:paraId="3A1DCE1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Schwierig. Habe ich jetzt tatsächlich noch nicht in der Art und Weise gesehen. Also wir machen das intern natürlich, klar. Aber jetzt wirklich Industrieunternehmen oder ähnliches, die sind noch sehr, sehr weit davon entfernt. Muss man glaube ich auch in der Perspektive sehen, die Unternehmen, die ich jetzt so kenne sind nicht wirklich die Hightech-Unternehmen. Ein Google sieht wahrscheinlich von innen anders aus. Aber so der deutsche, solide Mittelstand, der hat glaube ich noch Probleme mit überhaupt digital zu sein. Und auch meistens, auch bei den Telcos all sowas, kennst du ja auch selbst, die sind wahrscheinlich auch schon weiter und da wird auch Chur</w:t>
      </w:r>
      <w:r w:rsidRPr="00523500">
        <w:rPr>
          <w:rFonts w:ascii="Arial" w:hAnsi="Arial" w:cs="Arial"/>
          <w:sz w:val="16"/>
          <w:szCs w:val="16"/>
          <w:lang w:eastAsia="en-US" w:bidi="ar-SA"/>
        </w:rPr>
        <w:t>n Pre</w:t>
      </w:r>
      <w:r w:rsidRPr="00523500">
        <w:rPr>
          <w:rFonts w:ascii="Arial" w:hAnsi="Arial" w:cs="Arial"/>
          <w:color w:val="000000"/>
          <w:sz w:val="16"/>
          <w:szCs w:val="16"/>
          <w:lang w:eastAsia="en-US" w:bidi="ar-SA"/>
        </w:rPr>
        <w:t>diction und so was wird wahrscheinlich auch schon akzeptiert werden. Und man hat zumindest ein Verständnis davon, wie sowas funktioniert. Die meisten Unternehmen haben da aber irgendwie, die haben da noch nie etwas davon gehört und sehen auch nicht den Benefit erstmal. Und deswegen ist das auch kein Thema, die Leute da hinzubringen so etwas zu verstehen. #00:29:07-0#</w:t>
      </w:r>
    </w:p>
    <w:p w14:paraId="24770E9C" w14:textId="77777777" w:rsidR="00C55C88" w:rsidRPr="00523500" w:rsidRDefault="00C55C88" w:rsidP="00C55C88">
      <w:pPr>
        <w:pStyle w:val="Default"/>
        <w:spacing w:line="360" w:lineRule="auto"/>
        <w:jc w:val="both"/>
        <w:rPr>
          <w:rFonts w:ascii="Arial" w:hAnsi="Arial" w:cs="Arial"/>
          <w:sz w:val="16"/>
          <w:szCs w:val="16"/>
        </w:rPr>
      </w:pPr>
    </w:p>
    <w:p w14:paraId="06784580"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Wenn du jetzt mal so die ganzen Präsentationen, ich gehe mal davon aus du hast schon einige gehalten vor potentiellen Kunden. Kannst du irgendwie ein Muster sagen: Wo ist etwas daraus geworden und wo nicht? Oder ist das schwierig nachzuvollziehen? #00:29:30-0#</w:t>
      </w:r>
    </w:p>
    <w:p w14:paraId="4F0EF646" w14:textId="77777777" w:rsidR="00C55C88" w:rsidRPr="00523500" w:rsidRDefault="00C55C88" w:rsidP="00C55C88">
      <w:pPr>
        <w:pStyle w:val="Default"/>
        <w:spacing w:line="360" w:lineRule="auto"/>
        <w:jc w:val="both"/>
        <w:rPr>
          <w:rFonts w:ascii="Arial" w:hAnsi="Arial" w:cs="Arial"/>
          <w:sz w:val="16"/>
          <w:szCs w:val="16"/>
        </w:rPr>
      </w:pPr>
    </w:p>
    <w:p w14:paraId="0C0AACCE"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Schwierig nachzuvollziehen, ich glaube aber eher die innovativeren Unternehmen sind offen dafür. Ich glaube, es ist jetzt noch nicht so stark angekommen, dass es wirklich Kerngeschäft ist, es wird Kerngeschäft, aber es ist noch nicht Kerngeschäft. Und ich glaube dann eher die Unternehmen, die halt das unter Innovationsbudget verbuchen können, die tun es auch. Und natürlich auch, ich glaube auch noch ein Faktor ist wirklich halt </w:t>
      </w:r>
      <w:r w:rsidRPr="00523500">
        <w:rPr>
          <w:rFonts w:ascii="Arial" w:hAnsi="Arial" w:cs="Arial"/>
          <w:sz w:val="16"/>
          <w:szCs w:val="16"/>
          <w:lang w:eastAsia="en-US" w:bidi="ar-SA"/>
        </w:rPr>
        <w:t>Commitment C-Level.</w:t>
      </w:r>
      <w:r w:rsidRPr="00523500">
        <w:rPr>
          <w:rFonts w:ascii="Arial" w:hAnsi="Arial" w:cs="Arial"/>
          <w:color w:val="000000"/>
          <w:sz w:val="16"/>
          <w:szCs w:val="16"/>
          <w:lang w:eastAsia="en-US" w:bidi="ar-SA"/>
        </w:rPr>
        <w:t xml:space="preserve"> Das muss von ganz oben kommen, weil sonst ist es irgendwie zum Scheitern verurteilt. Also auch irgendwie, auch andere Abteilungen der </w:t>
      </w:r>
      <w:r w:rsidRPr="00523500">
        <w:rPr>
          <w:rFonts w:ascii="Arial" w:hAnsi="Arial" w:cs="Arial"/>
          <w:sz w:val="16"/>
          <w:szCs w:val="16"/>
        </w:rPr>
        <w:t xml:space="preserve">[Organisation], die haben jetzt eben einen Digitalen Assistenten 2016 machen wollen und das war halt auch in der Ausprägung, wie sie es machen wollten, von oben nicht gewünscht und sie hatten eben mangelndes Buy-in und deswegen ist es eigentlich zum Scheitern verurteilt gewesen von Anfang an. Das habe ich aber nur am Rande mitbekommen. Aber ich glaube das ist ganz wichtig, dass halt von oben herab gesagt wird: Es muss oder ihr dürft Künstliche Intelligenz mal damit experimentieren und wenn etwas Gutes rauskommt, dann nutzen wird das auch. Irgendwann wird auf jeden Fall was Gutes rauskommen. </w:t>
      </w:r>
      <w:r w:rsidRPr="00523500">
        <w:rPr>
          <w:rFonts w:ascii="Arial" w:hAnsi="Arial" w:cs="Arial"/>
          <w:color w:val="000000"/>
          <w:sz w:val="16"/>
          <w:szCs w:val="16"/>
          <w:lang w:eastAsia="en-US" w:bidi="ar-SA"/>
        </w:rPr>
        <w:t>#00:30:40-0#</w:t>
      </w:r>
    </w:p>
    <w:p w14:paraId="1094185B" w14:textId="77777777" w:rsidR="00C55C88" w:rsidRPr="00523500" w:rsidRDefault="00C55C88" w:rsidP="00C55C88">
      <w:pPr>
        <w:pStyle w:val="Default"/>
        <w:spacing w:line="360" w:lineRule="auto"/>
        <w:jc w:val="both"/>
        <w:rPr>
          <w:rFonts w:ascii="Arial" w:hAnsi="Arial" w:cs="Arial"/>
          <w:sz w:val="16"/>
          <w:szCs w:val="16"/>
        </w:rPr>
      </w:pPr>
    </w:p>
    <w:p w14:paraId="1C771368"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Wenn du jetzt so die letzten, ja, du hast 2016 gesagt, die letzten vier Jahre mal Revue passieren lässt: Welche Entwicklung hast du wahrgenommen rund um das Thema Künstliche Intelligenz? #00:30:53-0#</w:t>
      </w:r>
    </w:p>
    <w:p w14:paraId="1F30470A" w14:textId="77777777" w:rsidR="00C55C88" w:rsidRPr="00523500" w:rsidRDefault="00C55C88" w:rsidP="00C55C88">
      <w:pPr>
        <w:pStyle w:val="Default"/>
        <w:spacing w:line="360" w:lineRule="auto"/>
        <w:jc w:val="both"/>
        <w:rPr>
          <w:rFonts w:ascii="Arial" w:hAnsi="Arial" w:cs="Arial"/>
          <w:sz w:val="16"/>
          <w:szCs w:val="16"/>
        </w:rPr>
      </w:pPr>
    </w:p>
    <w:p w14:paraId="1A21FE56"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Es ist professioneller geworden. Also jetzt gerade auch das ganze Thema in die Kernorganisation reinzutragen wird mehr und mehr relevant. Man macht sich zum Beispiel jetzt auch Gedanken wegen Covid, wie man mit Trainingsdaten umgeht. Weil auch, bleiben wir beim Bespiel Churn</w:t>
      </w:r>
      <w:r w:rsidRPr="00523500">
        <w:rPr>
          <w:rFonts w:ascii="Arial" w:hAnsi="Arial" w:cs="Arial"/>
          <w:sz w:val="16"/>
          <w:szCs w:val="16"/>
          <w:lang w:eastAsia="en-US" w:bidi="ar-SA"/>
        </w:rPr>
        <w:t xml:space="preserve"> Prediction,</w:t>
      </w:r>
      <w:r w:rsidRPr="00523500">
        <w:rPr>
          <w:rFonts w:ascii="Arial" w:hAnsi="Arial" w:cs="Arial"/>
          <w:color w:val="000000"/>
          <w:sz w:val="16"/>
          <w:szCs w:val="16"/>
          <w:lang w:eastAsia="en-US" w:bidi="ar-SA"/>
        </w:rPr>
        <w:t xml:space="preserve"> das hat ja nicht mehr funktioniert, weil die Trigger einfach nicht mehr, in Covid, die waren ja gar nicht mehr da. Dass du eben wirklich sagen kannst: Der sieht so aus als ob </w:t>
      </w:r>
      <w:r w:rsidRPr="00523500">
        <w:rPr>
          <w:rFonts w:ascii="Arial" w:hAnsi="Arial" w:cs="Arial"/>
          <w:sz w:val="16"/>
          <w:szCs w:val="16"/>
          <w:lang w:eastAsia="en-US" w:bidi="ar-SA"/>
        </w:rPr>
        <w:t>er (Churn?)</w:t>
      </w:r>
      <w:r w:rsidRPr="00523500">
        <w:rPr>
          <w:rFonts w:ascii="Arial" w:hAnsi="Arial" w:cs="Arial"/>
          <w:color w:val="000000"/>
          <w:sz w:val="16"/>
          <w:szCs w:val="16"/>
          <w:lang w:eastAsia="en-US" w:bidi="ar-SA"/>
        </w:rPr>
        <w:t>, hat nicht mehr funktioniert. Und da waren die Algorithmen, die haben halt völlig falsche Vorhersagen getroffen. Und da ist es halt ganz wichtig, dass du sagst: Okay, Trainingsdaten die in diesen Algorithmus eingeflossen sind, sind halt prä-Covid oder Covid oder post-Covid und du musst halt damit umgehen und auch sagen: Mit was wurde da trainiert, mit welchen Daten, um da halt zu sagen, wann der valide ist. Und das wird eben sehr, sehr stark jetzt in den Fokus gerückt und das spricht halt für mich auch für eine wirklich Professionalisierung und auch bewusstem Umgang damit. Das in die eigenen Prozesse, in die einen Organisationen reinzutreiben. #00:31:56-0#</w:t>
      </w:r>
    </w:p>
    <w:p w14:paraId="2526E975" w14:textId="77777777" w:rsidR="00C55C88" w:rsidRPr="00523500" w:rsidRDefault="00C55C88" w:rsidP="00C55C88">
      <w:pPr>
        <w:pStyle w:val="Default"/>
        <w:spacing w:line="360" w:lineRule="auto"/>
        <w:jc w:val="both"/>
        <w:rPr>
          <w:rFonts w:ascii="Arial" w:hAnsi="Arial" w:cs="Arial"/>
          <w:sz w:val="16"/>
          <w:szCs w:val="16"/>
        </w:rPr>
      </w:pPr>
    </w:p>
    <w:p w14:paraId="60D6FA87"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Wenn wir jetzt noch einen Blick nach vorne wagen: Hast du schon mal aus einem der Projekte heraus beobachtet, dass über das Projekt heraus das Thema Künstliche Intelligenz im Unternehmen skaliert wurde? #00:32:13-0#</w:t>
      </w:r>
    </w:p>
    <w:p w14:paraId="325602C2" w14:textId="77777777" w:rsidR="00C55C88" w:rsidRPr="00523500" w:rsidRDefault="00C55C88" w:rsidP="00C55C88">
      <w:pPr>
        <w:pStyle w:val="Default"/>
        <w:spacing w:line="360" w:lineRule="auto"/>
        <w:jc w:val="both"/>
        <w:rPr>
          <w:rFonts w:ascii="Arial" w:hAnsi="Arial" w:cs="Arial"/>
          <w:sz w:val="16"/>
          <w:szCs w:val="16"/>
        </w:rPr>
      </w:pPr>
    </w:p>
    <w:p w14:paraId="28B48DAA"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Schwierig. Aber auch auf jeden Fall da, auch ganz konkret vielleicht, auch 2016 war das schon, ich bleibe mal einfach bei dem Beispiel </w:t>
      </w:r>
      <w:r w:rsidRPr="00523500">
        <w:rPr>
          <w:rFonts w:ascii="Arial" w:hAnsi="Arial" w:cs="Arial"/>
          <w:sz w:val="16"/>
          <w:szCs w:val="16"/>
        </w:rPr>
        <w:t xml:space="preserve">[Organisation]. Da ging es darum, jetzt nicht im Marketing und Vertrieb, aber Künstliche Intelligenz in Geschäftsmodellen einzusetzen. Dass man eben Künstliche Intelligenz monetarisiert. Und zwar war die Idee konkret: Die Bilddateien, die sie hatten, die waren eben teuer erkauft quasi, dass man diese Bilderkennung auch einem Lebensmitteleinzelhändler zur Verfügung stellt und sagt: Hey, du kannst auf den Kühlschrank zugreifen quasi und immer wenn der Joghurt fehlt, kannst du nachbestellen. Letztendlich ein blödes Geschäftsmodell, aber vielleicht kauft es ja einer der Retailer. Weil die machen auch sehr, sehr viel in die Richtung. Und da war es eben so, dass man sich erst damit beschäftigt hat welche Trainingsdaten gibt es. Und dann hat man eben weitergedacht. Welche Assets habe ich? Wo kann ich die noch benutzen? Und das war eben dann einmal: Vielleicht kann ich die monetarisieren, diese Trainingsdaten und das waren dann über die Geschäftsmodelle und das haben wir dann auch zusammen abgeschlossen, da gab es ganz gute, glaube ich auch, Einblicke. Und andere auch, so ein [Organisation] oder sowas hat das auch dann benutzt, dieses/ war ganz konkret eben für Trainingsdaten zum Beispiel. War eine Box, die halt von allen Seiten also ein Bild macht mit einer Kamera und das dreht sich auch noch. Dass du eben wirklich Objekte von allen Seiten benutzt/ als Bild machst für die Trainingsdaten und das hat eben auch [Organisation] zum Beispiel benutzt. Und genau da wurde auch eben weitergesponnen: Welche weiteren Anwendungsmöglichkeiten gibt es? Und man hat dann zum Beispiel auch Recommendations für Rezepte oder sowas hat man auch auf Basis dessen dann quasi umgestellt auf Künstliche Intelligenz, also welche Rezepte du vorgeschlagen bekommst. Das heißt also da haben die schon sehr weit gedacht und haben aber, ausgehend vom kleinen thematischen Feld haben sie eben so ein bisschen den Trichter aufgemacht. </w:t>
      </w:r>
      <w:r w:rsidRPr="00523500">
        <w:rPr>
          <w:rFonts w:ascii="Arial" w:hAnsi="Arial" w:cs="Arial"/>
          <w:color w:val="000000"/>
          <w:sz w:val="16"/>
          <w:szCs w:val="16"/>
          <w:lang w:eastAsia="en-US" w:bidi="ar-SA"/>
        </w:rPr>
        <w:t>#00:34:27-0#</w:t>
      </w:r>
    </w:p>
    <w:p w14:paraId="31AB8DA6" w14:textId="77777777" w:rsidR="00C55C88" w:rsidRPr="00523500" w:rsidRDefault="00C55C88" w:rsidP="00C55C88">
      <w:pPr>
        <w:pStyle w:val="Default"/>
        <w:spacing w:line="360" w:lineRule="auto"/>
        <w:jc w:val="both"/>
        <w:rPr>
          <w:rFonts w:ascii="Arial" w:hAnsi="Arial" w:cs="Arial"/>
          <w:sz w:val="16"/>
          <w:szCs w:val="16"/>
        </w:rPr>
      </w:pPr>
    </w:p>
    <w:p w14:paraId="1D65D972"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Hast du noch ein Beispiel aus so, sage ich mal, du hast vorher gesagt zu dem normalen deutschen Mittelstand, wo du siehst, dass das Thema schon breit im Unternehmen integriert ist? #00:34:40-0#</w:t>
      </w:r>
    </w:p>
    <w:p w14:paraId="6753B078" w14:textId="77777777" w:rsidR="00C55C88" w:rsidRPr="00523500" w:rsidRDefault="00C55C88" w:rsidP="00C55C88">
      <w:pPr>
        <w:pStyle w:val="Default"/>
        <w:spacing w:line="360" w:lineRule="auto"/>
        <w:jc w:val="both"/>
        <w:rPr>
          <w:rFonts w:ascii="Arial" w:hAnsi="Arial" w:cs="Arial"/>
          <w:sz w:val="16"/>
          <w:szCs w:val="16"/>
        </w:rPr>
      </w:pPr>
    </w:p>
    <w:p w14:paraId="10A5E56E"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Schwierig. Aber es gibt zum Beispiel </w:t>
      </w:r>
      <w:r w:rsidRPr="00523500">
        <w:rPr>
          <w:rFonts w:ascii="Arial" w:hAnsi="Arial" w:cs="Arial"/>
          <w:sz w:val="16"/>
          <w:szCs w:val="16"/>
          <w:lang w:eastAsia="en-US" w:bidi="ar-SA"/>
        </w:rPr>
        <w:t>[Organisation], macht das glaube ich. Die machen Ersatzteile. Also wenn eine Maschine ausfällt oder sowas oder auch automatisches Replacement machen die über Bilderkennung. Also auch online, kann ich dir auch mal den Link schicken, wenn ich ihn finde. Aber der Techniker geht einfach mit seinem Handy her und macht dann -tschick- und dann steht da Modellnummer 174538XTJ, wie auch immer, und der muss das halt nicht mehr manuell raussuchen, muss sich überlegen so: Okay, an der Kupplung 15 ist jetzt das Teil, wie heißt das nochmal? Und das spart halt Zeit. Und was sie auch halt damit machen ist wirklich</w:t>
      </w:r>
      <w:r w:rsidRPr="00523500">
        <w:rPr>
          <w:rFonts w:ascii="Arial" w:hAnsi="Arial" w:cs="Arial"/>
          <w:color w:val="FF3333"/>
          <w:sz w:val="16"/>
          <w:szCs w:val="16"/>
          <w:lang w:eastAsia="en-US" w:bidi="ar-SA"/>
        </w:rPr>
        <w:t xml:space="preserve"> </w:t>
      </w:r>
      <w:r w:rsidRPr="00523500">
        <w:rPr>
          <w:rFonts w:ascii="Arial" w:hAnsi="Arial" w:cs="Arial"/>
          <w:sz w:val="16"/>
          <w:szCs w:val="16"/>
          <w:lang w:eastAsia="en-US" w:bidi="ar-SA"/>
        </w:rPr>
        <w:t xml:space="preserve">Replenishment. Also dass da eine Kamera ist und du erkennst eben Stocks sind leer und dann wird automatisch dann nachbestellt. Und das ist dann aber eher eine, ich würde sagen, interne, gut, das ist ein Maschinenbauer jetzt, kann man jetzt drüber streiten was intern, was extern ist, aber das hilft denen eben eher intern. </w:t>
      </w:r>
      <w:r w:rsidRPr="00523500">
        <w:rPr>
          <w:rFonts w:ascii="Arial" w:hAnsi="Arial" w:cs="Arial"/>
          <w:color w:val="000000"/>
          <w:sz w:val="16"/>
          <w:szCs w:val="16"/>
          <w:lang w:eastAsia="en-US" w:bidi="ar-SA"/>
        </w:rPr>
        <w:t>#00:35:40-0#</w:t>
      </w:r>
    </w:p>
    <w:p w14:paraId="475F6DC6" w14:textId="77777777" w:rsidR="00C55C88" w:rsidRPr="00523500" w:rsidRDefault="00C55C88" w:rsidP="00C55C88">
      <w:pPr>
        <w:pStyle w:val="Default"/>
        <w:spacing w:line="360" w:lineRule="auto"/>
        <w:jc w:val="both"/>
        <w:rPr>
          <w:rFonts w:ascii="Arial" w:hAnsi="Arial" w:cs="Arial"/>
          <w:sz w:val="16"/>
          <w:szCs w:val="16"/>
        </w:rPr>
      </w:pPr>
    </w:p>
    <w:p w14:paraId="33032357"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Jetzt nochmal so Blick nach vorne: Was siehst du einerseits, ich sage mal in der Praxis, aber andererseits auch in der Wissenschaft, was sind die nächsten Themen, die angegangen werden müssen? #00:35:54-0#</w:t>
      </w:r>
    </w:p>
    <w:p w14:paraId="1A6F955A" w14:textId="77777777" w:rsidR="00C55C88" w:rsidRPr="00523500" w:rsidRDefault="00C55C88" w:rsidP="00C55C88">
      <w:pPr>
        <w:pStyle w:val="Default"/>
        <w:spacing w:line="360" w:lineRule="auto"/>
        <w:jc w:val="both"/>
        <w:rPr>
          <w:rFonts w:ascii="Arial" w:hAnsi="Arial" w:cs="Arial"/>
          <w:sz w:val="16"/>
          <w:szCs w:val="16"/>
        </w:rPr>
      </w:pPr>
    </w:p>
    <w:p w14:paraId="45C161E1"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Also ich glaube die Wissenschaft, die sind ja jetzt/ da gibt es mehrere Sachen. Es gibt eben dieses Auto-Learning, dass sich also zwei verschiedene oder auch mehrere KIs gegenseitig trainieren, also Auto Machine Learning heißt das, AutoML. Das ist glaube ich ein Thema. Genauso aber auch die Erklärbarkeit. Weil du hast halt immer sonst eine Blackbox irgendwo stehen, die irgendwelche Vorhersagen macht, was nicht funktioniert. Und in der Wirtschaft würde ich sagen ist tatsächlich es wichtig, den Übergang von Leuchtturm-Projekt in die Organisation jetzt zu realisieren. Und zwar so, dass die Mitarbeiter mitgenommen werden, dass dein Geschäft nicht unterbrochen wird, auch wenn die Churn Prediction überhaupt nicht funktioniert, da kriegt nicht jeder jetzt tausend Euro Gutscheine auf einmal. Und ich glaube das sind so die Kernherausforderungen. Und ich glaube die Wissenschaft, gefühlt, ist so zwei bis drei Jahre voraus in den Themen. Und ich sage mal der solide Mittelstand hat wirklich halt immer diesen Disconnect zwischen State of the Art und bei sich im eigenen Unternehmen zu nutzen, was auch gut ist glaube ich. Weil du musst nicht ein Google, du musst nicht ein Facebook sein, an der Hightech-Front mitlaufen, weil dein Geschäft funktioniert ja auch so. </w:t>
      </w:r>
      <w:bookmarkStart w:id="4" w:name="__DdeLink__2795_843504195"/>
      <w:bookmarkEnd w:id="4"/>
      <w:r w:rsidRPr="00523500">
        <w:rPr>
          <w:rFonts w:ascii="Arial" w:hAnsi="Arial" w:cs="Arial"/>
          <w:color w:val="000000"/>
          <w:sz w:val="16"/>
          <w:szCs w:val="16"/>
          <w:lang w:eastAsia="en-US" w:bidi="ar-SA"/>
        </w:rPr>
        <w:t>#00:37:22-0#</w:t>
      </w:r>
    </w:p>
    <w:p w14:paraId="26D4D9D2" w14:textId="77777777" w:rsidR="00C55C88" w:rsidRPr="00523500" w:rsidRDefault="00C55C88" w:rsidP="00C55C88">
      <w:pPr>
        <w:pStyle w:val="Default"/>
        <w:spacing w:line="360" w:lineRule="auto"/>
        <w:jc w:val="both"/>
        <w:rPr>
          <w:rFonts w:ascii="Arial" w:hAnsi="Arial" w:cs="Arial"/>
          <w:sz w:val="16"/>
          <w:szCs w:val="16"/>
        </w:rPr>
      </w:pPr>
    </w:p>
    <w:p w14:paraId="4EB5020A"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Vielleicht da nochmal eingehakt. Du hast gesagt die Mitarbeiter mitnehmen. Wie stellst du dir das vor oder was würdest du empfehlen? #00:37:32-0#</w:t>
      </w:r>
    </w:p>
    <w:p w14:paraId="111C0EAE" w14:textId="77777777" w:rsidR="00C55C88" w:rsidRPr="00523500" w:rsidRDefault="00C55C88" w:rsidP="00C55C88">
      <w:pPr>
        <w:pStyle w:val="Default"/>
        <w:spacing w:line="360" w:lineRule="auto"/>
        <w:jc w:val="both"/>
        <w:rPr>
          <w:rFonts w:ascii="Arial" w:hAnsi="Arial" w:cs="Arial"/>
          <w:sz w:val="16"/>
          <w:szCs w:val="16"/>
        </w:rPr>
      </w:pPr>
    </w:p>
    <w:p w14:paraId="7C6BE2E7"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Ich glaube wichtig ist dabei halt sehr offen zu kommunizieren, also so ein bisschen Transparenz und auch Erklärbarkeit mit einzubringen. Ich glaube aber der Schritt davor, das geht auch so in die Richtung mit diesen fünf Erfolgsfaktoren, was ich sehe, ist halt, dass die Mitarbeiter verstehen, was überhaupt eine KI ist. Weil wenn du das nicht verstehst, dann meinst du irgendwie morgen kommt Arnold Schwarzenegger mit</w:t>
      </w:r>
      <w:r w:rsidRPr="00523500">
        <w:rPr>
          <w:rFonts w:ascii="Arial" w:hAnsi="Arial" w:cs="Arial"/>
          <w:color w:val="FF3333"/>
          <w:sz w:val="16"/>
          <w:szCs w:val="16"/>
          <w:lang w:eastAsia="en-US" w:bidi="ar-SA"/>
        </w:rPr>
        <w:t xml:space="preserve"> </w:t>
      </w:r>
      <w:r w:rsidRPr="00523500">
        <w:rPr>
          <w:rFonts w:ascii="Arial" w:hAnsi="Arial" w:cs="Arial"/>
          <w:sz w:val="16"/>
          <w:szCs w:val="16"/>
          <w:lang w:eastAsia="en-US" w:bidi="ar-SA"/>
        </w:rPr>
        <w:t xml:space="preserve">stahlbewährter </w:t>
      </w:r>
      <w:r w:rsidRPr="00523500">
        <w:rPr>
          <w:rFonts w:ascii="Arial" w:hAnsi="Arial" w:cs="Arial"/>
          <w:color w:val="000000"/>
          <w:sz w:val="16"/>
          <w:szCs w:val="16"/>
          <w:lang w:eastAsia="en-US" w:bidi="ar-SA"/>
        </w:rPr>
        <w:t>Brust irgendwie in dein Büro und erschießt dich mit seinem roten Auge als Terminator. Das ist es natürlich nicht. Und ich glaube da braucht man halt ein gesundes Verständnis dafür, was überhaupt heißt KI zu nutzen und vielleicht auch wo die Beschränkungen sind, was man eben nicht mit KI machen kann, weil es gibt ja/ entweder ist es Teufelszeug oder es ist ein Heilbringer, das sind so ich glaube die zwei Extreme. Und ich glaube da muss man halt Aufklärung betreiben einfach. Also it's as simple as that. Dass du halt wirklich so ein bisschen Aufklärung betreibst. Und dann hast du glaube ich auch keine Probleme in der Akzeptanz, wenn es eben auch klar ist woher die Ergebnisse und woher die Entscheidungen kommen. Interessanter wird es dann nochmal, wenn die Künstliche Intelligenz anfängt Menschen zu delegieren. Dann wird es nochmal interessant. Aber da sind wir glaube ich noch ein bisschen entfernt von. #00:38:49-0#</w:t>
      </w:r>
    </w:p>
    <w:p w14:paraId="51ECB2E0" w14:textId="77777777" w:rsidR="00C55C88" w:rsidRPr="00523500" w:rsidRDefault="00C55C88" w:rsidP="00C55C88">
      <w:pPr>
        <w:pStyle w:val="Default"/>
        <w:spacing w:line="360" w:lineRule="auto"/>
        <w:jc w:val="both"/>
        <w:rPr>
          <w:rFonts w:ascii="Arial" w:hAnsi="Arial" w:cs="Arial"/>
          <w:sz w:val="16"/>
          <w:szCs w:val="16"/>
        </w:rPr>
      </w:pPr>
    </w:p>
    <w:p w14:paraId="00971811"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Dann mache ich nochmal eine Doktorarbeit. (lacht) #00:38:52-0#</w:t>
      </w:r>
    </w:p>
    <w:p w14:paraId="3F82EBBD" w14:textId="77777777" w:rsidR="00C55C88" w:rsidRPr="00523500" w:rsidRDefault="00C55C88" w:rsidP="00C55C88">
      <w:pPr>
        <w:pStyle w:val="Default"/>
        <w:spacing w:line="360" w:lineRule="auto"/>
        <w:jc w:val="both"/>
        <w:rPr>
          <w:rFonts w:ascii="Arial" w:hAnsi="Arial" w:cs="Arial"/>
          <w:sz w:val="16"/>
          <w:szCs w:val="16"/>
        </w:rPr>
      </w:pPr>
    </w:p>
    <w:p w14:paraId="1C9A87E8"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 xml:space="preserve">B: Da wirst du dann dazu verdonnert. (beide lachen) Das sagt dann die KI. Nein aber deswegen, ich glaube spannende Zeiten. Zum Beispiel auch bei diesem </w:t>
      </w:r>
      <w:r w:rsidRPr="00523500">
        <w:rPr>
          <w:rFonts w:ascii="Arial" w:hAnsi="Arial" w:cs="Arial"/>
          <w:sz w:val="16"/>
          <w:szCs w:val="16"/>
        </w:rPr>
        <w:t>[Organisation]</w:t>
      </w:r>
      <w:r w:rsidRPr="00523500">
        <w:rPr>
          <w:rFonts w:ascii="Arial" w:hAnsi="Arial" w:cs="Arial"/>
          <w:color w:val="000000"/>
          <w:sz w:val="16"/>
          <w:szCs w:val="16"/>
          <w:lang w:eastAsia="en-US" w:bidi="ar-SA"/>
        </w:rPr>
        <w:t>-Vortrag wurde ich gefragt, ob ich denn denke, dass in nächster Zeit die Singularität kommt. Also dass die Maschinen die Menschheit übernehmen.  Und habe ich verneint, weil eben aktuell sind wir irgendwie bei der/ Es gibt ja immer</w:t>
      </w:r>
      <w:r w:rsidRPr="00523500">
        <w:rPr>
          <w:rFonts w:ascii="Arial" w:hAnsi="Arial" w:cs="Arial"/>
          <w:sz w:val="16"/>
          <w:szCs w:val="16"/>
          <w:lang w:eastAsia="en-US" w:bidi="ar-SA"/>
        </w:rPr>
        <w:t xml:space="preserve"> Narrow und General AI </w:t>
      </w:r>
      <w:r w:rsidRPr="00523500">
        <w:rPr>
          <w:rFonts w:ascii="Arial" w:hAnsi="Arial" w:cs="Arial"/>
          <w:color w:val="000000"/>
          <w:sz w:val="16"/>
          <w:szCs w:val="16"/>
          <w:lang w:eastAsia="en-US" w:bidi="ar-SA"/>
        </w:rPr>
        <w:t>und wir sind jetzt sehr stark in der N</w:t>
      </w:r>
      <w:r w:rsidRPr="00523500">
        <w:rPr>
          <w:rFonts w:ascii="Arial" w:hAnsi="Arial" w:cs="Arial"/>
          <w:sz w:val="16"/>
          <w:szCs w:val="16"/>
          <w:lang w:eastAsia="en-US" w:bidi="ar-SA"/>
        </w:rPr>
        <w:t xml:space="preserve">arrow AI </w:t>
      </w:r>
      <w:r w:rsidRPr="00523500">
        <w:rPr>
          <w:rFonts w:ascii="Arial" w:hAnsi="Arial" w:cs="Arial"/>
          <w:color w:val="000000"/>
          <w:sz w:val="16"/>
          <w:szCs w:val="16"/>
          <w:lang w:eastAsia="en-US" w:bidi="ar-SA"/>
        </w:rPr>
        <w:t>und da gibt es auch wirklich gute Cases für, aber General Purpose AI ist halt irgendwie noch zwanzig, dreißig Jahre voraus, mindestens mal. Und ich glaube auch, wir auch als Menschen haben da auch Einflussmöglichkeiten, dass eben wir nicht durch die Maschine eben ersetzt werden. #00:39:44-0#</w:t>
      </w:r>
    </w:p>
    <w:p w14:paraId="6F5C90D7" w14:textId="77777777" w:rsidR="00C55C88" w:rsidRPr="00523500" w:rsidRDefault="00C55C88" w:rsidP="00C55C88">
      <w:pPr>
        <w:pStyle w:val="Default"/>
        <w:spacing w:line="360" w:lineRule="auto"/>
        <w:jc w:val="both"/>
        <w:rPr>
          <w:rFonts w:ascii="Arial" w:hAnsi="Arial" w:cs="Arial"/>
          <w:sz w:val="16"/>
          <w:szCs w:val="16"/>
        </w:rPr>
      </w:pPr>
    </w:p>
    <w:p w14:paraId="4D2D85D6"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Absolut. Zum Abschluss noch die Frage: Gibt es noch was, was du mir zu dem Thema mitgeben möchtest, was du noch nicht loswerden konntest? #00:39:53-0#</w:t>
      </w:r>
    </w:p>
    <w:p w14:paraId="667434C9" w14:textId="77777777" w:rsidR="00C55C88" w:rsidRPr="00523500" w:rsidRDefault="00C55C88" w:rsidP="00C55C88">
      <w:pPr>
        <w:pStyle w:val="Default"/>
        <w:spacing w:line="360" w:lineRule="auto"/>
        <w:jc w:val="both"/>
        <w:rPr>
          <w:rFonts w:ascii="Arial" w:hAnsi="Arial" w:cs="Arial"/>
          <w:sz w:val="16"/>
          <w:szCs w:val="16"/>
        </w:rPr>
      </w:pPr>
    </w:p>
    <w:p w14:paraId="1319FF41"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B: Ich glaube da haben wir schon sehr, sehr viel drüber gesprochen, ich finde es ein superspannendes Thema und ja, wünsche dir weiterhin viel Erfolg. #00:40:02-0#</w:t>
      </w:r>
    </w:p>
    <w:p w14:paraId="67621A3B" w14:textId="77777777" w:rsidR="00C55C88" w:rsidRPr="00523500" w:rsidRDefault="00C55C88" w:rsidP="00C55C88">
      <w:pPr>
        <w:pStyle w:val="Default"/>
        <w:spacing w:line="360" w:lineRule="auto"/>
        <w:jc w:val="both"/>
        <w:rPr>
          <w:rFonts w:ascii="Arial" w:hAnsi="Arial" w:cs="Arial"/>
          <w:sz w:val="16"/>
          <w:szCs w:val="16"/>
        </w:rPr>
      </w:pPr>
    </w:p>
    <w:p w14:paraId="39953D6C" w14:textId="77777777" w:rsidR="00C55C88" w:rsidRPr="00523500" w:rsidRDefault="00C55C88" w:rsidP="00C55C88">
      <w:pPr>
        <w:pStyle w:val="Default"/>
        <w:spacing w:line="360" w:lineRule="auto"/>
        <w:jc w:val="both"/>
        <w:rPr>
          <w:rFonts w:ascii="Arial" w:hAnsi="Arial" w:cs="Arial"/>
          <w:sz w:val="16"/>
          <w:szCs w:val="16"/>
        </w:rPr>
      </w:pPr>
      <w:r w:rsidRPr="00523500">
        <w:rPr>
          <w:rFonts w:ascii="Arial" w:hAnsi="Arial" w:cs="Arial"/>
          <w:color w:val="000000"/>
          <w:sz w:val="16"/>
          <w:szCs w:val="16"/>
          <w:lang w:eastAsia="en-US" w:bidi="ar-SA"/>
        </w:rPr>
        <w:t>I: Dankeschön. So. #00:40:08-0#</w:t>
      </w:r>
    </w:p>
    <w:p w14:paraId="01EAA705" w14:textId="737D8755" w:rsidR="00C55C88" w:rsidRDefault="00C55C88">
      <w:pPr>
        <w:spacing w:after="0" w:line="240" w:lineRule="auto"/>
        <w:jc w:val="left"/>
      </w:pPr>
      <w:r>
        <w:br w:type="page"/>
      </w:r>
    </w:p>
    <w:p w14:paraId="28611310" w14:textId="77777777" w:rsidR="00C55C88" w:rsidRPr="00C55C88" w:rsidRDefault="00C55C88" w:rsidP="00C55C88">
      <w:pPr>
        <w:widowControl w:val="0"/>
        <w:autoSpaceDE w:val="0"/>
        <w:autoSpaceDN w:val="0"/>
        <w:adjustRightInd w:val="0"/>
        <w:spacing w:after="0"/>
        <w:rPr>
          <w:rFonts w:eastAsiaTheme="minorEastAsia" w:cs="Arial"/>
          <w:b/>
          <w:bCs/>
          <w:color w:val="000000"/>
          <w:sz w:val="32"/>
          <w:szCs w:val="32"/>
          <w:lang w:eastAsia="de-DE"/>
        </w:rPr>
      </w:pPr>
      <w:r w:rsidRPr="00C55C88">
        <w:rPr>
          <w:rFonts w:eastAsiaTheme="minorEastAsia" w:cs="Arial"/>
          <w:b/>
          <w:bCs/>
          <w:color w:val="000000"/>
          <w:sz w:val="32"/>
          <w:szCs w:val="32"/>
          <w:lang w:eastAsia="de-DE"/>
        </w:rPr>
        <w:t>CONAG6</w:t>
      </w:r>
    </w:p>
    <w:p w14:paraId="2F251173"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C1B2AF1"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So, dann fange ich an mit der ersten Frage. Beschreib doch bitte mal deine aktuelle Rolle. #00:00:08-4#</w:t>
      </w:r>
    </w:p>
    <w:p w14:paraId="794B21E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261CB7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Ich bin Geschäftsführer der [Organisation] und in so einer Zweitrolle Innovationsvorstand bei der [Organisation]. Und in beiden Rollen, also auch in der Geschäftsführungsrolle, bin ich vor allem auf das ganze Thema Innovation fokussiert. Genau. Reicht dir das schon oder willst du noch mehr wissen? #00:00:34-3#</w:t>
      </w:r>
    </w:p>
    <w:p w14:paraId="0CC7F8B1"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E9C4AF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Nein, das passt. Was verstehst du persönlich unter künstlicher Intelligenz? #00:00:38-4#</w:t>
      </w:r>
    </w:p>
    <w:p w14:paraId="7CF47CB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4A62092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 Das ist eine ziemlich schwierige Frage (lacht). Das erste, was mir immer in den Sinn kommt, ist die Abgrenzung zu echter Intelligenz. Weißt du? So wie der Name sagt, "künstlich" heißt ja nicht echt. Also alles, was tatsächlich auf Deep Learning basiert, also auf selbstlernenden Systemen, würde ich erst einmal grundsätzlich als künstliche Intelligenz sozusagen zusammenfassen. Und als Abgrenzung gibt es natürlich viele Algorithmen, die eigentlich nur bekannte Muster heranziehen und dann daraufhin sozusagen ein Skript abspulen. Das ist für mich halt nicht künstliche Intelligenz. Wenngleich ich behaupten würde, dass die meisten Anbieter am Markt, die auf ihrer Website etwas über künstliche Intelligenz schreiben, genau das eigentlich tun. Das sind einfach Algorithmen, die bekannte Muster automatisieren. Also die haben einen Prozess automatisiert oder irgendeine Abfolge von Änderungen automatisiert. Und das nennen sie dann KI. Ich verstehe das schon, was Sie damit meinen (lachen). Aber es ist für mich nicht KI. #00:02:03-6#</w:t>
      </w:r>
    </w:p>
    <w:p w14:paraId="2E05A9F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2A56DE5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Wie ist denn deine persönliche Einschätzung hinsichtlich der Bedeutung von künstlicher Intelligenz für das Marketing? Marketing habe ich definiert als alles, was in der Kundenschnittstelle passiert. Also in der Interaktion, in der Kommunikation. Da zählen auch Produktverpackungen zum Beispiel dazu, also alles, was da auf den Kunden in dieser Art Kommunikation wirkt. #00:02:29-8#</w:t>
      </w:r>
    </w:p>
    <w:p w14:paraId="619CBFD7"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5788E32"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 Langfristig sehe ich da im Prinzip eine riesige Bedeutsamkeit. Die Frage war, welche Bedeutsamkeit ich sehe? #00:02:41-5#</w:t>
      </w:r>
    </w:p>
    <w:p w14:paraId="0CF3EE02"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4FE6E0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Ja. #00:02:41-8#</w:t>
      </w:r>
    </w:p>
    <w:p w14:paraId="2FD028A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FB4A99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Sehe ich eine sehr große Bedeutsamkeit. Kurzfristig gibt es noch eine ganze Reihe von großen Barrieren, die eigentlich skalierten Einsatz von KI, ja vielleicht nicht vollends ausschließen, aber wahnsinnig schwer machen. Und ich glaube, was ich sehr spannend finde, ist das ganze Thema KI im Einsatz von Kreationen. Oder im visuellen Einsatz. Wenn du dir so anguckst, was so im Bereich Deep Fake quasi abgeht. Das wird ja so ein bisschen witzig und so weiter/ oder wird auch ein bisschen Schindluder mit getrieben. Aber im Wesentlichen ist das natürlich die Zukunft von Kommunikation, von Werbung. Heute sucht man sich einen Schauspieler aus, der der Zielgruppe recht nah kommt. In Zukunft spricht auch gar nichts dagegen, dass ich in diesem Werbeclip da irgendwie drin bin. Weil das ja nichts weiter ist, als ein Deep Fake von mir appliziert auf eine Werbung. Und das geht technisch bereits heute. Und da brauchst du jetzt auch gar nicht so viele Daten. Sondern du brauchst von mir, einfach nur von mir als Person, ein 3D-Modell. Von meinem Gesicht. Und dann war es das schon. Deswegen glaube ich, dass in dem Bereich viel passieren wird. Und wir arbeiten sehr viel auch mit [Organisation] zusammen, also der Mediengruppe [Organisation]. Da sieht man irgendwie, die beschäftigen sich da auch intensiv mit Sachen. Und ich habe einen guten Freund, das lohnt sich den sich mal anzugucken. Ich weiß nicht, ob ich dir den damals noch mitgeschickt hatte. [Person] heißt der. Das ist so ein AI-Künstler. Der ist auf der einen Seite Coder, AI-Coder, und auf der anderen Seite ist er Künstler und Philosoph und setzt sich damit auseinander, wie KI eigentlich unser Leben verändern wird. Und wenn man sich so seine Vorträge so anguckt, das ist schon irre inspirierend, weil der sich auch damit auseinandersetzt, ob KI wirklich kreativ sein kann oder dem Menschen das Kreative nehmen kann. Und das Interessante, was er sagt ist, eigentlich sind wir Menschen/ eigentlich haben wir künstliche Intelligenz. Weil künstliche Intelligenz erkennt ja schon immer Muster, also schafft es eigentlich ein Modell zu erkennen. Und sozusagen auf Basis dieses Modellwissens kannst du dann Neues erschaffen. Wenn du einmal das Konstrukt erfasst hast, wie der Mensch funktioniert, dann kannst du irgendwie auch als künstliche Intelligenz selber Dinge erschöpfen, was ein Mensch jetzt tun würde. Und er sagt, das machen auch Kreative. Also wenn du dir so einen Kreativdirektor in der Agentur nimmst, es ist ja jetzt nicht so, dass der jedes Mal von null Anfängt, sondern der hat auch seine Kreationstechniken. Unterbewusst häufig, aber auch der spult eigentlich ein Skript ab. Und wenn du so ein GAN-Netzwerk/ also kennst du GAN-Netzwerke? Sagt // dir das irgendwie was? #00:05:42-8#</w:t>
      </w:r>
    </w:p>
    <w:p w14:paraId="30DC0484"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3A607E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Hm (bejahend). // #00:05:42-8#</w:t>
      </w:r>
    </w:p>
    <w:p w14:paraId="138B165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9E5027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Das sind so Lehrer-Schüler-Netzwerke, in so neuronalen Netzwerken. Die nutzt man um künstliche Intelligenz anzutrainieren. Wenn die im Prinzip einfach beobachteten, ganz viele Kreativdirektoren, wie die eigentlich arbeiten, erkennt diese künstliche Intelligenz, dass die eigentlich, vielleicht sogar unbewusst, immer wieder die gleichen Taktiken praktizieren. Und davon lernt die künstliche Intelligenz. Mein Kumpel sagt eben, in dem Moment, wo du anfängst, eigentlich in Routinen zu verfallen, von da an bist du selbst nur künstliche Intelligenz. Also er macht das alles praktisch. Und er sagt halt, deswegen sind Kreative ganz einfach vorherzusehen eigentlich. Und er sagt, eine künstliche Intelligenz, eine echte künstliche Intelligenz wiederum, die hat natürlich noch ganz andere Möglichkeiten. Die kann einfach mal alle Kombinationsmöglichkeiten auf der Welt ausprobieren. Und dann ploppen dabei zufällig neue Kombinationen raus. Auf diese Ideen wäre der Kreative nicht gekommen, weil der dann doch im Unterbewusstsein so seine Linie irgendwie fährt. Insofern gesehen glaubt er sogar, dass eine KI die Inspiration für Kreative werden kann. Also deswegen sehe ich einmal im Frontend, in der Werbung, in der Kommunikation, ganz viel KI-Einsatz. Aber auch auf der Seite von Strategieentwicklung oder Kreation, dass du da KI hinzuziehen kannst, um eigentlich neue Impulse zu finden. #00:07:08-4#</w:t>
      </w:r>
    </w:p>
    <w:p w14:paraId="419D4B0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4A55232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Ja vielen Dank. Aus deiner Rolle raus, welche Berührungspunkte hattest du bisher mit dem Thema künstliche Intelligenz? #00:07:19-2#</w:t>
      </w:r>
    </w:p>
    <w:p w14:paraId="3F32DC3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1D383C7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einmal natürlich im Marketing aus so einer Logik heraus: Welche Rolle spielen irgendwie Daten, welche Rolle spielen Touchpoints? Also eigentlich dieses gesamte Marketing Paket. Und da kann man es, glaube ich, ganz gut reduzieren eigentlich auf so ein EVA-Prinzip, Eingabe - Verarbeitung - Ausgabe. Dass man sich so fragt, damit wir KI im Marketing einsetzen können, brauchen wir einen Einput, Daten. Wo kommen die her, wo liegen da die Limitationen und so weiter. Das sind natürlich Projekte, die wir machen. Dann im Prinzip in der Verarbeitung: Was machst du mit diesen Daten, wie kannst du daraus Intelligenz erschaffen? Da auch natürlich so Fragen wie: Wenn es einen Lösungsanbieter gibt, der eine überlegene KI-Anwendung entwickelt hat, dann wird der sehr schnell Marktdominanz haben. Und damit, wenn er alle beliefert, hat ja wiederum keiner daraus einen Vorteil. Das heißt, es wird einfach, ich sage mal, das Systemniveau erhöht, und damit ist eigentlich der USP aus der Welt geschaffen. Was heißt denn das? Wie stellst du dich als Unternehmen da jetzt irgendwie auf? Ist KI eigentlich wirklich ein langfristiger Wettbewerbsvorteil oder ist das eigentlich ein Hygienefaktor, bei dem du mitmachen musst, weil du ansonsten raus bist? Das ist so, was kann so KI eigentlich leisten? Und dann im Ausgabebereich, wo liegen da eigentliche jetzt so die Möglichkeiten? Was kannst du damit Tolles machen? Im Bereich Visuell, im Bereich Sprache, im Bereich Mikrosegmentierung, also ausspielen und so weiter. Das ist eigentlich so der Kontext, in dem wir uns im Marketing viel mit KI beschäftigen und Ethik. Ethik von AI, auch ein großes Thema bei uns. #00:08:58-8#</w:t>
      </w:r>
    </w:p>
    <w:p w14:paraId="1175A54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952B07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Hast du ein Projekt spontan im Kopf, an dem wir uns so für die nächsten Fragen ein bisschen entlanghangeln können, was sich mit dem Thema künstlicher Intelligenz auch auseinandergesetzt hat, oder vielleicht auch konkret der Inhalt des Projekts war? #00:09:14-1#</w:t>
      </w:r>
    </w:p>
    <w:p w14:paraId="2449BCD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BDE99F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ich glaube, es sind so mehrere Projekte, je nachdem, in welchem Kontext. Wir haben sehr viel für [Organisation] gemacht. Im Prinzip schon vor so drei Jahren oder so. Stark in so einem explorativen Modus, um eben genau rauszufinden, was machen wir denn jetzt mit Daten. Welche Daten brauchst du und so weiter und so fort. Dann im Prinzip eben genau sich mit solchen Fragen zu beschäftigen, was kann denn KI, was kann die eigentlich nicht. Und wo liegt dann der (unv.). Also auch mit diesem dritten Step. Aber das war nicht ein Projekt, das waren sehr unterschiedliche Projekte über einen längeren Zeitraum. #00:09:53-4#</w:t>
      </w:r>
    </w:p>
    <w:p w14:paraId="65C556F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EA74C4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Okay, verstehe ich. Dann lass uns mal anfangen, Wettbewerbsvorteile. Du haste gerade schon gesagt, so es ist unklar, ob es einfach nur eine Niveauverschiebung ist am Ende des Tages und sich dann wieder ausgleicht. Oder ob man tatsächlich langfristig Wettbewerbsvorteile erschließen kann. Wie ist deine Meinung dazu? #00:10:09-6#</w:t>
      </w:r>
    </w:p>
    <w:p w14:paraId="532713B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1D2D3DD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Ich glaube, wenn du dich/ Wenn man es nur ganz isoliert betrachtet. Wenn die Annahme ist, alle am Markt haben die gleichen Daten. Weil das macht natürlich einen großen Unterschied. Also um jetzt wirklich isoliert nur die KI zu betrachten, ob die einen Wettbewerbsvorteil hat, ja. Dann müssen wir unterstellen, alle haben die gleichen Daten, alle haben die gleichen Ausspielmöglichkeiten, und der einzige Unterschied kann die KI machen. Dann gibt es natürlich Variante eins: Ich habe irgendwas Exklusives für mich irgendwie entwickelt, was ich geschützt habe, dann habe ich einen großen Wettbewerbsvorteil. Bei all unseren Kunden, die so diese kühnen Fantasien haben, stellt man sehr schnell fest: Bullshit. (lachen) Werden die nie hinkriegen. Weil sie sich da im Prinzip auf allen möglichen Baustellen hängen sie da viel zu weit hinten. Also da sind sie zu weit hinter [Organisation], zu weit hinter [Organisation], zu weit hinter [Organisation], zu weit hinter [Organisation] und so weiter und so fort. Wird nicht passieren. Das heißt also die allermeisten Unternehmen werden keine eigene KI-Lösung im Bereich Marketing haben, sondern die werden auf Lösungen am Markt zugreifen. Und da gibt es dann im Prinzip, sag ich mal, so custom-build-Lösungen, die du vielleicht mit [Organisation] irgendwie machst. Die entwickeln aber nicht mit dir eine neue KI, sondern die adaptieren die jetzt auf dein Fragegebiet. Und dann hängt es wieder davon ab: Welchen Outcome willst du haben? Und wenn jetzt, sage ich mal, das [Organisation]-Marketing und das [Organisation]-Marketing die gleichen Fragen hat, dann wird [Organisation] für dich das gleiche Modell eigentlich bauen. Weil du die gleichen Inputs hast, du willst die gleichen Outputs haben und du hast die gleichen Fragestellungen. Die entwickeln ja jetzt nicht eine neue künstliche Intelligenz für dich. Da führt es eigentlich nur zu so einem Systemniveauanstieg. Interessant finde ich es immer dann, wenn du sagst, ich mache jetzt nicht mit den Ergebnissen einer KI Schluss, sondern bringe das dann nochmal in irgendetwas Disruptives rein. Also so, da kommt eine Erkenntnis raus, und die kreuze ich jetzt nochmal zum Beispiel mit einer Bewertung von Menschen. Also ich bringe einfach ein Sandkorn nochmal ins Getriebe. Dann wird zwangsläufig das dazu führen, dass hinten etwas anderes rauskommt. Und dann hast du eine Chance, vielleicht sogar nochmal etwas Besseres oder etwas Interessanteres zu machen oder dich zu differenzieren. Es kann auch sein, dass es schlechter wird. Schwer zu sagen. Aber ich glaube nicht, dass es ein großer USP wird. Höchstens kurzfristig, bis es dann im Prinzip eine etablierte Marktlösung gibt, die für 39,80 Euro im Monat abonnierbar ist. #00:12:57-7#</w:t>
      </w:r>
    </w:p>
    <w:p w14:paraId="6BA9FE1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73861098"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Wenn du jetzt an eure Kunden, beziehungsweise potenziellen Kundengespräche denkst, mit welchen Erwartungen, mit welchen Aufträgen, mit welchen Ideen kommen die Kunden zu euch? Rund um das Thema künstliche Intelligenz. #00:13:13-4#</w:t>
      </w:r>
    </w:p>
    <w:p w14:paraId="79379FC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5FACD7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zu uns kommen sie tatsächlich, ich würde es mal so nennen, um opportunity mapping zu machen. Um wirklich zu erkennen, wo liegen die Chancen, wo liegen die Herausforderungen und was ist so gerade Status Quo und was ist gerade in den Laboren, was dann vielleicht in zwei, drei skalierbar irgendwo einsetzbar ist. Das sind eigentlich so die klassischen Projekte, die wir da machen. Und da gibt es so unterschiedliche Visionslevel von den Kunden, womit sie da ankommen. Die einen kommen und sagen, was kann ich heute schon machen? Obwohl das sind ganz wenige. Also, die, die zu uns kommen, die wollen eher so wissen, was kann ich mittel- bis langfristig mit KI machen. Wenn sie wissen wollen, was kann ich heute machen, dann gehen die eher zu ihrer Umsetzungsagentur und sagen: "Welche Tools können wir reinschrauben?" #00:14:08-4#</w:t>
      </w:r>
    </w:p>
    <w:p w14:paraId="61AA605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03FF12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Und wer kommt so zu euch? Also welche Rollen aus den Unternehmen? #00:14:16-1#</w:t>
      </w:r>
    </w:p>
    <w:p w14:paraId="1014554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7718E114"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einmal kommt natürlich das Marketing. Und zwar dort entweder jemand aus dem Kommunikationsbereich, die zum Beispiel so über dieses Programmatic Marketing beschäftigen. So eigentlich aus dem/ die kommen so aus dem Data-Bereich oder aus dem Programmatic-Media-Bereich. Also da wo im Prinzip Daten heute schon ganz gut unterwegs sind. Und die suchen neben den klassischen Anwendungsfällen, die sehr absehbar sind, kommen sie eigentlich und suchen nach neuen Use Cases oder nach neuen Chancen. Das ist so die eine Gruppe. Dann kommen die Leute aus dem strategischen Marketing. Die sagen sich, die Welt ist komplex. Also die Kundenanforderungen global sind sehr, sehr komplex. Und die stoßen dann auf ein sehr komplexes Produkt-Produktionssystem unserer Organisation. Und dann stößt das auf ein sehr komplexes Vertriebsnetzwerk mit Zielkonflikten, Händlern und so weiter weltweit. Und überall da, wo du eine sehr hohe Komplexität hast, ist KI im Verdacht, hilfreich zu sein. Und damit kommen sie dann und sagen, wie können wir denn KI nutzen, um zum Beispiel Kundenbedürfnisse besser zu verstehen und besser in Lösungen zu überführen. #00:15:41-0#</w:t>
      </w:r>
    </w:p>
    <w:p w14:paraId="107FBD5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F9097C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Kannst du den Prozess, was macht ihr dann mit dem Kunden, kannst du das ein bisschen beschreiben? Wie laufen so die Diskussionen, vielleicht Workshops ab? #00:15:49-3#</w:t>
      </w:r>
    </w:p>
    <w:p w14:paraId="391BF5A7"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0ABD64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Ja. Also zuerst versuchen wir mal zu definieren, was genau das Problem eigentlich ist, das man als Mensch oder als Team nicht gelöst bekommt und bei dem man die Hypothese hat, dass KI das können sollte. Das ist meistens schon eine sehr diffuse Geschichte. Weil im Allgemeinen kommen sie gar nicht mit so einer klaren Vorstellung, sondern kommen eigentlich erstmal sehr offen rein und sagen sich/ also das ist häufig verbunden mit Marktforschungsdaten. Wo jemand sagt, wir haben ungefähr 89 unterschiedliche Marktforschungsquellen global, die wir zu unterschiedlichen Zeitpunkten erhoben. Die Datenpunkte haben teilweise unterschiedliche Namen und wir kriegen das nicht zusammengebunden. So. Wenn man das jetzt alles in so eine KI reinkippt, in so eine Art Data-Lake quasi, kann man denn da was daraus machen, was geht denn da? Und so weiter. Das ist eigentlich so fast das, was eigentlich sich immer erst einmal stellt. Dass man so guckt: "Zeigt doch mal, welche Inputs ihr überhaupt habt." Und da stellt sich meistens schon so raus, dass sie da sehr, sehr limitiert sind. Also sie kommen eigentlich und sagen: "Wir haben unfassbar viele Daten." Und dann stellt sich sehr schnell raus, dass es für sie vielleicht unfassbar viele sind, aber für eine KI unfassbar wenig. Und, dass diese Daten so, sage ich mal, verschmutzt sind, weil sie häufig schon voraggregiert sind, dass eine KI damit wenig anfangen kann. Und an der Stelle enden eigentlich die allermeisten Projekte dann schon wieder. Vorher dachten sie, sie hätten ganz viel, und merken dann, sie haben doch deutlich weniger und nicht in der Qualität, die sie eigentlich bräuchten. Bei denen, bei denen das Projekt dann noch nicht Schluss ist, ist dann im Allgemeinen die Frage, was sind jetzt so Use Cases, wie wir überhaupt im strategischen Marketing KI einsetzen können. Und das machen wir dann tatsächlich über so eine Art Mapping, dass du mal so schaust, wenn ihr jetzt strategisches Marketing sagt, was sind denn da so die Jobs (unv.), die er quasi da so macht. Und an welcher Stelle, stoßt ihr aufgrund von Komplexitäten an eure Grenzen oder wisst, dass irgendwie die Qualität leidet. Und dann gucken wir uns im Prinzip an, ob da KI potenziell helfen kann. Und dann landest du wieder bei der Frage, habt ihr denn im Prinzip Daten dafür? Was muss so eine KI eigentlich bewerkstelligen können? Und da landest du häufig auch dabei, alles, wo du eine klare Anleitung formulieren kannst oder ein Problem klar formulieren kannst, kriegst du irgendwie mit KI, wenn du gute Daten hast, Übung. Aber die haben halt häufig große Probleme, das Problem klar zu formulieren. Und dann kann dir die KI nicht so wirklich helfen. Ja? Genau. Deswegen sind diese Projekte, ich würde sagen, die enden häufig bei zwei Drittel des ursprünglich angedachten Projektes, weil wir dann irgendwie merken, dass die Potenziale doch noch sehr viele Barrieren in sich haben, die man überhaupt erst rausfinden muss. #00:18:49-5#</w:t>
      </w:r>
    </w:p>
    <w:p w14:paraId="5B47DD4C"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F018A58"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Was würdest du sagen, wie unterscheiden sich die Unternehmen oder vielleicht auch die Menschen in diesen Unternehmen, von den Projekten, die relativ zeitig enden, an der, sage ich mal, ersten Barriere, und die, die dann weiter machen und zumindest mal bis auf Use Case-Ebene kommen? #00:19:08-0#</w:t>
      </w:r>
    </w:p>
    <w:p w14:paraId="29254031"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151C52C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ich glaube, ein großer Unterschied ist, ob es ein traditionell älteres, sehr Hardware, wenig digitales getriebenes Unternehmen ist, oder ob es ein Unternehmen ist, was mit der Digitalisierung entweder frühzeitig angefangen hat oder digital gestartet ist. Weil die natürlich eine ganz andere Datenabsprungbasis irgendwie haben. Und auch häufig ein anderes Mindset. Also, während zum Beispiel für unsere klassischen Kunden im strategischen Marketing haben die sich jahrelang darüber definiert, wie schön sie viele Informationen clustern können. Und für die ist das jetzt eigentlich so eine Art Paradigmen Shift, wenn du denen erzählst: "Die KI, die braucht Rohdaten." Die wird das für dich auch nicht clustern. Du kannst am Ende gar nicht so genau/ die spuckt dir nichts Geclustertes aus, sondern die bringt dir eine Lösung. Und warum sie zu der Lösung kommt, das kann dir die KI dir auch nicht erklären. Sich mit dieser Blackbox anzufreunden und Rohsachen reinzugeben, das fällt vielen irgendwie schwer, das haben sie eben auch häufig nicht, weil sie es über Jahre so schön immer aufgeräumt haben. Und eben so Softwareunternehmen oder eben so gut gewachsene Startups, die sind eigentlich schon so durchgestartet. Wenn wir jetzt mit [Organisation] oder so arbeiten, oder sowas, die haben natürlich eine ganz andere Datenbasis. Die haben über Jahre hinweg ihr gesamtes Suchverhalten der User, die Nutzungsweisen der User, haben die auch einfach. Und dann kommt [Organisation] und die haben (...) nichts. #00:20:52-0#</w:t>
      </w:r>
    </w:p>
    <w:p w14:paraId="7AA02787"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D196FA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Mit denen habe ich schon gesprochen. Da habe ich dank deinem Tipp habe ich da/ #00:20:58-4#</w:t>
      </w:r>
    </w:p>
    <w:p w14:paraId="03DE8058"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9EE5583"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Mit wem hast du denn gesprochen? [Person]? #00:21:00-3#</w:t>
      </w:r>
    </w:p>
    <w:p w14:paraId="1753362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E50DBB7"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Ja, ne. Mit einem Mitarbeiter von ihm. #00:21:03-3#</w:t>
      </w:r>
    </w:p>
    <w:p w14:paraId="2F09F71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2C59E24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Aha. Okay. #00:21:04-6#</w:t>
      </w:r>
    </w:p>
    <w:p w14:paraId="0F4AE0B1"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469A956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War ein sehr interessantes Gespräch. Die sind schon lange dabei. Haben auch schon einiges geschafft, aber haben natürlich auch große Barrieren in der Organisation. Aber ist ein interessanter Case. Die melden sich bloß nicht, weil ich wollte mit denen eigentlich eine Case Study machen. Ich wollte eigentlich, dass ich sag: "Hey, lass uns doch mal bei dir eine Tiefenbohrung machen." Aber da haben sie sich jetzt nicht mehr gemeldet. Aber lass mal so einen Blick auf, noch einmal einen Blick auf dieses Thema Datenmanagement werfen. Welche Organisationsstrukturen sind dir denn schon untergekommen, wo du gesagt hast, hoppla, die sind aber ganz gut organisiert in diesem vielleicht moderneren oder digitalisierten Unternehmen. Welche Rollen sind dir da über den Weg gelaufen? #00:21:58-3#</w:t>
      </w:r>
    </w:p>
    <w:p w14:paraId="33638078"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B443777"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Auf Marketing bezogen? #00:22:05-0#</w:t>
      </w:r>
    </w:p>
    <w:p w14:paraId="531088B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C5A1FC3"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Ja, eher auf das Thema Daten bezogen. Also jetzt weniger auf Marketing, sondern eher auf, wer managt da die Daten. Wie ist ein Zusammenspiel vielleicht mit der Technik oder auch mit dem Marketing? #00:22:18-1#</w:t>
      </w:r>
    </w:p>
    <w:p w14:paraId="68814DA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438D33B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bei den digitalen Unternehmen oder so Softwareunternehmen, bleiben wir mal bei [Organisation] oder so. Das sind ja eigentlich ja Unternehmen, die ja nicht so einen langen Rattenschwanz hinten haben. Die bestehen ja eigentlich aus so einem Interface und dann haben sie irgendwie dahinter Features und sind auch sehr ähnlich organisiert und haben dann im Prinzip einen sehr, sehr kleinen Wasserkopf. Bei denen sind jetzt keine großen Produktionsanlagen und so weiter. Was bei denen natürlich auch naheliegend ist, dass die tatsächlich alle ihre Daten in einem Pool haben und jetzt nicht global verteilt über unterschiedliche Organisationen, Länder, Bereiche und so weiter, so wie es halt bei vielen anderen ist. Weil da tun sie sich ja eigentlich am schwierigsten mit. Das fällt mir immer am ehesten auf. Wenn die Unternehmen eben kleiner, digitaler, sehr softwareorientiert sind, haben sie ihre Daten ganz gut beieinander. Da gibt es tendenziell einen Bereich oder eine Abteilung, die sich eigentlich um das gesamte Datenmanagement kümmert. Also im Prinzip wie so ein Data-Lake quasi. Und was ich aber interessant finde, als Gegenbeispiel, ist [Organisation]. Die unterliegt ja unfassbar vielen Zwängen und Regulierungen und so weiter. Und [Organisation] hat vor, das ist mittlerweile einige Jahre her, haben sie diesen [Produkt] an den Start gebracht. Und damals mussten sie dafür, ich weiß jetzt nicht genau was die Zahl jetzt ist, 26 oder 29 unterschiedliche GmbHs eigentlich zusammenbringen, um alle Daten zu haben, um diesen [Produkt] betreiben zu können. Und jetzt liegen die einen Daten in der GmbH eins und die anderen Daten in der GmbH zwei und das ist nun mal laut Datenschutz und was es da nun alles gibt, nicht erlaubt. So. Und deswegen ist es dann tatsächlich so, dass dieser [Produkt], die eine Applikation ist oben drüber, wo alle/ also du musstest eine Schnittstelle eigentlich schaffen, wo GmbH eins ihre Daten rein gibt, zwei Daten rein gibt, drei und so weiter und so fort. Und dann passiert die Zauberei da oben in dieser einen App quasi drin. Und damit haben sie es eigentlich geschafft, die Daten aus 29 GmbHs nach oben zu ziehen. Und das fand ich im Prinzip schon sehr schlau. Weil das hättest du sonst irgendwie nie hinbekommen, dass so viele GmbHs da irgendwie ihre Daten zusammen schmeißen. Und das ist für mich eigentlich auch ein sehr guter Ansatz, dass du irgendwie sagst, wenn du jetzt schon global, warum auch immer, über unterschiedlichen Bereichen deine Daten hast, was ist diese eine Applikation, die einen so großen Kundenmehrwert bringt, dass die Kunden in der Einverständniserklärung sagen: "Ja, ich genehmige euch alle Daten aus allen GmbHs, die ihr habt, zusammen zu ziehen." Vereinfacht gesagt. Diese Einverständniserklärung wäre sonst NIEMALS gekommen. Deswegen, das ist ein ganz kluges Modell. #00:25:37-2#</w:t>
      </w:r>
    </w:p>
    <w:p w14:paraId="1B060631"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128524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Du hast vorher gesagt, die Unternehmen, die vielleicht nicht hardwareorientiert sind, nicht so traditionell sind und in der Digitalisierung weiter sind, da hast du auch gesagt, vielleicht auch ein digitales Mindset haben. Kannst du das noch so ein bisschen beschreiben, was du da meinst mit dem Mindset, was sich unterscheidet, zu vielleicht eher traditionelleren Unternehmen? #00:26:00-5#</w:t>
      </w:r>
    </w:p>
    <w:p w14:paraId="12EA3F4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F8A181A"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dass die viel offener gegenüber Experimenten sind. Also im Sinne, dass sie halt wissen, dass du eigentlich mit Hypothesen arbeitest. Und dass du auch diese Hypothesen artikulieren kannst, ohne dass jetzt irgendein Top-Management nervös wird. Sondern, dass das im Prinzip die Art ist, wie man eben mit Daten und mit KI arbeitet. Dass man eine Hypothese hat, dass man die im Prinzip verprobt, dass man daraus lernt, dass man dann Algorithmen wieder anpasst und so weiter. Und es ist bei den traditionellen Unternehmen einfach so überhaupt nicht gelernt, gelebt, dass du so hypothesengeleitet arbeitest und entwickelst. Und das finde ich, ist ein großes Thema. Und das andere Thema ist auch noch ein, das ist jetzt nicht gut formuliert, aber so ein leichtfüßigerer Umgang mit Datenschutz. Während so ein klassisches Unternehmen wie [Organisation] oder [Organisation] oder so, also Unternehmen, bei denen es ja um Leben und Tod geht mit ihren Produkten, die sind natürlich viel, viel rigoroser. Wenn es da irgendwo eine Verordnung gibt, dass irgendwas nicht gemacht werden darf, dann hinterfragen sie das gar nicht. Es darf nicht gemacht werden, und damit ist Schluss. Da wird gar nicht drüber gesprochen. Das steckt so im Mindset so drin. Während, wenn du jetzt ein Startup bist oder irgendwie eher so ein softwaregetriebenes Unternehmen, dann würde ich nicht sagen, dass die damit so larifari umgehen, das nicht. Aber die lassen sich jetzt nicht gleich dadurch verschrecken. Sondern die sagen sich: "Es ist erstmal nicht erlaubt, aber unter welchen Bedingungen wäre es denn erlaubt? Aha! Wir brauchen eine Einverständniserklärung von allen Kunden." Und dann fangen sie an, darüber nachzudenken, wofür würden Kunden ihre Einverständniserklärung geben? Wenn ich ihnen glasklar und einfach artikulieren kann, welchen Benefit sie davon haben. So, und wenn du darüber nachdenkst, dann findest du halt Lösungen. Und so dieses Mindset haben eigentlich so die traditionellen Unternehmen nicht, sondern sie sagen (unv.). #00:27:54-4#</w:t>
      </w:r>
    </w:p>
    <w:p w14:paraId="2FCB75B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2B6F9FE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Nimmst du auch Unterschiede in den Erwartungshaltungen an datengetriebenes Marketing oder auf künstliche Intelligenz basiertes Marketing? #00:28:05-4#</w:t>
      </w:r>
    </w:p>
    <w:p w14:paraId="74566A7C"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24003C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Ich glaube, es gibt im Marketing entweder den Typ "Ich war früher mal Werbeleiter und bin dann Marketingchef geworden", das ist eher so Typ "Dampfplauderer, der irgendwo von seinen Kumpels was von KI gehört hat. Und der dann irgendwie als Alphamännchen sagt: "Mein Marketingbudget fünfzig Prozent runter, jetzt hier datengetrieben, machen wir das alles." Und dann noch drei Mal KI in den Satz rein. So. Die im Prinzip so richtig schön dem Hype auf den Leim gehen, aber dank ihrer Position und Macht ihre Mannschaft dazu kriegen, nicht zu widersprechen, sondern da den Kampf mit den Windmühlen aufzunehmen. Und dann gibt es den anderen Typ Marketingleiter, der vielleicht, entweder vielleicht sogar einen Ingenieurshintergrund, Wirtschaftsingenieur-, Wirtschaftsinformatiker-Hintergrund hat oder der zum Beispiel meinetwegen bei der [Organisation] eigentlich früher sogar mal Pilot war und hat sich dann weiterentwickelt. Also so Leute, die einen deutlich stärkeren wissenschaftlichen Hintergrund haben, die gehen diesem Hype nicht so auf den Leim. Die gehen reflektierter ran, sind vorsichtiger. Aber nicht ängstlicher. Ich würde sagen, der zweite Weg ist der bessere. Die gehen auch mit einer geringeren, aber realistischeren Erwartungshaltung ran. Werden dann auch nicht so enttäuscht, setzen Prios klarer, hängen Latten ein bisschen realistischer. Genauso, so eigentlich diese beiden Sachen. #00:29:40-8#</w:t>
      </w:r>
    </w:p>
    <w:p w14:paraId="5CDD659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490626C"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Jetzt redet ihr ja auch viel mit, ich sage mal, Topmanagement, Geschäftsführern. Welches Verständnis zum Thema KI nimmst du da wahr? #00:29:51-3#</w:t>
      </w:r>
    </w:p>
    <w:p w14:paraId="221CA50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FF39E3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Überwiegend (...) skeptisch. Also bei ganz vielen gibt es erstmal so dieses Denken: "Man kann es erstmal nicht ignorieren, man muss auf jeden Fall einen Fuß drin haben, sich das alles mit angucken." Die meisten sagen auch: "Zu weit weg von unserem Kerngeschäft. Wenn es eine bewährte Lösung im Markt gibt, dann nehmen wir die für 39,90 Euro im Monat mit nutzen. Und so lange es die nicht gibt, brauchen wir uns jetzt auch nicht zu intensiv damit zu beschäftigen." Also das ist so für das Marketing. Anders gelagert ist es, wenn es um die eigenen Produkte geht. Weil da kann es wirklich sein, dass irgendwie KI/ also gerade so Einsatz von Sensoren in neuen Produkten. Ob das nun bei einer [Organisation]-Druckmaschine ist oder bei einem selbstfahrenden Auto. Da ist natürlich/ da ist man doch etwas optimistischer und investiert man doch viel, viel, viel mehr rein als bei AI im Marketing. #00:30:53-6#</w:t>
      </w:r>
    </w:p>
    <w:p w14:paraId="00095EF4"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28C683F"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Nochmal so einen Blick auf das Ökosystem von Unternehmen. Kannst du was dazu sagen, wo die Unternehmen sich Informationen, Impulse ziehen? Ihr seid ja ein Beispiel. Oder sogar Partnerschaften eingehen, irgendwelche Verbindungen schaffen, um sich dem Thema zu nähern? #00:31:21-5#</w:t>
      </w:r>
    </w:p>
    <w:p w14:paraId="5F87F5CE"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7DEDBAD0"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das erste sind natürlich so Unternehmensberatungen oder Technologieberater, wie [Organisation]. Die sind natürlich sehr, sehr, sehr gute Sparringspartner. Weil die dir im Prinzip nicht nur sagen können, was theoretisch geht, sondern die können dir tatsächlich ein Portfolio aufzeigen und sagen, diesen Geschäftsprozess kann ich dir jetzt A digitalisieren und da bau ich schon mit den und den Tools AI-Lösungen irgendwie ein, die am Markt sind. Und da gibt es jetzt auch so ein [Organisation] oder [Organisation] oder so Namen. Das ist so das eine. Das andere sind natürlich andere Unternehmensberater, so wie [Organisation] und [Organisation], die auch alle ihre Kompetenzcenter da irgendwie haben. Dann das dritte Cluster sind dann eigentlich Forschungsinstitutionen, DFKI, Deutsches Forschungszentrum für künstliche Intelligenz oder so. Oder natürlich [Organisation], [Organisation] und so. Also im Prinzip so die Forschungsstätten. Dann gibt es natürlich die Entwicklungskooperation zwischen den Großen, wo dann eben [Organisation] mit [Organisation] und [Organisation] und so weiter. Ich glaube, da tauschen die sich untereinander irgendwie aus. Das ist dann häufig schon fachlicher etwas spezifischer. Wenn meinetwegen [Organisation], [Organisation] und [Organisation] über eine Bremse, einen KI-Bremssensor oder so sprechen. (...) Mir fällt es gerade nicht ein. In [Ort] gibt es aber auch tatsächlich natürlich auch sowas wie KI-Verbände. Nicht „AI for good“. Wie heißt das von [Organisation], das haben wir auch mit betreut. Ich gucke mal ganz kurz. [Organisation]-AI-Lab heißt es, ja genau. Also [Organisation]-AI-Lab ist so ein Stichwort. Oder auch in [Ort] rund um die (unv. #00:33:39-5# ) das sind natürlich alles gute Orte, wo du dich da auch zu KI weiter austauschen kannst. #00:33:42-6#</w:t>
      </w:r>
    </w:p>
    <w:p w14:paraId="2424C988"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2542592"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Wir haben jetzt schon 10:02 Uhr. Wie viel Zeit hast du denn noch? #00:33:47-7#</w:t>
      </w:r>
    </w:p>
    <w:p w14:paraId="61323099"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D7F4043"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Ich habe bis 10:20 Uhr Zeit. #00:33:50-3#</w:t>
      </w:r>
    </w:p>
    <w:p w14:paraId="75D12CA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74AA9BC4"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Okay, weil ich hätte noch so drei Fragen, die ich dir gerne noch stellen würde. #00:33:54-5#</w:t>
      </w:r>
    </w:p>
    <w:p w14:paraId="5026A8B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7623275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Schaffen wir. #00:33:56-1#</w:t>
      </w:r>
    </w:p>
    <w:p w14:paraId="3DA9B4B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2867E43"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Dass du auch noch ein bisschen Luft hast. Nochmal so ein Blick auf weniger Management, sondern wenn ihr in Workshops, in Diskussionen in Unternehmen sitzt, mal so auf den in Anführungsstrichen "normalen Mitarbeiter" geblickt. Was nimmst du da wahr, wie diese Diskussionen ablaufen, wenn es da konkret die Aufgaben von dem Menschen berührt? #00:34:20-6#</w:t>
      </w:r>
    </w:p>
    <w:p w14:paraId="6CA6A981"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0C1998C"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Da habe ich ein schönes Beispiel von [Organisation]. Und zwar bei [Organisation]-Design hat man vor, ich weiß nicht, wie lange es her ist, vielleicht so zwei Jahre, vielleicht war es auch erst letztes Jahr, hat man im Prinzip mal geprüft, ob du über KI Design-Entwürfe automatisieren kannst. Das kann man eigentlich ganz gut. Und da wurde eigentlich erstmal klar, wie viele Jobs da quasi eigentlich obsolet sind. Und das hat beim Betriebsrat dann gleich erstmal dafür gesorgt, dass man das Thema schon mal ganz klar wegpriorisiert hat. Und da merkst du jetzt/ hier mein Bekannter, der AI-Coder-Künstler, der entwickelt gerade einen Car-Design-Modulator. Also eine KI, die selber Autos designt. Und das wollten wir damals bei [Organisation] platzieren und das fanden die super. Und dann hieß es aber ganz plötzlich: "Das Thema KI kannst du echt nicht ansprechen. Beim Betriebsrat nur nicht." Und das finde ich, das passiert häufig. Überall da, wo man realisiert hat, dass da ein ernsthaftes Jobrisiko dahinter steckt, wird es natürlich idealerweise erstmal weggeschoben, verteufelt, so. Bei den allermeisten, also wenn ich so Mitarbeiter in Workshops sehe, begreift das, glaube ich, bisher kaum jemand als seriöse Gefahr. Die aller-, allermeisten Menschen können sich nicht vorstellen, dass sie von einer KI ersetzt werden. So. In Anwaltskanzleien, also überall da, wo du natürlich, sage ich mal, regulierte oder standardisierte Prozesse durchfährst, die du sehr häufig wiederholst, da liegt es ja nun wirklich sehr nah, dass das passiert. Also angefangen beim Wirtschaftsprüfer, über den Anwalt, der alte Gerichtsfälle irgendwie auswertet und so weiter. Oder auch zum Beispiel Untersuchungen im Medizinbereich. Ich glaube, da ist es ja mittlerweile schon recht offensichtlich. Bei der Auswertung von Computertomographiebildern und so. Das ist ja schon in der Praxis angekommen. Aber wenn ich jetzt so sehe, also die Leute, mit denen ich so im Marketing heute zu tun habe, macht sich da keiner Sorgen. #00:36:37-8#</w:t>
      </w:r>
    </w:p>
    <w:p w14:paraId="2E2C680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78A08C8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Siehst du eine Entwicklung von dem Verständnis, Erwartungshaltung, Herangehensweise rund um das Thema KI-Marketing, wenn du die letzten drei Jahre mal Revue passieren lässt? #00:36:49-0#</w:t>
      </w:r>
    </w:p>
    <w:p w14:paraId="423C97D3"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29993FB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Ja. Also ich glaube, zuerst gab es natürlich so eine große Euphorie. So ein klassisches Hype-Verhalten. Dann war jetzt diese Euphorie da, ist man losgelaufen und hat die Barrieren gefunden, die im Wesentlichen ganz doll im Thema Verfügbarkeit und rechtlicher Umgang mit Daten liegt. Da hat man jetzt schon festgestellt, dass man hier mir Deutschland und Europa wahrscheinlich einen ECHTEN Wettbewerbsnachteil hat. Das ist, glaube ich, schon mal so eine neuere Reflektion. Und das zweite Thema ist damit verwandt: Ethik. Das ist im Prinzip tatsächlich, wenn du dich mit AI beschäftigst, du dich auch wirklich mit Ethik beschäftigen musst. Vielleicht bin ich ein bisschen gebiased, da wir viel Automobil machen. Und da ist wirklich Ethik beim autonomen Fahren natürlich ein Megathema, bei dem so Unternehmen zuerst dachten, das klingt so ein bisschen esoterisch. Aber sie haben dann schon gecheckt, dass wenn die Technik noch gar nicht so weit ist, die aber im Bereich der Entwicklung bereits Entscheidungen treffen müssen, wie ein Auto im Ernstfall sich mal entscheiden soll. Beziehungsweise du musst das nicht entscheiden, du musst aber entscheiden, wie du mit der Entscheidung umgehen willst. Und so. Und das sind so Dilemma-Situationen. Und die bremsen natürlich enorm aus, weil ein Dilemma ist halt so nicht lösbar. Und das ist für unsere Kunden eine schwierige Situation, das mögen sie nicht. Genau, das nehme ich da so wahr. Und ansonsten hat eigentlich so eine Ernüchterung eingesetzt. So wie wir das kennen vom Marketing. #00:38:22-5#</w:t>
      </w:r>
    </w:p>
    <w:p w14:paraId="772DFC96"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3A3FEDA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Wenn wir mal so ein bisschen auf neue Felder, Forschungsgebiete gucken, was würdest du dir wünschen, was so die nächsten Steine sind, die umgedreht werden in dem Feld? Wo du Lücken siehst, wo du sagst, da müsste man ein größeres Verständnis schaffen?  #00:38:45-7#</w:t>
      </w:r>
    </w:p>
    <w:p w14:paraId="418D979B"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6FFDF10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Also ich glaube, die KI selber ist gar nicht die Challenge, sondern der Input- und der Output-Faktor. Weil ich glaube, das sind heute die Grenzen. Ich glaube, wo man sich viel mehr beschäftigen muss, ist tatsächlich mit dem Umgang mit Daten. Weil sonst wird es kein KI-getriebenes Geschäftsmodell irgendwie geben. Also da finde ich, da wird noch zu viel schwarz und weiß gemacht. Den einen Ländern wirft man vor, dass sie Datenschutz ignorieren und die anderen krepieren daran, dass sie ihn halt befolgen. Und da finde ich, da passiert zu wenig Innovation dazwischen. Also ich würde mir mehr wünschen, so Innovation im Umgang mit Daten. Und damit meine ich nicht, die Tür aufmachen für Kriminalität und so weiter, sondern einfach, meine ich genauso, wie ich es eben sage. Das ist so das eine. Und das andere Thema ist eben dann im Output. Das kennst du ja selbst noch aus der [Organisation]-Zeit, wie schwer es denn dann ist, selbst wenn es technisch geht, Sachen auf n gleich eins auszuspielen. Und das wird natürlich technisch theoretisch immer möglicher, ist aber eine enorme logistische Challenge, die halt ein ganz großes Ökosystem, das sehr gut vernetzt ist, wo alle Regeln geklärt sind und so weiter, bedarf. Das wäre für mich das Zweite. Und das dritte Thema ist auf jeden Fall, das Thema KI zusammen zu denken mit natürlich Quanten-Computing in Kombination vielleicht auch noch mit Cloud im Herzen von KI Rechenmöglichkeiten machbar macht, die halt selbst die kühnsten AI-Fantasien wahrwerden lassen können. Und ich finde auch noch sehr interessant die Schnittstelle zwischen KI und so Blockchain und Kryptowährungen und so weiter, was da Neues passieren wird. Und ich merke das halt bei unseren Kunden. Die kennen all diese Wörter, die können vielleicht auch noch sage, was diese Wörter bedeuten, aber die denken sie nicht zusammen. Und ich glaube, gerade da liegen natürlich irgendwie viele (unv. #00:41:05-0# ) Wachstumspotenziale. #00:41:05-9#</w:t>
      </w:r>
    </w:p>
    <w:p w14:paraId="7C14333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2DFEB70D"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Vielen Dank. Du hast uns viel erzählt. Gibt es noch was, wo du sagst, das würdest du mir gerne mitgeben so zum Abschluss zum Thema KI im Marketing? #00:41:17-4#</w:t>
      </w:r>
    </w:p>
    <w:p w14:paraId="1FC14C5C"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559B28B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B: (...) Also ich finde erstmal grundsätzlich dieses Konzept von diesen GAN-Netzwerken, das war für mich persönlich total (unv.). (...) Soll ich mal ganz kurz erzählen, was dahintersteckt? Das ist total cool. Und zwar ist das im Prinzip so du hast eine Art Lehrer und einen Schüler. Und dem Lehrer-Algorithmus, sagen wir mal, dem zeigst du alle Autobilder oder alle Automodelle, die es auf der Welt gab. Und der Schüler soll lernen, das Konzept Auto zu erfassen. Und jetzt malt der Schüler ein Bild mit Pixeln. Und zeigt es dem Lehrer und sagt: "Ist das ein Auto?" Und der gibt als Antwort zurück: "Das ist zu 0,0001 Prozent ein Auto." "Ah okay." Dann macht er wieder ein neues Bild und iteriert. Macht er dann irgendwie drei Milliarden Mal. Und irgendwann erreicht der den Punkt, dass der Lehrer sagt, der ja alle Autos dieser Welt gesehen hat: "Das was du mir gerade gegeben hast, das ist zu 99,998 Prozent ein Auto." Und dann sagt der Schüler: "Hey und das hier?" "Das ist auch zu 99,998 Prozent ein Auto." "Hey, ich habe begriffen, was die Menschen unter Auto verstehen." Und so hast du einen Schüler geschaffen, der hat noch nie in seinem Leben ein Auto gesehen, noch nie, der hat noch nie in seinem Leben ein echtes Autobild gesehen, aber kann Autos designen, weil er weiß, was der Mensch mit Auto meint. Und das ist total interessant. Weil wenn du das jetzt auf Marketing denkst, dann kannst du dem natürlich auch alle Gesichter dieser Welt zeigen. Und der kann im Prinzip dann Gesichter konstruieren. Du kannst zum Beispiel sagen, wir brauchen folgende Zielgruppe oder folgende Merkmale und der generiert dir Gesichter. Und du hast gar keine Datenschutzprobleme, weil der hat noch nie ein Gesicht gesehen. Und der kann auch dein Gesicht generieren. Und du hast keinen Anspruch mehr an dein Gesicht, weil dein Gesicht hat der nie gesehen. Der hat nicht deine Persönlichkeitsrechte verletzt, der hat ein eigenes Gesicht erschaffen. Das sieht halt aus wie du. Du kannst nicht sagen, der hat das geklaut oder so. Und da passieren irgendwie so interessante Sachen. Und mit so einem Schüleralgorithmus kannst du dann im Prinzip anfangen so ganze Kampagnen zu gestalten und so. Und was da so diese GAN-Netzwerke irgendwie machen, das finde ich schon sehr spannend. Und ich glaube da gibt es auch so coole Sachen bei [Organisation] oder so. Also was da so an der Schnittstelle aus Wissenschaft und Kunst gerade so stattfindet, das ist schon ziemlich abgefahren. Und da landet man bei den ganzen Deepfake-Geschichten und so das. Das finde irgendwie sehr beeindruckend. Joa. Ansonsten glaube ich, bei den allermeisten AI-Themen muss man sagen, die sind halt jetzt vom Hype her irgendwie alle da und bekannt, jetzt bin ich eher gespannt darauf, wann sie denn mal kommen. (lacht) #00:44:20-6#</w:t>
      </w:r>
    </w:p>
    <w:p w14:paraId="3C7585F0"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p>
    <w:p w14:paraId="03A02E65" w14:textId="77777777" w:rsidR="00C55C88" w:rsidRPr="00C55C88" w:rsidRDefault="00C55C88" w:rsidP="00C55C88">
      <w:pPr>
        <w:widowControl w:val="0"/>
        <w:autoSpaceDE w:val="0"/>
        <w:autoSpaceDN w:val="0"/>
        <w:adjustRightInd w:val="0"/>
        <w:spacing w:after="0"/>
        <w:rPr>
          <w:rFonts w:eastAsiaTheme="minorEastAsia" w:cs="Arial"/>
          <w:b/>
          <w:bCs/>
          <w:color w:val="000000"/>
          <w:sz w:val="16"/>
          <w:szCs w:val="16"/>
          <w:u w:val="single"/>
          <w:lang w:eastAsia="de-DE"/>
        </w:rPr>
      </w:pPr>
      <w:r w:rsidRPr="00C55C88">
        <w:rPr>
          <w:rFonts w:eastAsiaTheme="minorEastAsia" w:cs="Arial"/>
          <w:color w:val="000000"/>
          <w:sz w:val="16"/>
          <w:szCs w:val="16"/>
          <w:lang w:eastAsia="de-DE"/>
        </w:rPr>
        <w:t>I: Das ist doch ein gutes Schlusswort. Vielen Dank [Person]! #00:44:25-7#</w:t>
      </w:r>
    </w:p>
    <w:p w14:paraId="31BDC2B0" w14:textId="02D80F33" w:rsidR="00C55C88" w:rsidRDefault="00C55C88">
      <w:pPr>
        <w:spacing w:after="0" w:line="240" w:lineRule="auto"/>
        <w:jc w:val="left"/>
      </w:pPr>
      <w:r>
        <w:br w:type="page"/>
      </w:r>
    </w:p>
    <w:p w14:paraId="32AA185F" w14:textId="77777777" w:rsidR="00C55C88" w:rsidRPr="00C55C88" w:rsidRDefault="00C55C88" w:rsidP="00C55C88">
      <w:pPr>
        <w:spacing w:after="0"/>
        <w:rPr>
          <w:rFonts w:cs="Arial"/>
          <w:b/>
          <w:sz w:val="32"/>
          <w:szCs w:val="32"/>
        </w:rPr>
      </w:pPr>
      <w:r w:rsidRPr="00C55C88">
        <w:rPr>
          <w:rFonts w:cs="Arial"/>
          <w:b/>
          <w:sz w:val="32"/>
          <w:szCs w:val="32"/>
        </w:rPr>
        <w:t>CONAG7</w:t>
      </w:r>
    </w:p>
    <w:p w14:paraId="4275C8A8" w14:textId="77777777" w:rsidR="00C55C88" w:rsidRPr="00C55C88" w:rsidRDefault="00C55C88" w:rsidP="00C55C88">
      <w:pPr>
        <w:spacing w:after="0"/>
        <w:rPr>
          <w:rFonts w:cs="Arial"/>
          <w:sz w:val="16"/>
          <w:szCs w:val="16"/>
        </w:rPr>
      </w:pPr>
    </w:p>
    <w:p w14:paraId="3B9FAE32" w14:textId="77777777" w:rsidR="00C55C88" w:rsidRPr="00C55C88" w:rsidRDefault="00C55C88" w:rsidP="00C55C88">
      <w:pPr>
        <w:spacing w:after="0"/>
        <w:rPr>
          <w:rFonts w:cs="Arial"/>
          <w:sz w:val="16"/>
          <w:szCs w:val="16"/>
        </w:rPr>
      </w:pPr>
      <w:r w:rsidRPr="00C55C88">
        <w:rPr>
          <w:rFonts w:cs="Arial"/>
          <w:sz w:val="16"/>
          <w:szCs w:val="16"/>
        </w:rPr>
        <w:t>I: So. Dann würde ich mit der ersten Frage beginnen. Beschreib doch mal bitte deine aktuelle Rolle. #00:00:06-0#</w:t>
      </w:r>
    </w:p>
    <w:p w14:paraId="77EA93D8" w14:textId="77777777" w:rsidR="00C55C88" w:rsidRPr="00C55C88" w:rsidRDefault="00C55C88" w:rsidP="00C55C88">
      <w:pPr>
        <w:spacing w:after="0"/>
        <w:rPr>
          <w:rFonts w:cs="Arial"/>
          <w:sz w:val="16"/>
          <w:szCs w:val="16"/>
        </w:rPr>
      </w:pPr>
    </w:p>
    <w:p w14:paraId="7D36C3F2" w14:textId="77777777" w:rsidR="00C55C88" w:rsidRPr="00C55C88" w:rsidRDefault="00C55C88" w:rsidP="00C55C88">
      <w:pPr>
        <w:spacing w:after="0"/>
        <w:rPr>
          <w:rFonts w:cs="Arial"/>
          <w:sz w:val="16"/>
          <w:szCs w:val="16"/>
        </w:rPr>
      </w:pPr>
      <w:r w:rsidRPr="00C55C88">
        <w:rPr>
          <w:rFonts w:cs="Arial"/>
          <w:sz w:val="16"/>
          <w:szCs w:val="16"/>
        </w:rPr>
        <w:t>B: Meine aktuelle Rolle ist Geschäftsführer und CEO von der DBAI Products. Das beinhaltet die Eigenentwicklung von Produkten, gerade im Umfeld von Google oder Amazon, dort Marketing Tools anzubieten oder von Dritten Marketinglösungen bei Kunden einzusetzen, Stichwort Google GMP Lösungen, Analytics, aber auch Customer Data Plattformen, also CDPs. #00:00:34-0#</w:t>
      </w:r>
    </w:p>
    <w:p w14:paraId="39080C22" w14:textId="77777777" w:rsidR="00C55C88" w:rsidRPr="00C55C88" w:rsidRDefault="00C55C88" w:rsidP="00C55C88">
      <w:pPr>
        <w:spacing w:after="0"/>
        <w:rPr>
          <w:rFonts w:cs="Arial"/>
          <w:sz w:val="16"/>
          <w:szCs w:val="16"/>
        </w:rPr>
      </w:pPr>
    </w:p>
    <w:p w14:paraId="04C63984" w14:textId="77777777" w:rsidR="00C55C88" w:rsidRPr="00C55C88" w:rsidRDefault="00C55C88" w:rsidP="00C55C88">
      <w:pPr>
        <w:spacing w:after="0"/>
        <w:rPr>
          <w:rFonts w:cs="Arial"/>
          <w:sz w:val="16"/>
          <w:szCs w:val="16"/>
        </w:rPr>
      </w:pPr>
      <w:r w:rsidRPr="00C55C88">
        <w:rPr>
          <w:rFonts w:cs="Arial"/>
          <w:sz w:val="16"/>
          <w:szCs w:val="16"/>
        </w:rPr>
        <w:t>I: Was verstehst du persönlich unter künstlicher Intelligenz? #00:00:40-0#</w:t>
      </w:r>
    </w:p>
    <w:p w14:paraId="4399232B" w14:textId="77777777" w:rsidR="00C55C88" w:rsidRPr="00C55C88" w:rsidRDefault="00C55C88" w:rsidP="00C55C88">
      <w:pPr>
        <w:spacing w:after="0"/>
        <w:rPr>
          <w:rFonts w:cs="Arial"/>
          <w:sz w:val="16"/>
          <w:szCs w:val="16"/>
        </w:rPr>
      </w:pPr>
    </w:p>
    <w:p w14:paraId="64E6F486" w14:textId="77777777" w:rsidR="00C55C88" w:rsidRPr="00C55C88" w:rsidRDefault="00C55C88" w:rsidP="00C55C88">
      <w:pPr>
        <w:spacing w:after="0"/>
        <w:rPr>
          <w:rFonts w:cs="Arial"/>
          <w:sz w:val="16"/>
          <w:szCs w:val="16"/>
        </w:rPr>
      </w:pPr>
      <w:r w:rsidRPr="00C55C88">
        <w:rPr>
          <w:rFonts w:cs="Arial"/>
          <w:sz w:val="16"/>
          <w:szCs w:val="16"/>
        </w:rPr>
        <w:t>B: Ich persönlich verstehe darunter, dass man gewisse Verhaltensmuster, die man analytisch erfasst, über Algorithmen analysiert und letztendlich in einen Algorithmus/ Algorithmen abbildet. Also versucht, Clusterungen und Muster, die man erkennt, wiederholend selbstlernend nach vorne hin in Source Code Entwicklung reinzugeben und eine automatisierte Aussteuerung hinzubekommen. Also das Gegenteil wäre regelbasiert. Also ich habe regelbasierte Methodiken, ich erkenne Muster und die tue ich manuell regelbasiert aussteuern. Und künstliche Intelligenz ist selbstlernend und verfeinert immer wieder diese Muster, erkennt neue und bildet darauf Regeln automatisiert ab. #00:01:36-0#</w:t>
      </w:r>
    </w:p>
    <w:p w14:paraId="0B3F9299" w14:textId="77777777" w:rsidR="00C55C88" w:rsidRPr="00C55C88" w:rsidRDefault="00C55C88" w:rsidP="00C55C88">
      <w:pPr>
        <w:spacing w:after="0"/>
        <w:rPr>
          <w:rFonts w:cs="Arial"/>
          <w:sz w:val="16"/>
          <w:szCs w:val="16"/>
        </w:rPr>
      </w:pPr>
    </w:p>
    <w:p w14:paraId="20E7A9DC" w14:textId="77777777" w:rsidR="00C55C88" w:rsidRPr="00C55C88" w:rsidRDefault="00C55C88" w:rsidP="00C55C88">
      <w:pPr>
        <w:spacing w:after="0"/>
        <w:rPr>
          <w:rFonts w:cs="Arial"/>
          <w:sz w:val="16"/>
          <w:szCs w:val="16"/>
        </w:rPr>
      </w:pPr>
      <w:r w:rsidRPr="00C55C88">
        <w:rPr>
          <w:rFonts w:cs="Arial"/>
          <w:sz w:val="16"/>
          <w:szCs w:val="16"/>
        </w:rPr>
        <w:t>I: Vielen Dank. Wenn ich jetzt das Wort Marketing in den Mund nehme, dann habe ich das wie folgt definiert. Marketing ist alles was in der Schnittstelle zu einem Kunden passiert. Was Interkation, Kommunikation angeht. Ist es oftmals, wenn du in Unternehmen reinguckst, in Sales oder Service auch, also zum Beispiel ein Service Chatbot würde genauso runterfallen wie ein Lead generierender Sales Chatbot. Also von daher, das ist keine klassische Marketingdefinition. Von der Definition, die ich jetzt gerade dir gesagt habe, ausgehend, wie schätzt du ein, ist die Bedeutung für KI für das Marketing? #00:02:18-0#</w:t>
      </w:r>
    </w:p>
    <w:p w14:paraId="726C3230" w14:textId="77777777" w:rsidR="00C55C88" w:rsidRPr="00C55C88" w:rsidRDefault="00C55C88" w:rsidP="00C55C88">
      <w:pPr>
        <w:spacing w:after="0"/>
        <w:rPr>
          <w:rFonts w:cs="Arial"/>
          <w:sz w:val="16"/>
          <w:szCs w:val="16"/>
        </w:rPr>
      </w:pPr>
    </w:p>
    <w:p w14:paraId="3BCE5067" w14:textId="77777777" w:rsidR="00C55C88" w:rsidRPr="00C55C88" w:rsidRDefault="00C55C88" w:rsidP="00C55C88">
      <w:pPr>
        <w:spacing w:after="0"/>
        <w:rPr>
          <w:rFonts w:cs="Arial"/>
          <w:sz w:val="16"/>
          <w:szCs w:val="16"/>
        </w:rPr>
      </w:pPr>
      <w:r w:rsidRPr="00C55C88">
        <w:rPr>
          <w:rFonts w:cs="Arial"/>
          <w:sz w:val="16"/>
          <w:szCs w:val="16"/>
        </w:rPr>
        <w:t>B: Also die Bedeutung ist sehr hoch, aus meiner Sicht. Die Anwendung ist sehr gering. Sehr hoch, weil man von einem, ich sage mal, eher marktforschungsorientierten, befragungsorientierten teilweise intuitiven Marketing eine ganz andere Qualität reinbekommt durch KI, weil das faktenbasierend ist, weil das datenbasierend ist und, sage mal, die ganzen emotionalen Aspekte, ja, also man fühlt dass die und die Kampagne besser performt. Und diese ganzen emotionalen Aspekte rausgefiltert werden. Weil im Endeffekt im datenbasierten Marketing oder KI basierten Marketing geht es nur um Fakten und Faktenergebnisse. Und das haben wir auch unseren Kunden, aber auch wir, ist halt sehr stark performancegetrieben. Und ich glaube, dieses performancegetriebene Marketing muss KI basiert sein. Wenn ich kein datengetriebenes Marketing mache, ist es schwierig, ja. Aber die Fähigkeiten sind nicht da. Entweder sind die Daten nicht da oder Datenunfähigkeiten sind nicht da, um es rauszusteuern. Das sind eigentlich die Hürden, die da sind. #00:03:29-0#</w:t>
      </w:r>
    </w:p>
    <w:p w14:paraId="74EF47B9" w14:textId="77777777" w:rsidR="00C55C88" w:rsidRPr="00C55C88" w:rsidRDefault="00C55C88" w:rsidP="00C55C88">
      <w:pPr>
        <w:spacing w:after="0"/>
        <w:rPr>
          <w:rFonts w:cs="Arial"/>
          <w:sz w:val="16"/>
          <w:szCs w:val="16"/>
        </w:rPr>
      </w:pPr>
    </w:p>
    <w:p w14:paraId="1A9F68EA" w14:textId="77777777" w:rsidR="00C55C88" w:rsidRPr="00C55C88" w:rsidRDefault="00C55C88" w:rsidP="00C55C88">
      <w:pPr>
        <w:spacing w:after="0"/>
        <w:rPr>
          <w:rFonts w:cs="Arial"/>
          <w:sz w:val="16"/>
          <w:szCs w:val="16"/>
        </w:rPr>
      </w:pPr>
      <w:r w:rsidRPr="00C55C88">
        <w:rPr>
          <w:rFonts w:cs="Arial"/>
          <w:sz w:val="16"/>
          <w:szCs w:val="16"/>
        </w:rPr>
        <w:t>I: Da kommen wir gleich nochmal/ Da würde ich gleich nochmal ein bisschen tiefer einsteigen. Du hast schon so ein bisschen angedeutet welche Anwendungsgebiete du siehst, kannst du das nochmal ein bisschen ausführen, welche Anwendungsgebiete Marketing du aktuell für relevant hältst? Oder vielleicht auch zukünftig? #00:03:48-0#</w:t>
      </w:r>
    </w:p>
    <w:p w14:paraId="70889147" w14:textId="77777777" w:rsidR="00C55C88" w:rsidRPr="00C55C88" w:rsidRDefault="00C55C88" w:rsidP="00C55C88">
      <w:pPr>
        <w:spacing w:after="0"/>
        <w:rPr>
          <w:rFonts w:cs="Arial"/>
          <w:sz w:val="16"/>
          <w:szCs w:val="16"/>
        </w:rPr>
      </w:pPr>
    </w:p>
    <w:p w14:paraId="423A3A71" w14:textId="77777777" w:rsidR="00C55C88" w:rsidRPr="00C55C88" w:rsidRDefault="00C55C88" w:rsidP="00C55C88">
      <w:pPr>
        <w:spacing w:after="0"/>
        <w:rPr>
          <w:rFonts w:cs="Arial"/>
          <w:sz w:val="16"/>
          <w:szCs w:val="16"/>
        </w:rPr>
      </w:pPr>
      <w:r w:rsidRPr="00C55C88">
        <w:rPr>
          <w:rFonts w:cs="Arial"/>
          <w:sz w:val="16"/>
          <w:szCs w:val="16"/>
        </w:rPr>
        <w:t>B: Können wir das nach Kanälen unterteilen? Ich weiß nicht, wie wir es machen sollen. Business Marketing Kanäle oder generalistisch. Also ich sage jetzt mal, wenn ich jetzt auf die Kanäle gehe oder von uns ausgehe, dann ist datengetriebenes Marketing insbesondere ganze Google-Welt essenziell. Also Google selber ist datengetrieben und definiert darüber auch die Rankings, also welche Gebote oben, unten sind und gleichzeitig bietet Software an, um das automatisiert auszusteuern, rein datengetrieben. Also welche Preis, welches Key Word mit welcher Strategie gezahlt wird, um entsprechende CPOs, Costs per Leads oder Kurwerte zu erreichen und Konvertierungsraten zu optimieren. Und das ist eine algorithmische Aussteuerung, die sich selbst entsprechend gewissen vorgesetzten Parametern optimiert und eigentlich das Maximale aus dem Kanal rausholt, zu gegebenen Budget oder Strategie ist Wachstum, dann ist das Budget nach oben hin offen, ja, teilweise, das machen noch wenige Unternehmen oder weniger, geht es auf Marge. Ich biete auf Marge alle Produkte die verfügbar sind und eine hohe Marge haben massiv abverkaufen. Also gibt es verschiedene Strategien die rein datenbasiert agieren. Social Media ist genau das Gleiche. Ist auch alles sehr stark datenbasiert. Beginnend im Profiling, welche Zielgruppen spreche ich an, ist dann hingehend in der App-Aussteuerung, wie ich das aussteure. Bis hin, sagen wir mal, Zero und alle Online-Disziplinen sind eigentlich sehr, sehr stark datengetrieben und KI-getrieben. Bis hin, und das ist dann das nächste, das ist ja über die Zielgruppen ich auch derart justiere, indem ich halt, wenn ich personenbezogenen Daten erfasse, Personen aufbauen kann, ja. Das ist ja auch wieder Marketing in der Zielgruppenansprache. Der einen Vorteil, auch nochmal einen anderen Impuls mitbringt. Dass ich denke, dass das meine Zielgruppe ist, das wirklich nochmal anders verifiziert, vielleicht sogar neue Personas oder Zielgruppen entstehen. Und am Ende des Tages geht es darum wie allokiere ich eigentlich bestmöglich auf welchen Kanal und welche Zielgruppe mein Budget. Also am Ende des Tages die optimale Budgetallokation, die ich finden will. #00:06:05-0#</w:t>
      </w:r>
    </w:p>
    <w:p w14:paraId="4EE0DF63" w14:textId="77777777" w:rsidR="00C55C88" w:rsidRPr="00C55C88" w:rsidRDefault="00C55C88" w:rsidP="00C55C88">
      <w:pPr>
        <w:spacing w:after="0"/>
        <w:rPr>
          <w:rFonts w:cs="Arial"/>
          <w:sz w:val="16"/>
          <w:szCs w:val="16"/>
        </w:rPr>
      </w:pPr>
    </w:p>
    <w:p w14:paraId="23E6A6BE" w14:textId="77777777" w:rsidR="00C55C88" w:rsidRPr="00C55C88" w:rsidRDefault="00C55C88" w:rsidP="00C55C88">
      <w:pPr>
        <w:spacing w:after="0"/>
        <w:rPr>
          <w:rFonts w:cs="Arial"/>
          <w:sz w:val="16"/>
          <w:szCs w:val="16"/>
        </w:rPr>
      </w:pPr>
      <w:r w:rsidRPr="00C55C88">
        <w:rPr>
          <w:rFonts w:cs="Arial"/>
          <w:sz w:val="16"/>
          <w:szCs w:val="16"/>
        </w:rPr>
        <w:t>I: Und jetzt aus deiner Rolle raus, entweder aktuell oder in deiner vorigen Rolle, inwieweit hast du dich konkret zum Beispiel zu einem eurer Kunden hin mit dem Thema künstliche Intelligenz auseinandergesetzt? Oder datenbasiertes Marketing? Ich meine, die Trennung ist nicht scharf. #00:06:26-0#</w:t>
      </w:r>
    </w:p>
    <w:p w14:paraId="62978F54" w14:textId="77777777" w:rsidR="00C55C88" w:rsidRPr="00C55C88" w:rsidRDefault="00C55C88" w:rsidP="00C55C88">
      <w:pPr>
        <w:spacing w:after="0"/>
        <w:rPr>
          <w:rFonts w:cs="Arial"/>
          <w:sz w:val="16"/>
          <w:szCs w:val="16"/>
        </w:rPr>
      </w:pPr>
    </w:p>
    <w:p w14:paraId="6B626E38" w14:textId="77777777" w:rsidR="00C55C88" w:rsidRPr="00C55C88" w:rsidRDefault="00C55C88" w:rsidP="00C55C88">
      <w:pPr>
        <w:spacing w:after="0"/>
        <w:rPr>
          <w:rFonts w:cs="Arial"/>
          <w:sz w:val="16"/>
          <w:szCs w:val="16"/>
        </w:rPr>
      </w:pPr>
      <w:r w:rsidRPr="00C55C88">
        <w:rPr>
          <w:rFonts w:cs="Arial"/>
          <w:sz w:val="16"/>
          <w:szCs w:val="16"/>
        </w:rPr>
        <w:t>B: Also jetzt ich in meiner Rolle nicht unmittelbar, aber wir als Unternehmen setzen uns täglich mit, sage ich mal, KI in der Verbesserung unserer Algorithmen auseinander. Das ist dann eher technikbezogen, das ist eher produktentwicklungsseitig bezogen und das auf Google und auch auf Amazon. Weil Amazon ist genauso datengetrieben. Also Tools, die zur automatisierten Aussteuerung von Werbekampagnen den Marketingverantwortlichen helfen. Das ist die eine Komponente. Wo wir uns auch noch, oder ich mich auseinandersetze, ist das ganze Thema Customer Data Plattformen, CDPs. Weil so im Sinne von Shit in, Shit out, ist eine große Herausforderung bei den Unternehmen, dass sie die Daten entweder nicht normieren, also Äpfel mit Birnen zusammen bringen oder die verschiedensten Datenquellen API-seitig nicht verfügbar sind oder ihnen ein, ich nenne es mal Integration Layer oder Marketing Hub fehlt, der aus dem Warenwirtschaftssystem, aus den Online-Kanälen und vielleicht noch aus den Beisystemen das zusammenbringt. Und das daran scheitert. Das ist die Systemseite. Dazu kommt dann die menschliche Seite. Dass ich eigentlich mit diesen Daten gar nicht so richtig anfange, selbst wenn ich sie hätte, was ich daraus für Schlüsse ziehe. Und deswegen sind es einmal die aussteuernden Kanäle und das andere ist die Datenaggregation, Normierung, Harmonisierung und dann Verfügbarmachung für die jeweiligen Bereiche die wir auch unterstützen. Das sind die Kontaktpunkte die ich im datengetriebenen Marketing sehr stark habe. #00:08:00-0#</w:t>
      </w:r>
    </w:p>
    <w:p w14:paraId="3A2B38FB" w14:textId="77777777" w:rsidR="00C55C88" w:rsidRPr="00C55C88" w:rsidRDefault="00C55C88" w:rsidP="00C55C88">
      <w:pPr>
        <w:spacing w:after="0"/>
        <w:rPr>
          <w:rFonts w:cs="Arial"/>
          <w:sz w:val="16"/>
          <w:szCs w:val="16"/>
        </w:rPr>
      </w:pPr>
    </w:p>
    <w:p w14:paraId="2735B88C" w14:textId="77777777" w:rsidR="00C55C88" w:rsidRPr="00C55C88" w:rsidRDefault="00C55C88" w:rsidP="00C55C88">
      <w:pPr>
        <w:spacing w:after="0"/>
        <w:rPr>
          <w:rFonts w:cs="Arial"/>
          <w:sz w:val="16"/>
          <w:szCs w:val="16"/>
        </w:rPr>
      </w:pPr>
      <w:r w:rsidRPr="00C55C88">
        <w:rPr>
          <w:rFonts w:cs="Arial"/>
          <w:sz w:val="16"/>
          <w:szCs w:val="16"/>
        </w:rPr>
        <w:t>I: Wenn du jetzt mit einem Kunden zusammensitzt, gerade zu dem Thema Customer Data Plattformen, mit wem redest du da? Was sind die Rollen, die da mit am Tisch sind? #00:08:13-0#</w:t>
      </w:r>
    </w:p>
    <w:p w14:paraId="52F591A6" w14:textId="77777777" w:rsidR="00C55C88" w:rsidRPr="00C55C88" w:rsidRDefault="00C55C88" w:rsidP="00C55C88">
      <w:pPr>
        <w:spacing w:after="0"/>
        <w:rPr>
          <w:rFonts w:cs="Arial"/>
          <w:sz w:val="16"/>
          <w:szCs w:val="16"/>
        </w:rPr>
      </w:pPr>
    </w:p>
    <w:p w14:paraId="31E16F63" w14:textId="77777777" w:rsidR="00C55C88" w:rsidRPr="00C55C88" w:rsidRDefault="00C55C88" w:rsidP="00C55C88">
      <w:pPr>
        <w:spacing w:after="0"/>
        <w:rPr>
          <w:rFonts w:cs="Arial"/>
          <w:sz w:val="16"/>
          <w:szCs w:val="16"/>
        </w:rPr>
      </w:pPr>
      <w:r w:rsidRPr="00C55C88">
        <w:rPr>
          <w:rFonts w:cs="Arial"/>
          <w:sz w:val="16"/>
          <w:szCs w:val="16"/>
        </w:rPr>
        <w:t>B: Es sind zwei Rollen. Es ist entweder/ Nein, drei Rollen eigentlich. Entweder ist es der Marketingverantwortliche, der dasselbe für sich erkannt hat und sagt, ich möchte stärker auf datengetriebenes Marketing und Datenverfügbarkeit setzen. Das gibt es häufig. Ich komme an die Daten nicht dran oder nur sehr eingeschränkt. Oder es ist getrieben von einer klassischen BI-Abteilung, die das als Auftrag hat. Oder es ist die IT-Abteilung, die von der Fachabteilung die Anforderung hat, ich möchte die Datenverfügbarkeit haben und händeringenden ein API-Layer aufbaut, den ich durch Drittsysteme eher mir schaffen kann, als ich selber die Schnittstellen aufbaue. Die drei Zielgruppen haben das meistens zu tun. #00:08:57-0#</w:t>
      </w:r>
    </w:p>
    <w:p w14:paraId="307AF9E4" w14:textId="77777777" w:rsidR="00C55C88" w:rsidRPr="00C55C88" w:rsidRDefault="00C55C88" w:rsidP="00C55C88">
      <w:pPr>
        <w:spacing w:after="0"/>
        <w:rPr>
          <w:rFonts w:cs="Arial"/>
          <w:sz w:val="16"/>
          <w:szCs w:val="16"/>
        </w:rPr>
      </w:pPr>
    </w:p>
    <w:p w14:paraId="78D159E5" w14:textId="77777777" w:rsidR="00C55C88" w:rsidRPr="00C55C88" w:rsidRDefault="00C55C88" w:rsidP="00C55C88">
      <w:pPr>
        <w:spacing w:after="0"/>
        <w:rPr>
          <w:rFonts w:cs="Arial"/>
          <w:sz w:val="16"/>
          <w:szCs w:val="16"/>
        </w:rPr>
      </w:pPr>
      <w:r w:rsidRPr="00C55C88">
        <w:rPr>
          <w:rFonts w:cs="Arial"/>
          <w:sz w:val="16"/>
          <w:szCs w:val="16"/>
        </w:rPr>
        <w:t>I: Was ist euer Beitrag dann für diese Kunden? #00:09:03-0#</w:t>
      </w:r>
    </w:p>
    <w:p w14:paraId="12729DA1" w14:textId="77777777" w:rsidR="00C55C88" w:rsidRPr="00C55C88" w:rsidRDefault="00C55C88" w:rsidP="00C55C88">
      <w:pPr>
        <w:spacing w:after="0"/>
        <w:rPr>
          <w:rFonts w:cs="Arial"/>
          <w:sz w:val="16"/>
          <w:szCs w:val="16"/>
        </w:rPr>
      </w:pPr>
    </w:p>
    <w:p w14:paraId="5215F1A5" w14:textId="77777777" w:rsidR="00C55C88" w:rsidRPr="00C55C88" w:rsidRDefault="00C55C88" w:rsidP="00C55C88">
      <w:pPr>
        <w:spacing w:after="0"/>
        <w:rPr>
          <w:rFonts w:cs="Arial"/>
          <w:sz w:val="16"/>
          <w:szCs w:val="16"/>
        </w:rPr>
      </w:pPr>
      <w:r w:rsidRPr="00C55C88">
        <w:rPr>
          <w:rFonts w:cs="Arial"/>
          <w:sz w:val="16"/>
          <w:szCs w:val="16"/>
        </w:rPr>
        <w:t>B: Der Beitrag von uns ist einerseits den idealen Marketing (Textag?) mit denen auswählen. Also wie kriege ich die Daten zusammen, was sind deren Use Cases, also was wollen sie eigentlich abbilden, und dann darüber kommend neben dem was sie an IT-Architektur haben, von dem wo sie Use Case seitig hinwollen, zu schauen, was am Markt verfügbar ist und das für sie auch zu implementieren. Wenn wir jetzt bei CDP-Plattformen sind, dann sind wir dort mit Partnern im Gespräch. Wir haben eine Partnerschaft mit Segment, die sind in den USA sehr stark unterwegs, mit (unv.), die sind eher in Wien unterwegs, und die haben verschiedene Ansätze. Also alle aggregieren die Daten, aber die anderen machen dann Prediction Modelle teilweise oder Presense Modelle oder die nächsten machen eher Personas, das muss man dann mit dem Kunden im Use Case abstimmen, welche Komponenten sie brauchen. Das ist genau unsere Aufgabe da den idealen Marketing (Textag?) hinzustellen für den Kunden und an Shopsysteme anzuflanschen. #00:10:03-0#</w:t>
      </w:r>
    </w:p>
    <w:p w14:paraId="2EE41DB6" w14:textId="77777777" w:rsidR="00C55C88" w:rsidRPr="00C55C88" w:rsidRDefault="00C55C88" w:rsidP="00C55C88">
      <w:pPr>
        <w:spacing w:after="0"/>
        <w:rPr>
          <w:rFonts w:cs="Arial"/>
          <w:sz w:val="16"/>
          <w:szCs w:val="16"/>
        </w:rPr>
      </w:pPr>
    </w:p>
    <w:p w14:paraId="00548FA2" w14:textId="77777777" w:rsidR="00C55C88" w:rsidRPr="00C55C88" w:rsidRDefault="00C55C88" w:rsidP="00C55C88">
      <w:pPr>
        <w:spacing w:after="0"/>
        <w:rPr>
          <w:rFonts w:cs="Arial"/>
          <w:sz w:val="16"/>
          <w:szCs w:val="16"/>
        </w:rPr>
      </w:pPr>
      <w:r w:rsidRPr="00C55C88">
        <w:rPr>
          <w:rFonts w:cs="Arial"/>
          <w:sz w:val="16"/>
          <w:szCs w:val="16"/>
        </w:rPr>
        <w:t>I: Kannst du mal so ein bisschen beschreiben wie diese Projekte laufen und wie die sich entwickeln über die Zeit? #00:10:13-0#</w:t>
      </w:r>
    </w:p>
    <w:p w14:paraId="4716FC63" w14:textId="77777777" w:rsidR="00C55C88" w:rsidRPr="00C55C88" w:rsidRDefault="00C55C88" w:rsidP="00C55C88">
      <w:pPr>
        <w:spacing w:after="0"/>
        <w:rPr>
          <w:rFonts w:cs="Arial"/>
          <w:sz w:val="16"/>
          <w:szCs w:val="16"/>
        </w:rPr>
      </w:pPr>
    </w:p>
    <w:p w14:paraId="57DD4731" w14:textId="77777777" w:rsidR="00C55C88" w:rsidRPr="00C55C88" w:rsidRDefault="00C55C88" w:rsidP="00C55C88">
      <w:pPr>
        <w:spacing w:after="0"/>
        <w:rPr>
          <w:rFonts w:cs="Arial"/>
          <w:sz w:val="16"/>
          <w:szCs w:val="16"/>
        </w:rPr>
      </w:pPr>
      <w:r w:rsidRPr="00C55C88">
        <w:rPr>
          <w:rFonts w:cs="Arial"/>
          <w:sz w:val="16"/>
          <w:szCs w:val="16"/>
        </w:rPr>
        <w:t>B: Entweder springt man rein und man sagt, ich habe bereits eine Notwendigkeit und ich brauche diese Schnittstellen und über die Schnittstellen kommt man dann zu solchen CDP-Lösungen. Weil sie einfach sagen, Technik braucht da zwei Jahre, wir brauchen eine andere Lösung, sonst kommen wir nicht voran. Und dann geht es relativ rasch rein. Wenn wir uns ein Projekt aussuchen dürften, also vom idealtypischen Ablauf, dann wäre das, dass man am Anfang eine Bedarfsklärung macht, Use Cases definiert, das abstimmt, wo eigentlich der Einsatz ist, man daraus eine Qualifikation von Funktion und Anbieterseite her erstellt mit einer Empfehlung, dann einen MVP definiert, wo man sagt, okay, jetzt nehmen wir Use Case eins und zwei von zehn und stechen den komplett durch die Systemlandschaft durch, also von was möchte ich aussteuern bis hin was brauche ich für Daten die ich mir ziehe, um dann zu sagen, das funktioniert und bringt auch den kommerziellen Erfolg und den Wertbeitrag und jetzt rollt man eben den auf die restlichen Use Cases aus. Und das ist ein klassisches Implementierungsprojekt, wo die erste Phase vier bis sechs Wochen ist von Evaluation, Use Cases beschreiben, Toolauswahl, MVP-Definition und nicht Umsetzung und dann ist es abhängig von der Systemlandschaft was dann die Implementierungsphase betreffend ist. #00:11:34-0#</w:t>
      </w:r>
    </w:p>
    <w:p w14:paraId="5F011A3C" w14:textId="77777777" w:rsidR="00C55C88" w:rsidRPr="00C55C88" w:rsidRDefault="00C55C88" w:rsidP="00C55C88">
      <w:pPr>
        <w:spacing w:after="0"/>
        <w:rPr>
          <w:rFonts w:cs="Arial"/>
          <w:sz w:val="16"/>
          <w:szCs w:val="16"/>
        </w:rPr>
      </w:pPr>
    </w:p>
    <w:p w14:paraId="48585E2B" w14:textId="77777777" w:rsidR="00C55C88" w:rsidRPr="00C55C88" w:rsidRDefault="00C55C88" w:rsidP="00C55C88">
      <w:pPr>
        <w:spacing w:after="0"/>
        <w:rPr>
          <w:rFonts w:cs="Arial"/>
          <w:sz w:val="16"/>
          <w:szCs w:val="16"/>
        </w:rPr>
      </w:pPr>
      <w:r w:rsidRPr="00C55C88">
        <w:rPr>
          <w:rFonts w:cs="Arial"/>
          <w:sz w:val="16"/>
          <w:szCs w:val="16"/>
        </w:rPr>
        <w:t>I: Wie nimmst du die Zusammenarbeit der Parteien im Unternehmen wahr? Du hast jetzt genannt IT, VI und Marketing. #00:11:44-0#</w:t>
      </w:r>
    </w:p>
    <w:p w14:paraId="01216075" w14:textId="77777777" w:rsidR="00C55C88" w:rsidRPr="00C55C88" w:rsidRDefault="00C55C88" w:rsidP="00C55C88">
      <w:pPr>
        <w:spacing w:after="0"/>
        <w:rPr>
          <w:rFonts w:cs="Arial"/>
          <w:sz w:val="16"/>
          <w:szCs w:val="16"/>
        </w:rPr>
      </w:pPr>
    </w:p>
    <w:p w14:paraId="787E0AE5" w14:textId="77777777" w:rsidR="00C55C88" w:rsidRPr="00C55C88" w:rsidRDefault="00C55C88" w:rsidP="00C55C88">
      <w:pPr>
        <w:spacing w:after="0"/>
        <w:rPr>
          <w:rFonts w:cs="Arial"/>
          <w:sz w:val="16"/>
          <w:szCs w:val="16"/>
        </w:rPr>
      </w:pPr>
      <w:r w:rsidRPr="00C55C88">
        <w:rPr>
          <w:rFonts w:cs="Arial"/>
          <w:sz w:val="16"/>
          <w:szCs w:val="16"/>
        </w:rPr>
        <w:t>B: Sehr unterschiedlich. Also ich glaube, dass es immer eine Herausforderung ist, wenn Verantwortlichen teilweise die Verantwortlichkeiten unterschiedlich gelagert sind. Also erst mal das Budget verteilt. Oder einer hat das Budget. Dann ist immer die Frage, ob der das Budget hat auch gleichzeitig Treiber ist. Meistens ist es so, dass einer Treiber ist, aber kein Budget hat und den anderen überzeugen muss, dass er sein Budget sinnvoll für seine Themen einsetzt. Selten ist es eine konzertierte Aktion. Sagt, sowohl IT als auch VI als auch Marketing oder Vertriebsverantwortliche sagen, wir haben das vollständig gemeinsam erfasst, dass das absolut notwendig ist und allgemein so umsetzen. Ist eher selten der Fall. Es gibt einfach da auch Hoheitsdiskussionen. Was wird in der IT eingeführt, wo fühlt sich die IT vielleicht durch Drittlösungen auch gebypasst und letztendlich auch die IT sagt, sie würde es auch gerne selber entwickeln oder eigentlich brauchen wir keine Drittlösungen, wenn wir es selber machen. Und dadurch Geschwindigkeit rausgeht. Und der Fachbereich der sagt, ich hätte es halt gerne morgen aber teilweise auch sogar noch inhaltlich überfordert ist, das überhaupt anzuwenden, weil nur wenn ich eine Lösung habe, habe ich ja noch nicht kommerziellen Erfolg oder die Fähigkeiten, das auch vollständig ausgereizt zu betreiben. Also das heißt, das ist die BA-Abteilung als letztes, die vielleicht sehr, sehr stark analytisch unterwegs ist und sagt, ich möchte gerne viele Daten haben, um eine Datenhoheit für mich zu haben, die ich vielleicht gar nicht so bereit bin zu teilen, weil ich damit die immanente Interpretationshoheit auch in der Company für mich beanspruche. Und das eine herausragende Stellung mir gibt. Also deswegen ist das durchaus noch ein Weg zu gehen. #00:13:35-0#</w:t>
      </w:r>
    </w:p>
    <w:p w14:paraId="1674DB59" w14:textId="77777777" w:rsidR="00C55C88" w:rsidRPr="00C55C88" w:rsidRDefault="00C55C88" w:rsidP="00C55C88">
      <w:pPr>
        <w:spacing w:after="0"/>
        <w:rPr>
          <w:rFonts w:cs="Arial"/>
          <w:sz w:val="16"/>
          <w:szCs w:val="16"/>
        </w:rPr>
      </w:pPr>
    </w:p>
    <w:p w14:paraId="1C0F906B" w14:textId="77777777" w:rsidR="00C55C88" w:rsidRPr="00C55C88" w:rsidRDefault="00C55C88" w:rsidP="00C55C88">
      <w:pPr>
        <w:spacing w:after="0"/>
        <w:rPr>
          <w:rFonts w:cs="Arial"/>
          <w:sz w:val="16"/>
          <w:szCs w:val="16"/>
        </w:rPr>
      </w:pPr>
      <w:r w:rsidRPr="00C55C88">
        <w:rPr>
          <w:rFonts w:cs="Arial"/>
          <w:sz w:val="16"/>
          <w:szCs w:val="16"/>
        </w:rPr>
        <w:t>I: Und welche Ziele werden in solchen Projekten sich vorgenommen oder gibt es da Ziele oder wie? #00:13:48-0#</w:t>
      </w:r>
    </w:p>
    <w:p w14:paraId="1C241D5C" w14:textId="77777777" w:rsidR="00C55C88" w:rsidRPr="00C55C88" w:rsidRDefault="00C55C88" w:rsidP="00C55C88">
      <w:pPr>
        <w:spacing w:after="0"/>
        <w:rPr>
          <w:rFonts w:cs="Arial"/>
          <w:sz w:val="16"/>
          <w:szCs w:val="16"/>
        </w:rPr>
      </w:pPr>
    </w:p>
    <w:p w14:paraId="308706A6" w14:textId="77777777" w:rsidR="00C55C88" w:rsidRPr="00C55C88" w:rsidRDefault="00C55C88" w:rsidP="00C55C88">
      <w:pPr>
        <w:spacing w:after="0"/>
        <w:rPr>
          <w:rFonts w:cs="Arial"/>
          <w:sz w:val="16"/>
          <w:szCs w:val="16"/>
        </w:rPr>
      </w:pPr>
      <w:r w:rsidRPr="00C55C88">
        <w:rPr>
          <w:rFonts w:cs="Arial"/>
          <w:sz w:val="16"/>
          <w:szCs w:val="16"/>
        </w:rPr>
        <w:t>B: Ja, also wenn dann sind es Ziele klassisch eine Umsatzsteigerung zu erzielen. Also sehr kommerziell getriebene Ziele. Teilweise auch strategische Ziele. Dass man sagt, wir möchten die Datensilos aufbrechen, ich möchte eine Sicht haben, weil sonst jede Fachabteilung die jeweilige Interpretation in Dashboards Geschäftsführung oder zur Entscheidungen einbringt und ich da einfach keine Datenkonsistenz habe. Aber das auflösen möchte, bis hin, dass ich sage, wir müssen als Unternehmen uns digital weiterentwickeln und das ist die notwendige Voraussetzung, dass wir eine sehr gute Datengrundlage haben. Das ist ein strategischer Aspekt. #00:14:30-0#</w:t>
      </w:r>
    </w:p>
    <w:p w14:paraId="4716D8EF" w14:textId="77777777" w:rsidR="00C55C88" w:rsidRPr="00C55C88" w:rsidRDefault="00C55C88" w:rsidP="00C55C88">
      <w:pPr>
        <w:spacing w:after="0"/>
        <w:rPr>
          <w:rFonts w:cs="Arial"/>
          <w:sz w:val="16"/>
          <w:szCs w:val="16"/>
        </w:rPr>
      </w:pPr>
    </w:p>
    <w:p w14:paraId="528D1F5E" w14:textId="77777777" w:rsidR="00C55C88" w:rsidRPr="00C55C88" w:rsidRDefault="00C55C88" w:rsidP="00C55C88">
      <w:pPr>
        <w:spacing w:after="0"/>
        <w:rPr>
          <w:rFonts w:cs="Arial"/>
          <w:sz w:val="16"/>
          <w:szCs w:val="16"/>
        </w:rPr>
      </w:pPr>
      <w:r w:rsidRPr="00C55C88">
        <w:rPr>
          <w:rFonts w:cs="Arial"/>
          <w:sz w:val="16"/>
          <w:szCs w:val="16"/>
        </w:rPr>
        <w:t>I: Wenn du mal beschreibst ein Projekt, wo du sagt, das ist gut gelaufen in dem Bereich CDP, wie hat das Team gearbeitet an dem Thema? Also ihr zusammen mit dem Kunden? Mit welchem Modus? #00:14:45-0#</w:t>
      </w:r>
    </w:p>
    <w:p w14:paraId="0AF92B20" w14:textId="77777777" w:rsidR="00C55C88" w:rsidRPr="00C55C88" w:rsidRDefault="00C55C88" w:rsidP="00C55C88">
      <w:pPr>
        <w:spacing w:after="0"/>
        <w:rPr>
          <w:rFonts w:cs="Arial"/>
          <w:sz w:val="16"/>
          <w:szCs w:val="16"/>
        </w:rPr>
      </w:pPr>
    </w:p>
    <w:p w14:paraId="13F8132A" w14:textId="77777777" w:rsidR="00C55C88" w:rsidRPr="00C55C88" w:rsidRDefault="00C55C88" w:rsidP="00C55C88">
      <w:pPr>
        <w:spacing w:after="0"/>
        <w:rPr>
          <w:rFonts w:cs="Arial"/>
          <w:sz w:val="16"/>
          <w:szCs w:val="16"/>
        </w:rPr>
      </w:pPr>
      <w:r w:rsidRPr="00C55C88">
        <w:rPr>
          <w:rFonts w:cs="Arial"/>
          <w:sz w:val="16"/>
          <w:szCs w:val="16"/>
        </w:rPr>
        <w:t>B: Jetzt klammer ich mal Corona aus. Weil Corona ist, glaube ich, eine Sondersituation. Bestmöglich ist, dass man wirklich von diesen, je nach Größe vom Unternehmen, aber zumindest mal IT und Marketing, je nachdem wie groß die Abteilung ist oder nicht vorhanden ist, initiale Workshops macht, ein gemeinsames Verständnis hat und ideal ist auch vom Projektablauf, dass man in einem Kick Off klarstellt, was die Ziele sind die man erreichen möchte und das es hier in diesem Projekt eigentlich nur im Sinne des gesamten Unternehmens Gewinn ergeben kann. Und nichts weggenommen wird oder nicht eine Deutungshoheit über das Projekt erreicht werden möchte von den jeweiligen anderen Abteilungen. Und dann ist, ich sage mal, eine Bereitschaft dar, im Sinne von, das Ziel ist klar, der kommerzielle Business Case ist klar was man erreichen möchte und es ist letztendlich ein gemeinsames Projekt und nicht das Projekt vom Marketing oder von der IT, sondern es ist ein gemeinsames Projekt, wo letztendlich ein Projektleiter draufsitzt, der entweder von unserer Seite kommt oder extern freie Mitarbeiter ist oder ein klar definierter Mitarbeiter da ist. Aber wo quasi das was Marketing Know How ist, das was Implementierungs-Know- How ist wir mit reinbringen mit dem Ziel, eine gute Implementierung hinzulegen, aber auch mit dem Ziel sich wieder aus der Organisation zu entfernen, rauszulösen, weil wir sind nur als Enabler sehen. Also das funktioniert, glaube ich, nicht, wenn man eine Abhängigkeit per se schafft. #00:16:19-0#</w:t>
      </w:r>
    </w:p>
    <w:p w14:paraId="2F03F000" w14:textId="77777777" w:rsidR="00C55C88" w:rsidRPr="00C55C88" w:rsidRDefault="00C55C88" w:rsidP="00C55C88">
      <w:pPr>
        <w:spacing w:after="0"/>
        <w:rPr>
          <w:rFonts w:cs="Arial"/>
          <w:sz w:val="16"/>
          <w:szCs w:val="16"/>
        </w:rPr>
      </w:pPr>
    </w:p>
    <w:p w14:paraId="451AFD40" w14:textId="77777777" w:rsidR="00C55C88" w:rsidRPr="00C55C88" w:rsidRDefault="00C55C88" w:rsidP="00C55C88">
      <w:pPr>
        <w:spacing w:after="0"/>
        <w:rPr>
          <w:rFonts w:cs="Arial"/>
          <w:sz w:val="16"/>
          <w:szCs w:val="16"/>
        </w:rPr>
      </w:pPr>
      <w:r w:rsidRPr="00C55C88">
        <w:rPr>
          <w:rFonts w:cs="Arial"/>
          <w:sz w:val="16"/>
          <w:szCs w:val="16"/>
        </w:rPr>
        <w:t>I: Du hast gerade eben schon gesagt, einen Workshop starten und ein gemeinsames Verständnis zu schaffen, auf was für ein Verständnis zum Thema, sage ich mal, datengetriebenes Marketing, kannst jetzt auch dann Plattformen als ein Enabler nehmen oder KI nennen, triffst du denn im Unternehmen? #00:16:42-0#</w:t>
      </w:r>
    </w:p>
    <w:p w14:paraId="37726481" w14:textId="77777777" w:rsidR="00C55C88" w:rsidRPr="00C55C88" w:rsidRDefault="00C55C88" w:rsidP="00C55C88">
      <w:pPr>
        <w:spacing w:after="0"/>
        <w:rPr>
          <w:rFonts w:cs="Arial"/>
          <w:sz w:val="16"/>
          <w:szCs w:val="16"/>
        </w:rPr>
      </w:pPr>
    </w:p>
    <w:p w14:paraId="3A86840D" w14:textId="77777777" w:rsidR="00C55C88" w:rsidRPr="00C55C88" w:rsidRDefault="00C55C88" w:rsidP="00C55C88">
      <w:pPr>
        <w:spacing w:after="0"/>
        <w:rPr>
          <w:rFonts w:cs="Arial"/>
          <w:sz w:val="16"/>
          <w:szCs w:val="16"/>
        </w:rPr>
      </w:pPr>
      <w:r w:rsidRPr="00C55C88">
        <w:rPr>
          <w:rFonts w:cs="Arial"/>
          <w:sz w:val="16"/>
          <w:szCs w:val="16"/>
        </w:rPr>
        <w:t>B: Sehr unterschiedlich. Die meisten Unternehmen haben eine gewisse Legacy. Wo sie sagen, okay, wir würden gerne etwas Neues machen, aber das ist unsere Legacy, da kommen wir auch nicht so schnell weg. Das ist einfach historisch IT-seitig gewachsen. Jetzt können wir da Refactoring machen was Software ist oder neue Module ausbauen und das Wichtigste ist eigentlich, dass man sich dieser IT-Systemlandschaft, die man hat, bewusst ist, schaut, auch weil es ja um Einzelsoftware ist, welche Software hat sich in welche Richtung bewegt. Wenn ich jetzt mal die Software Adobe nehme, die ist ja gewachsen durch verschiedene Module. Jetzt habe ich vielleicht schon eine Komponente da drin, lohnt es sich jetzt eine andere Komponente dazu zu packen, eine CDP Plattform oder sage ich, was kann denn Adobe selber noch an Funktionen erweitern. Google genau das gleiche. Oder ich habe eben Legacy Systeme, die sich in diese Richtung weniger entwickelt haben und ich fahre dort entsprechend ein Integration Layer und lasse die Altsysteme so wie sie sind, betreibe sie weiter, aber die Datenhoheiten und Dateninterpretation gebe ich einem anderen System, das aber offen gestaltet ist, wieder auch nicht nur Read sondern auch Write-Möglichkeiten hat. Also nicht nur zentral liest, sondern wenn die Kanäle wieder Daten reinliefern, auch wieder destruieren kann mit anderen Systemen. Und das ist enorm wichtig. Deswegen braucht man sehr intensiv die IT aus meiner Sicht, um das sinnvoll systemseitig zu betrachten. Auch die Datenflüsse zu erfassen. Also es geht schon allein darum, dass die meisten Unternehmen nicht wissen welche Daten kommen denn von wo nach wo. Dass diese Daten, ich sage mal, den Datenfluss zu erfassen, auch zu definieren was sind eigentlich die jeweiligen Datenpunkte oder Datensätzen die Mastersysteme, also wo werden die gehalten, wer liest Daten, wer schreibt Daten, wie sind die Datenhierarchien, um dann aber nochmal draufzuschauen, zu sagen, wo haben wir denn eigentlich Dateninkonsistenzen. Das fängt ja allein schon Netto und Bruttopreise an. Also wenn es über Nettopreise erfasst, ist dann Netto plus Brutto. Werden Stornoquoten mit reingespielt, ja, nein. Wie wird der Customer Lifetime Value interpretiert. Also es sind da verschiedene Konsistenzen die ich erst mal schaffen muss und deswegen Datenströme wichtig, damit ich eine Datengrundlage konzeptionell mir schaffe und dann definiere was sind eigentlich die jeweiligen führenden Systeme als Quellsysteme, die da sind und dann sage, aus diesen Quellsystemen wird eine normierte Datensicht geschaffen, auf der ich dann andere Systeme in der Aussteuerung aufsetze. #00:19:23-0#</w:t>
      </w:r>
    </w:p>
    <w:p w14:paraId="5584C2BC" w14:textId="77777777" w:rsidR="00C55C88" w:rsidRPr="00C55C88" w:rsidRDefault="00C55C88" w:rsidP="00C55C88">
      <w:pPr>
        <w:spacing w:after="0"/>
        <w:rPr>
          <w:rFonts w:cs="Arial"/>
          <w:sz w:val="16"/>
          <w:szCs w:val="16"/>
        </w:rPr>
      </w:pPr>
    </w:p>
    <w:p w14:paraId="612F823B" w14:textId="77777777" w:rsidR="00C55C88" w:rsidRPr="00C55C88" w:rsidRDefault="00C55C88" w:rsidP="00C55C88">
      <w:pPr>
        <w:spacing w:after="0"/>
        <w:rPr>
          <w:rFonts w:cs="Arial"/>
          <w:sz w:val="16"/>
          <w:szCs w:val="16"/>
        </w:rPr>
      </w:pPr>
      <w:r w:rsidRPr="00C55C88">
        <w:rPr>
          <w:rFonts w:cs="Arial"/>
          <w:sz w:val="16"/>
          <w:szCs w:val="16"/>
        </w:rPr>
        <w:t>I: Du hast gleich am Anfang schon gesagt, also so Datenbeschaffung, auf der anderen Seite die Fähigkeit die Daten dann zu nutzen und wieder auszuspielen, sind so die zwei großen Themen. Kannst du das nochmal erläutern, wo du die Deltas siehst bei den Fähigkeiten in den Unternehmen? #00:19:46-0#</w:t>
      </w:r>
    </w:p>
    <w:p w14:paraId="76A40CC3" w14:textId="77777777" w:rsidR="00C55C88" w:rsidRPr="00C55C88" w:rsidRDefault="00C55C88" w:rsidP="00C55C88">
      <w:pPr>
        <w:spacing w:after="0"/>
        <w:rPr>
          <w:rFonts w:cs="Arial"/>
          <w:sz w:val="16"/>
          <w:szCs w:val="16"/>
        </w:rPr>
      </w:pPr>
    </w:p>
    <w:p w14:paraId="0E8A944C" w14:textId="77777777" w:rsidR="00C55C88" w:rsidRPr="00C55C88" w:rsidRDefault="00C55C88" w:rsidP="00C55C88">
      <w:pPr>
        <w:spacing w:after="0"/>
        <w:rPr>
          <w:rFonts w:cs="Arial"/>
          <w:sz w:val="16"/>
          <w:szCs w:val="16"/>
        </w:rPr>
      </w:pPr>
      <w:r w:rsidRPr="00C55C88">
        <w:rPr>
          <w:rFonts w:cs="Arial"/>
          <w:sz w:val="16"/>
          <w:szCs w:val="16"/>
        </w:rPr>
        <w:t>B: Ich glaube, dass das/ Ein bisschen schwierig zu sagen, weil das/ Ich glaube, beide Teile sind gleich oder nahezu gleich gewichtet, ja. Man hat teilweise Lack of Data Qualification und die Erfassung und verteilte Daten. Dass eher auf der IT und intern gerichteten Seite. Gleichzeitig treffen Kunden, sage mal, die haben eine großartige Marketingspeed, haben aber nicht die Fähigkeiten das auszusteuern und suchen eigentlich eine ganz einfache Lösung, wo sie drei Parameter eingeben und der Rest automatisiert passiert. Also dont make me think. Und das beißt sich so ein bisschen, weil ich schon glaube, dass eine Kombination ist zwischen jetzt künstliche Intelligenz, dass ich einen hohen Automatisierungsgrad und Interpretationsgrad habe, aber immer noch der, der Marketing macht, versteht, was eigentlich die aussteuernden Logiken sind, aber auch was die Zielsetzungen sind. Wenn ich das nicht mehr verstehe, weiß ich gar nicht ob das, was vorgeschlagen wird oder was ausgesteuert wird, überhaupt noch dem ursprünglichen Ziel, was ich habe, Rechnung trägt. Stichwort wenn ich jetzt zum Beispiel bei Google Smart Bidding, haben wir viele Kunden die Smart Bidding einsetzen, das ist ja nicht mehr so, dass ich weiß was der Algorithmus macht. Das passiert automatisch. Und im besten Fall will Google, dass ich drei Parameter eingebe, von mir aus Budget, eine Conversion Rate oder einen CPO-Zielwert und der Rest macht eigentlich Smart Bidding. Das kann aber einen negativen Effekt haben, wenn ich im (Zea?)Bereich unterwegs bin auf mein Zero Ranking. Wenn ich einfach sage, ich lass das für sich optimieren, habe den Gesamtblick nicht oder verstehe nicht welche Wechselwirkung das auf Zero hat, organischen Traffic, dann habe ich dort Nachteile. Und deswegen ist wichtig, dass ich eine Kompetenz habe in der Beurteilung der Maßnahmen, aber auch der Ergebnisse. Und nicht das rein voll automatisiert einer Software überlasse. #00:21:59-0#</w:t>
      </w:r>
    </w:p>
    <w:p w14:paraId="7567DA08" w14:textId="77777777" w:rsidR="00C55C88" w:rsidRPr="00C55C88" w:rsidRDefault="00C55C88" w:rsidP="00C55C88">
      <w:pPr>
        <w:spacing w:after="0"/>
        <w:rPr>
          <w:rFonts w:cs="Arial"/>
          <w:sz w:val="16"/>
          <w:szCs w:val="16"/>
        </w:rPr>
      </w:pPr>
    </w:p>
    <w:p w14:paraId="2C246E7A" w14:textId="77777777" w:rsidR="00C55C88" w:rsidRPr="00C55C88" w:rsidRDefault="00C55C88" w:rsidP="00C55C88">
      <w:pPr>
        <w:spacing w:after="0"/>
        <w:rPr>
          <w:rFonts w:cs="Arial"/>
          <w:sz w:val="16"/>
          <w:szCs w:val="16"/>
        </w:rPr>
      </w:pPr>
      <w:r w:rsidRPr="00C55C88">
        <w:rPr>
          <w:rFonts w:cs="Arial"/>
          <w:sz w:val="16"/>
          <w:szCs w:val="16"/>
        </w:rPr>
        <w:t>I: Kannst du mal beschreiben wie aus deiner Sicht sich so ein Mitarbeiterprofil entwickeln muss im Vergleich zu, ich sage mal, jetzt mal fünf oder zehn Jahre zurück gehst in dem Feld? #00:22:13-0#</w:t>
      </w:r>
    </w:p>
    <w:p w14:paraId="0CAF04AE" w14:textId="77777777" w:rsidR="00C55C88" w:rsidRPr="00C55C88" w:rsidRDefault="00C55C88" w:rsidP="00C55C88">
      <w:pPr>
        <w:spacing w:after="0"/>
        <w:rPr>
          <w:rFonts w:cs="Arial"/>
          <w:sz w:val="16"/>
          <w:szCs w:val="16"/>
        </w:rPr>
      </w:pPr>
    </w:p>
    <w:p w14:paraId="31535031" w14:textId="77777777" w:rsidR="00C55C88" w:rsidRPr="00C55C88" w:rsidRDefault="00C55C88" w:rsidP="00C55C88">
      <w:pPr>
        <w:spacing w:after="0"/>
        <w:rPr>
          <w:rFonts w:cs="Arial"/>
          <w:sz w:val="16"/>
          <w:szCs w:val="16"/>
        </w:rPr>
      </w:pPr>
      <w:r w:rsidRPr="00C55C88">
        <w:rPr>
          <w:rFonts w:cs="Arial"/>
          <w:sz w:val="16"/>
          <w:szCs w:val="16"/>
        </w:rPr>
        <w:t>B: Also ich sage mal so, ich springe mal zehn Jahre zurück, wo es war und mal zehn Jahre voraus, wie es sein wird, aus meiner Sicht. Vor zehn Jahren war eigentlich die Kompetenz darin, wie kann ich coole Landing Pages bauen, wie kann ich eine Produktansprache definieren, Preispunkte setzen und eine tolle Experience schaffen, ja. Wenn ich jetzt heute es wahrnehme, dann ist das durchaus Teile vollautomatisierte, ja. Also wenn ich ein Competition Pricing habe, definiert sich mein Preispunkt automatisiert in gewissen Preisranges die ich definiert habe. Die Landing Page tut sich (unv.) ausspielen und zusammensetzen durch Headless CMS-Systeme und Websites die dort sind. Da brauche ich nicht mehr stark eingreifen, sondern definiere nur noch grundsätzliche Komponenten. Aber die jeweilige individuelle Darstellung und Ausspielungssicht passiert automatisch, bis hin dass ich letztendlich (unv.) auch unterschiedlich angeboten werden, inportal, ofportal. Da habe ich schon den Mix zwischen ich habe eine Marketingkompetenz und ich habe eine Datenkompetenz. Wenn ich jetzt weiter springe, glaube ich, ist es so, dass die neuen Marketingprofile absolut datengetrieben sind. Also die werden eher Data Scientist sein, die vielleicht gar nicht so viel Ahnung haben, also von Kundenansprache und so weiter und sofort, die rein datengetrieben ihre Kampagnen aussteuern. Weil der Rest, emotionale Ansprache und so weiter und sofort, versucht man weitestgehend zu automatisieren. Und die Kampagnenstrecken. Selbst die Keyword Selektion oder sonstige Dinge. Also ich glaube einfach, dass wir viel, viel stärker im Marketing, das erleben wir heute schon, Data Scientists oder Data Manager haben, denn die klassischen Online-Marketingprofil. Es wird sich verschieben. #00:24:12-0#</w:t>
      </w:r>
    </w:p>
    <w:p w14:paraId="64383E7E" w14:textId="77777777" w:rsidR="00C55C88" w:rsidRPr="00C55C88" w:rsidRDefault="00C55C88" w:rsidP="00C55C88">
      <w:pPr>
        <w:spacing w:after="0"/>
        <w:rPr>
          <w:rFonts w:cs="Arial"/>
          <w:sz w:val="16"/>
          <w:szCs w:val="16"/>
        </w:rPr>
      </w:pPr>
    </w:p>
    <w:p w14:paraId="5CC247AE" w14:textId="77777777" w:rsidR="00C55C88" w:rsidRPr="00C55C88" w:rsidRDefault="00C55C88" w:rsidP="00C55C88">
      <w:pPr>
        <w:spacing w:after="0"/>
        <w:rPr>
          <w:rFonts w:cs="Arial"/>
          <w:sz w:val="16"/>
          <w:szCs w:val="16"/>
        </w:rPr>
      </w:pPr>
      <w:r w:rsidRPr="00C55C88">
        <w:rPr>
          <w:rFonts w:cs="Arial"/>
          <w:sz w:val="16"/>
          <w:szCs w:val="16"/>
        </w:rPr>
        <w:t>I: Gibt es sonst noch Herausforderungen, die in so einem CDP-Projekt auftauchen? #00:24:19-0#</w:t>
      </w:r>
    </w:p>
    <w:p w14:paraId="2444CB3C" w14:textId="77777777" w:rsidR="00C55C88" w:rsidRPr="00C55C88" w:rsidRDefault="00C55C88" w:rsidP="00C55C88">
      <w:pPr>
        <w:spacing w:after="0"/>
        <w:rPr>
          <w:rFonts w:cs="Arial"/>
          <w:sz w:val="16"/>
          <w:szCs w:val="16"/>
        </w:rPr>
      </w:pPr>
    </w:p>
    <w:p w14:paraId="7E357B49" w14:textId="77777777" w:rsidR="00C55C88" w:rsidRPr="00C55C88" w:rsidRDefault="00C55C88" w:rsidP="00C55C88">
      <w:pPr>
        <w:spacing w:after="0"/>
        <w:rPr>
          <w:rFonts w:cs="Arial"/>
          <w:sz w:val="16"/>
          <w:szCs w:val="16"/>
        </w:rPr>
      </w:pPr>
      <w:r w:rsidRPr="00C55C88">
        <w:rPr>
          <w:rFonts w:cs="Arial"/>
          <w:sz w:val="16"/>
          <w:szCs w:val="16"/>
        </w:rPr>
        <w:t>B: Also technisch haben wir durchgegangen. Zusammenspiel der Organisation sind wir durchgegangen. Ich glaube, es gibt eine natürliche, wie soll ich sagen, Akzeptanzhemmschwelle. Also man ist gewohnt, dass man selber getan hat, jetzt lässt man eine Software das tun und es ist mit Sicherheit die Frage, was ist dann meine zukünftige Rolle. Und das ist so ein psychologisches Moment, was da auf der menschlichen oder Ressourcenseite, dass ich sage, wenn ich das jetzt weiter denke, dann braucht es mich ja irgendwann gar nicht mehr. Also wirke ich nicht eigentlich entgegen und sage, ich nehme vielleicht wieder gewisse Funktionen und Interpretationen bewusst raus, um den Wert, den ich eigentlich als Person und Mensch darstelle, zu unterstreichen oder nochmal darzulegen, ja. So im Sinne von, nein, da muss schon noch etwas manuell gemacht werden. Nein, da braucht es mich schon noch, um nicht eine ganz andere Frage zu stellen, dass man gar nicht mehr notwendig oder nicht mehr da ist, ja. Das ist, glaube ich, diese psychologische, menschliche Komponente, ja. Es darf eigentlich nicht sein, dass das alles nicht geht. Das ist genau wie mit dem autonomen Fahren. Klar, voll autonom fahren die Fahrzeuge und die sind sicherer, ist auch alles statistisch nachgewiesen als, sind ja letztlich auch KI-basierend, als das menschliche Fahrvermögen. Die Unfälle reduzieren sich signifikant, ja, versus wenn ich selber fahre. Aber eigentlich blendet man das aus, will es noch nicht so wahrhaben, nein, nein, da muss schon noch einer das Lenkrad in der Hand haben und lenken und eingreifen und so weiter und sofort, bis hin zu rechtlichen Komponenten irgendwie. Die Entscheidung ist unvermeidbar, Kind oder alte Dame, so. Und das ist, glaube ich, der menschliche Faktor, der dann mit reinspielt. Ein Hindernis ist oder eine Akzeptanz zu finden ist. #00:26:21-0#</w:t>
      </w:r>
    </w:p>
    <w:p w14:paraId="64C78C17" w14:textId="77777777" w:rsidR="00C55C88" w:rsidRPr="00C55C88" w:rsidRDefault="00C55C88" w:rsidP="00C55C88">
      <w:pPr>
        <w:spacing w:after="0"/>
        <w:rPr>
          <w:rFonts w:cs="Arial"/>
          <w:sz w:val="16"/>
          <w:szCs w:val="16"/>
        </w:rPr>
      </w:pPr>
    </w:p>
    <w:p w14:paraId="56562FD6" w14:textId="77777777" w:rsidR="00C55C88" w:rsidRPr="00C55C88" w:rsidRDefault="00C55C88" w:rsidP="00C55C88">
      <w:pPr>
        <w:spacing w:after="0"/>
        <w:rPr>
          <w:rFonts w:cs="Arial"/>
          <w:sz w:val="16"/>
          <w:szCs w:val="16"/>
        </w:rPr>
      </w:pPr>
      <w:r w:rsidRPr="00C55C88">
        <w:rPr>
          <w:rFonts w:cs="Arial"/>
          <w:sz w:val="16"/>
          <w:szCs w:val="16"/>
        </w:rPr>
        <w:t>I: Wie nimmst du Managementrollen in dem Prozess in den Projekten wahr? #00:26:27-0#</w:t>
      </w:r>
    </w:p>
    <w:p w14:paraId="43760AA5" w14:textId="77777777" w:rsidR="00C55C88" w:rsidRPr="00C55C88" w:rsidRDefault="00C55C88" w:rsidP="00C55C88">
      <w:pPr>
        <w:spacing w:after="0"/>
        <w:rPr>
          <w:rFonts w:cs="Arial"/>
          <w:sz w:val="16"/>
          <w:szCs w:val="16"/>
        </w:rPr>
      </w:pPr>
    </w:p>
    <w:p w14:paraId="228336FB" w14:textId="77777777" w:rsidR="00C55C88" w:rsidRPr="00C55C88" w:rsidRDefault="00C55C88" w:rsidP="00C55C88">
      <w:pPr>
        <w:spacing w:after="0"/>
        <w:rPr>
          <w:rFonts w:cs="Arial"/>
          <w:sz w:val="16"/>
          <w:szCs w:val="16"/>
        </w:rPr>
      </w:pPr>
      <w:r w:rsidRPr="00C55C88">
        <w:rPr>
          <w:rFonts w:cs="Arial"/>
          <w:sz w:val="16"/>
          <w:szCs w:val="16"/>
        </w:rPr>
        <w:t>B: Auch wieder unterschiedlich. Je nach Reifegrad, digitalen Reifegrad, des Unternehmens. Entweder erkennen sie, dass das genau der Trend ist, notwendig ist, nutzen es teilweise eher sehr, sehr wenig um gleich vielleicht einen größeren Sprung in der Unternehmensentwicklung oder in dem Reifegrad zu machen. Oder sie sagen, es sind eher Verhinderer, sagen, ich verstehe es nicht, mein Geschäft läuft doch so auch gut und warum sollte ich jetzt eine größere Investition oder auch eine Veränderung vornehmen, obgleich ich gar nicht die Notwendigkeit sehe. Und das was ich sehe und was letztendlich datengetriebenes Marketing befeuert und auch gerade künstliche Intelligenz, ich glaube den meisten Leuten, wenn man sich diese, hast du vielleicht auch in deiner Arbeit drin, ist eine spannende Kurve, wir haben die Intelligenz einer Maus schon längstens passiert. Ich weiß nicht, das war irgendwie vor fünf Jahren, oder wann das ist. KI hat das schon längst. Und das ist eine Frage, bis KI die Intelligenz von Menschen abbildet. Und das ist, die meisten Leute oder die Menschen und auch Unternehmen das schätzen ist einfach diese exponentielle Veränderung, die da passiert in der Steigung. Und ich glaube, das ist enorm schwer zu verstehen für die Menschen was eigentlich jetzt dort aufgrund von KI und Algorithmen an Veränderungsgeschwindigkeit gerade auf Informationen oder auch Kundenverhalten trifft, wo sie entweder abblocken oder sie versuchen hinterher zu kommen oder es im besten Fall erkennen und sagen, da muss ich relativ rasch und schnell Veränderungen in meinem Unternehmen und auf Managementebene unterstützen und herbei führen, ansonsten werde ich abgehangen. Das Gefährliche an der Sache ist, dass es eben nicht sofort offensichtlich ist und deswegen, jetzt machen wir mal den Punkt den wir jetzt sehen, zu Corona, weil wir sehen auch Kundenverhalten auf unserer Seite, wir sehen wer Corona-Gewinner und wer Corona-Verlierer sind. Und was sehr klar ist, dass diejenigen die durch Corona ein datengetriebenes verändertes Kundenverhalten identifiziert haben, das für sich zum Vorteil nutzen, weil das Verhalten wird ja jetzt nicht weg sein. Also es gab vor Corona ein Verhalten und es gibt nach Corona und in Corona ein Verhalten. Und auf einmal beschäftigen sich mit Online-Kanälen ganz andere Zielgruppen, Stichwort fünfzig plus, sechzig plus. Die sagen, gerade online Apotheke, möchte ich nicht reingehen, ich brauche aber gewisse Medikamente oder Grundversorgung, das mache ich online. Ich bestelle mir auf einmal Lebensmittel online, wo ich einfach Angst vielleicht habe, gerade in der intensiveren Phase, in den Shop zu gehen, Desinfektion und so weiter und sofort. Das heißt, Zielgruppen setzen sich mit online auseinander, die sich vorher nie mit online auseinander gesetzt haben. Das heißt, Corona ist für mich Digitalisierung und datengetriebenes Marketing ein enormer Beschleuniger. Und für mich spreizt sich das ganze Spielfeld, dass ich sage, entweder sie haben es verstanden oder sie haben es nicht verstanden. Das wird wenig dazwischen geben. Und alle die heute schon datengetriebenes Marketing machen und die jetzt in ihren Algorithmen und dem Verhalten was sie erfasst haben, das Kundenverhalten weiter fortführen und nochmal verstärken bei datengetriebenes Marketing, werden die Gewinner sein. Alle die es nicht verstanden haben, denen auch die Datenpunkte fehlen, werde die Verlierer sein, weil sie nicht so schnell reagieren können. Und neben dem Produktportfolio ist genau das, glaube ich, eine Schlüsselkomponente und ein Erfolgsfaktor, der jetzt nochmal viel, viel stärker zum Tragen kommt. Datengetriebene oder KI-basiertes Marketing. Und das merken wir halt, jetzt nochmal auf die Frage zurück zu kommen, im Management. Manche haben das noch gar nicht überrissen, ja. Die kommen jetzt gerade aus der Kurzarbeit raus, die schauen, dass ihr Geschäft noch irgendwie weiter läuft, ja, und das wird einfach durchaus etwas größere Veränderungen vor sich nehmen. Reisebranche, das ist für mich par excellence datengetrieben. Also da ist die Frage, was bietet mir ein, also klar, individuell wieder eine andere Sache, aber was bietet mir ein Reisebüro an in der individuellen Reisezusammenstellung. Währenddessen dass ich halt aufgrund von Algorithmen und Themen, die ich mir anschaue, Reisevorschläge bekomme, die vielleicht gar nicht mal so schlecht sind. Bis hin zu RBNB- Auswahl et cetera, ist alles datengetrieben. Fashionbereich sehen wir es genauso. Also dass datengetriebene Unternehmen halt wissen, okay, was sind nicht nur die letzten Einkäufe, sondern was schaut er sich an, was sind die Markenaffinität, Markenprofile bauen, zu Personas matchen und dann entsprechend Anzeigen oder Newsletter daraus generieren. Ein viel höheren Konsumentenbudget abschöpfen versus die halt, bis hin dass es eigentlich geht, ich sage, welche Kollektion kaufe ich denn für nächstes Jahr ein. #00:31:14-0#</w:t>
      </w:r>
    </w:p>
    <w:p w14:paraId="1EE10943" w14:textId="77777777" w:rsidR="00C55C88" w:rsidRPr="00C55C88" w:rsidRDefault="00C55C88" w:rsidP="00C55C88">
      <w:pPr>
        <w:spacing w:after="0"/>
        <w:rPr>
          <w:rFonts w:cs="Arial"/>
          <w:sz w:val="16"/>
          <w:szCs w:val="16"/>
        </w:rPr>
      </w:pPr>
    </w:p>
    <w:p w14:paraId="3A2D0D28" w14:textId="77777777" w:rsidR="00C55C88" w:rsidRPr="00C55C88" w:rsidRDefault="00C55C88" w:rsidP="00C55C88">
      <w:pPr>
        <w:spacing w:after="0"/>
        <w:rPr>
          <w:rFonts w:cs="Arial"/>
          <w:sz w:val="16"/>
          <w:szCs w:val="16"/>
        </w:rPr>
      </w:pPr>
      <w:r w:rsidRPr="00C55C88">
        <w:rPr>
          <w:rFonts w:cs="Arial"/>
          <w:sz w:val="16"/>
          <w:szCs w:val="16"/>
        </w:rPr>
        <w:t>I: Aber was zeichnet deiner Meinung nach diese datengetriebenen Unternehmen aus? Was ist bei denen anders als bei den anderen? #00:31:26-0#</w:t>
      </w:r>
    </w:p>
    <w:p w14:paraId="6D5E8BC0" w14:textId="77777777" w:rsidR="00C55C88" w:rsidRPr="00C55C88" w:rsidRDefault="00C55C88" w:rsidP="00C55C88">
      <w:pPr>
        <w:spacing w:after="0"/>
        <w:rPr>
          <w:rFonts w:cs="Arial"/>
          <w:sz w:val="16"/>
          <w:szCs w:val="16"/>
        </w:rPr>
      </w:pPr>
    </w:p>
    <w:p w14:paraId="5F2424E2" w14:textId="77777777" w:rsidR="00C55C88" w:rsidRPr="00C55C88" w:rsidRDefault="00C55C88" w:rsidP="00C55C88">
      <w:pPr>
        <w:spacing w:after="0"/>
        <w:rPr>
          <w:rFonts w:cs="Arial"/>
          <w:sz w:val="16"/>
          <w:szCs w:val="16"/>
        </w:rPr>
      </w:pPr>
      <w:r w:rsidRPr="00C55C88">
        <w:rPr>
          <w:rFonts w:cs="Arial"/>
          <w:sz w:val="16"/>
          <w:szCs w:val="16"/>
        </w:rPr>
        <w:t>B: Daten stehen einfach für diese Unternehmen massiv im Mittelpunkt. Also das ist ein zentrales Element ihrer Entscheidungen. Also die schauen sich jetzt weniger/ Sie schauen sich auch die Kampagne an, also sie schauen sich den Kanal an, die Wahrnehmung und die Experience, aber es hat den gleichen Stellenwert wie was ist da rausgekommen, was sind die Daten. Und sie sind sehr datengetrieben, entscheiden sie auch, ob sie eine Kampagne stoppen, ob sie eine Kampagne weiterführen, ob sie weiter Geld reingeben, wo sie das Geld verteilen, ist alles massiv datengetrieben, mit einer hohen Datenqualität. Also das ist eigentlich, für mich sind das schon fast, nicht Datenbroker, aber das sind die, da gibt es nur Daten. In Reinstkultur ist eigentlich, wir bieten auch Software für Amazon an, ist Amazon, ja. So, und die treiben das halt bis auf die Spitze, dass natürlich sie den Wert der Daten verstanden haben, weswegen eigentlich die, die dort Produkte anbieten, gar nicht daran teilhaben lassen, was ziemlich gefährlich ist. Aber für sich wissen, welche Kategorien laufen gut und dann überlegen sie strategisch, bringe ich meine eigenen Produkte rein oder nicht. Tue ich die Beibox für mich besetzen, ja, nein. Und wie steuere ich eigentlich Kundenfluss damit auch direkt oder indirekt. Die wissen alles, welche Produkte im Warenkorb waren und welche draußen waren. Ich als Händler, Vendor, Seller weiß nur, da ist ein Umsatz passiert durch den Kunden, aber was da sonst noch im Warenkorb war, weiß ich gar nicht. Und deswegen hatten sie es eigentlich für die ein par excellence getriebenes Datenunternehmen. Die entscheiden nur auf Daten. #00:33:09-0#</w:t>
      </w:r>
    </w:p>
    <w:p w14:paraId="08A7CDBE" w14:textId="77777777" w:rsidR="00C55C88" w:rsidRPr="00C55C88" w:rsidRDefault="00C55C88" w:rsidP="00C55C88">
      <w:pPr>
        <w:spacing w:after="0"/>
        <w:rPr>
          <w:rFonts w:cs="Arial"/>
          <w:sz w:val="16"/>
          <w:szCs w:val="16"/>
        </w:rPr>
      </w:pPr>
    </w:p>
    <w:p w14:paraId="288CAB1F" w14:textId="77777777" w:rsidR="00C55C88" w:rsidRPr="00C55C88" w:rsidRDefault="00C55C88" w:rsidP="00C55C88">
      <w:pPr>
        <w:spacing w:after="0"/>
        <w:rPr>
          <w:rFonts w:cs="Arial"/>
          <w:sz w:val="16"/>
          <w:szCs w:val="16"/>
        </w:rPr>
      </w:pPr>
      <w:r w:rsidRPr="00C55C88">
        <w:rPr>
          <w:rFonts w:cs="Arial"/>
          <w:sz w:val="16"/>
          <w:szCs w:val="16"/>
        </w:rPr>
        <w:t>I: Wenn wir vielleicht jetzt nochmal Richtung Ende hin nochmal auf dein Unternehmen gucken, ihr bietet diese Lösungen an. Ich würde auch mal vermuten, da hat sich die letzten Jahre auch viel getan. Vom eher, sage ich mal, regelbasiert eben zu Mustererkennung und automatisiert lernend. Kannst du die Reise ein bisschen beschreiben, was das für euch für Auswirkungen gehabt hat? #00:33:40-0#</w:t>
      </w:r>
    </w:p>
    <w:p w14:paraId="378D8779" w14:textId="77777777" w:rsidR="00C55C88" w:rsidRPr="00C55C88" w:rsidRDefault="00C55C88" w:rsidP="00C55C88">
      <w:pPr>
        <w:spacing w:after="0"/>
        <w:rPr>
          <w:rFonts w:cs="Arial"/>
          <w:sz w:val="16"/>
          <w:szCs w:val="16"/>
        </w:rPr>
      </w:pPr>
    </w:p>
    <w:p w14:paraId="4B93042C" w14:textId="77777777" w:rsidR="00C55C88" w:rsidRPr="00C55C88" w:rsidRDefault="00C55C88" w:rsidP="00C55C88">
      <w:pPr>
        <w:spacing w:after="0"/>
        <w:rPr>
          <w:rFonts w:cs="Arial"/>
          <w:sz w:val="16"/>
          <w:szCs w:val="16"/>
        </w:rPr>
      </w:pPr>
      <w:r w:rsidRPr="00C55C88">
        <w:rPr>
          <w:rFonts w:cs="Arial"/>
          <w:sz w:val="16"/>
          <w:szCs w:val="16"/>
        </w:rPr>
        <w:t>B: Also für uns in der Produktentwicklung oder Weiterentwicklung dieser Tools war es ganz interessant, dass die Anforderung war, wir wollen eigentlich, jetzt mal ein Thema nehme, dynamische Budgetallokation haben, ja. Also eine nutzergetriebene Verteilung des Budgets entsprechend von Mustern, die da sind. Und nicht first klick oder last klick oder im besten Fall noch nur den ersten und letzten Kanal gleichwertig urteilen in der Customer Journey, so. Das ist ein riesen Bedarf, war da. Das brauchen wir und das müssen wir einsetzen et cetera. Wenn man draufschaut, auf die Kunden, jetzt haben wir die ganzen Funktionalitäten. Ich kann mich da austoben in unseren Tools. Wie viele dieser Kunden, die sagen, dass sie datengetrieben und dynamisch (Attributionslogiken?) aufbauen wollen, machen es dann. Das ist vielleicht fünf bis maximal zehn Prozent. Das heißt, der Wunsch hängt der Anbindungsmöglichkeit signifikant hinterher. Und das ist irgendwie ein Phänomen. Wenn man es nicht anbietet, dann ist man uncool als Software und hey, seid ihr so ungefähr cutting edge. Bietest du cutting edge an, wird es nicht genutzt, weil man vielleicht dann das gar nicht so versteht oder das gar nicht überlasten möchte. Und das ist das, was wir als Entwicklung sehen. Ich glaube, wir sind sehr, sehr weit in der Softwareentwicklung vornageschritten was Möglichkeiten sind. Da kann man noch weitere Entwicklungen vornehmen, weitere Drittdaten, Profildaten et cetera reinbringen, wobei wir durchaus da auf eine Beschränkung treffen, getroffen sind und treffen noch, stärker treffen werden, die Datenschutz ist. Stichwort DSGVO. Das heißt, die Datenqualität über das Tracking was jetzt möglich ist und was zukünftig möglich sein wird, wird mich dort limitieren. Und wenn sämtliche Browser sagen, ich habe keine Lust mehr auf Cookie, ist das ganze Thema gestorben und eine Konzentration passiert dann auf Facebook, auf Google oder Amazon, die über ihre Logindaten genau diese Datenhoheit noch stärker ausspielen können als alle anderen zusammen. Und das ist eigentlich eine Datendiskriminierung, die da kommerziell stattfindet. Und das sehen wir eher als kritisch, weil dann einfach die Verhältnismäßigkeiten sich noch stärker verschieben. Und dann habe ich deutliche Limitierungen im datengetriebenen Marketing. Damit auch künstliche Intelligenz, weil die Datenbasis eine schlechtere sein wird. Und das ist die Barriere auf die wir halt zunehmend stoßen und das wird dann schwierig. Also kann man mit den Funktionen einerseits nicht mehr die Entwicklungsschritte nehmen, gleichzeitig sehen wir auch, dass diese Systeme sich gegeneinander abschotten als Plattform, eine Plattformdominanzenökonomie ausspielen. Und das ist natürlich, sowohl wir als Softwarehersteller eine Herausforderung haben als auch die Unternehmen. Und wir sehen aber auch, dass einfach Kundenverhalten, also jetzt mal die Spendings sich anschaut, dann fließt gerade durchaus signifikant Budget von diesen Google Environment rüber zu Amazon. Und für Amazon ist noch gar nicht mal die Adds Spends und Display Adds, was ja alles dort anbieten, sponsored products, was wir aussteuern, das ist ja für die ein totales Nebengeschäft. Die machen noch voll Geschäft über einfach Arbitrage Einkauf-Verkaufsmodelle von Handelswaren. Das heißt, wenn die erst mal erkennen, dass das ähnlich wie damals bei AWS Cloud Services, ein durchaus signifikantes Geschäft ist, wird da noch mehr Geld rüberkommen. Und bin gespannt auf die Amazon, auf die Google Zahlen, das heißt im Prinzip Wanderungsbewegungen. Ich glaube, Google wird es eher vielleicht ein bisschen stagnieren, aber nicht mehr die Wachstumsraten der Vergangenheit haben. Ist aber deren Geschäft, mit den Add Spends. Und Amazon ist ein Geschäftszweig, aber nicht der Geschäftszweig. Und zieht immer aufgrund von Kundenverhalten, weil einfach überproportional hoch, über fünfzig Prozent, sechzig Prozent der Suchanfragen bei Amazon starten, wird auch das ganze Werbegeld dort stärker mit reingehen, mit neuen Werbemöglichkeiten, die natürlich Amazon auch schafft. Und das ist der zweite Punkt, wo dann eigentlich ich nur noch auf diesen Plattformen, in diesen Plattformen datengetriebenes Marketing machen kann und je nachdem was die an Schnittstellen und Datenmöglichkeiten mir anbieten, neben jetzt DSGVO und Cookie basierten Daten, kann ich darauf reagieren oder werde eigentlich künstlich reduziert auf eine gewisse Rolle als Unternehmen. Und das ist halt durchaus zu hinterfragen. Welche Datenhoheit und Datenqualität ich als Unternehmen strategisch brauche. Und auch für mich wichtig ist. Deswegen ist es nicht nur eine rein kommerzielle Entscheidung, dass ich sage, ich möchte jetzt diesen Kanal ausbauen und so weiter und sofort, sondern es ist, aus meiner Sicht, mindestens genauso strategisch wichtige Komponente, weil wenn ein Dritter mehr über meine Kunden weiß und deren Verhalten als ich selbst, schneide ich oder säge ich den Ast ab auf dem ich sitze, des kommerziellen Erfolges. Und das sehe ich als einen gewissen Trend, der da gerade passiert. Die Plattform eine immer größere Abhängigkeit von Unternehmen zu ihrer Plattform schaffen. Kapseln sich aber untereinander ab. Und wir versuchen draufzusetzen, zu sagen, wir bieten eigentlich die Integration, dass wir da sagen, der kommerzielle Erfolg, Keyword-basierend oder auf produktseitig conversion rate auf Amazon ist schlechter, deswegen mache es über den eigenen Shop und ich nehme eine Ebene als Unternehmen oder biete dem Unternehmen eine Ebene an, dass ich genau diese Entscheidungen treffen kann. Welche Plattform ich zu welchem Kundenverhalten nutze. Wenn die Marke wichtig ist, dann nehmen wir einen eigenen Kanal und ich tue die entsprechend aufladen. Wenn ich Lager räumen muss, dann sage ich, okay, schneller Abverkauf, Preispunkt egal, haue ich in Amazon rein. Und tue auch damit meine Marke nicht beschädigen. Dieses Spiel, das ist, glaube ich, wichtig, dort die Hoheit zu behalten. Bis hin zu Marktpiraterie und anderen Händlern die da, ich habe es gerade bei [Unternehmen] zum Beispiel, das ist auch Kunde von uns, da haben wir Produkte von denen auf Amazon gesehen, die [Unternehmen] nie anbieten würde. Die aber original angeboten werden. Die Frage ist, und höheren Preispunkt, wie kommen die auf die Plattform. Und was tue ich als Marke dafür oder dagegen. Will ich es oder will ich es nicht. #00:40:07-0#</w:t>
      </w:r>
    </w:p>
    <w:p w14:paraId="6213F64E" w14:textId="77777777" w:rsidR="00C55C88" w:rsidRPr="00C55C88" w:rsidRDefault="00C55C88" w:rsidP="00C55C88">
      <w:pPr>
        <w:spacing w:after="0"/>
        <w:rPr>
          <w:rFonts w:cs="Arial"/>
          <w:sz w:val="16"/>
          <w:szCs w:val="16"/>
        </w:rPr>
      </w:pPr>
    </w:p>
    <w:p w14:paraId="32DD04E0" w14:textId="77777777" w:rsidR="00C55C88" w:rsidRPr="00C55C88" w:rsidRDefault="00C55C88" w:rsidP="00C55C88">
      <w:pPr>
        <w:spacing w:after="0"/>
        <w:rPr>
          <w:rFonts w:cs="Arial"/>
          <w:sz w:val="16"/>
          <w:szCs w:val="16"/>
        </w:rPr>
      </w:pPr>
      <w:r w:rsidRPr="00C55C88">
        <w:rPr>
          <w:rFonts w:cs="Arial"/>
          <w:sz w:val="16"/>
          <w:szCs w:val="16"/>
        </w:rPr>
        <w:t>I: Absolut. Du hast vorhin noch gesagt, ihr nehmt schon wahr, dass der Anspruch der Kunden relativ hoch ist an die Lösung oder an eure Aussteuerung, die tatsächliche Nutzung dann eher überschaubar ist, was ist da eure Validierung des, sage ich mal, eure Software da in voller Blüte auch einzusetzen bei den Kunden? #00:40:34-0#</w:t>
      </w:r>
    </w:p>
    <w:p w14:paraId="6410C67C" w14:textId="77777777" w:rsidR="00C55C88" w:rsidRPr="00C55C88" w:rsidRDefault="00C55C88" w:rsidP="00C55C88">
      <w:pPr>
        <w:spacing w:after="0"/>
        <w:rPr>
          <w:rFonts w:cs="Arial"/>
          <w:sz w:val="16"/>
          <w:szCs w:val="16"/>
        </w:rPr>
      </w:pPr>
    </w:p>
    <w:p w14:paraId="729B7D54" w14:textId="77777777" w:rsidR="00C55C88" w:rsidRPr="00C55C88" w:rsidRDefault="00C55C88" w:rsidP="00C55C88">
      <w:pPr>
        <w:spacing w:after="0"/>
        <w:rPr>
          <w:rFonts w:cs="Arial"/>
          <w:sz w:val="16"/>
          <w:szCs w:val="16"/>
        </w:rPr>
      </w:pPr>
      <w:r w:rsidRPr="00C55C88">
        <w:rPr>
          <w:rFonts w:cs="Arial"/>
          <w:sz w:val="16"/>
          <w:szCs w:val="16"/>
        </w:rPr>
        <w:t>B: Wir haben ein kleines Success Management Team. Das haben wir extra so genannt, weil die für den Erfolg des Einsatzes der Software beim Kunden verantwortlich sind. Und damit auch der maximalen Nutzung beim Kunden. Also der andere Weg wäre ja, ich mache eine Self Service Software. Im kleinen Stil geht das. Wenn ich geringe Komplexität und ganz einfache Anwendungen mache, bis hin zu relativ hoher Selbstautomation. Dann geht das. Die Software Performance mehrere Kanäle anbieten, ist eigentlich die Höchststrafe die ich als Anbieter bekommen kann. Das Ergebnis, was erzielt werden soll, wird durch die Anwendersoftware nicht erzielt. Und nicht die Software ist schuld, sondern der Anwender. Weil das einfacher ist, bevor ich fliege, schieße ich die Software raus, fliegen die raus. Aber eigentlich lag es gar nicht an der Software oder Funktionalitäten, sondern der, der davor saß. Deswegen haben wir gesagt, definieren es bewusst als kleines Success Management Team, und nicht Hotline Service oder was auch immer. Weil sie mit den Kunden die Kampagnen in der Software einstellen, dem Kunden ein, zwei Wochen Onboarding geben und viel Know How Transfer, das geht dann über die Softwarefunktion hinaus, geht in Performance Marketing hinein, bestmöglichen Start geben und aber auch Checkpoints zweimal im Jahr machen, wo wir sagen, unserer Sicht nach könnte man dort und dort optimieren. Um einen maximalen Nutzwert aus dieser Software oder diesem Tool rauszuziehen und das zu gewährleisten. Gelingt es immer? Nein. Auch ganz klar. Weil manche Kunden sagen, interessiert mich nicht, brauche ich nicht und irgendwann kommt es zum Punkt, meine Performance ist schlechter geworden, oh, da zahlen wir Geld und da ist eine Funktion und dann ist es die Ausrede, zu sagen, die Software war es. Was meistens nicht stimmt. Aber menschlich nachvollziehbar ist. Und deswegen wollen wir dagegen arbeiten, auf den Kunden zu arbeiten, dass wir teilweise sogar zu Performance KPIs mit verpflichten. Also sprich, beim Einsatz der Software sagen, was ist dein Ziel, welches Ziel möchtest du erreichen, auf das commiten wir uns und bringen dich dort hin. Und haben eine Sicherstellung, dass beide an einem Strang ziehen. Also Kunde und wir den maximal bestmöglichen Einsatz der Software. #00:42:51-0#</w:t>
      </w:r>
    </w:p>
    <w:p w14:paraId="5223EA23" w14:textId="77777777" w:rsidR="00C55C88" w:rsidRPr="00C55C88" w:rsidRDefault="00C55C88" w:rsidP="00C55C88">
      <w:pPr>
        <w:spacing w:after="0"/>
        <w:rPr>
          <w:rFonts w:cs="Arial"/>
          <w:sz w:val="16"/>
          <w:szCs w:val="16"/>
        </w:rPr>
      </w:pPr>
    </w:p>
    <w:p w14:paraId="46DA2CD6" w14:textId="77777777" w:rsidR="00C55C88" w:rsidRPr="00C55C88" w:rsidRDefault="00C55C88" w:rsidP="00C55C88">
      <w:pPr>
        <w:spacing w:after="0"/>
        <w:rPr>
          <w:rFonts w:cs="Arial"/>
          <w:sz w:val="16"/>
          <w:szCs w:val="16"/>
        </w:rPr>
      </w:pPr>
      <w:r w:rsidRPr="00C55C88">
        <w:rPr>
          <w:rFonts w:cs="Arial"/>
          <w:sz w:val="16"/>
          <w:szCs w:val="16"/>
        </w:rPr>
        <w:t>I: Vielleicht nochmal letzte oder vorletzte Frage, bei eurem Recruiting, also wenn ihr Mitarbeiter einstellt, gerade in dem, sage ich mal, Softwarebereich, hat sich da etwas verändert in den letzten zwei, drei Jahren? Was so Profile und Fähigkeiten angeht? #00:43:13-0#</w:t>
      </w:r>
    </w:p>
    <w:p w14:paraId="3AF6EBB4" w14:textId="77777777" w:rsidR="00C55C88" w:rsidRPr="00C55C88" w:rsidRDefault="00C55C88" w:rsidP="00C55C88">
      <w:pPr>
        <w:spacing w:after="0"/>
        <w:rPr>
          <w:rFonts w:cs="Arial"/>
          <w:sz w:val="16"/>
          <w:szCs w:val="16"/>
        </w:rPr>
      </w:pPr>
    </w:p>
    <w:p w14:paraId="2DBD29B0" w14:textId="77777777" w:rsidR="00C55C88" w:rsidRPr="00C55C88" w:rsidRDefault="00C55C88" w:rsidP="00C55C88">
      <w:pPr>
        <w:spacing w:after="0"/>
        <w:rPr>
          <w:rFonts w:cs="Arial"/>
          <w:sz w:val="16"/>
          <w:szCs w:val="16"/>
        </w:rPr>
      </w:pPr>
      <w:r w:rsidRPr="00C55C88">
        <w:rPr>
          <w:rFonts w:cs="Arial"/>
          <w:sz w:val="16"/>
          <w:szCs w:val="16"/>
        </w:rPr>
        <w:t>B: (…) Jein. Das kommt auf die Rolle drauf an. Ich glaube, dem kleinen Success Manager, den ich beschrieben habe, ist es auch eher datengetrieben. Es wird eher Techorientierter, Er bringt verschiedene Facetten mit. Er hat ein gewisses Agenturprofil und er hat ein Techprofil, was er zusammenbringt. Früher war das vielleicht eher ein Support Profil. Also Frage Antwort, Frage Antwort. Das ist eine deutlich aktivere Rolle geworden, in Richtung Kunde. Bei den Sales Mitarbeitern habe ich durchaus eine stärkere Veränderung. Deswegen, weil das früher so war, wir haben hier eine Lösung, die funktioniert so und so, und da war eine natürlich Demand da, dass die eigentlich eher gesagt haben, das sind die Konditionen, unten links musst du unterschreiben. Das hat deutlich einen stärkeren Consultative Selling Ansatz mittlerweile. Weil ich eine durchaus etwas umfassendere Situation beim Kunden beurteilen, betrachten muss, um dann die richtige Lösung zu empfehlen. Oder entsprechend unsere Lösung einzufügen in eine Gegebenheit. Und das ist dann Vertrieb und Consulting oder Pre Sales, was zusammenkommt. Und nicht mehr nur rein Sales. Und diese beiden Rollen. Also auf der technischen Seite hat sich wenig verändert. Eher so, ob es Programmiersprachen sind, ob es Datensystemthemen sind, ob das jetzt, sage mal, Asher oder Power BI Know How ist oder AWS Know How, also mit diesen Stacks zu hantieren. Das ist aber für mich eine normale Weiterentwicklung von Programmier- oder Schnittstellenfähigkeiten. Vielleicht kann man sagen, dass die Tick mehr auch in Richtung Business denken müssen. #00:45:24-0#</w:t>
      </w:r>
    </w:p>
    <w:p w14:paraId="4CF521D9" w14:textId="77777777" w:rsidR="00C55C88" w:rsidRPr="00C55C88" w:rsidRDefault="00C55C88" w:rsidP="00C55C88">
      <w:pPr>
        <w:spacing w:after="0"/>
        <w:rPr>
          <w:rFonts w:cs="Arial"/>
          <w:sz w:val="16"/>
          <w:szCs w:val="16"/>
        </w:rPr>
      </w:pPr>
    </w:p>
    <w:p w14:paraId="732064A9" w14:textId="77777777" w:rsidR="00C55C88" w:rsidRPr="00C55C88" w:rsidRDefault="00C55C88" w:rsidP="00C55C88">
      <w:pPr>
        <w:spacing w:after="0"/>
        <w:rPr>
          <w:rFonts w:cs="Arial"/>
          <w:sz w:val="16"/>
          <w:szCs w:val="16"/>
        </w:rPr>
      </w:pPr>
      <w:r w:rsidRPr="00C55C88">
        <w:rPr>
          <w:rFonts w:cs="Arial"/>
          <w:sz w:val="16"/>
          <w:szCs w:val="16"/>
        </w:rPr>
        <w:t>I: Wenn du die Entwicklung der letzten drei Jahre zum Thema künstlichen Intelligenz im Marketing dir anschaust, was fällt dir da auf? #00:45:34-0#</w:t>
      </w:r>
    </w:p>
    <w:p w14:paraId="3CC297A3" w14:textId="77777777" w:rsidR="00C55C88" w:rsidRPr="00C55C88" w:rsidRDefault="00C55C88" w:rsidP="00C55C88">
      <w:pPr>
        <w:spacing w:after="0"/>
        <w:rPr>
          <w:rFonts w:cs="Arial"/>
          <w:sz w:val="16"/>
          <w:szCs w:val="16"/>
        </w:rPr>
      </w:pPr>
    </w:p>
    <w:p w14:paraId="104025F4" w14:textId="77777777" w:rsidR="00C55C88" w:rsidRPr="00C55C88" w:rsidRDefault="00C55C88" w:rsidP="00C55C88">
      <w:pPr>
        <w:spacing w:after="0"/>
        <w:rPr>
          <w:rFonts w:cs="Arial"/>
          <w:sz w:val="16"/>
          <w:szCs w:val="16"/>
        </w:rPr>
      </w:pPr>
      <w:r w:rsidRPr="00C55C88">
        <w:rPr>
          <w:rFonts w:cs="Arial"/>
          <w:sz w:val="16"/>
          <w:szCs w:val="16"/>
        </w:rPr>
        <w:t>B: (…) Was fällt mir auf? Ich überlege es gerade. Also ich versuche es gerade zu sortieren. Von der einen Seite ist es so, dass KI mehr Möglichkeiten gibt eine andere Datenqualität und Aussteuerungsmöglichkeit, also das Instrumentarium. Und die Analytik wird deutlich breiter und die Insights die ich generieren kann. Das trifft teilweise auf eine Überforderung, auf welche Zahlen ich jetzt wie schauen soll. Und die Gegenbewegung ist eigentlich die der großen Plattformen, die das erkennen und sagen, sowohl Agenturen, ja, als auch Kunden sind zunehmend damit überfordert und sie dringen eigentlich gar nicht mit ihren Themen durch, sagen, wir nehmen jetzt KI um das ganze Ding wieder von seiner Breite komplett zu fokussieren. Und das war eben der Punkt, den ich vorher genannt habe, im Sinne von dont make me think. Da ist eine KI, gib drei Parameter ein, mehr brauchen wir gar nicht mehr von dir, und es gibt ein Ergebnis. Vertraue der KI, dass es genau das richtige Ergebnis ist, hinterfrage es nicht, aber eine andere Wahl hast du auch gar nicht. Weil es gar nicht mehr nachvollziehbar ist. Und das ist durchaus eine strategisch bewusste Entscheidung, die dort getroffen wird oder forciert wird. Unter dem Deckmantel von KI. Und das ist natürlich durchaus eine Fragestellung, auch insbesondere für Agenturen, weil die Frage aufkommt, was ist denn der Wertbeitrag der Agentur, wenn das alles sich hochautomatisiert, bis hin zu Kampagnenerstellung und Aussteuerung. Und das ist, glaube ich, echt eine spannende Frage. Und das gleiche auch noch, teilweise im Google von Smart Bidding, kostenfrei angeboten wird. Und dann ist natürlich die Frage, die man sich als Unternehmen stellt, wenn ich jetzt Google mit Google optimiere, ist das dann auch immer, weil ich es nicht nachvollziehen kann, in meinem Sinne. Und wie viel Einflussmöglichkeit gebe ich jetzt dem Ganzen oder will ich selber noch haben und kann ich beherrschen. Oder sage, ich kriege es sowieso nicht mehr auf die Reihe, kriege es nicht mehr erfasst und es wird die KI machen. Und das ist, glaube ich, das was kontinuierlich austarieren, was auch im Marketing sehr stark passiert ist. Ich glaube, das ist sehr viel jetzt getan worden im Sinne von ich versuche immer mehr Automatisierung in der KI einzubringen und zu automatisieren. Ich glaube, dass es vielleicht nochmal ein etwas stärkeren Pullback geben kann. Ich will wieder eine gewisse Datenhoheit, Interpretation auf meiner Seite haben, aber dafür brauche ich andere Profile. Und da bin ich bei den Data Scientists. Bei den Data Consultants. Weil die jetzigen Profile schaffen es nicht. Die haben da echt Schwierigkeiten. Weswegen sie sagen, ich versuche möglichst viel zu automatisieren, dann kann ich auch agenturseitig total verschiedene Profile da hinsetzen. Hauptsache der Kunde fragt nicht wie das Ergebnis zustande gekommen ist, weil ich weiß es auch nicht mehr. Ich muss einen Report generieren, dass es maximal glaubwürdig ist. Und das merken wir schon. Und das ist, glaube ich, die Veränderung im Marketing, die da passiert. #00:49:01-0#</w:t>
      </w:r>
    </w:p>
    <w:p w14:paraId="07FCBE09" w14:textId="77777777" w:rsidR="00C55C88" w:rsidRPr="00C55C88" w:rsidRDefault="00C55C88" w:rsidP="00C55C88">
      <w:pPr>
        <w:spacing w:after="0"/>
        <w:rPr>
          <w:rFonts w:cs="Arial"/>
          <w:sz w:val="16"/>
          <w:szCs w:val="16"/>
        </w:rPr>
      </w:pPr>
    </w:p>
    <w:p w14:paraId="0613222F" w14:textId="77777777" w:rsidR="00C55C88" w:rsidRPr="00C55C88" w:rsidRDefault="00C55C88" w:rsidP="00C55C88">
      <w:pPr>
        <w:spacing w:after="0"/>
        <w:rPr>
          <w:rFonts w:cs="Arial"/>
          <w:sz w:val="16"/>
          <w:szCs w:val="16"/>
        </w:rPr>
      </w:pPr>
      <w:r w:rsidRPr="00C55C88">
        <w:rPr>
          <w:rFonts w:cs="Arial"/>
          <w:sz w:val="16"/>
          <w:szCs w:val="16"/>
        </w:rPr>
        <w:t>I: Vielen Dank, lieber [Name]. #00:49:04-0#</w:t>
      </w:r>
    </w:p>
    <w:p w14:paraId="2713206B" w14:textId="77777777" w:rsidR="00C55C88" w:rsidRPr="00C55C88" w:rsidRDefault="00C55C88" w:rsidP="00C55C88">
      <w:pPr>
        <w:spacing w:after="0"/>
        <w:rPr>
          <w:rFonts w:cs="Arial"/>
          <w:sz w:val="16"/>
          <w:szCs w:val="16"/>
        </w:rPr>
      </w:pPr>
    </w:p>
    <w:p w14:paraId="23CF7D51" w14:textId="77777777" w:rsidR="00C55C88" w:rsidRPr="00C55C88" w:rsidRDefault="00C55C88" w:rsidP="00C55C88">
      <w:pPr>
        <w:spacing w:after="0"/>
        <w:rPr>
          <w:rFonts w:cs="Arial"/>
          <w:sz w:val="16"/>
          <w:szCs w:val="16"/>
        </w:rPr>
      </w:pPr>
      <w:r w:rsidRPr="00C55C88">
        <w:rPr>
          <w:rFonts w:cs="Arial"/>
          <w:sz w:val="16"/>
          <w:szCs w:val="16"/>
        </w:rPr>
        <w:t>B: Gerne, gerne. #00:49:06-0#</w:t>
      </w:r>
    </w:p>
    <w:p w14:paraId="35CBB74D" w14:textId="6A075B19" w:rsidR="00C55C88" w:rsidRDefault="00C55C88">
      <w:pPr>
        <w:spacing w:after="0" w:line="240" w:lineRule="auto"/>
        <w:jc w:val="left"/>
      </w:pPr>
      <w:r>
        <w:br w:type="page"/>
      </w:r>
    </w:p>
    <w:p w14:paraId="1D9C086D" w14:textId="77777777" w:rsidR="00C55C88" w:rsidRPr="00C55C88" w:rsidRDefault="00C55C88" w:rsidP="00C55C88">
      <w:pPr>
        <w:spacing w:after="0"/>
        <w:rPr>
          <w:rFonts w:cs="Arial"/>
          <w:b/>
          <w:bCs/>
          <w:sz w:val="32"/>
          <w:szCs w:val="32"/>
        </w:rPr>
      </w:pPr>
      <w:r w:rsidRPr="00C55C88">
        <w:rPr>
          <w:rFonts w:cs="Arial"/>
          <w:b/>
          <w:bCs/>
          <w:sz w:val="32"/>
          <w:szCs w:val="32"/>
        </w:rPr>
        <w:t>CONAG8</w:t>
      </w:r>
    </w:p>
    <w:p w14:paraId="05FBFD4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sz w:val="16"/>
          <w:szCs w:val="16"/>
        </w:rPr>
        <w:br/>
      </w:r>
      <w:r w:rsidRPr="00C55C88">
        <w:rPr>
          <w:rFonts w:cs="Arial"/>
          <w:color w:val="000000"/>
          <w:sz w:val="16"/>
          <w:szCs w:val="16"/>
        </w:rPr>
        <w:t>I: Die Aufnahme starten und mit der ersten Frage beginnen. Was bedeutet für Sie persönlich künstliche Intelligenz? Wie definieren Sie das? #00:00:11-9#</w:t>
      </w:r>
    </w:p>
    <w:p w14:paraId="2F30C27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CA247F7"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Künstliche Intelligenz bedeutet für mich persönlich, dass eine Maschine Muster erkennt, die für einen Menschen nicht mehr zu erkennen sind, sodass es sich eher um eine Definition der Komplementarität zu den menschlichen Fähigkeiten handelt. #00:00:27-5#</w:t>
      </w:r>
    </w:p>
    <w:p w14:paraId="78AFDA05"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D4BE56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Vielen Dank. Und wenn Sie jetzt überlegen/ Wie ist Ihre Einschätzung hinsichtlich künstlicher Intelligenz im Marketing, was die Bedeutung angeht? Marketing, meine Definition ist, alles, was in der Schnittstelle zum Kunden passiert, also was Kommunikation oder Interaktion anbetrifft. Das ist oftmals auch in Unternehmen unter Sales oder Service subsummiert. #00:00:56-4#</w:t>
      </w:r>
    </w:p>
    <w:p w14:paraId="33AD914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4ABA60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Für mich gibt es da keine Schnittstelle, ehrlich gesagt. Also ich glaube, dass sich diese Trennung - Marketing, Sales, Service - immer weiter verflüchtigen wird, sage ich mal vorsichtig, wenn wir über die Daten reden. Daten, die sind, meiner Ansicht nach, wie Wasser. Und Wasser muss fließen, um dahin zu gelangen, wo es gebraucht wird. Und genauso ist es mit Daten auch. Und sobald das (einsiloiisiert?) wird, geht dieser Wert tendenziell verloren. Insofern finde ich, ist schwierig, diese Abgrenzung beizubehalten. Ich sehe aber, dass sie für organisationale Gründe noch erforderlich sind, insofern muss man da schauen, welchen Weg man beschreitet. #00:01:41-9#</w:t>
      </w:r>
    </w:p>
    <w:p w14:paraId="680DA58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E93E1F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Nein, wunderbar. Ich meine, das trifft auch tatsächlich das Verständnis der Arbeit. Welche Bedeutung sehen Sie dann in dem Umfeld, wie auch immer wir das dann nennen, ob jetzt Service, Sales oder Marketing, für, ich nenne es mal datengetriebenes Arbeiten? #00:02:00-1#</w:t>
      </w:r>
    </w:p>
    <w:p w14:paraId="3A519EB9"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842E3C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Die Bedeutung wird immer weiter steigen, weil Sie durch die Auflösung dieser althergebrachten Strukturierungsform ja eigentlich eine neue Komplexitätsqualität erhalten. Und je komplexer es wird, umso mehr müssen Sie diese Komplexitäten meistern und strukturieren. Und dabei sind Daten von großer Hilfe. Nicht die möglicherweise Vorstrukturierung, die wir vorgenommen haben, aber eine aus den Daten erwachsene Strukturierung, wo wieder die KI ins Spiel kommt, die bei dieser Strukturierung hilft und Muster findet, die das menschliche Auge, oder eben der menschliche Sinn, nicht erfassen kann. #00:02:35-2#</w:t>
      </w:r>
    </w:p>
    <w:p w14:paraId="6928B7C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A1E7A59"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Welche Kernanwendungsgebiete sehen Sie denn aktuell? #00:02:40-2#</w:t>
      </w:r>
    </w:p>
    <w:p w14:paraId="5E487F3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E4688B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Unabhängig vom Bereich? #00:02:44-3#</w:t>
      </w:r>
    </w:p>
    <w:p w14:paraId="12F71BB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CEDEE8E"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Ja, jetzt schon in dem Bereich, was ich so gesagt habe, Marketing, Service, Sales, egal wie man es jetzt nennt. Aber schon in den, sage ich mal, Richtung Endkunde gerichteten Aktionen. #00:02:55-0#</w:t>
      </w:r>
    </w:p>
    <w:p w14:paraId="3EE5793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468966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Also für mich ein Hauptanwendungsgebiet ist einfach die Ansprache zum Kunden effektiver zu gestalten, um es mal ganz allgemein zu sagen. Das können Sachen sein, die es schon lange gibt, wie next best Action, next best Recommendation, next best Offer, um einfach relevant zu bleiben auf das, was die Kundensituation eben gerade erforderlich macht. Das kann aber auch hingehen zu einer weitergehenden Betrachtung, von einer Einzelkommunikation losgelöst hin zu einem Gesamtkundenwert, der über den sogenannten Customer Lifecycle dann sich berechnet und in den natürlich viele Kundeninteraktionen einfließen. Also das wären so die Anwendungsbereiche, die ich sehen würde. Diese Schärfung der Kommunikation und gleichzeitig eine effektive Bearbeitung der Kommunikation. #00:03:43-1#</w:t>
      </w:r>
    </w:p>
    <w:p w14:paraId="3B5E3885"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8AB170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Vielen Dank. Normalerweise würde ich jetzt in den nächsten Teil übergehen. Da gehe ich mit dem Interviewpartner meistens in den konkreten Casen rein, den er erlebt hat und beobachtet hat. In Anbetracht der Zeit würde ich jetzt vielleicht erstmal mit so einem generellen Blick starten, wenn das für Sie in Ordnung ist. #00:04:05-3#</w:t>
      </w:r>
    </w:p>
    <w:p w14:paraId="469EBFF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337DD9E"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#00:04:05-9#</w:t>
      </w:r>
    </w:p>
    <w:p w14:paraId="213DE3A5"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E53045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Dass Sie mal vielleicht beschreiben, wenn Sie mit potenziellen Kunden oder mit Kunden sprechen, welches Verständnis zum dem künstliche Intelligenz Ihnen da entgegenkommt? #00:04:15-9#</w:t>
      </w:r>
    </w:p>
    <w:p w14:paraId="31DA377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B8E195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mir kommen unterschiedliche Verständnisse entgegen. Also künstliche Intelligenz kann alles Mögliche sein, von Analytics, aber es kann auch etwas, ja, ich sage mal, eher diffuses sein, wo man jetzt gar keine konkreten Fälle hat, bis hin zu, man redet über konkrete Anwendungsfälle. Also zum Beispiel hatte ich letztens ein interessantes Gespräch mit dem Kunden über conversational AI, also sprich, wie setzt man eigentlich künstliche Intelligenz in einer Konversation mit dem Kunden ein, mit so einer Text to Speech oder Speech to Text Übersetzung, der Schnittstelle, und eben einer Gesprächsführung, die sich fast human anfühlt. Und was es dazu eigentlich braucht, um das zu gewährleisten. #00:05:01-7#</w:t>
      </w:r>
    </w:p>
    <w:p w14:paraId="356DC01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E6E3A3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welchen Erwartungen begegnen Sie zum Thema künstliche Intelligenz, wenn Unternehmen vielleicht auch planen Lösungen einzusetzen? #00:05:13-3#</w:t>
      </w:r>
    </w:p>
    <w:p w14:paraId="75BD563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BA1087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Hohe. Die Erwartungen an künstliche Intelligenz sind hohe und sie sind auch vielfältig. Sie sind sowohl zusätzlicher Erkenntnisgewinn, als auch Einsparung von großen Mengen an Kosten, als auch die Öffnung neuer Erlöspotentiale, sowie eben tatsächlich auch der Beweis oder die Ermöglichung neuer Geschäftsmodelle für Unternehmen. Also relativ zentral, würde ich mal sagen, zur Strategie. Deshalb kann ich dieses gewachsene Interesse sehr, sehr gut verstehen. #00:05:45-3#</w:t>
      </w:r>
    </w:p>
    <w:p w14:paraId="6BCFB07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9B2F98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Welche Rollen oder Funktionen triggern am meisten diese Themen in Ihre Richtung? Das heißt also, wenn Sie Anfragen kriegen oder mit Menschen aus Unternehmen dieses Thema besprechen, sind das eher technisch orientierte Leute, ist es der CEO ist es der Marketingchef oder wie verteilt sich das? #00:06:08-2#</w:t>
      </w:r>
    </w:p>
    <w:p w14:paraId="021BF14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504424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Also bei uns kommt die Diskussion sehr oft über den sogenannten CDO, also den Chief Digital oder Chief Data Officer, und dann haben wir sehr viel natürlich zu tun mit der technologischen Seite der Unternehmen. Es kann aber auch aus den Funktionen selber kommen. Insofern ist, wenn Sie das so annehmen wollen, die künstliche Intelligenz in allen Bereichen angekommen, zumindest in der Kommunikation zu uns. #00:06:33-6#</w:t>
      </w:r>
    </w:p>
    <w:p w14:paraId="0F707A71"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915EBD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Wenn Sie gerade schon die technologischen Strukturen ansprechen, was begegnet Ihnen da an Voraussetzungen zum Thema künstliche Intelligenz? #00:06:47-5#</w:t>
      </w:r>
    </w:p>
    <w:p w14:paraId="0904E3B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BA1C957"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Sehr unterschiedlich. Also von "Wir haben noch gar keine Erfahrung. Wir haben auch noch kein entsprechendes Personal" über "Wir haben erste Erfahrungen gesammelt, wir fangen an eigene Kompetenzen hier aufzubauen", bis hin zu "Wir haben bereits eine vollständige Organisation im Unternehmen verankert mit entsprechendem, wie man bei uns so schön sagt, C-Level Backing und Vernetzung in das Unternehmen hinein, mit gemeinsamen Zielsetzungen, gemeinsamen Steuerungskreisen." Da begegnet einem relativ viel auf dieser gesamten Bandbreite. #00:07:24-6#</w:t>
      </w:r>
    </w:p>
    <w:p w14:paraId="28B5D5D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2DA4F2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Können Sie mal so eine AI ausgerichtete Organisationsform beschreiben, wie die verankert ist und was die für Rollen beinhaltet? #00:07:35-5#</w:t>
      </w:r>
    </w:p>
    <w:p w14:paraId="6C1BA37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B5C238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Klar. Also wenn man was nimmt, was relativ weit fortgeschritten ist, dann sehen wir sehr oft, je nach Größe des Unternehmens ein sogenanntes Center of Excellence, also ein Data Science Center of Excellence, was zum Beispiel Aufgaben erfüllt wie die allgemeine Richtungssetzung, Training, Enablement in der Breite, aber auch RND in dem Bereich, auch die Schnittstelle zur Technik, zu den Datenströmen, also zu den Backends, wo man zusammenarbeitet stark mit dem technologischen Teil des Unternehmens. Und dieses Center of Excellence ist dann vernetzt in das Business durch, wie soll man sagen? Man könnte es als Hub and Spoke Modell bezeichnen, aber durch bestimmte Abordnung, wo entweder verankert in den jeweiligen Businessfunktionen Data Scientisten sitzen, oder im Center of Excellence eingebettet, dass die Businessvertreter sich befinden. Also man kann verschiedene Spielarten da sehen. Und Data Science als solches, oder Advanced Analytics, hat auch verschiedene Spielarten. Also das kann von einer, ich sage mal, Business Intelligence, die eher sich im Reportingbereich aufstellt gehen, hin zu eben tatsächlich tiefe Algorithmenentwicklung und eben auch letztendlich Proof of Concept Durchführung, mit Testing, entsprechend auch Programmierung und so weiter. Also so haben wir das gesehen in sehr fortgeschrittenen Organisationen, dass man solche Modelle findet. Es schwankt immer ein bisschen zwischen Zentralisierung und Dezentralisierung. Das oszilliert so ein bisschen. Da ist auch noch nicht unbedingt das letzte Wort gesprochen, sozusagen. Hängt von der Maturity ab, aber das ist so das, was wir in ausgereifteren Organisationen sehen. #00:09:21-2#</w:t>
      </w:r>
    </w:p>
    <w:p w14:paraId="18CC4E4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0E30DD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Können Sie so beschreiben wie die Zusammenarbeit in so einem, ich sage mal, eher zentral auch organisierten Unternehmen funktioniert, was so Stimmung angeht, was Kommunikation angeht? #00:09:39-7#</w:t>
      </w:r>
    </w:p>
    <w:p w14:paraId="519614F1"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5AE51D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Also vielleicht mal zu der Arbeit oder zur Entwicklung gemeinsamer Projekte. Da ist es so, dass ich das kenne, was erfolgreich ist, dass man blended Teams hat, wie man so schön auf Neudeutsch sagt, also dass die Teams unterschiedlich zusammengesetzt sind aus Kompetenzen, die eben sowohl im Analytics- und im Data Science Bereich, aber auch im technologischen und eben dann im Businessbereich liegen, also gemischte Teams. Es ist ja eigentlich so das, was tatsächlich dann überdurchschnittlich hoch Erfolgsquoten vorzuweisen hat. Und was die Zusammenarbeit anlagt, ist das eben auch gegenseitige Education, die da erfolgt, also dass man voneinander lernt. Und das sollte auch das Klima sein. Also wenn man das (facilitiert?), und da würde ich immer anraten, dann sollte dieses Klima eine große Rolle spielen, dieses offen sein für das andere. Und nicht dieses: "Also die wissen ja gar nicht, was ich weiß." Das sind so diese zwei, würde ich mal sagen, Erfolgsfaktoren da. Ansonsten ist es natürlich so, dass man sich extrem bemühen muss. Also sobald man Sachen dezentralisiert, ist man näher am Geschäft. Man ist aber weiter von den möglicherweise zentralen standardisierten automatisierten skalierenden entfernt. Das heißt also, das kann dann möglicherweise zu hohen Kosten führen. Wenn man zu stark zentralisiert hat man zwar die Skalierung, aber ist möglicherweise am Problem vorbei. Und dazwischen oszilliert es alles. Und da ist eben auch letztendlich Kommunikation. Ich sage mal so zwei Zitate "Die da oben wissen ja gar nicht, wie es hier unten aussieht" und die dann sozusagen von dem Center sind dann immer "Ach, da unten, die haben ja immer noch nicht verstanden, was wir hier für tolle neue Sachen haben." Also (lacht) das sind zwei übliche Aussagen, die man dann ab und an mal hört. Ja. #00:11:34-9#</w:t>
      </w:r>
    </w:p>
    <w:p w14:paraId="0B879635"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B9A199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Welche Unternehmenskommunikation haben Sie schon gesehen? Ich meine, künstliche Intelligenz steht ja per se jetzt für nichts oder für ganz viel, je nachdem wie man da draufgucken will. Haben Sie da schonmal eine Unternehmenskommunikation gesehen oder eine Initiative in einem Unternehmen, die so ein Thema besetzt? #00:11:57-3#</w:t>
      </w:r>
    </w:p>
    <w:p w14:paraId="11D4816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0746A0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also sicherlich. Da gibt es natürlich dann sehr prominente Fälle, die entwickelt werden. Das sind Proof of Concepts oder eben auch breitere Initiativen, die ausgerollt werden und die dann auch in der internen Unternehmenskommunikation verarbeitet werden. Also das glaube ich, das passiert schon. Also das, das glaube ich schon, dass das/ Also das habe ich mehrfach selbst gesehen und ich glaube auch, dass das von den Mitarbeitern durchaus so wahrgenommen wird, weil das ja eben auch so bei einer externen (Presse?) erscheint dann. #00:12:28-4#</w:t>
      </w:r>
    </w:p>
    <w:p w14:paraId="2D14C88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15D435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Wenn Sie mal auf die Mitarbeiterfähigkeiten gucken in den Unternehmen, welche Herausforderungen sind Ihnen da bisher begegnet? #00:12:38-9#</w:t>
      </w:r>
    </w:p>
    <w:p w14:paraId="41ED8D8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15BC9A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Es ist schwierig AI in die Masse zu tragen. Also es ist einfach ein sehr komplexes und neues Thema. Es ist verwirrend. Es ist nicht so - das ist ja auch ein eher aus dem akademischen Bereich stammendes Thema - da eine grundsätzliche Verbindung schon in die breite Masse bestehen würde. Das heißt also, man muss sich sehr aktiv darum bemühen diese Data Demokratisierung, wie man sie so nennt, voranzutreiben. Und das ist weniger ein technisches Thema, als viel mehr ein kulturelles. #00:13:09-7#</w:t>
      </w:r>
    </w:p>
    <w:p w14:paraId="4954532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305E0B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abseits der kulturellen, gibt es da noch fachliche Themen, die adressiert werden müssen? #00:13:21-3#</w:t>
      </w:r>
    </w:p>
    <w:p w14:paraId="5389DFF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B629FC9"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Sicherlich ein können Thema auch, also ein können Thema im Sinne von "Wie bediene ich denn diese Tools und was sind denn eigentlich Möglichkeiten, die ich habe?" Also dieses Stadium, wo man Technik nicht mehr fühlt, oder wo man AI nicht mehr fühlt, sondern wirklich nur noch benutzt, das ist noch nicht bei allen Anwendungen der Fall und das würde es natürlich leichter machen. Immer wenn man Hürden hat, dass man Tools bedienen muss, dass man sich an bestimmte Regeln halten muss, dass man bestimmten Prozessen folgen muss, das macht das alles schwieriger. Und da muss man sowohl eben enablen, also sprich trainieren, als auch Akzeptanz schaffen, was wiederum diese kulturelle Komponente ist. #00:14:06-6#</w:t>
      </w:r>
    </w:p>
    <w:p w14:paraId="4198C8A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D5742A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Wenn Sie mal einen Blick auf, sage ich mal, top Management werfen, Geschäftsführung, Vorstände/ Ich bin jetzt schon speziell bei Deutschland, ich gebe Ihnen so ein bisschen Hintergrund. Mein Interview ist ein ganz unterschiedliches Bild gezeichnet. Das ist von "Da entwickelt es sich rasant in den letzten zwölf Monaten ein entsprechendes Interesse und auch Kompetenz und die richtigen Maßnahmen werden angeschoben" von "Da ist noch gar nichts da." (lacht) #00:14:41-9#</w:t>
      </w:r>
    </w:p>
    <w:p w14:paraId="37A3F3A7"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7C72D5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das ist witzig, weil ich glaube, dass alles richtig ist, je nachdem in welches Unternehmen man guckt. Also es gibt Unternehmen, die haben das Glück vielleicht, also aus meiner egoistischen Sicht natürlich, dass sie ein C-Level haben, was sich sehr gut mit diesem Thema auseinandersetzt und keine Berührungsängste hat und auch keine Angst hat auch mal zuzugeben, dass es vielleicht noch nicht hundertprozentig umrissen haben. Was sehr, sehr hilfreich ist bei dem Thema und, übrigens, das nehme ich auch für mich einfach in Anspruch. Ich sage auch öfter mal: "Kannst du das bitte nochmal an einem Fall erklären? Ich kann mir das gerade noch gar nicht richtig vorstellen." Das ist die eine Seite. Die andere Seite ist ein C-Level, was letztendlich das Thema ignoriert oder nicht richtig umfängt, mal unabhängig davon, ob man es selber schon verstanden hat oder nicht. Und insofern glaube ich, das wirklich, was Sie hören, das ist sicherlich/ Beide Seiten sind richtig. (lacht) Je nachdem wo man draufguckt und das erfahren wir auch so. #00:15:38-1#</w:t>
      </w:r>
    </w:p>
    <w:p w14:paraId="1F23ADD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36CFCF6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können Sie Unterschiede beschreiben von den Unternehmen, je nachdem, im top Management oder bei einem Vorstand? Gibt es da Muster, die Sie sehen? #00:15:54-0#</w:t>
      </w:r>
    </w:p>
    <w:p w14:paraId="5D5500F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1127C9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Also soweit würde ich nicht gehen. Dazu ist auch, glaube ich, meine empirische Größe jetzt nicht genug. Ich kann natürlich aus einzelnen/ Was heißt einzelne Beispiele, aber aus den Beispielen, die mir jetzt persönlich bekannt sind, kann man Neugier erkennen, man kann, ich sage mal, Ablehnung erkennen auch. Man kann einfach auch Selbstschutz erkennen sicherlich, man kann große Kompetenz erkennen, was ich immer extrem toll finde, weil man dann auf diesem Level jemanden hat, mit dem man richtig gut dann auch über dieses Thema sprechen kann und sich auch öffnen kann. Das finde ich persönlich am hilfreichsten. Wenn ich jemanden habe, mit der oder mit dem ich dann auch wirklich auf einer Ebene reden kann, da kommt man extrem schnell dann zu guten Lösungen und zu den nächsten Schritten. Aber so, dass ich da empirisch Muster sehen würde, also das würde ich mir jetzt nicht anmaßen. #00:16:50-3#</w:t>
      </w:r>
    </w:p>
    <w:p w14:paraId="5D43630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D3C0FF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Wenn wir jetzt mal vielleicht doch an einen konkreten Fall rangehen im Marketing, gemäß der Definition, die ich Ihnen beschrieben habe. Haben Sie da spontan einen im Kopf, über den wir noch ein paar Minuten sprechen können? #00:17:09-2#</w:t>
      </w:r>
    </w:p>
    <w:p w14:paraId="043E391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220519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(lacht) habe ich. #00:17:13-4#</w:t>
      </w:r>
    </w:p>
    <w:p w14:paraId="0CE5DBF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934D76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Können Sie denn mal den Anwendungsfall beschreiben? Also das Unternehmen oder so ist nicht wichtig, sondern einfach, was war die Herausforderung, vor allem wie ist das Projekt entstanden. #00:17:22-1#</w:t>
      </w:r>
    </w:p>
    <w:p w14:paraId="2B38F64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34D6D9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Also die Herausforderung war ein Wechsel in der Führung und damit verbunden, glaube ich, ein wenig die Suche nach Themen, die mit dem allgemeinen Auftrag des Wechsels zusammenhingen. Und eines dieser Themen war eine massive Effizienzsteigerung in den Marketingbudgets. Und die Aufgabe war letztendlich in relativ kurzer Zeit erste Erfolge zu demonstrieren und gleichzeitig aber langfristig eine tragbare - ich würde mal sagen, Transition ist zu viel, aber Transformation war es eigentlich schon fast eher - herbeizuführen, die dann eben auch letztlich auf die Organisation durchschlägt, auf die Prozesse, auf die Art, wie man eben interagiert, also sprich, das Operating Modell, und auch die technologische und die Datenwelt. Und das ist eigentlich so ein vergleichsweise üblicher Auftrag, dieses "Zeig uns bitte mal schnell Ergebnisse, weil wir uns damit natürlich selber Luft schaffen, um dann in die Zukunft blicken zu können." Genau. #00:18:35-9#</w:t>
      </w:r>
    </w:p>
    <w:p w14:paraId="0C722B9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2FF5C1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mit welchem Setup ist dieses Projekt dann losgelaufen? #00:18:41-9#</w:t>
      </w:r>
    </w:p>
    <w:p w14:paraId="697C60C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3989EC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Das Setup waren mehrere parallel laufende Projektteams, die unter einem Project Management Office gebündelt gesteuert wurden, und der Stream der Data Science war - also der wirkliche Hardcore Data Science Stream, also der sich wirklich mit der, ich sage mal, mit der KI, wenn man es jetzt mal so bezeichnen will - beschäftigt hat, das waren fünf Leute. Genau. #00:19:07-0#</w:t>
      </w:r>
    </w:p>
    <w:p w14:paraId="710F5FB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5D847F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mit welchem Arbeitsmodus hat das Projekt gearbeitet oder die Initiativen? #00:19:12-8#</w:t>
      </w:r>
    </w:p>
    <w:p w14:paraId="054D05F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6EB136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Das Projekt hat in der Tat sehr isoliert mit der Fachabteilung gearbeitet und war über das Project Management Office sehr stark im Projekt vernetzt und dadurch hat man eben sichergestellt, dass zum einen die Data Scientisten und auch Data Engineers und Machine Learning Engineers, die wir dabei hatten, in Ruhe arbeiten konnten. Das sind Coder. Die müssen Ruhe haben zum Arbeiten. Die können nicht eine Stunde hier, eine Stunde da, nein. Das geht nicht. Die müssen richtig mal einen Tag oder eineinhalb durcharbeiten können. Die müssen aufnehmen, dann arbeiten die durch. Das wird auch in Sprints organisiert. Und die sind aber durch die Projektsetup sehr eng so vernetzt, wie eigentlich ein Unternehmen vernetzt sein müsste, nämlich über die Abteilung hinaus. Also die waren sehr stark mit der Businessfunktion gelinkt und auch sehr stark mit den Technologen gelinkt. Das haben wir über die Projektstrukturen aber sicherstellen können. Das ist der Vorteil, weil wir ein kleines Unternehmen im großen waren. Und dadurch Kommunikation (facilitieren?) konnten, die dem Kunden schlichtweg so nicht möglich war, und gleichzeitig durch eine sehr strukturierte Herangehensweise sicherstellen konnten, dass die Leute auch was produzieren. Und da ging es also darum, letztendlich die ersten Use Cases zu definieren, zu priorisieren, zusammen mit der Fachabteilung. Das ist sehr stark im Workshopmodus passiert. Und dann ist es keine Co-Entwicklung gewesen. Das wäre natürlich ideal, wenn man gleich zusammen programmiert. Das haben wir aber gesagt, das machen wir nicht, weil wir ein Zeitfenster haben, was uns das nicht erlaubt, diese Enablementkomponente mit einzubeziehen. Sodass wir gesagt haben, die ersten liefern wir einfach schlichtweg nur bei uns heraus. Und dann ging es eben auch noch darum, dass Environment, also sprich die Analytics Plattform aufzusetzen, die entsprechenden Daten aufzuführen und dann produktiv dann damit zu arbeiten. Also das war eigentlich so das (Goal?). #00:21:03-8#</w:t>
      </w:r>
    </w:p>
    <w:p w14:paraId="3354FAA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E20285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Jetzt springe ich schon ein bisschen weiter in dem Projekt, aber weil es mir gerade in den Kopf kommt, haben Sie es dann zum späteren Zeitpunkt mit dem Unternehmen zusammen, oder besser gesagt, Ihre Fähigkeiten in das Unternehmen reingefahren? Oder ist das weiterhin, sage ich mal, von Ihnen betrieben? #00:21:20-7#</w:t>
      </w:r>
    </w:p>
    <w:p w14:paraId="12B86561"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715F09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Das wurde ins Unternehmen reingefahren und zwar haben wir das so gemacht, nachdem wir die ersten drei, vier Use Cases, waren es glaube ich, geliefert hatten - die waren auch vergleichsweise einfach, also das war keine komplexe Modellierung - dann haben wir angefangen mit den Teams zusammenzuarbeiten über gemeinsame Dokumentation zunächst mal, wo dann eben auch ganz automatisch ein Vier-Augen-Prinzip dazukam. Und dann ist das sukzessive übergegangen. Also das heißt, man hat dann gemeinsam die Use Cases, die definiert wurden, besprochen, eben näher ausspezifiziert, und dann hat man dann angefangen zusammen zu arbeiten, um das immer weiter eben tatsächlich dann in Richtung der internen Abteilung zu verlagern. // Das hat natürlich #00:22:00-6#</w:t>
      </w:r>
    </w:p>
    <w:p w14:paraId="2FBA923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389046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Können Sie da/ //  #00:22:00-4#</w:t>
      </w:r>
    </w:p>
    <w:p w14:paraId="5A7ABFE1"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321FFA2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etwas länger gedauert, das ist klar. Aber es ist natürlich auch gut, damit dann langfristig das tatsächlich auch unabhängig betrieben werden kann, sofern das denn gewünscht ist. Es gibt auch Kunden, die wünschen das nicht, die wünschen, dass wir dableiben. Kann man auch machen. Also das ist so oder so. #00:22:17-8#</w:t>
      </w:r>
    </w:p>
    <w:p w14:paraId="0FCB59D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74374F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Können Sie die Herausforderungen oder auch die Erfolgserlebnisse, die es in diesem Übergabeprozess gab, ein bisschen beschreiben? #00:22:28-5#</w:t>
      </w:r>
    </w:p>
    <w:p w14:paraId="41EBD17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ED0C8D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Die Herausforderung ist, dass die Arbeitsweisen sehr unterschiedlich sind, weil wir den Luxus hatten mit den Projektteams eng abgestimmt zu sein. Und dann merkt man natürlich sofort, wenn das nicht mehr da ist, das dauert halt ungleich länger, um da auch einen entsprechenden Konsens herzustellen, wie jetzt das Ergebnis akzeptiert wird und eben auch ein Verständnis dafür, wie lange das eigentlich dauert und so weiter. Das war halt so ein bisschen die Hardship, wenn man mal so will. Und das Schöne daran war eben einfach diese Dankbarkeit, die man erfährt. Also auch dieses/ Und auch Lob, ja, dass man sagt: "Boah, das habt ihr aber echt cool gelöst." Oder auch so kleine Extras. Wir hatten dann eben teilweise Visualisierung gebastelt, die war jetzt nicht in Scope, aber das hat einfach geholfen das ganze zu erklären, dass das einfach auch so angenommen wurde. So: "Hey, cool Idee, dass ihr das gemacht habt. Das macht es uns so viel leichter." Das ist natürlich ein super Erlebnis dann für das Projektteam. #00:23:27-8#</w:t>
      </w:r>
    </w:p>
    <w:p w14:paraId="7AB5691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C8DB62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Können Sie die Visualisierung noch ein bisschen beschreiben? Was war da drauf? Oder was hat das so besonders gemacht? #00:23:35-3#</w:t>
      </w:r>
    </w:p>
    <w:p w14:paraId="0390E5E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8D1C269"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Eigentlich gar nicht viel. Es hat Daten sichtbar gemacht. Es hat diese Insides, auf Neudeutsch gesprochen, geliefert, die man eben vorher tatsächlich nur sehr, sehr verteilt hatte und nur dann, wenn man unheimlich gerne Excel-Sheets liest. Also das ist was, wo man tatsächlich Insides demokratisiert hat. Und ich glaube, dass das so diesen Aha-Effekt ausgelöst hat, (lacht) den man eigentlich immer dann sieht, wenn Erkenntnisse eben nicht nur bei einem selber liegen, sondern sozialisiert werden. Und das ist für mich persönlich immer so ein starker Anreiz, eben dann auch stark mit sowas zu arbeiten, auch wenn das nicht unbedingt in Scope ist. #00:24:12-0#</w:t>
      </w:r>
    </w:p>
    <w:p w14:paraId="521C260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CEB223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Welche Ziele waren festgelegt für die ersten Use Cases? #00:24:16-4#</w:t>
      </w:r>
    </w:p>
    <w:p w14:paraId="038BC19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38E872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Finanzielle Ziele. Also, das war/ Das eine war/ Es ging natürlich um die Conversion Rate, also sozusagen diese Kaufraten sollten eben durch anderen Einsatz des Marketingbudgets erhöht werden. Und dann ging es eben darum, auch die Investments, die man pro Sale hatte eben, oder es wurden verschiedene Konversionspunkte definiert in dem Bereich, dass man pro Konversionspunkt die Kosten halt massiv runterfährt, beziehungsweise positiv ausgedrückt, den Revenue erhöht oder den Profit, wenn man so will. Ja. #00:24:55-6#</w:t>
      </w:r>
    </w:p>
    <w:p w14:paraId="2DE315E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BCCA7C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dann sind Sie ja, nachdem Sie die ersten drei, vier Use Cases gemacht haben, an dem Punkt gewesen, dass das Unternehmen entschieden hat, lass uns das weiter skalieren und auch ein Stück weit reinfahren. Was waren da die/ Können Sie den Moment noch ein bisschen beschreiben? Was ist da passiert? Und wer hat letztendlich die Entscheidung getroffen? #00:25:15-3#</w:t>
      </w:r>
    </w:p>
    <w:p w14:paraId="754E054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D2CD88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Das war von vornherein so eingeplant. #00:25:17-7#</w:t>
      </w:r>
    </w:p>
    <w:p w14:paraId="4C7C3A6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4D9E041"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Okay. #00:25:18-1#</w:t>
      </w:r>
    </w:p>
    <w:p w14:paraId="457CFF1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753219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Also das wäre nur dann verzögert worden, wenn das letztendlich nicht geklappt hätte, aus irgendeinem Grund. #00:25:23-1#</w:t>
      </w:r>
    </w:p>
    <w:p w14:paraId="7B3DABC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7F4A58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Okay, dann würde ich nochmal so an den Anfang zurück. Also vielleicht nochmal für Sie zum Hintergrund. Ich darf ja/ Deswegen stammel ich manchmal auch so. Deswegen, ich soll ja wenig von dem erzählen, was ich so schon gehört habe. (lacht) Ich bin eben sehr oft begegnet, dass, wenn man nicht von Anfang an schon eine Idee für eine Skalierung hat, dann landen so Use Cases, die werden erfolgreich umgesetzt und versanden dann. Ja. Und mich würde interessieren, was denn dazu geführt hat, dass man so Konsequent schon ohne, sage ich mal, erste Erfahrungen hatte, diese Skalierung schon geplant hatte. Verstehen Sie die Frage? #00:26:09-2#</w:t>
      </w:r>
    </w:p>
    <w:p w14:paraId="4F7FD03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7562A397"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Das kriegen wir mit. Also das ist die Intention. Also das/ Ich will jetzt nicht sagen, nur so geht es. Aber das ist der Default, so. Und dann muss man schauen/ Das ist ja agil. Also es kann sein, dass es sich einfach nicht industrialisieren lässt, aus unterschiedlichen Gründen. Man kriegt die Pipelines nicht hingestellt für Daten, die Daten kommen nicht so, es gibt neue Gesetzgebung, die einem nicht erlauben die so nutzen. Die Modelle zeigen schlichtweg nicht die Belastbarkeit, die man sich erwartet auf Dauer. Da können alle möglichen Sachen dazwischenkommen, die das erschweren. Nichtsdestotrotz ist es tatsächlich bei uns so, dass wir per Default immer rangehen, so, und auch entsprechend den Code so schreiben. Das ist ja ein Unterschied, ob man das für einmal schreibt, oder ob man das, ich will nicht sagen die Ewigkeit, schreibt man nichts, aber das ist eine etwas andere Herangehensweise. Und wir machen das aber/ Das ist natürlich auch unterschiedlich. Also wir versuchen es soweit wie möglich. Das ist die Philosophie, die wir vertreten. Es gibt Kunden, die das nicht wollen. Trotzdem machen wir es soweit mit, wie es uns das Budget erlaubt, weil man sich diese Chancen, wie Sie sagen, offenhalten muss und da entsprechend, wenn man die Weichen stellen kann, dann sollte man das tun. #00:27:24-6#</w:t>
      </w:r>
    </w:p>
    <w:p w14:paraId="642AD61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A64CC8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wenn wir gerade vielleicht auch die erste Phase nehmen, welche Erkenntnisse oder welche Themen sind hochgekommen, wo man festgestellt hat, da muss ich mein Datenmanagement oder meine Geschäftsprozesse zukünftig anpassen? #00:27:41-0#</w:t>
      </w:r>
    </w:p>
    <w:p w14:paraId="6808625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4B2708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Viele. Also ob das ist/ Das können ganz banale Sachen sein. Also je nachdem, wo man die Daten herbekommt, da ändert auf einmal einer der Provider seine AGB. Dann muss man die Schnittstelle umstellen. Oder die API selbst ändert sich oder der Server ist mal ausgefallen und die Daten liegen nicht mehr so vor. Und das ist jetzt wirklich nur dieses eine kleine Thema gewesen. Oder bei unserem Fall war es so, da sind eben auch Daten über die Verpixelung gekommen. Dann ist irgendein Pixel verrutscht auf der Webseite, weil irgendjemand im Releasemanagement nicht richtig aufgepasst hat. Also es kommen ständig irgendwelche Themen hoch, die verhindern, dass man es voll automatisiert. Und deshalb ist eben die Frage, um jetzt nochmal auf diese Industrialisierung zurückzukommen, wie macht man eigentlich das System resilient? Es geht nicht darum diese Fehler zu vermeiden, das kann man machen, aber es wird man nicht schaffen. Die Frage ist, wie macht man ein System resilient gegen diese Fehler, dass es nicht so anfällig wird. Also so ähnlich wie man eine Rose züchtet, damit sie eben nicht die Blattläuse kriegt. (lacht) So ein bisschen so kann man sich das vielleicht vorstellen. Ich weiß nicht, ob Sie gärtnern, aber/ (lacht) #00:28:53-1#</w:t>
      </w:r>
    </w:p>
    <w:p w14:paraId="6C932C8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5210AB1"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wie macht man es? #00:28:54-6#</w:t>
      </w:r>
    </w:p>
    <w:p w14:paraId="3FA410A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142097A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Wie macht man es? Indem man zum Beispiel eine Fehlertoleranz einbaut in den Daten, indem man sagt, mit wie viel Daten kann das Modell denn laufen. Also ich nehme gerne doppelt so viel. Aber wie viel davon müssen wirklich stimmen, damit es läuft. Und dann nehme ich als Puffer zum Beispiel doppelt so viel ran. Das wäre eine Möglichkeit. Oder der Code wird modular geschrieben. Das ist auch eine andere Möglichkeit. Wenn Sie Code modular schreiben, dann können Sie eben einzelne Module ausstöpseln, einstöpseln. Da gibt es/ Das hat auch wiederum seine Tücken, aber das wäre auch so ein Weg, wie man damit umgehen könnte. #00:29:30-4#</w:t>
      </w:r>
    </w:p>
    <w:p w14:paraId="41670DEE"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98E2DA4"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Und welche organisatorischen Strukturen wurden angepasst? #00:29:34-8#</w:t>
      </w:r>
    </w:p>
    <w:p w14:paraId="4E79BFA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2FBB142F"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Tja. Also ich kann ja mal sagen, was wir geraten haben. #00:29:43-6#</w:t>
      </w:r>
    </w:p>
    <w:p w14:paraId="37021BB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66EE8170"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(lacht) Okay, ja. #00:29:46-3#</w:t>
      </w:r>
    </w:p>
    <w:p w14:paraId="66E8A1D7"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0595B47D"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Also wir haben tatsächlich eben zu diesem Setup geraten, dass man sich regelmäßig trifft, eben auch projektunabhängig, um ein Netzwerk herzustellen. Und das Zweite, was wir geraten haben, ist, dass man ein Vier-Augen-Prinzip etabliert, was nicht nur aus den fachgleichen besteht, also dass es Fachfremde gibt, die da mit einbezogen sind. Das erhöht nach unserer Erfahrung die Resilienz. Und das befruchtet auch die Demokratisierung der Daten und der Insides im Unternehmen. #00:30:21-0#</w:t>
      </w:r>
    </w:p>
    <w:p w14:paraId="5B39CACB"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325AE1A"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Gut. Wir haben noch ein paar Minuten. Deswegen würde ich jetzt auf die Zielgeraden einbiegen. #00:30:30-2#</w:t>
      </w:r>
    </w:p>
    <w:p w14:paraId="67950BE9"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5BF6DC22"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Ja. Ja. #00:30:31-5#</w:t>
      </w:r>
    </w:p>
    <w:p w14:paraId="2867F32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36E8AB43"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Welche Entwicklung haben Sie denn rund um das Thema künstliche Intelligenz im Marketing in den letzten Jahren wahrgenommen? #00:30:38-6#</w:t>
      </w:r>
    </w:p>
    <w:p w14:paraId="16FEFFB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FA59355"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In Abhängigkeit von der Datenverfügbarkeit und Datenqualität immer komplexer werdende Modellierungen und immer mehr unsupervised Learning oder experimental Learning habe ich wahrgenommen. Und immer mehr kleinere Use Cases auch, die man früher nicht für möglich gehalten hatte. Also zum Beispiel ist jetzt relativ viel Voice Recognition oder NLP ist gerade stark im Einsatz oder Image Recognition ist sehr, sehr weit fortgeschritten. Das ist was/ Was ich auch sehr, sehr spannend finde persönlich, habe ich neulich noch mit einer Kollegin darüber gesprochen, ist die Semantik, also die Sinnentdeckung in Texten, also Interpretation, nicht nur irgendwie ist das ein A oder ein O, sondern tatsächlich Interpretation von Sinn mit den sogenannten Translators. Das finde ich auch unglaublich spannend und da geht es dann wirklich schon in Bereiche rein, wo man, ich sage mal, so vor zehn, zwanzig Jahren noch aus Science-Fiction Filmen kannte. Das sind so neue Entwicklungen, wo ich sehe, das ist alles natürlich noch Zukunftsmusik in der Breitenanwendung, aber wo ich für den Nutzer auch große, große Vorteile sehe und für Unternehmen gleichzeitig. Weil wenn man Sinn digitalisieren kann und eben Sinn interpretierbar macht, dann kommt es zu einer Kommunikation, die bedeutend ist, zwischen Mensch und Maschine. Und für das Marketing, Sales und Pricing wird das massiv einen Impact haben. Da bin ich sehr sicher. Also das wären so die Themen, die ich so spannend finde, diese Interpretation des menschlich Gesagten oder Gemeinten. #00:32:27-5#</w:t>
      </w:r>
    </w:p>
    <w:p w14:paraId="1E11FB06"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32D7D22C"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I: Gibt es sonst noch was, was Sie mir mitgeben möchten? #00:32:31-7#</w:t>
      </w:r>
    </w:p>
    <w:p w14:paraId="1CA6B648"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p>
    <w:p w14:paraId="42ABA8E5" w14:textId="77777777" w:rsidR="00C55C88" w:rsidRPr="00C55C88" w:rsidRDefault="00C55C88" w:rsidP="00C55C88">
      <w:pPr>
        <w:widowControl w:val="0"/>
        <w:autoSpaceDE w:val="0"/>
        <w:autoSpaceDN w:val="0"/>
        <w:adjustRightInd w:val="0"/>
        <w:spacing w:after="0" w:line="240" w:lineRule="auto"/>
        <w:rPr>
          <w:rFonts w:cs="Arial"/>
          <w:color w:val="000000"/>
          <w:sz w:val="16"/>
          <w:szCs w:val="16"/>
        </w:rPr>
      </w:pPr>
      <w:r w:rsidRPr="00C55C88">
        <w:rPr>
          <w:rFonts w:cs="Arial"/>
          <w:color w:val="000000"/>
          <w:sz w:val="16"/>
          <w:szCs w:val="16"/>
        </w:rPr>
        <w:t>B: Mich würde natürlich interessieren, was rauskommt. Also jetzt ist wahrscheinlich eher weniger für Sie, sondern viel mehr für mich, würde mich natürlich interessieren, was dann daraus wird, aus dem, was ich jetzt mitgeteilt habe. Und mich würde auch interessieren, wie Sie es so empfunden haben, also mit mir darüber zu sprechen. Also ich habe/ #00:32:55-2#</w:t>
      </w:r>
    </w:p>
    <w:p w14:paraId="373EC3A5" w14:textId="5B6749A7" w:rsidR="00C55C88" w:rsidRDefault="00C55C88">
      <w:pPr>
        <w:spacing w:after="0" w:line="240" w:lineRule="auto"/>
        <w:jc w:val="left"/>
      </w:pPr>
      <w:r>
        <w:br w:type="page"/>
      </w:r>
    </w:p>
    <w:p w14:paraId="3CBF19B2" w14:textId="77777777" w:rsidR="00C55C88" w:rsidRPr="00C55C88" w:rsidRDefault="00C55C88" w:rsidP="00C55C88">
      <w:pPr>
        <w:spacing w:after="0" w:line="240" w:lineRule="auto"/>
        <w:rPr>
          <w:rFonts w:cs="Arial"/>
          <w:b/>
          <w:sz w:val="32"/>
          <w:szCs w:val="32"/>
          <w:lang w:eastAsia="de-DE"/>
        </w:rPr>
      </w:pPr>
      <w:r w:rsidRPr="00C55C88">
        <w:rPr>
          <w:rFonts w:cs="Arial"/>
          <w:b/>
          <w:sz w:val="32"/>
          <w:szCs w:val="32"/>
          <w:lang w:eastAsia="de-DE"/>
        </w:rPr>
        <w:t>CONAG9</w:t>
      </w:r>
    </w:p>
    <w:p w14:paraId="0A4998A9" w14:textId="77777777" w:rsidR="00C55C88" w:rsidRPr="00C55C88" w:rsidRDefault="00C55C88" w:rsidP="00C55C88">
      <w:pPr>
        <w:spacing w:after="0" w:line="240" w:lineRule="auto"/>
        <w:rPr>
          <w:rFonts w:cs="Arial"/>
          <w:sz w:val="16"/>
          <w:szCs w:val="16"/>
          <w:lang w:eastAsia="de-DE"/>
        </w:rPr>
      </w:pPr>
    </w:p>
    <w:p w14:paraId="44725174" w14:textId="77777777" w:rsidR="00C55C88" w:rsidRPr="00C55C88" w:rsidRDefault="00C55C88" w:rsidP="00C55C88">
      <w:pPr>
        <w:spacing w:after="0"/>
        <w:rPr>
          <w:rFonts w:cs="Arial"/>
          <w:sz w:val="16"/>
          <w:szCs w:val="16"/>
        </w:rPr>
      </w:pPr>
    </w:p>
    <w:p w14:paraId="70ABA29C" w14:textId="77777777" w:rsidR="00C55C88" w:rsidRPr="00C55C88" w:rsidRDefault="00C55C88" w:rsidP="00C55C88">
      <w:pPr>
        <w:spacing w:after="0"/>
        <w:rPr>
          <w:rFonts w:cs="Arial"/>
          <w:sz w:val="16"/>
          <w:szCs w:val="16"/>
        </w:rPr>
      </w:pPr>
      <w:r w:rsidRPr="00C55C88">
        <w:rPr>
          <w:rFonts w:cs="Arial"/>
          <w:sz w:val="16"/>
          <w:szCs w:val="16"/>
        </w:rPr>
        <w:t>I: Beschreibt doch mal bitte ganz kurz eure aktuelle Rolle. #00:00:05-0#</w:t>
      </w:r>
    </w:p>
    <w:p w14:paraId="038A21DA" w14:textId="77777777" w:rsidR="00C55C88" w:rsidRPr="00C55C88" w:rsidRDefault="00C55C88" w:rsidP="00C55C88">
      <w:pPr>
        <w:spacing w:after="0"/>
        <w:rPr>
          <w:rFonts w:cs="Arial"/>
          <w:sz w:val="16"/>
          <w:szCs w:val="16"/>
        </w:rPr>
      </w:pPr>
    </w:p>
    <w:p w14:paraId="65416051" w14:textId="77777777" w:rsidR="00C55C88" w:rsidRPr="00C55C88" w:rsidRDefault="00C55C88" w:rsidP="00C55C88">
      <w:pPr>
        <w:spacing w:after="0"/>
        <w:rPr>
          <w:rFonts w:cs="Arial"/>
          <w:sz w:val="16"/>
          <w:szCs w:val="16"/>
        </w:rPr>
      </w:pPr>
      <w:r w:rsidRPr="00C55C88">
        <w:rPr>
          <w:rFonts w:cs="Arial"/>
          <w:sz w:val="16"/>
          <w:szCs w:val="16"/>
        </w:rPr>
        <w:t>B: Okay, ich fange mal an, weil sonst verlieren wir zu viel Zeit. Okay, ich bin bei uns im Unternehmen, also klar, verschiedene Unternehmen, die wir zusammenführen, eins davon heißt [Organisation] und dort bin ich quasi der, für die Strategie zur Anwendung, zuständige Geschäftsführer und was aber auch heißt, dass ich durchaus selber die Hände tief in den Daten habe, Modelle entwickle und so weiter. Wir hatten ursprünglich noch einen dritten Kollegen im Team, der das Final Coding übernommen hat, in die Rolle bin ich jetzt ein bisschen mit reingerutscht. Ursprünglich war meine Rolle vor allen Dingen, den Kunden strategisch dahin zu beraten, wo ist Einsatz von KI bei ihm sinnvoll, denn um auf diese anfänglich genannten 59 Prozent einzugehen, ich glaube, wenn die Leute wüssten, was KI ist und kann, dann wäre die Zahl auch nicht so hoch. Aber es ist halt einfach ein Modewort und man muss einfach dabei sein. Und genau da, die Nützlichkeit abzuschichten, das ist so meine Aufgabe, insofern bei uns geht es auch immer dafür darum, was ist das Businessproblem und kann man mit KI das Businessproblem besser lösen, als mit konventionellen Methoden und nicht, wie kann ich irgendwie KI einsetzen. Das ist so meine Rolle. #00:01:23-0#</w:t>
      </w:r>
    </w:p>
    <w:p w14:paraId="1818DF24" w14:textId="77777777" w:rsidR="00C55C88" w:rsidRPr="00C55C88" w:rsidRDefault="00C55C88" w:rsidP="00C55C88">
      <w:pPr>
        <w:spacing w:after="0"/>
        <w:rPr>
          <w:rFonts w:cs="Arial"/>
          <w:sz w:val="16"/>
          <w:szCs w:val="16"/>
        </w:rPr>
      </w:pPr>
    </w:p>
    <w:p w14:paraId="0D352825" w14:textId="77777777" w:rsidR="00C55C88" w:rsidRPr="00C55C88" w:rsidRDefault="00C55C88" w:rsidP="00C55C88">
      <w:pPr>
        <w:spacing w:after="0"/>
        <w:rPr>
          <w:rFonts w:cs="Arial"/>
          <w:sz w:val="16"/>
          <w:szCs w:val="16"/>
        </w:rPr>
      </w:pPr>
      <w:r w:rsidRPr="00C55C88">
        <w:rPr>
          <w:rFonts w:cs="Arial"/>
          <w:sz w:val="16"/>
          <w:szCs w:val="16"/>
        </w:rPr>
        <w:t>I: Vielen Dank. #00:01:26-0#</w:t>
      </w:r>
    </w:p>
    <w:p w14:paraId="4B51D288" w14:textId="77777777" w:rsidR="00C55C88" w:rsidRPr="00C55C88" w:rsidRDefault="00C55C88" w:rsidP="00C55C88">
      <w:pPr>
        <w:spacing w:after="0"/>
        <w:rPr>
          <w:rFonts w:cs="Arial"/>
          <w:sz w:val="16"/>
          <w:szCs w:val="16"/>
        </w:rPr>
      </w:pPr>
    </w:p>
    <w:p w14:paraId="1D068300" w14:textId="77777777" w:rsidR="00C55C88" w:rsidRPr="00C55C88" w:rsidRDefault="00C55C88" w:rsidP="00C55C88">
      <w:pPr>
        <w:spacing w:after="0"/>
        <w:rPr>
          <w:rFonts w:cs="Arial"/>
          <w:sz w:val="16"/>
          <w:szCs w:val="16"/>
        </w:rPr>
      </w:pPr>
      <w:r w:rsidRPr="00C55C88">
        <w:rPr>
          <w:rFonts w:cs="Arial"/>
          <w:sz w:val="16"/>
          <w:szCs w:val="16"/>
        </w:rPr>
        <w:t>B1: Ich ergänze nur, wenn notwendig, damit wir entsprechend durch die Fragen kommen, nicht, dass es nachher unglücklicherweise wir bei siebzig Prozent stehen und die Zeit alle ist. #00:01:34-0#</w:t>
      </w:r>
    </w:p>
    <w:p w14:paraId="1DDC5771" w14:textId="77777777" w:rsidR="00C55C88" w:rsidRPr="00C55C88" w:rsidRDefault="00C55C88" w:rsidP="00C55C88">
      <w:pPr>
        <w:spacing w:after="0"/>
        <w:rPr>
          <w:rFonts w:cs="Arial"/>
          <w:sz w:val="16"/>
          <w:szCs w:val="16"/>
        </w:rPr>
      </w:pPr>
    </w:p>
    <w:p w14:paraId="2913459F" w14:textId="77777777" w:rsidR="00C55C88" w:rsidRPr="00C55C88" w:rsidRDefault="00C55C88" w:rsidP="00C55C88">
      <w:pPr>
        <w:spacing w:after="0"/>
        <w:rPr>
          <w:rFonts w:cs="Arial"/>
          <w:sz w:val="16"/>
          <w:szCs w:val="16"/>
        </w:rPr>
      </w:pPr>
      <w:r w:rsidRPr="00C55C88">
        <w:rPr>
          <w:rFonts w:cs="Arial"/>
          <w:sz w:val="16"/>
          <w:szCs w:val="16"/>
        </w:rPr>
        <w:t>I: Wunderbar, vielen Dank. Was versteht ihr persönlich unter KI? #00:01:38-0#</w:t>
      </w:r>
    </w:p>
    <w:p w14:paraId="6362A7BF" w14:textId="77777777" w:rsidR="00C55C88" w:rsidRPr="00C55C88" w:rsidRDefault="00C55C88" w:rsidP="00C55C88">
      <w:pPr>
        <w:spacing w:after="0"/>
        <w:rPr>
          <w:rFonts w:cs="Arial"/>
          <w:sz w:val="16"/>
          <w:szCs w:val="16"/>
        </w:rPr>
      </w:pPr>
    </w:p>
    <w:p w14:paraId="5ACA330F" w14:textId="77777777" w:rsidR="00C55C88" w:rsidRPr="00C55C88" w:rsidRDefault="00C55C88" w:rsidP="00C55C88">
      <w:pPr>
        <w:spacing w:after="0"/>
        <w:rPr>
          <w:rFonts w:cs="Arial"/>
          <w:sz w:val="16"/>
          <w:szCs w:val="16"/>
        </w:rPr>
      </w:pPr>
      <w:r w:rsidRPr="00C55C88">
        <w:rPr>
          <w:rFonts w:cs="Arial"/>
          <w:sz w:val="16"/>
          <w:szCs w:val="16"/>
        </w:rPr>
        <w:t>B: Tja, also ich verstehe unter KI Systeme, die anhand von Daten lernen können. So, und das kann sein, dass man anhand von Daten Prognosen abgeben möchte, das kann sein, dass man anhand von Daten Empfehlungen abgeben möchte, was auch eine Form von Prognose ist, und das kann natürlich sein, dass man Dinge erkennen möchte. Also ein ganz großes Feld der KI ist ja quasi die Nachbildung menschlicher Sinneswahrnehmung, dass man sagt okay, ich möchte Computervision machen, also aus Pixeln verstehen, was ich da sehe, ich möchte Computervoiceerkennung machen, ich möchte verstehen, was der Mensch gesagt hat, auch wenn er Schwäbisch spricht oder Sächsisch. Da werden halt Muster erkannt, anhand von vielen, vielen Beispielen und auf ein Ergebnis projiziert. So das ist für mich im Kern KI, wie sie heute angewendet ist und funktionieren kann. Dass es darüber hinaus natürlich noch Ideen zur starken KI gibt, die ein eigenes Bewusstsein erzeugt ja, mag alles sein, hat aber aktuell keine Relevanz und nach meiner Ansicht auch nicht so bald wie Elon Musk und Stephen Hawking damals das prognostiziert haben, wir sind da ganz weit vorne bisher, also ganz am Anfang, will ich sagen. #00:02:56-0#</w:t>
      </w:r>
    </w:p>
    <w:p w14:paraId="1A15BD23" w14:textId="77777777" w:rsidR="00C55C88" w:rsidRPr="00C55C88" w:rsidRDefault="00C55C88" w:rsidP="00C55C88">
      <w:pPr>
        <w:spacing w:after="0"/>
        <w:rPr>
          <w:rFonts w:cs="Arial"/>
          <w:sz w:val="16"/>
          <w:szCs w:val="16"/>
        </w:rPr>
      </w:pPr>
    </w:p>
    <w:p w14:paraId="4F05B6C3" w14:textId="77777777" w:rsidR="00C55C88" w:rsidRPr="00C55C88" w:rsidRDefault="00C55C88" w:rsidP="00C55C88">
      <w:pPr>
        <w:spacing w:after="0"/>
        <w:rPr>
          <w:rFonts w:cs="Arial"/>
          <w:sz w:val="16"/>
          <w:szCs w:val="16"/>
        </w:rPr>
      </w:pPr>
      <w:r w:rsidRPr="00C55C88">
        <w:rPr>
          <w:rFonts w:cs="Arial"/>
          <w:sz w:val="16"/>
          <w:szCs w:val="16"/>
        </w:rPr>
        <w:t>I: Dankeschön. #00:02:59-0#</w:t>
      </w:r>
    </w:p>
    <w:p w14:paraId="294148E2" w14:textId="77777777" w:rsidR="00C55C88" w:rsidRPr="00C55C88" w:rsidRDefault="00C55C88" w:rsidP="00C55C88">
      <w:pPr>
        <w:spacing w:after="0"/>
        <w:rPr>
          <w:rFonts w:cs="Arial"/>
          <w:sz w:val="16"/>
          <w:szCs w:val="16"/>
        </w:rPr>
      </w:pPr>
    </w:p>
    <w:p w14:paraId="4895CB1C" w14:textId="77777777" w:rsidR="00C55C88" w:rsidRPr="00C55C88" w:rsidRDefault="00C55C88" w:rsidP="00C55C88">
      <w:pPr>
        <w:spacing w:after="0"/>
        <w:rPr>
          <w:rFonts w:cs="Arial"/>
          <w:sz w:val="16"/>
          <w:szCs w:val="16"/>
        </w:rPr>
      </w:pPr>
      <w:r w:rsidRPr="00C55C88">
        <w:rPr>
          <w:rFonts w:cs="Arial"/>
          <w:sz w:val="16"/>
          <w:szCs w:val="16"/>
        </w:rPr>
        <w:t>B1: Ich möchte das noch ergänzen, weil meine Rolle ist insbesondere, Menschen, wie du es bist oder anderen Interessierten an diesem Produkt, an dieser Dienstleistung, möglichst schnell den Zahn zu ziehen, was das alles könnte. Möglicherweise kann es dazu dienen, die Karriere zu fördern, weil irgendjemand in (unv. #00:03:18-0#) reingeschrieben hat, mach mal irgendwas damit, oder Voice oder ähnliches, insbesondere im (unv. #00:03:24-0#) Kontext. Da kannst du sagen halt, willst du es aufrichtig, also soll es einen wirklichen Impact haben für die Arbeit, für die Wachstumsstrategie oder ähnliches, oder ist es nur mein isoliertes, kleines Projekt. Und weißt du überhaupt, worüber du redest. Also ich bin auch dafür da, die nächsthöhere (unv. #00:03:44-0#) und Fähigkeiten der Kollegen zu schützen und an die richtige Stelle zu führen, damit sie sich nicht mit dem häufigen Blödsinn auf der Auftraggeberseite abmühen müssen. #00:03:55-0#</w:t>
      </w:r>
    </w:p>
    <w:p w14:paraId="359DD62D" w14:textId="77777777" w:rsidR="00C55C88" w:rsidRPr="00C55C88" w:rsidRDefault="00C55C88" w:rsidP="00C55C88">
      <w:pPr>
        <w:spacing w:after="0"/>
        <w:rPr>
          <w:rFonts w:cs="Arial"/>
          <w:sz w:val="16"/>
          <w:szCs w:val="16"/>
        </w:rPr>
      </w:pPr>
    </w:p>
    <w:p w14:paraId="032E507F" w14:textId="77777777" w:rsidR="00C55C88" w:rsidRPr="00C55C88" w:rsidRDefault="00C55C88" w:rsidP="00C55C88">
      <w:pPr>
        <w:spacing w:after="0"/>
        <w:rPr>
          <w:rFonts w:cs="Arial"/>
          <w:sz w:val="16"/>
          <w:szCs w:val="16"/>
        </w:rPr>
      </w:pPr>
      <w:r w:rsidRPr="00C55C88">
        <w:rPr>
          <w:rFonts w:cs="Arial"/>
          <w:sz w:val="16"/>
          <w:szCs w:val="16"/>
        </w:rPr>
        <w:t xml:space="preserve">I: Da gehe ich gleich nochmal drauf ein, weil das passt natürlich sehr, sehr gut zu meinem Thema. Ich würde vielleicht noch vielleicht vorher nochmal anknüpfen an das, was [Person] vorher schon angedeutet hat, mal abfragen, wie ihr die Bedeutung von KI und Marketing einschätzt. Marketing, sage ich gleich dazu, in meiner Definition ist alles, was in der Schnittstelle zum Kunden passiert, also von der Produktpräsentation über Kundenkommunikation und Kundeninteraktion. </w:t>
      </w:r>
    </w:p>
    <w:p w14:paraId="22D2CAF1" w14:textId="77777777" w:rsidR="00C55C88" w:rsidRPr="00C55C88" w:rsidRDefault="00C55C88" w:rsidP="00C55C88">
      <w:pPr>
        <w:spacing w:after="0"/>
        <w:rPr>
          <w:rFonts w:cs="Arial"/>
          <w:sz w:val="16"/>
          <w:szCs w:val="16"/>
        </w:rPr>
      </w:pPr>
      <w:r w:rsidRPr="00C55C88">
        <w:rPr>
          <w:rFonts w:cs="Arial"/>
          <w:sz w:val="16"/>
          <w:szCs w:val="16"/>
        </w:rPr>
        <w:t xml:space="preserve">#00:04:22-0# </w:t>
      </w:r>
    </w:p>
    <w:p w14:paraId="0BC038E0" w14:textId="77777777" w:rsidR="00C55C88" w:rsidRPr="00C55C88" w:rsidRDefault="00C55C88" w:rsidP="00C55C88">
      <w:pPr>
        <w:spacing w:after="0"/>
        <w:rPr>
          <w:rFonts w:cs="Arial"/>
          <w:sz w:val="16"/>
          <w:szCs w:val="16"/>
        </w:rPr>
      </w:pPr>
    </w:p>
    <w:p w14:paraId="6852B221" w14:textId="77777777" w:rsidR="00C55C88" w:rsidRPr="00C55C88" w:rsidRDefault="00C55C88" w:rsidP="00C55C88">
      <w:pPr>
        <w:spacing w:after="0"/>
        <w:rPr>
          <w:rFonts w:cs="Arial"/>
          <w:sz w:val="16"/>
          <w:szCs w:val="16"/>
        </w:rPr>
      </w:pPr>
      <w:r w:rsidRPr="00C55C88">
        <w:rPr>
          <w:rFonts w:cs="Arial"/>
          <w:sz w:val="16"/>
          <w:szCs w:val="16"/>
        </w:rPr>
        <w:t xml:space="preserve">B: Also es gibt da viele Ansatzpunkte, mit KI Dinge besser zu machen. Eins habe ich mal angesprochen, Empfehlung zur Recommendation Engines sind auf jeden Fall ein KI Einsatzgebiet, das sehr, sehr relevant ist, wird schon lange von (unv. #00:04:35-0#)Playern wie Amazon und so weiter genutzt, übrigens auch noch nicht so super, da habe ich so mein Lieblingsbeispiel, wenn man einmal einen DVD Player da gekauft hat, kriegt man noch wochenlang DVD Player empfohlen, da haben sie vom Grundprinzip nicht so ganz verstanden, selbst bei Amazon, aber grundsätzlich sind das natürlich mächtige Werkzeuge, die empfehlungsbereit da stehen. </w:t>
      </w:r>
    </w:p>
    <w:p w14:paraId="47888423" w14:textId="77777777" w:rsidR="00C55C88" w:rsidRPr="00C55C88" w:rsidRDefault="00C55C88" w:rsidP="00C55C88">
      <w:pPr>
        <w:spacing w:after="0"/>
        <w:rPr>
          <w:rFonts w:cs="Arial"/>
          <w:sz w:val="16"/>
          <w:szCs w:val="16"/>
        </w:rPr>
      </w:pPr>
      <w:r w:rsidRPr="00C55C88">
        <w:rPr>
          <w:rFonts w:cs="Arial"/>
          <w:sz w:val="16"/>
          <w:szCs w:val="16"/>
        </w:rPr>
        <w:t xml:space="preserve">Ebenso mächtig ist natürlich dieses Thema, dass man, also beim Marketing will man ja verstärkt eine personalisierte Kommunikation, um Relevanz zu erzeugen, und je mehr man über den Kunden verstanden hat, desto relevanter kann man kommunizieren. Eine Tante Emma hat halt ihre Leute alle gekannt und konnte Produkte empfehlen, heutzutage muss man das halt hochskalieren und das kann halt kein Mensch mehr, sondern da braucht man ein System dafür. </w:t>
      </w:r>
    </w:p>
    <w:p w14:paraId="5B421EFC" w14:textId="77777777" w:rsidR="00C55C88" w:rsidRPr="00C55C88" w:rsidRDefault="00C55C88" w:rsidP="00C55C88">
      <w:pPr>
        <w:spacing w:after="0"/>
        <w:rPr>
          <w:rFonts w:cs="Arial"/>
          <w:sz w:val="16"/>
          <w:szCs w:val="16"/>
        </w:rPr>
      </w:pPr>
      <w:r w:rsidRPr="00C55C88">
        <w:rPr>
          <w:rFonts w:cs="Arial"/>
          <w:sz w:val="16"/>
          <w:szCs w:val="16"/>
        </w:rPr>
        <w:t xml:space="preserve">Also dafür gibt es jede Menge Anwendungen und dann gibt es halt diese sekundären Anwendungen, Computervision vielleicht ein bisschen weniger, aber dieses ganze Voice Thema, da steckt KI natürlich eher in der Vermittlung zwischen gesprochener Sprache und erkanntem Sinn am Ende, weniger darin, was mache ich dann mit der Antwort. Das gab es zwar auch, ein paar Versuche, aber die sind in der Regel kläglich gescheitert, deshalb nein, klammere ich das mal aus. Da ist für mich KI ein Vehikel, das jetzt nicht direkt Marketingimpact hat, sondern es eröffnet halt einen neuen Kanal, wie die (unv. #00:05:50-0#)Voice. Ja, es mag dann im Sinne der Scorecard eine KI Anwendung sein, aber unterm Strich hat es damit, aus Marketingsicht, nichts zu tun. </w:t>
      </w:r>
    </w:p>
    <w:p w14:paraId="12AB9572" w14:textId="77777777" w:rsidR="00C55C88" w:rsidRPr="00C55C88" w:rsidRDefault="00C55C88" w:rsidP="00C55C88">
      <w:pPr>
        <w:spacing w:after="0"/>
        <w:rPr>
          <w:rFonts w:cs="Arial"/>
          <w:sz w:val="16"/>
          <w:szCs w:val="16"/>
        </w:rPr>
      </w:pPr>
      <w:r w:rsidRPr="00C55C88">
        <w:rPr>
          <w:rFonts w:cs="Arial"/>
          <w:sz w:val="16"/>
          <w:szCs w:val="16"/>
        </w:rPr>
        <w:t xml:space="preserve">Deshalb will ich mich eher fokussieren auf Kundendaten, Kundeninformationen, Warenkörbe, diese ganze Auswertungsgeschichte. Und da merkt man schon, das Thema ist natürlich schwer von der Industrie abhängig, in der man unterwegs ist. Also wenn man Industrie hat, die sehr stark und schnell reagieren muss, also es gab früher in der Agentur einen Kunden [Organisation], die wissen jeden Tag am Abend, wie viele Burger sie verkauft haben und was sie tun müssen, damit der Trend am nächsten Tag in die richtige Richtung geht. Und dann wird halt nicht automatisiert, damals jedenfalls nicht, heute vielleicht schon, werden dann Entscheidungen getroffen, wie man halt den Mediaspend anpasst, um die entsprechenden Revenues zu erzeugen. Das ist so eine Regelkreisschleife, in der KI auch durchaus auch eine Rolle spielen könnte, aber anscheinend kriegen die es auch so ganz gut hin. Aber die sind halt zum Beispiel sehr datengetrieben. </w:t>
      </w:r>
    </w:p>
    <w:p w14:paraId="5B90FF78" w14:textId="77777777" w:rsidR="00C55C88" w:rsidRPr="00C55C88" w:rsidRDefault="00C55C88" w:rsidP="00C55C88">
      <w:pPr>
        <w:spacing w:after="0"/>
        <w:rPr>
          <w:rFonts w:cs="Arial"/>
          <w:sz w:val="16"/>
          <w:szCs w:val="16"/>
        </w:rPr>
      </w:pPr>
      <w:r w:rsidRPr="00C55C88">
        <w:rPr>
          <w:rFonts w:cs="Arial"/>
          <w:sz w:val="16"/>
          <w:szCs w:val="16"/>
        </w:rPr>
        <w:t xml:space="preserve">Andere Unternehmen haben mit Daten überhaupt nichts am Hut und das ist auch, aus meiner Sicht, das größte Problem für die meisten Marketingabteilungen, dass sie halt ein anderes Selbstverständnis aus dem letzten Jahrhundert gekommen sind, oder aus dem letzten Jahrzehnt teilweise noch, wo sie halt eher einen anderen Auftrag hatten, also Massenkundenkommunikation, ansprechend die Marke darstellen, das sind alles natürlich wichtige Punkte, aber die haben relativ wenig mit Daten zu tun. Und wir haben ja schon gemerkt selbst, ich glaube, wir haben früher in einer anderen Firma so zusammengearbeitet und versucht quasi, die Prozesse im Marketing, mit Hilfe von Technologie zu verbessern, da war KI noch gar kein Thema, und das dreht sich auch gleich wieder um Daten. </w:t>
      </w:r>
    </w:p>
    <w:p w14:paraId="64A57C41" w14:textId="77777777" w:rsidR="00C55C88" w:rsidRPr="00C55C88" w:rsidRDefault="00C55C88" w:rsidP="00C55C88">
      <w:pPr>
        <w:spacing w:after="0"/>
        <w:rPr>
          <w:rFonts w:cs="Arial"/>
          <w:sz w:val="16"/>
          <w:szCs w:val="16"/>
        </w:rPr>
      </w:pPr>
      <w:r w:rsidRPr="00C55C88">
        <w:rPr>
          <w:rFonts w:cs="Arial"/>
          <w:sz w:val="16"/>
          <w:szCs w:val="16"/>
        </w:rPr>
        <w:t xml:space="preserve">Wenn ich zum Beispiel, keine Ahnung, wenn ich die Kosten einsparen will, die es braucht, um ein Schiebedach für ein Auto zu beschreiben, dann gehe ich dahin, dass ich das Schiebedach einmal beschreibe, egal, in welchem Auto es eingebaut ist und egal über welchen Kanal ich über das Schiebedach rede. Das heißt, ich schreibe diesen Text ein einziges Mal. Praxis ist aber, ich habe fünf Kanäle und fünf Modelle, wo das Schiebedach drin vorkommt und hier entstehen auf diese Weise 25 Texte. Und diese Einsparungsdenke, die fiel schon im Marketing schwer. Und das ist nun supersimpel, also das versteht man relativ schnell, dass das ein Effizienzhebel ist. Aber ich brauche noch was viel mehr, um jetzt personalisierte Kommunikation zu machen, muss ich einerseits wissen, welche Produkte passen denn zu welchen Zielgruppen, auf der anderen Seite muss ich den Kunden in die Zielgruppe zuordnen und dann muss ich das Ganze in dem Rhythmus und dem Timing, das für den Menschen gut ist, an ihn ausspielen, um relevante Angebote zu machen. Da steckt natürlich noch viel mehr Datenkram drin, das heißt, man muss seine Kundendaten irgendwie konsolidiert haben, passiert meist auch nicht, Kundendaten existieren vielleicht irgendwo in einem CRM System links. Dann im Web gibt es irgendwelche Bewegungsdaten, die immer Leute sich anschauen und dann gibt es vielleicht noch den Handel im Automobilbereich, der seine Daten sowieso nicht rausrückt. Und dann gibt es die Media, die wieder Abnehmer für einen filtert, das ist ja meistens eine Blackbox für die, für die meisten Marketer. Dann beauftragen sie da irgendwie eine Zielgruppenbeschallung und die passiert dann irgendwie und die kriegen irgendwelche Statistiken zurück, aber diese Daten werden in den seltensten Fällen zusammengeführt. Und das ist ja das, was notwendig ist. Also bisher sind die meisten Dienstleistungsangebote so, dass die Merketer nichts damit zu tun haben müssen, die Media kapselt das und Adobe Analytics kapselt das, ich sehe nur ein nettes Dashboard und brauche mir über ein paar Daten keine Gedanken machen, und CRM, vielleicht kriege ich da auch irgendwie noch einen Report. Aber es steckt nicht in der Seele des Marketers, aus Daten was zu machen, Erkenntnisse zu sammeln, Insides zu gewinnen und sich daran auszurichten. Es passiert wahnsinnig viel aus dem Bauch heraus im Marketing immernoch. Und das sind also diese Dinge, wo man wirklich umdenken muss. </w:t>
      </w:r>
    </w:p>
    <w:p w14:paraId="3B9CA567" w14:textId="77777777" w:rsidR="00C55C88" w:rsidRPr="00C55C88" w:rsidRDefault="00C55C88" w:rsidP="00C55C88">
      <w:pPr>
        <w:spacing w:after="0"/>
        <w:rPr>
          <w:rFonts w:cs="Arial"/>
          <w:sz w:val="16"/>
          <w:szCs w:val="16"/>
        </w:rPr>
      </w:pPr>
      <w:r w:rsidRPr="00C55C88">
        <w:rPr>
          <w:rFonts w:cs="Arial"/>
          <w:sz w:val="16"/>
          <w:szCs w:val="16"/>
        </w:rPr>
        <w:t>Also als ich vor fünf Jahren eine Diplomarbeit betreut habe, da sagte mir der Co-Professor, wir bilden jetzt hier Marketer aus, die machen ein Drittel Marketing, ein Drittel Daten und ein Drittel Technologie. Und das ist eigentlich das Profil, was ein moderner Marketer braucht, nur die sitzen halt da noch nicht in den Marketingabteilungen. Und das macht das Ganze so schwer. Und das verbunden mit dem, welche Industrie braucht es jetzt wirklich, brauche ich KI, um Schokoriegel zu verkaufen, wahrscheinlich eher nicht, kann ich KI sinnvoll einsetzen, um Autos zu verkaufen, wahrscheinlich eher ja. Insofern ist da draußen ein ganz, ganz bunter Mix von Einsatzmöglichkeiten, zum Teil sinnvoll, zum Teil weniger sinnvoll und das ist halt unsere Aufgabe, da für Transparenz und Orientierung zu sorgen. #00:10:24-0#</w:t>
      </w:r>
    </w:p>
    <w:p w14:paraId="03822774" w14:textId="77777777" w:rsidR="00C55C88" w:rsidRPr="00C55C88" w:rsidRDefault="00C55C88" w:rsidP="00C55C88">
      <w:pPr>
        <w:spacing w:after="0"/>
        <w:rPr>
          <w:rFonts w:cs="Arial"/>
          <w:sz w:val="16"/>
          <w:szCs w:val="16"/>
        </w:rPr>
      </w:pPr>
    </w:p>
    <w:p w14:paraId="3330481C" w14:textId="77777777" w:rsidR="00C55C88" w:rsidRPr="00C55C88" w:rsidRDefault="00C55C88" w:rsidP="00C55C88">
      <w:pPr>
        <w:spacing w:after="0"/>
        <w:rPr>
          <w:rFonts w:cs="Arial"/>
          <w:sz w:val="16"/>
          <w:szCs w:val="16"/>
        </w:rPr>
      </w:pPr>
      <w:r w:rsidRPr="00C55C88">
        <w:rPr>
          <w:rFonts w:cs="Arial"/>
          <w:sz w:val="16"/>
          <w:szCs w:val="16"/>
        </w:rPr>
        <w:t>B1: Eine Miniergänzung nur, weil [Person] das ausreichend gut beschreibt. Unser Verständnis von Marketing ist eher aus dem angelsächsischen Raum. Du hast es gerade am Verbraucher, Customer festgemacht. Wir finden aber in der Regel die eher deutsche Visionen, die Bunte-Bilder-Abteilung und nicht eher die amerikanische, im Sinne von, das sind mindestens vier, wenn nicht fünf Ps und es geht darum, dass das die Menschen sind, die Teams sind, die verstehen, wie ein Markt funktioniert und wie man Produkte und Dienstleistungen so gestalten kann, dass sie im Wettbewerb Vorteile stellen können. Also das ist so ein bisschen unsere Schule und wo wir hin marschieren mit all dem, was [Person] gerade gesagt hat. #00:11:09-0#</w:t>
      </w:r>
    </w:p>
    <w:p w14:paraId="5E4B3223" w14:textId="77777777" w:rsidR="00C55C88" w:rsidRPr="00C55C88" w:rsidRDefault="00C55C88" w:rsidP="00C55C88">
      <w:pPr>
        <w:spacing w:after="0"/>
        <w:rPr>
          <w:rFonts w:cs="Arial"/>
          <w:sz w:val="16"/>
          <w:szCs w:val="16"/>
        </w:rPr>
      </w:pPr>
    </w:p>
    <w:p w14:paraId="05CF4C00" w14:textId="77777777" w:rsidR="00C55C88" w:rsidRPr="00C55C88" w:rsidRDefault="00C55C88" w:rsidP="00C55C88">
      <w:pPr>
        <w:spacing w:after="0"/>
        <w:rPr>
          <w:rFonts w:cs="Arial"/>
          <w:sz w:val="16"/>
          <w:szCs w:val="16"/>
        </w:rPr>
      </w:pPr>
      <w:r w:rsidRPr="00C55C88">
        <w:rPr>
          <w:rFonts w:cs="Arial"/>
          <w:sz w:val="16"/>
          <w:szCs w:val="16"/>
        </w:rPr>
        <w:t>I: Vielen Dank. Vielleicht noch eine Frage [Person], die du vorhin auch schon angedeutet hattest mit dem ganzen Quatsch, mit dem Unternehmen zu euch kommen. Beschreib doch mal, mit was kommen denn Unternehmen zu euch, rund um das Thema KI, was findet ihr da? #00:11:26-0#</w:t>
      </w:r>
    </w:p>
    <w:p w14:paraId="7CA342F6" w14:textId="77777777" w:rsidR="00C55C88" w:rsidRPr="00C55C88" w:rsidRDefault="00C55C88" w:rsidP="00C55C88">
      <w:pPr>
        <w:spacing w:after="0"/>
        <w:rPr>
          <w:rFonts w:cs="Arial"/>
          <w:sz w:val="16"/>
          <w:szCs w:val="16"/>
        </w:rPr>
      </w:pPr>
    </w:p>
    <w:p w14:paraId="1E4CC298" w14:textId="77777777" w:rsidR="00C55C88" w:rsidRPr="00C55C88" w:rsidRDefault="00C55C88" w:rsidP="00C55C88">
      <w:pPr>
        <w:spacing w:after="0"/>
        <w:rPr>
          <w:rFonts w:cs="Arial"/>
          <w:sz w:val="16"/>
          <w:szCs w:val="16"/>
        </w:rPr>
      </w:pPr>
      <w:r w:rsidRPr="00C55C88">
        <w:rPr>
          <w:rFonts w:cs="Arial"/>
          <w:sz w:val="16"/>
          <w:szCs w:val="16"/>
        </w:rPr>
        <w:t>B1: Also das Thema, zunächst einmal, ich hatte eingangs gesagt, ich kann mich grad nicht erinnern, hatten wir nicht auf (unv.), auch was für eine [Organisation] wir nehmen, oder weißt du das nicht mehr? #00:11:38-0#</w:t>
      </w:r>
    </w:p>
    <w:p w14:paraId="01D1F200" w14:textId="77777777" w:rsidR="00C55C88" w:rsidRPr="00C55C88" w:rsidRDefault="00C55C88" w:rsidP="00C55C88">
      <w:pPr>
        <w:spacing w:after="0"/>
        <w:rPr>
          <w:rFonts w:cs="Arial"/>
          <w:sz w:val="16"/>
          <w:szCs w:val="16"/>
        </w:rPr>
      </w:pPr>
    </w:p>
    <w:p w14:paraId="6E3DA6FD" w14:textId="77777777" w:rsidR="00C55C88" w:rsidRPr="00C55C88" w:rsidRDefault="00C55C88" w:rsidP="00C55C88">
      <w:pPr>
        <w:spacing w:after="0"/>
        <w:rPr>
          <w:rFonts w:cs="Arial"/>
          <w:sz w:val="16"/>
          <w:szCs w:val="16"/>
        </w:rPr>
      </w:pPr>
      <w:r w:rsidRPr="00C55C88">
        <w:rPr>
          <w:rFonts w:cs="Arial"/>
          <w:sz w:val="16"/>
          <w:szCs w:val="16"/>
        </w:rPr>
        <w:t>I: Doch, kann sein, ja. #00:11:41-0#</w:t>
      </w:r>
    </w:p>
    <w:p w14:paraId="4E3C3292" w14:textId="77777777" w:rsidR="00C55C88" w:rsidRPr="00C55C88" w:rsidRDefault="00C55C88" w:rsidP="00C55C88">
      <w:pPr>
        <w:spacing w:after="0"/>
        <w:rPr>
          <w:rFonts w:cs="Arial"/>
          <w:sz w:val="16"/>
          <w:szCs w:val="16"/>
        </w:rPr>
      </w:pPr>
    </w:p>
    <w:p w14:paraId="766CE2C7" w14:textId="77777777" w:rsidR="00C55C88" w:rsidRPr="00C55C88" w:rsidRDefault="00C55C88" w:rsidP="00C55C88">
      <w:pPr>
        <w:spacing w:after="0"/>
        <w:rPr>
          <w:rFonts w:cs="Arial"/>
          <w:sz w:val="16"/>
          <w:szCs w:val="16"/>
        </w:rPr>
      </w:pPr>
      <w:r w:rsidRPr="00C55C88">
        <w:rPr>
          <w:rFonts w:cs="Arial"/>
          <w:sz w:val="16"/>
          <w:szCs w:val="16"/>
        </w:rPr>
        <w:t xml:space="preserve">B1: Auf jeden Fall das zum Beispiel. Damals waren wir sozusagen Subunternehmer der Werbeagentur und die wollten kampagnenartig irgendein Voiceelement einbauen. Und interessanterweise verlor man die Lust an dieser Kampagne mit Voice, die lustig daherkam oder eine Art von Awareness mit sich bringen sollte. Als wir ihnen sagten, du musst aber aufpassen, es kann aber auch sein, dass jemand dann irgendein Service Face hat und dann vielleicht irgendwas anderes will außerhalb, oder er nutzt diese Kampagnenkommunikationsebene, um vielleicht zu sagen, gibt es nicht ein besseres Angebot oder das und das, und auf einmal sagt man oh Gott, da muss ich ja mit anderen Abteilungen reden, das will ich aber nicht. Und selbst der Auftraggeber, also da auch ein Mitarbeiter oder eine Mitarbeiterin von dir, in deiner Abteilung, fand das ganz eigentümlich, weil potentiell nahm die Komplexität dieser Fragestellung zu und man wollte das nicht. Und das ist beispielsweise etwas, wo wir sagen, was ist denn Sinn und Zweck dann, wenn es lediglich eine Marketingkommunikationskampagne sein soll für die Gewinnung von Interesse, also Markenbereit(unv. #00:13:02-0#), Bekanntheit, Sympathie und Verwendung. Wenn es eher da ist, dann haben wir natürlich eine vollkommen andere Aufgabenstellung, die sich nicht, oder nur zu einem ganz geringen Teil mit dem Kosmos, künstliche Intelligenz, abbilden lässt. </w:t>
      </w:r>
    </w:p>
    <w:p w14:paraId="4A44E108" w14:textId="77777777" w:rsidR="00C55C88" w:rsidRPr="00C55C88" w:rsidRDefault="00C55C88" w:rsidP="00C55C88">
      <w:pPr>
        <w:spacing w:after="0"/>
        <w:rPr>
          <w:rFonts w:cs="Arial"/>
          <w:sz w:val="16"/>
          <w:szCs w:val="16"/>
        </w:rPr>
      </w:pPr>
      <w:r w:rsidRPr="00C55C88">
        <w:rPr>
          <w:rFonts w:cs="Arial"/>
          <w:sz w:val="16"/>
          <w:szCs w:val="16"/>
        </w:rPr>
        <w:t>Und es ist auch, [Organisation] zum Beispiel beschreibt ja, ab jetzt alles mit KI, es ist egal, ob es ein Atomkraftwerk ist oder ein Rasenmäher. Das ist eine dämliche Marketingstatement, wo man sagt, was soll das. Aber das Volk da draußen, nimmt das auch gerne wie Opium wahr und sagt, das ist toll, das ist jetzt noch besser und noch schneller und noch schlauer, aber damit kommst du nicht voran. Und insofern ist dann die ernst gemeinte Frage, wer möchte sich mit dieser komplexen Frage auseinandersetzen, die ihm ja auch oder ihr als Marketingleiterin oder –leiter auch die Möglichkeit gibt, tatsächlich sich selbst als Individuum, als auch diesem Fachbereich, neuen Rückenwind zu geben. Und das erkennen dann wiederum ganz wenige, weil man erkennt, und da ziehe ich den Vergleich zu den Websites damals vor zwanzig, 25 Jahren, das sind gerade die neuen, noch viel mächtigeren Dinge, die um die Ecke kommen. Und viele Marketer haben es verpennt, als Transaktionsplattform die Websites aufzunehmen, sondern eher als Kommunikationsvisitenkarte eines Unternehmens teilweise, Öffentlichkeitsarbeit et cetera, und dann ein paar bunte Bilder und Texte, aber nicht als mächtiges Instrument für Wachstumsforderungen. So, und damit muss man sich dann auseinandersetzen, zunächst einmal herauszuarbeiten, was ist eigentlich dein Gedanke und wie meinst du denn, dass es auf Daten basiert, einen Vorteil bieten kann. Und zu uns kommen dann auch Leute und dann kommt das ganze Soziologenfass, ist das gut, ist das schlecht, ist das christlich, ist das unchristlich. Und du sagst ja, natürlich hat es auch Komponenten halt des sozialen und psychologischen Impacts, aber zunächst einmal müssen wir uns Gedanken darüber machen, was willst du denn aus einer Betriebswirtschaftssicht erreichen. Na ja, und der überwiegende Teil der Gespräche ist dann eher nicht so, wie man sie sich wünscht. #00:15:22-0#</w:t>
      </w:r>
    </w:p>
    <w:p w14:paraId="4F79C9BF" w14:textId="77777777" w:rsidR="00C55C88" w:rsidRPr="00C55C88" w:rsidRDefault="00C55C88" w:rsidP="00C55C88">
      <w:pPr>
        <w:spacing w:after="0"/>
        <w:rPr>
          <w:rFonts w:cs="Arial"/>
          <w:sz w:val="16"/>
          <w:szCs w:val="16"/>
        </w:rPr>
      </w:pPr>
    </w:p>
    <w:p w14:paraId="0E3D7610" w14:textId="77777777" w:rsidR="00C55C88" w:rsidRPr="00C55C88" w:rsidRDefault="00C55C88" w:rsidP="00C55C88">
      <w:pPr>
        <w:spacing w:after="0"/>
        <w:rPr>
          <w:rFonts w:cs="Arial"/>
          <w:sz w:val="16"/>
          <w:szCs w:val="16"/>
        </w:rPr>
      </w:pPr>
      <w:r w:rsidRPr="00C55C88">
        <w:rPr>
          <w:rFonts w:cs="Arial"/>
          <w:sz w:val="16"/>
          <w:szCs w:val="16"/>
        </w:rPr>
        <w:t>B: Ja, bis hin zu, dass wir den Kunden auch abraten, das zu tun. Also wir hatten jetzt eine Anfrage von [Organisation], die wollten ein generelles Framework für Alexa bauen, um sämtliche Fahrzeugneueinführungen darüber steuern zu lassen. Wo man sich also, wenn man ein Auto so ein bisschen kennt, natürlich fragt, will man ein neues Auto nicht eher sehen, als jetzt akustisch beschrieben bekommen und will ich wirklich jetzt die technischen Daten über Alexa abfragen, kann das richtig sein? Und selbst, wenn man das mal ausprobieren will, dann probiert man das doch nicht als Framework für die ganze Zukunftsmodellwelt aus, sondern als Proof of Concept mit einem kleinen Modell und schaut mal, was das bringt. Aber das ist dann teilweise tatsächlich so, Chef hat gesagt, ich muss was mit KI machen, hier, Voice, das verstehe ich noch so ein bisschen, ich mache das jetzt einfach. Wo man denkt so, na ja, mag sein, dass das jetzt kurzfristig dir Blumen beschert, aber langfristig versenkst du damit Geld. #00:16:18-0#</w:t>
      </w:r>
    </w:p>
    <w:p w14:paraId="66E6F6D6" w14:textId="77777777" w:rsidR="00C55C88" w:rsidRPr="00C55C88" w:rsidRDefault="00C55C88" w:rsidP="00C55C88">
      <w:pPr>
        <w:spacing w:after="0"/>
        <w:rPr>
          <w:rFonts w:cs="Arial"/>
          <w:sz w:val="16"/>
          <w:szCs w:val="16"/>
        </w:rPr>
      </w:pPr>
    </w:p>
    <w:p w14:paraId="45986455" w14:textId="77777777" w:rsidR="00C55C88" w:rsidRPr="00C55C88" w:rsidRDefault="00C55C88" w:rsidP="00C55C88">
      <w:pPr>
        <w:spacing w:after="0"/>
        <w:rPr>
          <w:rFonts w:cs="Arial"/>
          <w:sz w:val="16"/>
          <w:szCs w:val="16"/>
        </w:rPr>
      </w:pPr>
      <w:r w:rsidRPr="00C55C88">
        <w:rPr>
          <w:rFonts w:cs="Arial"/>
          <w:sz w:val="16"/>
          <w:szCs w:val="16"/>
        </w:rPr>
        <w:t xml:space="preserve">I: Wie macht ihr das methodisch, wie geht ihr dann mit den Kunden um? </w:t>
      </w:r>
    </w:p>
    <w:p w14:paraId="024DDCA3" w14:textId="77777777" w:rsidR="00C55C88" w:rsidRPr="00C55C88" w:rsidRDefault="00C55C88" w:rsidP="00C55C88">
      <w:pPr>
        <w:spacing w:after="0"/>
        <w:rPr>
          <w:rFonts w:cs="Arial"/>
          <w:sz w:val="16"/>
          <w:szCs w:val="16"/>
        </w:rPr>
      </w:pPr>
      <w:r w:rsidRPr="00C55C88">
        <w:rPr>
          <w:rFonts w:cs="Arial"/>
          <w:sz w:val="16"/>
          <w:szCs w:val="16"/>
        </w:rPr>
        <w:t>#00:16:25-0#</w:t>
      </w:r>
    </w:p>
    <w:p w14:paraId="0015FED5" w14:textId="77777777" w:rsidR="00C55C88" w:rsidRPr="00C55C88" w:rsidRDefault="00C55C88" w:rsidP="00C55C88">
      <w:pPr>
        <w:spacing w:after="0"/>
        <w:rPr>
          <w:rFonts w:cs="Arial"/>
          <w:sz w:val="16"/>
          <w:szCs w:val="16"/>
        </w:rPr>
      </w:pPr>
    </w:p>
    <w:p w14:paraId="66DDEBE6" w14:textId="77777777" w:rsidR="00C55C88" w:rsidRPr="00C55C88" w:rsidRDefault="00C55C88" w:rsidP="00C55C88">
      <w:pPr>
        <w:spacing w:after="0"/>
        <w:rPr>
          <w:rFonts w:cs="Arial"/>
          <w:sz w:val="16"/>
          <w:szCs w:val="16"/>
        </w:rPr>
      </w:pPr>
      <w:r w:rsidRPr="00C55C88">
        <w:rPr>
          <w:rFonts w:cs="Arial"/>
          <w:sz w:val="16"/>
          <w:szCs w:val="16"/>
        </w:rPr>
        <w:t>B: In dem Fall waren es halt eher so offene Gespräche. Aber klar, im Prinzip würde man natürlich klassisch einen Workshop machen, erstmal eine Zieldefinition aufsetzen und das Businessproblem schildern. So, und dann würde man halt rangehen um zu schauen, was gibt es denn für Lösungswege für das Businessproblem. Aber die sind dann meistens gedanklich schon so weit, dass man die nicht mehr zurückstellen kann auf den Punkt, sondern nein, wir wollen das jetzt aber. Da sind wir leider nicht früh genug drin im Prozess, um da fundiert beraten zu können. Manche Kunden schon, da sind wir so früh drin, dass die noch gar nicht an KI denken, da müssen wir eher sagen, guck mal hier, da könnte KI doch ein bisschen helfen oder da. Das ist natürlich ein bisschen angenehmer, als wenn die schon vorweggeprescht sind und eigentlich Volldampf in die falsche Richtung laufen, aus unserer Sicht. #00:17:13-0#</w:t>
      </w:r>
    </w:p>
    <w:p w14:paraId="6AAFC212" w14:textId="77777777" w:rsidR="00C55C88" w:rsidRPr="00C55C88" w:rsidRDefault="00C55C88" w:rsidP="00C55C88">
      <w:pPr>
        <w:spacing w:after="0"/>
        <w:rPr>
          <w:rFonts w:cs="Arial"/>
          <w:sz w:val="16"/>
          <w:szCs w:val="16"/>
        </w:rPr>
      </w:pPr>
    </w:p>
    <w:p w14:paraId="73B50E8B" w14:textId="77777777" w:rsidR="00C55C88" w:rsidRPr="00C55C88" w:rsidRDefault="00C55C88" w:rsidP="00C55C88">
      <w:pPr>
        <w:spacing w:after="0"/>
        <w:rPr>
          <w:rFonts w:cs="Arial"/>
          <w:sz w:val="16"/>
          <w:szCs w:val="16"/>
        </w:rPr>
      </w:pPr>
      <w:r w:rsidRPr="00C55C88">
        <w:rPr>
          <w:rFonts w:cs="Arial"/>
          <w:sz w:val="16"/>
          <w:szCs w:val="16"/>
        </w:rPr>
        <w:t>I: Vielleicht für die nächsten Fragen wäre es toll, wenn ihr euch vielleicht ein Case überlegt, wo ihr ein Unternehmen begleitet habt, bei der Einführung von einer KI basierten Lösung. Wenn ihr da spontan einen Case habt, wäre super, wenn ihr den mal beschreiben könntet, um was es da grundsätzlich ging und wie das Projekt gestartet ist. #00:17:32-0#</w:t>
      </w:r>
    </w:p>
    <w:p w14:paraId="03FBDAD1" w14:textId="77777777" w:rsidR="00C55C88" w:rsidRPr="00C55C88" w:rsidRDefault="00C55C88" w:rsidP="00C55C88">
      <w:pPr>
        <w:spacing w:after="0"/>
        <w:rPr>
          <w:rFonts w:cs="Arial"/>
          <w:sz w:val="16"/>
          <w:szCs w:val="16"/>
        </w:rPr>
      </w:pPr>
    </w:p>
    <w:p w14:paraId="70064230" w14:textId="77777777" w:rsidR="00C55C88" w:rsidRPr="00C55C88" w:rsidRDefault="00C55C88" w:rsidP="00C55C88">
      <w:pPr>
        <w:spacing w:after="0"/>
        <w:rPr>
          <w:rFonts w:cs="Arial"/>
          <w:sz w:val="16"/>
          <w:szCs w:val="16"/>
        </w:rPr>
      </w:pPr>
      <w:r w:rsidRPr="00C55C88">
        <w:rPr>
          <w:rFonts w:cs="Arial"/>
          <w:sz w:val="16"/>
          <w:szCs w:val="16"/>
        </w:rPr>
        <w:t>B1: Willst du Auto machen, [Person]? #00:17:34-0#</w:t>
      </w:r>
    </w:p>
    <w:p w14:paraId="3B262978" w14:textId="77777777" w:rsidR="00C55C88" w:rsidRPr="00C55C88" w:rsidRDefault="00C55C88" w:rsidP="00C55C88">
      <w:pPr>
        <w:spacing w:after="0"/>
        <w:rPr>
          <w:rFonts w:cs="Arial"/>
          <w:sz w:val="16"/>
          <w:szCs w:val="16"/>
        </w:rPr>
      </w:pPr>
    </w:p>
    <w:p w14:paraId="4211A827" w14:textId="77777777" w:rsidR="00C55C88" w:rsidRPr="00C55C88" w:rsidRDefault="00C55C88" w:rsidP="00C55C88">
      <w:pPr>
        <w:spacing w:after="0"/>
        <w:rPr>
          <w:rFonts w:cs="Arial"/>
          <w:sz w:val="16"/>
          <w:szCs w:val="16"/>
        </w:rPr>
      </w:pPr>
      <w:r w:rsidRPr="00C55C88">
        <w:rPr>
          <w:rFonts w:cs="Arial"/>
          <w:sz w:val="16"/>
          <w:szCs w:val="16"/>
        </w:rPr>
        <w:t xml:space="preserve">B: Ja, kann ich machen. Also es ist jetzt so ein bisschen, weil wir oft für Agenturen arbeiten, ist das immer so eine indirekte Geschichte. Und es ist halt so, Agenturen haben unterschiedliche Ansätze und einer davon, bei der Agentur, die wir jetzt, für die wir aktuell gerade auch intensiv arbeiten, die will sich beim Kunden profilieren, indem sie Dinge erstmal selber austestet, bevor sie damit zum Kunden geht. Und erst, wenn sie selbst von der Sinnhaftigkeit überzeugt ist, dann wird der Kunde involviert. Das heißt, dass sie durchaus eigene Investitionen erstmal treiben, um dann sinnvoll sich das auch vom Kunden wieder zurückzuholen natürlich. Und das war so ein Case, die Idee war, also es geht um [Organisation], die Automobilwebseite von [Organisation] und dort hatten wir ein, damals vom Kunden gebrieftes Projekt, wo quasi ein spezielles Navigationselement eingeblendet werden sollte, wenn der Kunde reif war, aus Sicht des Algorithmus, der dahintersteckt, für eine Probefahrt, für eine Angebotsanfrage, für ein Broschürendownload oder für den Wechsel im Konfigurator, das waren so die Hauptkonversionspunkte. Das ist immer das Problem bei Automobil, die Conversion ist nicht der Kauf, sondern die Conversion ist halt die Hinführung zum Handel und da gibt es verschiedene Schritte. </w:t>
      </w:r>
    </w:p>
    <w:p w14:paraId="3A6CA58D" w14:textId="77777777" w:rsidR="00C55C88" w:rsidRPr="00C55C88" w:rsidRDefault="00C55C88" w:rsidP="00C55C88">
      <w:pPr>
        <w:spacing w:after="0"/>
        <w:rPr>
          <w:rFonts w:cs="Arial"/>
          <w:sz w:val="16"/>
          <w:szCs w:val="16"/>
        </w:rPr>
      </w:pPr>
    </w:p>
    <w:p w14:paraId="7517F3B4" w14:textId="77777777" w:rsidR="00C55C88" w:rsidRPr="00C55C88" w:rsidRDefault="00C55C88" w:rsidP="00C55C88">
      <w:pPr>
        <w:spacing w:after="0"/>
        <w:rPr>
          <w:rFonts w:cs="Arial"/>
          <w:sz w:val="16"/>
          <w:szCs w:val="16"/>
        </w:rPr>
      </w:pPr>
      <w:r w:rsidRPr="00C55C88">
        <w:rPr>
          <w:rFonts w:cs="Arial"/>
          <w:sz w:val="16"/>
          <w:szCs w:val="16"/>
        </w:rPr>
        <w:t>Ich muss hier eben mal zumachen, da wird leider draußen zu sehr gebrüllt.</w:t>
      </w:r>
    </w:p>
    <w:p w14:paraId="32ED264B" w14:textId="77777777" w:rsidR="00C55C88" w:rsidRPr="00C55C88" w:rsidRDefault="00C55C88" w:rsidP="00C55C88">
      <w:pPr>
        <w:spacing w:after="0"/>
        <w:rPr>
          <w:rFonts w:cs="Arial"/>
          <w:sz w:val="16"/>
          <w:szCs w:val="16"/>
        </w:rPr>
      </w:pPr>
    </w:p>
    <w:p w14:paraId="4EE2E649" w14:textId="77777777" w:rsidR="00C55C88" w:rsidRPr="00C55C88" w:rsidRDefault="00C55C88" w:rsidP="00C55C88">
      <w:pPr>
        <w:spacing w:after="0"/>
        <w:rPr>
          <w:rFonts w:cs="Arial"/>
          <w:sz w:val="16"/>
          <w:szCs w:val="16"/>
        </w:rPr>
      </w:pPr>
      <w:r w:rsidRPr="00C55C88">
        <w:rPr>
          <w:rFonts w:cs="Arial"/>
          <w:sz w:val="16"/>
          <w:szCs w:val="16"/>
        </w:rPr>
        <w:t xml:space="preserve">Genau, und da kam die Idee auf na ja, wir haben jetzt da so ein Scoring Modell aufgesetzt und sind uns aber nicht sicher, ob das gut funktioniert. Und dann haben wir vorgeschlagen na ja, ihr habt einen Haufen Web Analytics Daten, daran könnte man lernen, wann ist denn der richtige Zeitpunkt, um dem Kunden das vorzuschlagen. Das sieht man ja aus den vergangenen Websessions, wann ist die Conversion passiert und können wir Modell trainieren, dass diese Conversions vorhersagen kann. Idealerweise natürlich nicht erst dann, wenn sie sowieso passiert, sondern ein paar Klicks vorher, damit der Kunde quasi eine smoothere Customer Journey hat einfach das Gefühl hat, die schlagen mir genau das vor, was ich möchte. Und das haben wir dann erstmal als Prototyp gebaut, zusammen mit dem Kunden, das ist natürlich ganz viel Datenbereinigung und erstmal ein Modell finden, wie man überhaupt aus so einer zeitlichen Journey Daten macht, aus denen das Modell was lernen kann und so, aber das hat dann ziemlich gut geklappt. Und dann haben wir auch Modelle aufgesetzt, die das tatsächlich fünf bis zehn Klicks vorhersagen konnten, wann jemand eine Conversion machen würde. </w:t>
      </w:r>
    </w:p>
    <w:p w14:paraId="71A94C98" w14:textId="77777777" w:rsidR="00C55C88" w:rsidRPr="00C55C88" w:rsidRDefault="00C55C88" w:rsidP="00C55C88">
      <w:pPr>
        <w:spacing w:after="0"/>
        <w:rPr>
          <w:rFonts w:cs="Arial"/>
          <w:sz w:val="16"/>
          <w:szCs w:val="16"/>
        </w:rPr>
      </w:pPr>
      <w:r w:rsidRPr="00C55C88">
        <w:rPr>
          <w:rFonts w:cs="Arial"/>
          <w:sz w:val="16"/>
          <w:szCs w:val="16"/>
        </w:rPr>
        <w:t xml:space="preserve">So, und das wird jetzt aktuell, also jetzt ist die Agentur erst auf den Kunden zugegangen, hat gesagt hier, wir würden gerne dieses alte Modell ablösen mit diesem KI gestützten, wo wir einfach sagen, jetzt wissen wir das anhand von Daten und nicht gemutmaßten Scores, wann wir dem Kunden das anbieten. Das funktioniert auch ganz gut. Wir haben da noch so ein paar Startprobleme, die man immer hat, weil leider jetzt in Corona Zeiten, der Kunde sich entschieden hat, einen Teil der Events, die auf der Webseite gesammelt werden, zu reduzieren, denn die benutzen Adobe und Adobe lässt sich quasi jeden Klick bezahlen, also dieses Event bezahlen, das in die Datenbank da eingetragen wird. Und jetzt fehlen uns natürlich so ein paar Daten, dadurch ist die Prognosequalität leider in den Keller gegangen, durch ein ärgerliches Zusammenfallen. Aber die Agentur ist in er Lage, das dem Kunden so gut zu kommunizieren, dass der dann trotzdem dieses Experiment weitermacht. </w:t>
      </w:r>
    </w:p>
    <w:p w14:paraId="06EC4767" w14:textId="77777777" w:rsidR="00C55C88" w:rsidRPr="00C55C88" w:rsidRDefault="00C55C88" w:rsidP="00C55C88">
      <w:pPr>
        <w:spacing w:after="0"/>
        <w:rPr>
          <w:rFonts w:cs="Arial"/>
          <w:sz w:val="16"/>
          <w:szCs w:val="16"/>
        </w:rPr>
      </w:pPr>
      <w:r w:rsidRPr="00C55C88">
        <w:rPr>
          <w:rFonts w:cs="Arial"/>
          <w:sz w:val="16"/>
          <w:szCs w:val="16"/>
        </w:rPr>
        <w:t xml:space="preserve">Und die Idee ist natürlich schon, dass man, wenn man feststellt, dass das in Deutschland funktioniert, also das ist jetzt der Testmarkt, bei dem das ausprobiert wird, dass man das dann halt international ausrollt, was auch nochmal sehr spannend ist, weil man auf die Weise wahrscheinlich auch noch Verhaltensunterschiede in den verschiedenen Ländern herausfinden will, denn nicht jeder Klickpfad wird so ein, wie in Deutschland. Und die Websites sind zwar alle mehr oder weniger alle ähnlich, weil sie zentral gebaut und gepflegt werden, aber klar wird es da unterschiedliches Klickverhalten geben. Und das war auf jeden Fall ein sehr, sehr spannendes und auch sehr relevantes Projekt. </w:t>
      </w:r>
    </w:p>
    <w:p w14:paraId="317BE85A" w14:textId="77777777" w:rsidR="00C55C88" w:rsidRPr="00C55C88" w:rsidRDefault="00C55C88" w:rsidP="00C55C88">
      <w:pPr>
        <w:spacing w:after="0"/>
        <w:rPr>
          <w:rFonts w:cs="Arial"/>
          <w:sz w:val="16"/>
          <w:szCs w:val="16"/>
        </w:rPr>
      </w:pPr>
      <w:r w:rsidRPr="00C55C88">
        <w:rPr>
          <w:rFonts w:cs="Arial"/>
          <w:sz w:val="16"/>
          <w:szCs w:val="16"/>
        </w:rPr>
        <w:t xml:space="preserve">Natürlich würde man lieber eine Endconversion damit vorhersagen, dann könnte man noch ganz andere Sachen machen. Was wir nämlich eigentlich bräuchten wäre, dass, wenn wir jetzt eine Probefahrt an den Handel weiterleiten, der Handel uns einmal einen Daumen hoch oder Daumen runter gibt, im Sinne von nein, der wollte nur mal am Wochenende [Organisation] fahren oder, der wollte den wirklich kaufen. Und wenn wir dieses Feedback noch mit in die Modelle aufnehmen könnten, dann könnten wir sogar eine Erkennung versuchen, wer hat denn wirklich Kaufinteresse. Und dann könnte man die Website noch viel dynamischer verändern, weil man dann auch sagen könnte okay, in dem Moment, wo ich weiß, dass der Kaufinteresse hat, mache ich dem vielleicht ein Voucher-Angebot oder Dinge, die mich potentiell auch noch mehr Geld kosten, aber die ihm den letzten Schubs geben, um jetzt  tatsächlich dann beim Handel zu konvertieren. Dann wird es dann richtig spannend. </w:t>
      </w:r>
    </w:p>
    <w:p w14:paraId="798D856E" w14:textId="77777777" w:rsidR="00C55C88" w:rsidRPr="00C55C88" w:rsidRDefault="00C55C88" w:rsidP="00C55C88">
      <w:pPr>
        <w:spacing w:after="0"/>
        <w:rPr>
          <w:rFonts w:cs="Arial"/>
          <w:sz w:val="16"/>
          <w:szCs w:val="16"/>
        </w:rPr>
      </w:pPr>
      <w:r w:rsidRPr="00C55C88">
        <w:rPr>
          <w:rFonts w:cs="Arial"/>
          <w:sz w:val="16"/>
          <w:szCs w:val="16"/>
        </w:rPr>
        <w:t>Aber leider ist halt das Organisatorische, dieser Bruch zwischen Hersteller und Handel, macht das halt leider im Augenblick noch unmöglich, aber wer weiß, wenn der Kunde jetzt erstmal Geschmack dran findet, dass solche Prognosen was wert sind, dann kann man vielleicht auch diese Barriere knacken, zumal das eine reine Win-Win Geschichte wäre. Der Handel ist nicht interessiert an Spaßprobefahrten und der Hersteller ist natürlich auch am Verkaufen interessiert, also eigentlich gibt es keine Verlierer dabei. Und man könnte es auch so machen, dass, die große Angst des Handels ist ja immer, ich verliere die Kundendaten, man kann das komplett auch anonymisieren und sagt halt hier, das ist halt ein Kunde mit Code so und so, Daumen hoch, Daumen runter, ich muss nie erfahren, wie der heißt, ich habe nur seine Websitekennung, die ich mir merke. Das kann alles datenschutzsauber und ohne Verrat von Adressen passieren. Das ist so ein Thema, ich meine, wir kommen beide aus dem Automobilbereich, sowohl von der Agentur, als auch eben in anderen Dienstleisterkonstellationen, da geht einem das Herz auf, wenn man weiß, das ist ein Thema, das schon immer irgendwie kompliziert war und jetzt haben wir da eine etwas bessere Lösung als vorher. #00:23:53-0#</w:t>
      </w:r>
    </w:p>
    <w:p w14:paraId="4544CAC4" w14:textId="77777777" w:rsidR="00C55C88" w:rsidRPr="00C55C88" w:rsidRDefault="00C55C88" w:rsidP="00C55C88">
      <w:pPr>
        <w:spacing w:after="0"/>
        <w:rPr>
          <w:rFonts w:cs="Arial"/>
          <w:sz w:val="16"/>
          <w:szCs w:val="16"/>
        </w:rPr>
      </w:pPr>
    </w:p>
    <w:p w14:paraId="7B239A24" w14:textId="77777777" w:rsidR="00C55C88" w:rsidRPr="00C55C88" w:rsidRDefault="00C55C88" w:rsidP="00C55C88">
      <w:pPr>
        <w:spacing w:after="0"/>
        <w:rPr>
          <w:rFonts w:cs="Arial"/>
          <w:sz w:val="16"/>
          <w:szCs w:val="16"/>
        </w:rPr>
      </w:pPr>
      <w:r w:rsidRPr="00C55C88">
        <w:rPr>
          <w:rFonts w:cs="Arial"/>
          <w:sz w:val="16"/>
          <w:szCs w:val="16"/>
        </w:rPr>
        <w:t>B1: Das gilt bei den Auftraggebern an der Stelle, und jetzt nicht die Agentur in diesem Fall, sondern einen Schritt davor, und das ist natürlich auch aus Direktmandaten ein ähnliches Bild, die Vorstellungskraft oder auch vielleicht der Wille zur Zeitinvestition, sich vorzustellen, was das konkret bedeutet, zum Beispiel in einer UX, im Rahmen der Customer Journey. Wenn jetzt (unv. #00:24:16-0#) reagieren, einen guten Verkäufer oder Verkäuferin simulieren, die letztendlich sagt, guck mal hier, und dieser Draht zu denen ja, arbeitet mit der Verdichtung, die so und so ist und der Verkäufer, die Verkäuferin (unv. #00:24:30-0#) merken, interessiert er sich dafür oder lieber für die anderen Kappen, für die Außenspiegel, die es jetzt auch im LPGT Look gibt für zwei Wochen, und dieses Feature ist vielleicht viel geiler und kostet tausend Euro, aber es gibt Menschen, die machen sowas. Und ein guter Verkäufer spürt das sofort. Und die Maschine ist in der Lage, oder das Modell ist in der Lage, so etwas zu simulieren und Hinweise zu geben, und das ist das Fantastische, wenn man sich damit auseinandersetzt und sagt, du könntest potentiell bessere Mehrverkäufe haben, das ist der tolle Gedanke, den man vor Augen haben sollte, wenn man sagt, was ist da eigentlich für eine Musik drin, in der Veranstaltung. Und da geht es nicht um, in Anführungsstrichen, Kampagnen, es geht darum, ein Geschäftsmodell weiterzuentwickeln mit Hilfe moderner Technologie. #00:25:22-0#</w:t>
      </w:r>
    </w:p>
    <w:p w14:paraId="1FDD4839" w14:textId="77777777" w:rsidR="00C55C88" w:rsidRPr="00C55C88" w:rsidRDefault="00C55C88" w:rsidP="00C55C88">
      <w:pPr>
        <w:spacing w:after="0"/>
        <w:rPr>
          <w:rFonts w:cs="Arial"/>
          <w:sz w:val="16"/>
          <w:szCs w:val="16"/>
        </w:rPr>
      </w:pPr>
    </w:p>
    <w:p w14:paraId="072870FA" w14:textId="77777777" w:rsidR="00C55C88" w:rsidRPr="00C55C88" w:rsidRDefault="00C55C88" w:rsidP="00C55C88">
      <w:pPr>
        <w:spacing w:after="0"/>
        <w:rPr>
          <w:rFonts w:cs="Arial"/>
          <w:sz w:val="16"/>
          <w:szCs w:val="16"/>
        </w:rPr>
      </w:pPr>
      <w:r w:rsidRPr="00C55C88">
        <w:rPr>
          <w:rFonts w:cs="Arial"/>
          <w:sz w:val="16"/>
          <w:szCs w:val="16"/>
        </w:rPr>
        <w:t>B: Kampagnen können dann aber auch aufsetzen, das ist natürlich ein ganz anderer Punkt. Man kann das machen, aber im Kern steht erstmal das andere. #00:25:31-0#</w:t>
      </w:r>
    </w:p>
    <w:p w14:paraId="3582D820" w14:textId="77777777" w:rsidR="00C55C88" w:rsidRPr="00C55C88" w:rsidRDefault="00C55C88" w:rsidP="00C55C88">
      <w:pPr>
        <w:spacing w:after="0"/>
        <w:rPr>
          <w:rFonts w:cs="Arial"/>
          <w:sz w:val="16"/>
          <w:szCs w:val="16"/>
        </w:rPr>
      </w:pPr>
    </w:p>
    <w:p w14:paraId="77AA0B07" w14:textId="77777777" w:rsidR="00C55C88" w:rsidRPr="00C55C88" w:rsidRDefault="00C55C88" w:rsidP="00C55C88">
      <w:pPr>
        <w:spacing w:after="0"/>
        <w:rPr>
          <w:rFonts w:cs="Arial"/>
          <w:sz w:val="16"/>
          <w:szCs w:val="16"/>
        </w:rPr>
      </w:pPr>
      <w:r w:rsidRPr="00C55C88">
        <w:rPr>
          <w:rFonts w:cs="Arial"/>
          <w:sz w:val="16"/>
          <w:szCs w:val="16"/>
        </w:rPr>
        <w:t>I: Kannst du, [Person], noch mal den Prozess der Datenbeschaffung und Datenbearbeitung beschreiben, was waren da die Erlebnisse, Erkenntnisse? #00:25:39-0#</w:t>
      </w:r>
    </w:p>
    <w:p w14:paraId="51760FB7" w14:textId="77777777" w:rsidR="00C55C88" w:rsidRPr="00C55C88" w:rsidRDefault="00C55C88" w:rsidP="00C55C88">
      <w:pPr>
        <w:spacing w:after="0"/>
        <w:rPr>
          <w:rFonts w:cs="Arial"/>
          <w:sz w:val="16"/>
          <w:szCs w:val="16"/>
        </w:rPr>
      </w:pPr>
    </w:p>
    <w:p w14:paraId="3945C934" w14:textId="77777777" w:rsidR="00C55C88" w:rsidRPr="00C55C88" w:rsidRDefault="00C55C88" w:rsidP="00C55C88">
      <w:pPr>
        <w:spacing w:after="0"/>
        <w:rPr>
          <w:rFonts w:cs="Arial"/>
          <w:sz w:val="16"/>
          <w:szCs w:val="16"/>
        </w:rPr>
      </w:pPr>
      <w:r w:rsidRPr="00C55C88">
        <w:rPr>
          <w:rFonts w:cs="Arial"/>
          <w:sz w:val="16"/>
          <w:szCs w:val="16"/>
        </w:rPr>
        <w:t xml:space="preserve">B: Na ja gut, also erstmal ist es ja so, dass ist ja der Glücksfall, die Agentur ist der Analytics Dienstleister für den Kunden und hat deshalb Zugriff auf diese ganzen Daten. Natürlich mussten wir entsprechende Vereinbarungen eingehen, um eben solche Daten weiterzuverarbeiten, aber der Hauptschritt ist ja erstmal eine komplette Anonymisierung des Ganzen, denn ich meine, für uns ist eine Wiedererkennung überhaupt nicht wichtig. Für den Prozess ist nur wichtig, dass man so einen Klickpfad geliefert bekommt. Dann ist natürlich die Frage, wie kriegt man so eine zeitliche, einen zeitlich verstreuten Klickpfad, der auch über mehrere Sessions hinweggehen kann, ich meine, gerade Automobil konvertiert nicht nur einen Websitebesuch, sondern eher über viele weitere Sessions. Und wie kriegt man das jetzt so aufgesammelt, dass ein Modell damit umgehen kann. </w:t>
      </w:r>
    </w:p>
    <w:p w14:paraId="4544B50B" w14:textId="77777777" w:rsidR="00C55C88" w:rsidRPr="00C55C88" w:rsidRDefault="00C55C88" w:rsidP="00C55C88">
      <w:pPr>
        <w:spacing w:after="0"/>
        <w:rPr>
          <w:rFonts w:cs="Arial"/>
          <w:sz w:val="16"/>
          <w:szCs w:val="16"/>
        </w:rPr>
      </w:pPr>
      <w:r w:rsidRPr="00C55C88">
        <w:rPr>
          <w:rFonts w:cs="Arial"/>
          <w:sz w:val="16"/>
          <w:szCs w:val="16"/>
        </w:rPr>
        <w:t xml:space="preserve">Und wir haben uns letzten Endes dazu entschieden, dass wir die zeitliche Abfolge der Events ignorieren und einfach nur zählen, wie viele Events hat der User von dem jeweiligen Eventtyp im Lauf seiner Journey quasi ausgelöst. Natürlich nehmen wir auch nicht alle Events, da sind viele technische dabei, die für das (unv. #00:26:55-0#) nötig sind oder so, das interessiert uns alles nicht, wir haben uns halt die ausgesucht, die aus unserer Sicht irgendein Auslöser sind, die ein Interesse bekunden und ja, genau. Dann haben wir natürlich die Zeit gemessen, die Aufenthaltsdauer quasi, also das ist noch ein weiteres Feature, das wir auswerten. Und ja, dann gibt es noch so ein paar abgeleitete Features, das ist ja, Feature Engineering, schaut man sich dann Sachen an und bildet noch ein paar Quotienten oder summiert mal alle Sachen auf in den Modellen, das Lernen zu vereinfachen. </w:t>
      </w:r>
    </w:p>
    <w:p w14:paraId="77E24913" w14:textId="77777777" w:rsidR="00C55C88" w:rsidRPr="00C55C88" w:rsidRDefault="00C55C88" w:rsidP="00C55C88">
      <w:pPr>
        <w:spacing w:after="0"/>
        <w:rPr>
          <w:rFonts w:cs="Arial"/>
          <w:sz w:val="16"/>
          <w:szCs w:val="16"/>
        </w:rPr>
      </w:pPr>
    </w:p>
    <w:p w14:paraId="3F1A5530" w14:textId="77777777" w:rsidR="00C55C88" w:rsidRPr="00C55C88" w:rsidRDefault="00C55C88" w:rsidP="00C55C88">
      <w:pPr>
        <w:spacing w:after="0"/>
        <w:rPr>
          <w:rFonts w:cs="Arial"/>
          <w:sz w:val="16"/>
          <w:szCs w:val="16"/>
        </w:rPr>
      </w:pPr>
      <w:r w:rsidRPr="00C55C88">
        <w:rPr>
          <w:rFonts w:cs="Arial"/>
          <w:sz w:val="16"/>
          <w:szCs w:val="16"/>
        </w:rPr>
        <w:t xml:space="preserve">Die nächste Phase ist dann eine massive Dimensionsreduktion. Wir haben vom Büro, im Rohmaterial haben wir einhundertzwanzig Features, damit ein Modell zu trainieren ist wahrscheinlich ziemlich aussichtslos, das ist die Nadel im Heuhaufen, das hatten wir versucht, das zu reduzieren, haben da verschiedenste Methoden miteinander kombiniert, um auf so ein Featureset von so, zwischen zwanzig und dreißig zu kommen, damit lassen sich Modelle eigentlich ziemlich gut bearbeiten. </w:t>
      </w:r>
    </w:p>
    <w:p w14:paraId="7042F2DE" w14:textId="77777777" w:rsidR="00C55C88" w:rsidRPr="00C55C88" w:rsidRDefault="00C55C88" w:rsidP="00C55C88">
      <w:pPr>
        <w:spacing w:after="0"/>
        <w:rPr>
          <w:rFonts w:cs="Arial"/>
          <w:sz w:val="16"/>
          <w:szCs w:val="16"/>
        </w:rPr>
      </w:pPr>
    </w:p>
    <w:p w14:paraId="536C2615" w14:textId="77777777" w:rsidR="00C55C88" w:rsidRPr="00C55C88" w:rsidRDefault="00C55C88" w:rsidP="00C55C88">
      <w:pPr>
        <w:spacing w:after="0"/>
        <w:rPr>
          <w:rFonts w:cs="Arial"/>
          <w:sz w:val="16"/>
          <w:szCs w:val="16"/>
        </w:rPr>
      </w:pPr>
      <w:r w:rsidRPr="00C55C88">
        <w:rPr>
          <w:rFonts w:cs="Arial"/>
          <w:sz w:val="16"/>
          <w:szCs w:val="16"/>
        </w:rPr>
        <w:t xml:space="preserve">Ach so, und eine Komplikation, die ich noch gar nicht erwähnt habe, man muss ja irgendwie die Modelle zur Laufzeit dann auch im Web auswerten, das heißt, man muss später dann genau diese Daten sammeln und in so Laufzeit erkennen, aha, der Kunde kriegt jetzt dieses Navigationselement gezeigt oder nicht. Und da wir natürlich mit so einem, na ja, ich sage mal, Unterbootprojekt, U-Boot Projekt erstmal nicht gleich auf die IT zugreifen konnten und sagen, jetzt binde bitte diesen Webservice ein, war es quasi eine weitere Anforderung, dass das Modell quasi für Java Script im Browser des Kunden laufen muss. Das heißt, das wird hochgeladen wie andere Java Script auch, was natürlich heißt, die Modelle durften auch nicht so groß werden, damit sie jetzt nicht die Seite unnötig schwer machen. Und so, dann haben wir halt geguckt, dass wir Modelle mit relativ geringen Parametersätzen schaffen, die trotzdem eine hohe Prognosequalität haben und sind am Ende bei neuronalen Netzwerken gelandet, verschiedene Sachen ausprobiert, aber die Performance war da tatsächlich am besten, vor allen Dingen für das Generalisieren. Also es ist immer leicht, was zu finden, was den Trainingsdatensatz perfekt matcht, aber man will ja, dass neue Daten möglichst gut gematcht werden und bei den Daten, die wir jetzt haben, ging das mit neuronalen Netzen am besten. </w:t>
      </w:r>
    </w:p>
    <w:p w14:paraId="76FDE225" w14:textId="77777777" w:rsidR="00C55C88" w:rsidRPr="00C55C88" w:rsidRDefault="00C55C88" w:rsidP="00C55C88">
      <w:pPr>
        <w:spacing w:after="0"/>
        <w:rPr>
          <w:rFonts w:cs="Arial"/>
          <w:sz w:val="16"/>
          <w:szCs w:val="16"/>
        </w:rPr>
      </w:pPr>
      <w:r w:rsidRPr="00C55C88">
        <w:rPr>
          <w:rFonts w:cs="Arial"/>
          <w:sz w:val="16"/>
          <w:szCs w:val="16"/>
        </w:rPr>
        <w:t>Wir haben auch verschiedenste Gradient Boosting Sachen ausprobiert, die fitten zwar wie irre auf die Trainingsdaten, aber generalisieren nicht sehr schwer, also kann sein, dass wir die noch ein bisschen tunen müssen. Aber die eignen sich auch nicht so gut, weil im Boosting sind ja im Wesentlichen ganz, ganz viele Entscheidungsbäume, die man aneinander klebt und das gibt dann auch einen sehr, sehr langen Code, weil du dann lauter if-than-else Statements hast und das ist einfacher, neuronale Netze brauchen halt relativ viele Daten für die Gewichte und für die Schwellwerte. Aber die Berechnung ist supersimpel und insofern, das einzige, was da Platz nimmt, sind die Daten und das haben wir schon hingekriegt, dass die Modelle alle so klein sind, dass sie nicht nennenswert die Ladezeit aufhalten. Ja genau und beim Datenbeschaffen ist eine Bereinigung natürlich immer ein Thema, aber der Haupttrick war tatsächlich das Aufsummieren der ausgelösten Events, um einen Teil der Komplexität rauszunehmen, bevor wir dann die eigentlichen Featurereduktionen machen. #00:30:32-0#</w:t>
      </w:r>
    </w:p>
    <w:p w14:paraId="04D9A293" w14:textId="77777777" w:rsidR="00C55C88" w:rsidRPr="00C55C88" w:rsidRDefault="00C55C88" w:rsidP="00C55C88">
      <w:pPr>
        <w:spacing w:after="0"/>
        <w:rPr>
          <w:rFonts w:cs="Arial"/>
          <w:sz w:val="16"/>
          <w:szCs w:val="16"/>
        </w:rPr>
      </w:pPr>
    </w:p>
    <w:p w14:paraId="2C3EA211" w14:textId="77777777" w:rsidR="00C55C88" w:rsidRPr="00C55C88" w:rsidRDefault="00C55C88" w:rsidP="00C55C88">
      <w:pPr>
        <w:spacing w:after="0"/>
        <w:rPr>
          <w:rFonts w:cs="Arial"/>
          <w:sz w:val="16"/>
          <w:szCs w:val="16"/>
        </w:rPr>
      </w:pPr>
      <w:r w:rsidRPr="00C55C88">
        <w:rPr>
          <w:rFonts w:cs="Arial"/>
          <w:sz w:val="16"/>
          <w:szCs w:val="16"/>
        </w:rPr>
        <w:t>I: Ward ihr an der Präsentation und der Entscheidungsfindung beteiligt, das dann tatsächlich auch einzusetzen mit dem Kunden vor Ort, oder? #00:30:40-0#</w:t>
      </w:r>
    </w:p>
    <w:p w14:paraId="79DC36A5" w14:textId="77777777" w:rsidR="00C55C88" w:rsidRPr="00C55C88" w:rsidRDefault="00C55C88" w:rsidP="00C55C88">
      <w:pPr>
        <w:spacing w:after="0"/>
        <w:rPr>
          <w:rFonts w:cs="Arial"/>
          <w:sz w:val="16"/>
          <w:szCs w:val="16"/>
        </w:rPr>
      </w:pPr>
    </w:p>
    <w:p w14:paraId="10295B4B" w14:textId="77777777" w:rsidR="00C55C88" w:rsidRPr="00C55C88" w:rsidRDefault="00C55C88" w:rsidP="00C55C88">
      <w:pPr>
        <w:spacing w:after="0"/>
        <w:rPr>
          <w:rFonts w:cs="Arial"/>
          <w:sz w:val="16"/>
          <w:szCs w:val="16"/>
        </w:rPr>
      </w:pPr>
      <w:r w:rsidRPr="00C55C88">
        <w:rPr>
          <w:rFonts w:cs="Arial"/>
          <w:sz w:val="16"/>
          <w:szCs w:val="16"/>
        </w:rPr>
        <w:t>B: Nein, da wurden wir bisher immer ausgeklammert. Wir haben halt natürlich so Charts geliefert und Kurven und Präsentationen. Was dann genau vom Kunden gezeigt wurde, weiß man immer nicht. Man hört dann immer so, dass da dann am Ende doch ein Verkäufer was anderes erzählt hat oder Begriffe durcheinanderbringt. Wir haben dann verschiedene Metriken natürlich benutzt, um zu sagen, wie gut sind wir denn und da das ein sogenanntes Imbalanced Class Problem ist und das heißt, man hat relativ wenig positive Beispiele in den Trainingsdaten und sehr, sehr viele negative, dann muss man Maßnahmen unternehmen, damit. Also wenn ich beispielsweise 95 Prozent Negativbeispiele und fünf Prozent Positivbeispiele habe, dann kann ich eine Präzision von 95 Prozent dadurch erreichen, dass ich immer negativ vorhersage. Das heißt, diese Art Vorhersage, also diese Metrik hilft mir genau gar nicht, um zu bewerten, ob das System gut ist. Das heißt, ich brauche eine andere Metrik und die bezieht sich dann darauf, wie viel Prozent von diesen fünf Prozent positiven Beispielen richtig vorhergesagt wurden. Das nennt man Recall, diese Metrik. Und wir haben gesagt, den Recall und so, da erreichen wir ein paar neunzig Prozent, und das wurde bei der Präsentation dann, wurde uns hinterher berichtet, ganz anders dargestellt, wo wir gedacht haben oh Gott, jetzt verspricht er dem Kunden wieder irgendwelche, das Blaue vom Himmel runter. Aber na ja, so ist das eben. Diese Begriffe, das ist total standardisiert in der Data Science Szene, aber in der Marketingszene geht das wild durcheinander, dann reden die von Präzision. Precision ist genau definiert, was das ist, aber bei uns ist es halt nicht Präzision, sondern ist halt eine andere Metrik. Und das wird auch lange dauern, bis da eine Übersetzung passiert ist. Und wahrscheinlich muss man einfach, statt solche Begriffe zu verwenden, immer Klartext reden und sagen so, der Prozentsatz der richtig vorhergesagten Positivbeispiele ist so und so hoch. Ja, es ist natürlich ein bisschen länger, als wenn man sagt, der Recall ist so und so hoch, aber das Missverständnispotential ist viel geringer. #00:32:47-0#</w:t>
      </w:r>
    </w:p>
    <w:p w14:paraId="1DA00FC2" w14:textId="77777777" w:rsidR="00C55C88" w:rsidRPr="00C55C88" w:rsidRDefault="00C55C88" w:rsidP="00C55C88">
      <w:pPr>
        <w:spacing w:after="0"/>
        <w:rPr>
          <w:rFonts w:cs="Arial"/>
          <w:sz w:val="16"/>
          <w:szCs w:val="16"/>
        </w:rPr>
      </w:pPr>
    </w:p>
    <w:p w14:paraId="20895235" w14:textId="77777777" w:rsidR="00C55C88" w:rsidRPr="00C55C88" w:rsidRDefault="00C55C88" w:rsidP="00C55C88">
      <w:pPr>
        <w:spacing w:after="0"/>
        <w:rPr>
          <w:rFonts w:cs="Arial"/>
          <w:sz w:val="16"/>
          <w:szCs w:val="16"/>
        </w:rPr>
      </w:pPr>
      <w:r w:rsidRPr="00C55C88">
        <w:rPr>
          <w:rFonts w:cs="Arial"/>
          <w:sz w:val="16"/>
          <w:szCs w:val="16"/>
        </w:rPr>
        <w:t>B1: Aber es gibt am Markt auch gar nicht so viele Dienstleister, die sozusagen eine direkte Auftraggeber-, Auftragnehmer, in diesem Fall (unv. #00:32:56-0#) sind wir Sublieferant eines Direktauftraggebers, sprich Agentur. Und die gibt es kaum. Und wir machen mit unserer Unternehmensberatung, also (unv. #00:33:08-0#) die Spezialisten für digitale Transformation eine ganze Menge Ausschreibungen und auch im Technologie Digitalkontest und da hast du in der Klasse der digitalen Analytics Agenturen haben wir jüngst größere Sachen gemacht, also für [Organisation]. Und selbst da bist du halt mit dem besten am Markt und du siehst deren Lösungsansätze, und selbst da findet sich die Möglichkeiten von KI noch nicht wieder, in einer Form, wie wir das sozusagen als Spezialdienstleister anbieten könnten und der Logik vieler Unternehmen, möglichst wenig Anbieter zu haben, legen diese natürlich einen Filter für bestimmte Fachthemen oder Verfahren an. Und deswegen denke ich, dass es noch eine Menge Zeit dauern wird, bis sich das so durchgefiltert hat oder durchgesickert ist, bis diese Verfahren auch sozusagen auf Marktteamleiterebene die Möglichkeit hat, auch zu dort zu realisieren, sprich, zu sagen, wie mächtig dieses Werkzeug sein kann. Und zurzeit sind das eher, nach unserer Wahrnehmung, eher so Spielereien im Voicekontext, also Ports et cetera, als dass du ernsthaft ins Geschäft reingehst, nämlich halt Daten für, ja eigentlich ein hochrelevantes Thema, wie Personalisierung und Optimierung von, von mir aus CRM, MUX, Zufriedenheit, bla, bla, so (Zufriedensachen?). #00:34:42-0#</w:t>
      </w:r>
    </w:p>
    <w:p w14:paraId="4F236EBB" w14:textId="77777777" w:rsidR="00C55C88" w:rsidRPr="00C55C88" w:rsidRDefault="00C55C88" w:rsidP="00C55C88">
      <w:pPr>
        <w:spacing w:after="0"/>
        <w:rPr>
          <w:rFonts w:cs="Arial"/>
          <w:sz w:val="16"/>
          <w:szCs w:val="16"/>
        </w:rPr>
      </w:pPr>
    </w:p>
    <w:p w14:paraId="1D5BCD9C" w14:textId="77777777" w:rsidR="00C55C88" w:rsidRPr="00C55C88" w:rsidRDefault="00C55C88" w:rsidP="00C55C88">
      <w:pPr>
        <w:spacing w:after="0"/>
        <w:rPr>
          <w:rFonts w:cs="Arial"/>
          <w:sz w:val="16"/>
          <w:szCs w:val="16"/>
        </w:rPr>
      </w:pPr>
      <w:r w:rsidRPr="00C55C88">
        <w:rPr>
          <w:rFonts w:cs="Arial"/>
          <w:sz w:val="16"/>
          <w:szCs w:val="16"/>
        </w:rPr>
        <w:t>B: Können wir sogar noch weitergehen. Ich meine, bisher ist es so, dass Marketing ehr eine Datensackgasse ist in Unternehmen, aber beim Marketing entstehen ja zunehmend auch produktrelevante Informationen. Ich könnte jetzt aus diesen ganzen Marketingdaten, die ich da habe, wenn ich die vernünftig in Insides umwandeln kann, ich meine, Daten ist ja das eine, aber ich will ja was draus lernen, dann kann ich die auch ins Produktmarketing zurückspielen und kann sagen, wir haben angenommen, die und die Features interessieren Kunden, aber eigentlich, da braucht man noch nicht mal KI für. Eigentlich sind es die und die Features, die den Kunden ansprechen, können wir nicht Kampagnen und Produktstärke darauf fokussieren, eben diese Sachen mal anzusprechen. Aber zumindest uns ist bisher noch kein Unternehmen untergekommen, bei dem das, also außer natürlich so die Amazons und so dieser Welt, wo das praktiziert wird. Und natürlich sind wir auch viel im B2B Bereich unterwegs und da ist das Marketing sowieso nochmal ein paar Jahrzehnte, würde ich fast sagen, zurück, also steht noch viel stärker unter der Knute des Vertriebs und ist tatsächlich so organisier mal eine Messe und mach mal einen Flyer, da ist noch nicht viel von Datenhoheit oder so zu sehen. #00:35:57-0#</w:t>
      </w:r>
    </w:p>
    <w:p w14:paraId="65EB8CB2" w14:textId="77777777" w:rsidR="00C55C88" w:rsidRPr="00C55C88" w:rsidRDefault="00C55C88" w:rsidP="00C55C88">
      <w:pPr>
        <w:spacing w:after="0"/>
        <w:rPr>
          <w:rFonts w:cs="Arial"/>
          <w:sz w:val="16"/>
          <w:szCs w:val="16"/>
        </w:rPr>
      </w:pPr>
    </w:p>
    <w:p w14:paraId="18817D41" w14:textId="77777777" w:rsidR="00C55C88" w:rsidRPr="00C55C88" w:rsidRDefault="00C55C88" w:rsidP="00C55C88">
      <w:pPr>
        <w:spacing w:after="0"/>
        <w:rPr>
          <w:rFonts w:cs="Arial"/>
          <w:sz w:val="16"/>
          <w:szCs w:val="16"/>
        </w:rPr>
      </w:pPr>
      <w:r w:rsidRPr="00C55C88">
        <w:rPr>
          <w:rFonts w:cs="Arial"/>
          <w:sz w:val="16"/>
          <w:szCs w:val="16"/>
        </w:rPr>
        <w:t>I: Warum ist das so, was glaubt ihr? #00:35:59-0#</w:t>
      </w:r>
    </w:p>
    <w:p w14:paraId="3AAEF25E" w14:textId="77777777" w:rsidR="00C55C88" w:rsidRPr="00C55C88" w:rsidRDefault="00C55C88" w:rsidP="00C55C88">
      <w:pPr>
        <w:spacing w:after="0"/>
        <w:rPr>
          <w:rFonts w:cs="Arial"/>
          <w:sz w:val="16"/>
          <w:szCs w:val="16"/>
        </w:rPr>
      </w:pPr>
    </w:p>
    <w:p w14:paraId="6494CC20" w14:textId="77777777" w:rsidR="00C55C88" w:rsidRPr="00C55C88" w:rsidRDefault="00C55C88" w:rsidP="00C55C88">
      <w:pPr>
        <w:spacing w:after="0"/>
        <w:rPr>
          <w:rFonts w:cs="Arial"/>
          <w:sz w:val="16"/>
          <w:szCs w:val="16"/>
        </w:rPr>
      </w:pPr>
      <w:r w:rsidRPr="00C55C88">
        <w:rPr>
          <w:rFonts w:cs="Arial"/>
          <w:sz w:val="16"/>
          <w:szCs w:val="16"/>
        </w:rPr>
        <w:t>B: Tja. #00:36:02-0#</w:t>
      </w:r>
    </w:p>
    <w:p w14:paraId="3B67C882" w14:textId="77777777" w:rsidR="00C55C88" w:rsidRPr="00C55C88" w:rsidRDefault="00C55C88" w:rsidP="00C55C88">
      <w:pPr>
        <w:spacing w:after="0"/>
        <w:rPr>
          <w:rFonts w:cs="Arial"/>
          <w:sz w:val="16"/>
          <w:szCs w:val="16"/>
        </w:rPr>
      </w:pPr>
    </w:p>
    <w:p w14:paraId="1783F7C0" w14:textId="77777777" w:rsidR="00C55C88" w:rsidRPr="00C55C88" w:rsidRDefault="00C55C88" w:rsidP="00C55C88">
      <w:pPr>
        <w:spacing w:after="0"/>
        <w:rPr>
          <w:rFonts w:cs="Arial"/>
          <w:sz w:val="16"/>
          <w:szCs w:val="16"/>
        </w:rPr>
      </w:pPr>
      <w:r w:rsidRPr="00C55C88">
        <w:rPr>
          <w:rFonts w:cs="Arial"/>
          <w:sz w:val="16"/>
          <w:szCs w:val="16"/>
        </w:rPr>
        <w:t>B1: Im KI Bereich? #00:36:03-0#</w:t>
      </w:r>
    </w:p>
    <w:p w14:paraId="3CC43008" w14:textId="77777777" w:rsidR="00C55C88" w:rsidRPr="00C55C88" w:rsidRDefault="00C55C88" w:rsidP="00C55C88">
      <w:pPr>
        <w:spacing w:after="0"/>
        <w:rPr>
          <w:rFonts w:cs="Arial"/>
          <w:sz w:val="16"/>
          <w:szCs w:val="16"/>
        </w:rPr>
      </w:pPr>
    </w:p>
    <w:p w14:paraId="4D736DFC" w14:textId="77777777" w:rsidR="00C55C88" w:rsidRPr="00C55C88" w:rsidRDefault="00C55C88" w:rsidP="00C55C88">
      <w:pPr>
        <w:spacing w:after="0"/>
        <w:rPr>
          <w:rFonts w:cs="Arial"/>
          <w:sz w:val="16"/>
          <w:szCs w:val="16"/>
        </w:rPr>
      </w:pPr>
      <w:r w:rsidRPr="00C55C88">
        <w:rPr>
          <w:rFonts w:cs="Arial"/>
          <w:sz w:val="16"/>
          <w:szCs w:val="16"/>
        </w:rPr>
        <w:t>I: Nein, B2B. Ja generell, dass Marketing, da was, den Auftrag, also ich versuche es mal in meinen Worten zu sagen, den Auftrag nicht in der Richtung, Daten zu nutzen, interpretiert, genauso, dass die Rückkopplungsprozesse nicht angestoßen werden, zum Beispiel Richtung Produktmanagement? #00:36:25-0#</w:t>
      </w:r>
    </w:p>
    <w:p w14:paraId="604F3689" w14:textId="77777777" w:rsidR="00C55C88" w:rsidRPr="00C55C88" w:rsidRDefault="00C55C88" w:rsidP="00C55C88">
      <w:pPr>
        <w:spacing w:after="0"/>
        <w:rPr>
          <w:rFonts w:cs="Arial"/>
          <w:sz w:val="16"/>
          <w:szCs w:val="16"/>
        </w:rPr>
      </w:pPr>
    </w:p>
    <w:p w14:paraId="59EC0560" w14:textId="77777777" w:rsidR="00C55C88" w:rsidRPr="00C55C88" w:rsidRDefault="00C55C88" w:rsidP="00C55C88">
      <w:pPr>
        <w:spacing w:after="0"/>
        <w:rPr>
          <w:rFonts w:cs="Arial"/>
          <w:sz w:val="16"/>
          <w:szCs w:val="16"/>
        </w:rPr>
      </w:pPr>
      <w:r w:rsidRPr="00C55C88">
        <w:rPr>
          <w:rFonts w:cs="Arial"/>
          <w:sz w:val="16"/>
          <w:szCs w:val="16"/>
        </w:rPr>
        <w:t>B1: Historisch gesehen ist ja die Marketingabteilung, zumindest in Deutschland, also schließe ich jetzt mal bewusst den angelsächsischen Raum mit seiner Tradition aus, eher ein Bereich, der sich mit Marke und Visualisierung auseinandersetzt und damit die Domäne, die kann zwar in anderen Fachbereichen stattfinden, aber typischerweise wird sie als Marketing beschrieben. Und das ist jetzt jahrzehntelang, obwohl ein Herr (unv. #00:36:51-0#) auch Bahnbrechendes geschrieben hat dazu, ist es doch mehr oder weniger, und ich sage das gar nicht abwertend, sondern eher beschreibend, die Bunte-Bilder-Erfahrung im weitesten Sinne.  Es fallen Produkte aus dem, vom Fließband und man muss sie in den Markt rücken. Und da ist es relativ gleichgültig, ob das ein Auto ist oder ein Joghurt. In der Tradition bewegt sich typischerweise das Marketing, und wenn man sich die letzten zwei oder drei Jahrzehnte anschaut, wie hoch die (Takt? #00:37:20-0#)zahl bei der Internationalisierung, bei zusätzlichen Kanälen, also Ausdifferenzierung von Kanälen, Komplexitätszunahme, ist es im Marketing, gibt es immer weniger Zeit, weil man ständig hinterherhechelt und ganz viele Bälle in der Hand haben muss. Immer weniger die Möglichkeit, sich mit Innovation auch auseinanderzusetzen oder mit komplexeren Fragen, wie zum Beispiel Daten oder Datenstrategien et cetera zu entwickeln. Ich denke, es ist das Thema, also womit beschäftigt man sich heute. Und der typische Marketer ist auch nicht so ausgebildet, wenn er BWL, VWL, also eher aus der Ecke kommt, fühlt er sich halt eher den publizistischen oder soziologischen oder psychologischen Dingen näher als das, was wir hier gerade beschrieben hatten. Und das ist etwas bei unserer Arbeit, eine Beratung, nämlich diese Übersetzungsdienstleistung zwischen Marke, Marketing und IT. Ich dachte, der Drops wäre gelutscht seitdem ich vor zwanzig oder 25 Jahren mit der ersten Wirtschaft losgelegt habe, aber es beginnt gerade erst. Und das wird die größte Herausforderung sein, Marketers dabei zu helfen, Freude auch an den Daten zu haben und nicht als etwas Fremdes oder Unangenehmes oder das beherrscht ihn, weil er es nicht beherrscht, weiterzuentwickeln. #00:38:51-0#</w:t>
      </w:r>
    </w:p>
    <w:p w14:paraId="4E972B63" w14:textId="77777777" w:rsidR="00C55C88" w:rsidRPr="00C55C88" w:rsidRDefault="00C55C88" w:rsidP="00C55C88">
      <w:pPr>
        <w:spacing w:after="0"/>
        <w:rPr>
          <w:rFonts w:cs="Arial"/>
          <w:sz w:val="16"/>
          <w:szCs w:val="16"/>
        </w:rPr>
      </w:pPr>
    </w:p>
    <w:p w14:paraId="186843F1" w14:textId="77777777" w:rsidR="00C55C88" w:rsidRPr="00C55C88" w:rsidRDefault="00C55C88" w:rsidP="00C55C88">
      <w:pPr>
        <w:spacing w:after="0"/>
        <w:rPr>
          <w:rFonts w:cs="Arial"/>
          <w:sz w:val="16"/>
          <w:szCs w:val="16"/>
        </w:rPr>
      </w:pPr>
      <w:r w:rsidRPr="00C55C88">
        <w:rPr>
          <w:rFonts w:cs="Arial"/>
          <w:sz w:val="16"/>
          <w:szCs w:val="16"/>
        </w:rPr>
        <w:t xml:space="preserve">B: Also die Daten sind eigentlich auch ein Sekundäreffekt der digitalen Kanäle. Und unterm Strich haben die meisten Marketingabteilungen nicht mal das Handling der digitalen Kanäle wirklich verdaut, also jetzt mal unabhängig von der Auswertung. Erstmal, wie kriege ich den Marketingmix hin, wie identifiziere ich meine Leute und Sozial und Web und wie kriege ich das alles irgendwie zusammen. Das ist ja noch nicht mal wirklich passiert. Oder wie arrangiere ich mich mit der IT-Abteilung, werde ich das bekommen, was ich brauche in dem Tempo, in dem ich es bekomme. Das ist noch nicht abgeschlossen und jetzt ist eigentlich der nächste Schritt, aus dem, was da an Daten anfällt, auch was Sinnvolles zu machen. Ist natürlich gefühlt erstmal noch eine weitere Überforderung. Aber wenn man es richtig versteht, geht man natürlich beides gleichzeitig an und nicht eins nach dem anderen. Aber es dauert halt alles ein bisschen, wir sind manchmal ungeduldiger, als wir sein sollten. </w:t>
      </w:r>
    </w:p>
    <w:p w14:paraId="73033942" w14:textId="77777777" w:rsidR="00C55C88" w:rsidRPr="00C55C88" w:rsidRDefault="00C55C88" w:rsidP="00C55C88">
      <w:pPr>
        <w:spacing w:after="0"/>
        <w:rPr>
          <w:rFonts w:cs="Arial"/>
          <w:sz w:val="16"/>
          <w:szCs w:val="16"/>
        </w:rPr>
      </w:pPr>
      <w:r w:rsidRPr="00C55C88">
        <w:rPr>
          <w:rFonts w:cs="Arial"/>
          <w:sz w:val="16"/>
          <w:szCs w:val="16"/>
        </w:rPr>
        <w:t>#00:39:41-0#</w:t>
      </w:r>
    </w:p>
    <w:p w14:paraId="5DB88878" w14:textId="77777777" w:rsidR="00C55C88" w:rsidRPr="00C55C88" w:rsidRDefault="00C55C88" w:rsidP="00C55C88">
      <w:pPr>
        <w:spacing w:after="0"/>
        <w:rPr>
          <w:rFonts w:cs="Arial"/>
          <w:sz w:val="16"/>
          <w:szCs w:val="16"/>
        </w:rPr>
      </w:pPr>
    </w:p>
    <w:p w14:paraId="0B58483A" w14:textId="77777777" w:rsidR="00C55C88" w:rsidRPr="00C55C88" w:rsidRDefault="00C55C88" w:rsidP="00C55C88">
      <w:pPr>
        <w:spacing w:after="0"/>
        <w:rPr>
          <w:rFonts w:cs="Arial"/>
          <w:sz w:val="16"/>
          <w:szCs w:val="16"/>
        </w:rPr>
      </w:pPr>
      <w:r w:rsidRPr="00C55C88">
        <w:rPr>
          <w:rFonts w:cs="Arial"/>
          <w:sz w:val="16"/>
          <w:szCs w:val="16"/>
        </w:rPr>
        <w:t xml:space="preserve">B1: Ja, das ist eine ganz wesentliche Frage des Marketingleiters oder –leiterin, als Führungskraft. Was willst du und welche Rolle willst du spielen in der Unternehmung und nicht, welche wird dir heute zugemessen oder beigemessen, sondern halt, wohin willst du. Und diese Frage ist, glaube ich, heute weniger klar beantwortet, als vielleicht noch vor zwanzig Jahren. Vor zwanzig Jahren konnte man relativ klar sagen, ich mache Marketing, in Sinne von Abverkaufförderung und dafür brauche ich Insides, dafür brauche ich klaren Content, ich muss die Marke pflegen, wenn das ähnliche Modell wiederkommt. Und mit der Einführung von Websites, Mobils, Social und jetzt als nächste Monster (unv.) gibt es keine Antworten zu dem Ding. </w:t>
      </w:r>
    </w:p>
    <w:p w14:paraId="54D78A5F" w14:textId="77777777" w:rsidR="00C55C88" w:rsidRPr="00C55C88" w:rsidRDefault="00C55C88" w:rsidP="00C55C88">
      <w:pPr>
        <w:spacing w:after="0"/>
        <w:rPr>
          <w:rFonts w:cs="Arial"/>
          <w:sz w:val="16"/>
          <w:szCs w:val="16"/>
        </w:rPr>
      </w:pPr>
      <w:r w:rsidRPr="00C55C88">
        <w:rPr>
          <w:rFonts w:cs="Arial"/>
          <w:sz w:val="16"/>
          <w:szCs w:val="16"/>
        </w:rPr>
        <w:t>#00:40:27-0#</w:t>
      </w:r>
    </w:p>
    <w:p w14:paraId="6BE44C48" w14:textId="77777777" w:rsidR="00C55C88" w:rsidRPr="00C55C88" w:rsidRDefault="00C55C88" w:rsidP="00C55C88">
      <w:pPr>
        <w:spacing w:after="0"/>
        <w:rPr>
          <w:rFonts w:cs="Arial"/>
          <w:sz w:val="16"/>
          <w:szCs w:val="16"/>
        </w:rPr>
      </w:pPr>
    </w:p>
    <w:p w14:paraId="304F43F8" w14:textId="77777777" w:rsidR="00C55C88" w:rsidRPr="00C55C88" w:rsidRDefault="00C55C88" w:rsidP="00C55C88">
      <w:pPr>
        <w:spacing w:after="0"/>
        <w:rPr>
          <w:rFonts w:cs="Arial"/>
          <w:sz w:val="16"/>
          <w:szCs w:val="16"/>
        </w:rPr>
      </w:pPr>
      <w:r w:rsidRPr="00C55C88">
        <w:rPr>
          <w:rFonts w:cs="Arial"/>
          <w:sz w:val="16"/>
          <w:szCs w:val="16"/>
        </w:rPr>
        <w:t>B: Die Unternehmensleitung hat das auch / #00:40:29-0#</w:t>
      </w:r>
    </w:p>
    <w:p w14:paraId="6BEF4474" w14:textId="77777777" w:rsidR="00C55C88" w:rsidRPr="00C55C88" w:rsidRDefault="00C55C88" w:rsidP="00C55C88">
      <w:pPr>
        <w:spacing w:after="0"/>
        <w:rPr>
          <w:rFonts w:cs="Arial"/>
          <w:sz w:val="16"/>
          <w:szCs w:val="16"/>
        </w:rPr>
      </w:pPr>
    </w:p>
    <w:p w14:paraId="5521FB4B" w14:textId="77777777" w:rsidR="00C55C88" w:rsidRPr="00C55C88" w:rsidRDefault="00C55C88" w:rsidP="00C55C88">
      <w:pPr>
        <w:spacing w:after="0"/>
        <w:rPr>
          <w:rFonts w:cs="Arial"/>
          <w:sz w:val="16"/>
          <w:szCs w:val="16"/>
        </w:rPr>
      </w:pPr>
      <w:r w:rsidRPr="00C55C88">
        <w:rPr>
          <w:rFonts w:cs="Arial"/>
          <w:sz w:val="16"/>
          <w:szCs w:val="16"/>
        </w:rPr>
        <w:t>B1: Entschuldigung, eine Ergänzung, Verzeihung [Person], von dem Unternehmen, kannst du ja schauen, die Beschaffung will es nicht machen, die Fertigung oder Produktion will es nicht machen, der Verkauf, wie beschrieben, hat da gewisse Hemmungen, ich sehe nicht, dass es aus dem Verkaufskontext, am ehesten vielleicht aus der CRM Ecke kommen wird. Aber eigentlich ist das Marketing die privilegierte Stelle, um genau mit diesen Dingen halt durchstarten zu können. Aber diese Chance wird nicht gesehen im Markt, oder selten gesehen. #00:40:56-0#</w:t>
      </w:r>
    </w:p>
    <w:p w14:paraId="13B24E7B" w14:textId="77777777" w:rsidR="00C55C88" w:rsidRPr="00C55C88" w:rsidRDefault="00C55C88" w:rsidP="00C55C88">
      <w:pPr>
        <w:spacing w:after="0"/>
        <w:rPr>
          <w:rFonts w:cs="Arial"/>
          <w:sz w:val="16"/>
          <w:szCs w:val="16"/>
        </w:rPr>
      </w:pPr>
    </w:p>
    <w:p w14:paraId="3A797D2E" w14:textId="77777777" w:rsidR="00C55C88" w:rsidRPr="00C55C88" w:rsidRDefault="00C55C88" w:rsidP="00C55C88">
      <w:pPr>
        <w:spacing w:after="0"/>
        <w:rPr>
          <w:rFonts w:cs="Arial"/>
          <w:sz w:val="16"/>
          <w:szCs w:val="16"/>
        </w:rPr>
      </w:pPr>
      <w:r w:rsidRPr="00C55C88">
        <w:rPr>
          <w:rFonts w:cs="Arial"/>
          <w:sz w:val="16"/>
          <w:szCs w:val="16"/>
        </w:rPr>
        <w:t>B: Genau, gerade im B2B Bereich ist es auch gar nicht im Bewusstsein der Führung drin. Wir haben jetzt einen ziemlich großen Mittelständler im Maschinenbau, der hat einen Chief Digital Officer eingestellt und was macht der: Er kümmert sich um die Digitalisierung des Produkts, um Predictive Maintenance, um, wie kann man Services um die Produkte rum bauen. Das sind alles relevante Themen, aber das Marketing hat der überhaupt nicht auf seiner Agenda, wo man denkt okay, das ist, also der Horizont ist einfach so, so ein Mensch wird eingestellt, um das Produkt noch besser zu machen und alles andere geht ihn nichts an. Ziemlich kurzsichtig, aber zeigt halt, wie selbst gestandene Unternehmer im B2B Bereich denken. #00:41:39-0#</w:t>
      </w:r>
    </w:p>
    <w:p w14:paraId="61C425E6" w14:textId="77777777" w:rsidR="00C55C88" w:rsidRPr="00C55C88" w:rsidRDefault="00C55C88" w:rsidP="00C55C88">
      <w:pPr>
        <w:spacing w:after="0"/>
        <w:rPr>
          <w:rFonts w:cs="Arial"/>
          <w:sz w:val="16"/>
          <w:szCs w:val="16"/>
        </w:rPr>
      </w:pPr>
    </w:p>
    <w:p w14:paraId="3CEEE0BD" w14:textId="77777777" w:rsidR="00C55C88" w:rsidRPr="00C55C88" w:rsidRDefault="00C55C88" w:rsidP="00C55C88">
      <w:pPr>
        <w:spacing w:after="0"/>
        <w:rPr>
          <w:rFonts w:cs="Arial"/>
          <w:sz w:val="16"/>
          <w:szCs w:val="16"/>
        </w:rPr>
      </w:pPr>
      <w:r w:rsidRPr="00C55C88">
        <w:rPr>
          <w:rFonts w:cs="Arial"/>
          <w:sz w:val="16"/>
          <w:szCs w:val="16"/>
        </w:rPr>
        <w:t>I: Daran anknüpfend würde mich mal interessieren, die Agentur, die jetzt euch beauftragt hat, für das beschriebene Projekt, die scheint ja da schon eine Chance erkannt zu haben, entgegen vielleicht noch vielen klassischen Agenturen. Was machen die anders oder wo kommt der Impuls bei der Agentur her? #00:41:58-0#</w:t>
      </w:r>
    </w:p>
    <w:p w14:paraId="333099FD" w14:textId="77777777" w:rsidR="00C55C88" w:rsidRPr="00C55C88" w:rsidRDefault="00C55C88" w:rsidP="00C55C88">
      <w:pPr>
        <w:spacing w:after="0"/>
        <w:rPr>
          <w:rFonts w:cs="Arial"/>
          <w:sz w:val="16"/>
          <w:szCs w:val="16"/>
        </w:rPr>
      </w:pPr>
    </w:p>
    <w:p w14:paraId="6A9044E4" w14:textId="77777777" w:rsidR="00C55C88" w:rsidRPr="00C55C88" w:rsidRDefault="00C55C88" w:rsidP="00C55C88">
      <w:pPr>
        <w:spacing w:after="0"/>
        <w:rPr>
          <w:rFonts w:cs="Arial"/>
          <w:sz w:val="16"/>
          <w:szCs w:val="16"/>
        </w:rPr>
      </w:pPr>
      <w:r w:rsidRPr="00C55C88">
        <w:rPr>
          <w:rFonts w:cs="Arial"/>
          <w:sz w:val="16"/>
          <w:szCs w:val="16"/>
        </w:rPr>
        <w:t>B: Genau, also die Agentur war ursprünglich eine Direkt- und Dialogmarketingagentur, hat also immer eine hohe Datenaffinität gehabt, und hat sich dann langsam gewandelt zur digital- und markenführenden Agentur, was aber, gerade das Markenführende ist immernoch, sagen wir mal, der schwächste Bereich. Aber diese hohe Datenaffinität, zusammen mit dem Digitalen, die haben den Auslöser gegeben, dass man sagt okay, dann muss irgendwie mehr gehen. Und das war halt der fruchtbare Boden, auf den wir da getroffen sind. Also viele andere Agenturen hätten auch so gesagt so, ja weiß ich jetzt nicht. Und liegt auch daran, dass auch Agenturen gar nicht so oft Zugriffe auf Analytics Daten haben. Also das sind häufig nun mal Spezialdienstleister, die das machen, oder Agenturen kommen da vielleicht an Reports ran, aber nicht an die Rohdaten, und somit hat man es halt schon schwierig, also zumindest, wenn man es undercover erstmal starten will, also wie das jetzt hier passiert ist. Das ist schon eine ziemlich ungewöhnliche Agentur. #00:43:00-0#</w:t>
      </w:r>
    </w:p>
    <w:p w14:paraId="3BAFD1B2" w14:textId="77777777" w:rsidR="00C55C88" w:rsidRPr="00C55C88" w:rsidRDefault="00C55C88" w:rsidP="00C55C88">
      <w:pPr>
        <w:spacing w:after="0"/>
        <w:rPr>
          <w:rFonts w:cs="Arial"/>
          <w:sz w:val="16"/>
          <w:szCs w:val="16"/>
        </w:rPr>
      </w:pPr>
    </w:p>
    <w:p w14:paraId="630C5E99" w14:textId="77777777" w:rsidR="00C55C88" w:rsidRPr="00C55C88" w:rsidRDefault="00C55C88" w:rsidP="00C55C88">
      <w:pPr>
        <w:spacing w:after="0"/>
        <w:rPr>
          <w:rFonts w:cs="Arial"/>
          <w:sz w:val="16"/>
          <w:szCs w:val="16"/>
        </w:rPr>
      </w:pPr>
      <w:r w:rsidRPr="00C55C88">
        <w:rPr>
          <w:rFonts w:cs="Arial"/>
          <w:sz w:val="16"/>
          <w:szCs w:val="16"/>
        </w:rPr>
        <w:t xml:space="preserve">I: Bildet ihr bei der Agentur auch Mitarbeiter aus mit euren Kompetenzen? </w:t>
      </w:r>
    </w:p>
    <w:p w14:paraId="6C95F19D" w14:textId="77777777" w:rsidR="00C55C88" w:rsidRPr="00C55C88" w:rsidRDefault="00C55C88" w:rsidP="00C55C88">
      <w:pPr>
        <w:spacing w:after="0"/>
        <w:rPr>
          <w:rFonts w:cs="Arial"/>
          <w:sz w:val="16"/>
          <w:szCs w:val="16"/>
        </w:rPr>
      </w:pPr>
      <w:r w:rsidRPr="00C55C88">
        <w:rPr>
          <w:rFonts w:cs="Arial"/>
          <w:sz w:val="16"/>
          <w:szCs w:val="16"/>
        </w:rPr>
        <w:t>#00:43:05-0#</w:t>
      </w:r>
    </w:p>
    <w:p w14:paraId="4F6312AA" w14:textId="77777777" w:rsidR="00C55C88" w:rsidRPr="00C55C88" w:rsidRDefault="00C55C88" w:rsidP="00C55C88">
      <w:pPr>
        <w:spacing w:after="0"/>
        <w:rPr>
          <w:rFonts w:cs="Arial"/>
          <w:sz w:val="16"/>
          <w:szCs w:val="16"/>
        </w:rPr>
      </w:pPr>
    </w:p>
    <w:p w14:paraId="26CFDCB3" w14:textId="77777777" w:rsidR="00C55C88" w:rsidRPr="00C55C88" w:rsidRDefault="00C55C88" w:rsidP="00C55C88">
      <w:pPr>
        <w:spacing w:after="0"/>
        <w:rPr>
          <w:rFonts w:cs="Arial"/>
          <w:sz w:val="16"/>
          <w:szCs w:val="16"/>
        </w:rPr>
      </w:pPr>
      <w:r w:rsidRPr="00C55C88">
        <w:rPr>
          <w:rFonts w:cs="Arial"/>
          <w:sz w:val="16"/>
          <w:szCs w:val="16"/>
        </w:rPr>
        <w:t>B1: (unv.) Die lernen ja irre viel. #00:43:09-0#</w:t>
      </w:r>
    </w:p>
    <w:p w14:paraId="0F5289CF" w14:textId="77777777" w:rsidR="00C55C88" w:rsidRPr="00C55C88" w:rsidRDefault="00C55C88" w:rsidP="00C55C88">
      <w:pPr>
        <w:spacing w:after="0"/>
        <w:rPr>
          <w:rFonts w:cs="Arial"/>
          <w:sz w:val="16"/>
          <w:szCs w:val="16"/>
        </w:rPr>
      </w:pPr>
    </w:p>
    <w:p w14:paraId="6C7D8850" w14:textId="77777777" w:rsidR="00C55C88" w:rsidRPr="00C55C88" w:rsidRDefault="00C55C88" w:rsidP="00C55C88">
      <w:pPr>
        <w:spacing w:after="0"/>
        <w:rPr>
          <w:rFonts w:cs="Arial"/>
          <w:sz w:val="16"/>
          <w:szCs w:val="16"/>
        </w:rPr>
      </w:pPr>
      <w:r w:rsidRPr="00C55C88">
        <w:rPr>
          <w:rFonts w:cs="Arial"/>
          <w:sz w:val="16"/>
          <w:szCs w:val="16"/>
        </w:rPr>
        <w:t>B: Na ja auch im Projekt irgendwie schon ne, klar, aber jetzt nicht als expliziten Auftrag. Also die Agentur hat auch gesagt, die finden das Thema spannend, aber planen bis auf weiteres keinen eigenen Kompetenzaufbau da, außer an der Schnittstelle, also im Sinne von Analytics Experten, die auch in der Lage sind, ein (unv. #00:43:24-0#) Script zu schreiben, um eine Datenlieferung anzustoßen, oder Statements zu beherrschen. Aber die wollen da erstmal nicht selber rein. Das kann sich natürlich drehen, je erfolgreicher das wird, aber erstmal sind wir da im kooperativen Modus unterwegs und jeder hat seinen Tanzbereich. #00:43:41-0#</w:t>
      </w:r>
    </w:p>
    <w:p w14:paraId="26E35528" w14:textId="77777777" w:rsidR="00C55C88" w:rsidRPr="00C55C88" w:rsidRDefault="00C55C88" w:rsidP="00C55C88">
      <w:pPr>
        <w:spacing w:after="0"/>
        <w:rPr>
          <w:rFonts w:cs="Arial"/>
          <w:sz w:val="16"/>
          <w:szCs w:val="16"/>
        </w:rPr>
      </w:pPr>
    </w:p>
    <w:p w14:paraId="7A46AF2D" w14:textId="77777777" w:rsidR="00C55C88" w:rsidRPr="00C55C88" w:rsidRDefault="00C55C88" w:rsidP="00C55C88">
      <w:pPr>
        <w:spacing w:after="0"/>
        <w:rPr>
          <w:rFonts w:cs="Arial"/>
          <w:sz w:val="16"/>
          <w:szCs w:val="16"/>
        </w:rPr>
      </w:pPr>
      <w:r w:rsidRPr="00C55C88">
        <w:rPr>
          <w:rFonts w:cs="Arial"/>
          <w:sz w:val="16"/>
          <w:szCs w:val="16"/>
        </w:rPr>
        <w:t>B1: Man muss auch verstehen, wie funktioniert eigentlich der Agenturenmarkt im angelsächsischen Raum und auch hier. Und [Name] war ja neben seiner Physik und seinem Doktorgrad an der Stelle war er auch CFU in einer us-amerikanischen Holding, also Werbeholding. Und kannst du noch zwei, drei Worte dazu sagen, der Punkt ist nur, die Agenturen investieren nicht in Zukunft, das tun sie nicht. Sie tun das, was ihr Auftraggeber ihnen sagt, und es gibt nur ganz wenige Ausnahmen, die aus sich heraus, und ganz wenige Ausnahmen bedeutet, unter fünf Prozent im Markt, diese Erkenntnisse wissen wir einfach auch aus diesen ganzen Ausschreibungen, wo wir massenhaft uns Agenturen anschauen, was sie denn machen und warum. Und die wenigen inhabergeführten die vielleicht eher aus einer unternehmerischen Sicht das machen, auch da ist der Agenturenmarkt eher geprägt von, der Kreative, der auf Inhalte, Content steht und der Verkäufer, der irgendwas tut, aber dass Technologen sehen, dass es eine Möglichkeit gibt, so wie [Person] das gerade beschrieben hat, gibt es kaum in Deutschland. Und wenn, dann sind sie eher im E-Commerce unterwegs, aber dann interessiert sie Marketing null. Dann sind sie bei den Pure Playern, aber das ist ein vollkommen anderes Spiel, das hat nichts mit dem Marketing zu tun, das du vielleicht als Angestellter gemacht hast oder wir halt Auftraggeber gehabt haben und haben. #00:45:08-0#</w:t>
      </w:r>
    </w:p>
    <w:p w14:paraId="04BB54C7" w14:textId="77777777" w:rsidR="00C55C88" w:rsidRPr="00C55C88" w:rsidRDefault="00C55C88" w:rsidP="00C55C88">
      <w:pPr>
        <w:spacing w:after="0"/>
        <w:rPr>
          <w:rFonts w:cs="Arial"/>
          <w:sz w:val="16"/>
          <w:szCs w:val="16"/>
        </w:rPr>
      </w:pPr>
    </w:p>
    <w:p w14:paraId="21AFFA7C" w14:textId="77777777" w:rsidR="00C55C88" w:rsidRPr="00C55C88" w:rsidRDefault="00C55C88" w:rsidP="00C55C88">
      <w:pPr>
        <w:spacing w:after="0"/>
        <w:rPr>
          <w:rFonts w:cs="Arial"/>
          <w:sz w:val="16"/>
          <w:szCs w:val="16"/>
        </w:rPr>
      </w:pPr>
      <w:r w:rsidRPr="00C55C88">
        <w:rPr>
          <w:rFonts w:cs="Arial"/>
          <w:sz w:val="16"/>
          <w:szCs w:val="16"/>
        </w:rPr>
        <w:t>B: Ja, und das ist definitiv so, also einer der geflügelten Sprüche aus der Networkzeit damals war: „There is no such thing as a strategic Investment“. Also man kann auf den Kunden alles verdienen, aber auf uns gibt der kein Geld, um irgendwas auszuprobieren. Und die Agentur, die gehört zwar zu einem Network, aber die war schon immer sehr schlau darin, solche Dinge irgendwie zu verstecken und ja, die hat das halt hingekriegt, aber offiziell gibt es das nicht. Insofern scheiden die Networkagenturen für sowas schon mal aus und die privaten muss man sich halt angucken. Und die haben jetzt in Corona sowieso genug Probleme, also die inhabergeführten jetzt dafür noch Geld in die Hand nehmen würden, das ist schon eine ungünstige Zeit für sowas. #00:45:54-0#</w:t>
      </w:r>
    </w:p>
    <w:p w14:paraId="7729369E" w14:textId="77777777" w:rsidR="00C55C88" w:rsidRPr="00C55C88" w:rsidRDefault="00C55C88" w:rsidP="00C55C88">
      <w:pPr>
        <w:spacing w:after="0"/>
        <w:rPr>
          <w:rFonts w:cs="Arial"/>
          <w:sz w:val="16"/>
          <w:szCs w:val="16"/>
        </w:rPr>
      </w:pPr>
    </w:p>
    <w:p w14:paraId="032147DC" w14:textId="77777777" w:rsidR="00C55C88" w:rsidRPr="00C55C88" w:rsidRDefault="00C55C88" w:rsidP="00C55C88">
      <w:pPr>
        <w:spacing w:after="0"/>
        <w:rPr>
          <w:rFonts w:cs="Arial"/>
          <w:sz w:val="16"/>
          <w:szCs w:val="16"/>
        </w:rPr>
      </w:pPr>
      <w:r w:rsidRPr="00C55C88">
        <w:rPr>
          <w:rFonts w:cs="Arial"/>
          <w:sz w:val="16"/>
          <w:szCs w:val="16"/>
        </w:rPr>
        <w:t>B1: Also [Organisation] hat gerade noch, letzte (unv.) für vier Milliarden das Größte Investment in ihrer Historie neben einem großen us-amerikanischen CRM Provider, der sich in dem Kontext auskennt. Also man kann eine ganze Bude kaufen, das geht. #00:46:11-0#</w:t>
      </w:r>
    </w:p>
    <w:p w14:paraId="2ECE6B29" w14:textId="77777777" w:rsidR="00C55C88" w:rsidRPr="00C55C88" w:rsidRDefault="00C55C88" w:rsidP="00C55C88">
      <w:pPr>
        <w:spacing w:after="0"/>
        <w:rPr>
          <w:rFonts w:cs="Arial"/>
          <w:sz w:val="16"/>
          <w:szCs w:val="16"/>
        </w:rPr>
      </w:pPr>
    </w:p>
    <w:p w14:paraId="3FF1CC21" w14:textId="77777777" w:rsidR="00C55C88" w:rsidRPr="00C55C88" w:rsidRDefault="00C55C88" w:rsidP="00C55C88">
      <w:pPr>
        <w:spacing w:after="0"/>
        <w:rPr>
          <w:rFonts w:cs="Arial"/>
          <w:sz w:val="16"/>
          <w:szCs w:val="16"/>
        </w:rPr>
      </w:pPr>
      <w:r w:rsidRPr="00C55C88">
        <w:rPr>
          <w:rFonts w:cs="Arial"/>
          <w:sz w:val="16"/>
          <w:szCs w:val="16"/>
        </w:rPr>
        <w:t>B: Das geht, ja klar. #00:46:12-0#</w:t>
      </w:r>
    </w:p>
    <w:p w14:paraId="3A30DC5D" w14:textId="77777777" w:rsidR="00C55C88" w:rsidRPr="00C55C88" w:rsidRDefault="00C55C88" w:rsidP="00C55C88">
      <w:pPr>
        <w:spacing w:after="0"/>
        <w:rPr>
          <w:rFonts w:cs="Arial"/>
          <w:sz w:val="16"/>
          <w:szCs w:val="16"/>
        </w:rPr>
      </w:pPr>
    </w:p>
    <w:p w14:paraId="7F82B579" w14:textId="77777777" w:rsidR="00C55C88" w:rsidRPr="00C55C88" w:rsidRDefault="00C55C88" w:rsidP="00C55C88">
      <w:pPr>
        <w:spacing w:after="0"/>
        <w:rPr>
          <w:rFonts w:cs="Arial"/>
          <w:sz w:val="16"/>
          <w:szCs w:val="16"/>
        </w:rPr>
      </w:pPr>
      <w:r w:rsidRPr="00C55C88">
        <w:rPr>
          <w:rFonts w:cs="Arial"/>
          <w:sz w:val="16"/>
          <w:szCs w:val="16"/>
        </w:rPr>
        <w:t>B1: Es ist nicht irgendwie, dann ein Angebot, weiterentwickeln. #00:46:14-0#</w:t>
      </w:r>
    </w:p>
    <w:p w14:paraId="5478CD0E" w14:textId="77777777" w:rsidR="00C55C88" w:rsidRPr="00C55C88" w:rsidRDefault="00C55C88" w:rsidP="00C55C88">
      <w:pPr>
        <w:spacing w:after="0"/>
        <w:rPr>
          <w:rFonts w:cs="Arial"/>
          <w:sz w:val="16"/>
          <w:szCs w:val="16"/>
        </w:rPr>
      </w:pPr>
    </w:p>
    <w:p w14:paraId="395F73B8" w14:textId="77777777" w:rsidR="00C55C88" w:rsidRPr="00C55C88" w:rsidRDefault="00C55C88" w:rsidP="00C55C88">
      <w:pPr>
        <w:spacing w:after="0"/>
        <w:rPr>
          <w:rFonts w:cs="Arial"/>
          <w:sz w:val="16"/>
          <w:szCs w:val="16"/>
        </w:rPr>
      </w:pPr>
      <w:r w:rsidRPr="00C55C88">
        <w:rPr>
          <w:rFonts w:cs="Arial"/>
          <w:sz w:val="16"/>
          <w:szCs w:val="16"/>
        </w:rPr>
        <w:t>B: Genau, die Bude bringt ja für sich Geld, deshalb kann man die so einkaufen. Aber man kann nicht mal eben so Geld ausgeben, was auszuprobieren, sind ja nicht Google. #00:46:23-0#</w:t>
      </w:r>
    </w:p>
    <w:p w14:paraId="1DE72752" w14:textId="77777777" w:rsidR="00C55C88" w:rsidRPr="00C55C88" w:rsidRDefault="00C55C88" w:rsidP="00C55C88">
      <w:pPr>
        <w:spacing w:after="0"/>
        <w:rPr>
          <w:rFonts w:cs="Arial"/>
          <w:sz w:val="16"/>
          <w:szCs w:val="16"/>
        </w:rPr>
      </w:pPr>
    </w:p>
    <w:p w14:paraId="47DC4796" w14:textId="77777777" w:rsidR="00C55C88" w:rsidRPr="00C55C88" w:rsidRDefault="00C55C88" w:rsidP="00C55C88">
      <w:pPr>
        <w:spacing w:after="0"/>
        <w:rPr>
          <w:rFonts w:cs="Arial"/>
          <w:sz w:val="16"/>
          <w:szCs w:val="16"/>
        </w:rPr>
      </w:pPr>
      <w:r w:rsidRPr="00C55C88">
        <w:rPr>
          <w:rFonts w:cs="Arial"/>
          <w:sz w:val="16"/>
          <w:szCs w:val="16"/>
        </w:rPr>
        <w:t>I: Jetzt habt ihr, jetzt mal so eher generell gefragt, jetzt habt ihr ja eben viel Kontakt auch mit Geschäftsführern, sei es aus Agenturen oder eben Unternehmen direkt, welche technologische Kompetenz, welches technologische Verständnis findet ihr da wieder? #00:46:39-0#</w:t>
      </w:r>
    </w:p>
    <w:p w14:paraId="68B31451" w14:textId="77777777" w:rsidR="00C55C88" w:rsidRPr="00C55C88" w:rsidRDefault="00C55C88" w:rsidP="00C55C88">
      <w:pPr>
        <w:spacing w:after="0"/>
        <w:rPr>
          <w:rFonts w:cs="Arial"/>
          <w:sz w:val="16"/>
          <w:szCs w:val="16"/>
        </w:rPr>
      </w:pPr>
    </w:p>
    <w:p w14:paraId="391F4490" w14:textId="77777777" w:rsidR="00C55C88" w:rsidRPr="00C55C88" w:rsidRDefault="00C55C88" w:rsidP="00C55C88">
      <w:pPr>
        <w:spacing w:after="0"/>
        <w:rPr>
          <w:rFonts w:cs="Arial"/>
          <w:sz w:val="16"/>
          <w:szCs w:val="16"/>
        </w:rPr>
      </w:pPr>
      <w:r w:rsidRPr="00C55C88">
        <w:rPr>
          <w:rFonts w:cs="Arial"/>
          <w:sz w:val="16"/>
          <w:szCs w:val="16"/>
        </w:rPr>
        <w:t>B1: Schlecht, wenig, gering. Also es gibt kaum Agenturen, die einen Technikvorstand haben. Es ist erschreckend, wirklich erschreckend, wie gering die Technologiekompetenz bei Dienstleistern ist. Ich gehe sogar so weit, dass ich sagen würde, wenn das unser Steuerberater wäre, würdest du denken, ich gehe doch nicht zu so einem Steuerberater, was für ein Blödsinn. Der hat ja das Steuerhandbuch von 1985, da kann ja nur Blödsinn bei rauskommen. Nein, das ist nach meiner Einschätzung, ich bin da aber auch sehr klar, so ist der Stand der Dinge in Deutschland. Also wir haben im skandinavischen Raum, angelsächsischen Raum ist noch ein bisschen anders, aber in Deutschland, nach meiner Auffassung, erbärmlich.  #00:47:24-0#</w:t>
      </w:r>
    </w:p>
    <w:p w14:paraId="7F9619AE" w14:textId="77777777" w:rsidR="00C55C88" w:rsidRPr="00C55C88" w:rsidRDefault="00C55C88" w:rsidP="00C55C88">
      <w:pPr>
        <w:spacing w:after="0"/>
        <w:rPr>
          <w:rFonts w:cs="Arial"/>
          <w:sz w:val="16"/>
          <w:szCs w:val="16"/>
        </w:rPr>
      </w:pPr>
    </w:p>
    <w:p w14:paraId="3C643274" w14:textId="77777777" w:rsidR="00C55C88" w:rsidRPr="00C55C88" w:rsidRDefault="00C55C88" w:rsidP="00C55C88">
      <w:pPr>
        <w:spacing w:after="0"/>
        <w:rPr>
          <w:rFonts w:cs="Arial"/>
          <w:sz w:val="16"/>
          <w:szCs w:val="16"/>
        </w:rPr>
      </w:pPr>
      <w:r w:rsidRPr="00C55C88">
        <w:rPr>
          <w:rFonts w:cs="Arial"/>
          <w:sz w:val="16"/>
          <w:szCs w:val="16"/>
        </w:rPr>
        <w:t>B: Und bei den Unternehmen ist es nicht viel besser. Also da gibt es hier und da mal Leute, die dann meistens gewechselt sind aus der Unternehmensberatung und da nur noch (unv. #00:47:33-0#)Mittel gebracht haben und versuchen, die Organisation aufzuräumen, aber die steigen selten auf einer hohen Ebene ein und die versuchen es dann aus einer mittleren Managementebene und beißen sich die Zähne aus. Also das ist dann auch traurig mit anzusehen. Also das Technologieknowhow ist da insgesamt sehr, sehr gering und auch die Fähigkeit, mit der IT-Abteilung zu sprechen, ist alles andere als ausgeprägt, was auch ein Riesenhemmschuh ist. Jetzt, da reden wir gar nicht mehr über KI, da reden wir über ganz normale Prozesse. #00:48:01-0#</w:t>
      </w:r>
    </w:p>
    <w:p w14:paraId="6AF06AEC" w14:textId="77777777" w:rsidR="00C55C88" w:rsidRPr="00C55C88" w:rsidRDefault="00C55C88" w:rsidP="00C55C88">
      <w:pPr>
        <w:spacing w:after="0"/>
        <w:rPr>
          <w:rFonts w:cs="Arial"/>
          <w:sz w:val="16"/>
          <w:szCs w:val="16"/>
        </w:rPr>
      </w:pPr>
    </w:p>
    <w:p w14:paraId="2442D752" w14:textId="77777777" w:rsidR="00C55C88" w:rsidRPr="00C55C88" w:rsidRDefault="00C55C88" w:rsidP="00C55C88">
      <w:pPr>
        <w:spacing w:after="0"/>
        <w:rPr>
          <w:rFonts w:cs="Arial"/>
          <w:sz w:val="16"/>
          <w:szCs w:val="16"/>
        </w:rPr>
      </w:pPr>
      <w:r w:rsidRPr="00C55C88">
        <w:rPr>
          <w:rFonts w:cs="Arial"/>
          <w:sz w:val="16"/>
          <w:szCs w:val="16"/>
        </w:rPr>
        <w:t>B1: Und, also das ist ganz einfach, [Organisation], die haben sich beschwert, größeres Projekt, da hat sich das Business und die IT wegen eines Prim-Systems, also eine Softwaregeräteklasse, die schon zehn, 15 Jahre alt ist, im weitesten Sinne, und noch älter. Acht Jahre haben die sich gestritten, weil aus Sicht der IT das Business nicht formulieren konnte, was es will. Große, bunte Bilder haben sie gezeichnet, aber nicht, was sind die konkreten Anforderungen. Und wir sind als Übersetzer, also Blauhelme, unomäßig, Blauhelme und Übersetzer reingegangen, und noch heute ist es nicht erledigt. Und deswegen ist auch die Frage, wenn das Business in dem Moment tatsächlich gesehen hätte, wie hochrelevant es ist, für ihren eigenen Erfolg, hätten sie anders agiert. Und die IT ist eher mit SAP zufrieden, als dass diese Störenfriede aus dem Marketing da reinkommen und ganz viel Wind machen. Also das ist Kultur, Sprache, Anforderungsmanagement, auch dieser lange Rhythmus. Das Marketing, das eher in Kampagnen, vier Dinger, zwölf Dinger im Jahr tam, tam, tam, und wir reden hier über kontinuierliche Verbesserungsprozesse zu all dem, was [Person] gerade beschrieben hat. Es ist auch eine andere Art, zu arbeiten. #00:49:21-0#</w:t>
      </w:r>
    </w:p>
    <w:p w14:paraId="334B3ABC" w14:textId="77777777" w:rsidR="00C55C88" w:rsidRPr="00C55C88" w:rsidRDefault="00C55C88" w:rsidP="00C55C88">
      <w:pPr>
        <w:spacing w:after="0"/>
        <w:rPr>
          <w:rFonts w:cs="Arial"/>
          <w:sz w:val="16"/>
          <w:szCs w:val="16"/>
        </w:rPr>
      </w:pPr>
    </w:p>
    <w:p w14:paraId="6818FEE2" w14:textId="77777777" w:rsidR="00C55C88" w:rsidRPr="00C55C88" w:rsidRDefault="00C55C88" w:rsidP="00C55C88">
      <w:pPr>
        <w:spacing w:after="0"/>
        <w:rPr>
          <w:rFonts w:cs="Arial"/>
          <w:sz w:val="16"/>
          <w:szCs w:val="16"/>
        </w:rPr>
      </w:pPr>
      <w:r w:rsidRPr="00C55C88">
        <w:rPr>
          <w:rFonts w:cs="Arial"/>
          <w:sz w:val="16"/>
          <w:szCs w:val="16"/>
        </w:rPr>
        <w:t>I: Okay, wir haben es jetzt kurz vor drei, deswegen für mich nochmal so eine Abschlussfrage: Unter dem Thema KI Marketing, wollt ihr mir noch was mitgeben, was ihr noch nicht ansprechen konntet? #00:49:36-0#</w:t>
      </w:r>
    </w:p>
    <w:p w14:paraId="21F713F9" w14:textId="77777777" w:rsidR="00C55C88" w:rsidRPr="00C55C88" w:rsidRDefault="00C55C88" w:rsidP="00C55C88">
      <w:pPr>
        <w:spacing w:after="0"/>
        <w:rPr>
          <w:rFonts w:cs="Arial"/>
          <w:sz w:val="16"/>
          <w:szCs w:val="16"/>
        </w:rPr>
      </w:pPr>
    </w:p>
    <w:p w14:paraId="1EC5F234" w14:textId="77777777" w:rsidR="00C55C88" w:rsidRPr="00C55C88" w:rsidRDefault="00C55C88" w:rsidP="00C55C88">
      <w:pPr>
        <w:spacing w:after="0"/>
        <w:rPr>
          <w:rFonts w:cs="Arial"/>
          <w:sz w:val="16"/>
          <w:szCs w:val="16"/>
        </w:rPr>
      </w:pPr>
      <w:r w:rsidRPr="00C55C88">
        <w:rPr>
          <w:rFonts w:cs="Arial"/>
          <w:sz w:val="16"/>
          <w:szCs w:val="16"/>
        </w:rPr>
        <w:t>B1: Ich bin Dozent an der [Organisation] und da werden jüngere Leute ausgebildet mit einer gewissen Affinität zu Algorithmen, et cetera. Und ich hoffe, dass Führungskräfte ihnen Raum geben, auch das Neue anwenden zu können, auf Testprojekten, in kleinen Bereichen, um einfach zu sehen, was für wahnsinnige Möglichkeiten es dort gibt für die Entwicklung des Marketings und auch wahnsinnige Entwicklungschancen für die Führungskräfte selbst. Weil es ist brach, es gehört noch keinem, das Thema. #00:50:09-0#</w:t>
      </w:r>
    </w:p>
    <w:p w14:paraId="2AE977F4" w14:textId="77777777" w:rsidR="00C55C88" w:rsidRPr="00C55C88" w:rsidRDefault="00C55C88" w:rsidP="00C55C88">
      <w:pPr>
        <w:spacing w:after="0"/>
        <w:rPr>
          <w:rFonts w:cs="Arial"/>
          <w:sz w:val="16"/>
          <w:szCs w:val="16"/>
        </w:rPr>
      </w:pPr>
    </w:p>
    <w:p w14:paraId="59AB94EB" w14:textId="77777777" w:rsidR="00C55C88" w:rsidRPr="00C55C88" w:rsidRDefault="00C55C88" w:rsidP="00C55C88">
      <w:pPr>
        <w:spacing w:after="0"/>
        <w:rPr>
          <w:rFonts w:cs="Arial"/>
          <w:sz w:val="16"/>
          <w:szCs w:val="16"/>
        </w:rPr>
      </w:pPr>
      <w:r w:rsidRPr="00C55C88">
        <w:rPr>
          <w:rFonts w:cs="Arial"/>
          <w:sz w:val="16"/>
          <w:szCs w:val="16"/>
        </w:rPr>
        <w:t>B: Ja, das ist halt der positive Weg, das zu sehen. Aber ich bin auch ausgebildeter Change Manager, und Fazit im Change Management ist: Ohne Angst funktioniert nichts, weil die Menschen sich nicht aus ihrer Komfortzone bewegen, solange keine Bedrohung besteht. Und insofern, kann schon sein, dass da einfach auch noch ein paar Einschläge passieren müssen, im Sinne von, gestandene Unternehmen werden weggefegt, weil sie einfach dort zu spät Kompetenzen aufgebaut haben, dass dann entsprechend auch Angst entsteht und ein höherer Druck, das zu machen. Denn ich meine, ich habe lange versucht, Effizienz in Deutschland zu verkaufen, interessiert keinen, weil es Deutschland so gut geht, dass man nicht effizient sein muss, so wie im angelsächsischen Raum. Marketing, Return of Investments zeigen, interessiert keinen. Und genauso kann das halt hier sein, dass man auch da erstmal von außen die Klatsche braucht und erstmal zwei, drei Dickschiffe untergehen müssen, bevor dieses Bewusstsein entsteht. Wäre traurig, aber wäre sehr, sehr menschlich. #00:51:08-0#</w:t>
      </w:r>
    </w:p>
    <w:p w14:paraId="267CEDF0" w14:textId="77777777" w:rsidR="00C55C88" w:rsidRPr="00C55C88" w:rsidRDefault="00C55C88" w:rsidP="00C55C88">
      <w:pPr>
        <w:spacing w:after="0"/>
        <w:rPr>
          <w:rFonts w:cs="Arial"/>
          <w:sz w:val="16"/>
          <w:szCs w:val="16"/>
        </w:rPr>
      </w:pPr>
    </w:p>
    <w:p w14:paraId="21C0DF9D" w14:textId="77777777" w:rsidR="00C55C88" w:rsidRPr="00C55C88" w:rsidRDefault="00C55C88" w:rsidP="00C55C88">
      <w:pPr>
        <w:spacing w:after="0"/>
        <w:rPr>
          <w:rFonts w:cs="Arial"/>
          <w:sz w:val="16"/>
          <w:szCs w:val="16"/>
        </w:rPr>
      </w:pPr>
      <w:r w:rsidRPr="00C55C88">
        <w:rPr>
          <w:rFonts w:cs="Arial"/>
          <w:sz w:val="16"/>
          <w:szCs w:val="16"/>
        </w:rPr>
        <w:t>I: Vielen Dank. #00:51:10-0#</w:t>
      </w:r>
    </w:p>
    <w:p w14:paraId="7F4F5230" w14:textId="77777777" w:rsidR="00C55C88" w:rsidRPr="00C55C88" w:rsidRDefault="00C55C88" w:rsidP="00C55C88">
      <w:pPr>
        <w:spacing w:after="0"/>
        <w:rPr>
          <w:rFonts w:cs="Arial"/>
          <w:sz w:val="16"/>
          <w:szCs w:val="16"/>
        </w:rPr>
      </w:pPr>
    </w:p>
    <w:p w14:paraId="2110F892" w14:textId="77777777" w:rsidR="00C55C88" w:rsidRPr="00C55C88" w:rsidRDefault="00C55C88" w:rsidP="00C55C88">
      <w:pPr>
        <w:spacing w:after="0"/>
        <w:rPr>
          <w:rFonts w:cs="Arial"/>
          <w:sz w:val="16"/>
          <w:szCs w:val="16"/>
        </w:rPr>
      </w:pPr>
      <w:r w:rsidRPr="00C55C88">
        <w:rPr>
          <w:rFonts w:cs="Arial"/>
          <w:sz w:val="16"/>
          <w:szCs w:val="16"/>
        </w:rPr>
        <w:t>B: Ja #00:51:11-0#</w:t>
      </w:r>
    </w:p>
    <w:p w14:paraId="231CB9B4" w14:textId="77777777" w:rsidR="00C55C88" w:rsidRPr="00C55C88" w:rsidRDefault="00C55C88" w:rsidP="00C55C88">
      <w:pPr>
        <w:spacing w:after="0"/>
        <w:rPr>
          <w:rFonts w:cs="Arial"/>
          <w:sz w:val="16"/>
          <w:szCs w:val="16"/>
        </w:rPr>
      </w:pPr>
    </w:p>
    <w:p w14:paraId="200CFEDE" w14:textId="77777777" w:rsidR="00C55C88" w:rsidRPr="00C55C88" w:rsidRDefault="00C55C88" w:rsidP="00C55C88">
      <w:pPr>
        <w:spacing w:after="160" w:line="256" w:lineRule="auto"/>
        <w:rPr>
          <w:rFonts w:cs="Arial"/>
          <w:sz w:val="16"/>
          <w:szCs w:val="16"/>
        </w:rPr>
      </w:pPr>
    </w:p>
    <w:p w14:paraId="24817445" w14:textId="153A5369" w:rsidR="00C55C88" w:rsidRDefault="00C55C88">
      <w:pPr>
        <w:spacing w:after="0" w:line="240" w:lineRule="auto"/>
        <w:jc w:val="left"/>
      </w:pPr>
      <w:r>
        <w:br w:type="page"/>
      </w:r>
    </w:p>
    <w:p w14:paraId="6DE998E5" w14:textId="77777777" w:rsidR="003E4608" w:rsidRPr="003E4608" w:rsidRDefault="003E4608" w:rsidP="003E4608">
      <w:pPr>
        <w:widowControl w:val="0"/>
        <w:autoSpaceDE w:val="0"/>
        <w:autoSpaceDN w:val="0"/>
        <w:adjustRightInd w:val="0"/>
        <w:spacing w:after="0"/>
        <w:rPr>
          <w:rFonts w:eastAsiaTheme="minorEastAsia" w:cs="Arial"/>
          <w:color w:val="000000"/>
          <w:sz w:val="32"/>
          <w:szCs w:val="32"/>
          <w:lang w:eastAsia="de-DE"/>
        </w:rPr>
      </w:pPr>
      <w:r w:rsidRPr="003E4608">
        <w:rPr>
          <w:rFonts w:eastAsiaTheme="minorEastAsia" w:cs="Arial"/>
          <w:b/>
          <w:bCs/>
          <w:color w:val="000000"/>
          <w:sz w:val="32"/>
          <w:szCs w:val="32"/>
          <w:lang w:eastAsia="de-DE"/>
        </w:rPr>
        <w:t>UNTER1</w:t>
      </w:r>
    </w:p>
    <w:p w14:paraId="359B85A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A62FFE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Dann starte ich jetzt die/ Ah, Frau [Person], jetzt sehe ich Sie auch. #00:00:06-9#</w:t>
      </w:r>
    </w:p>
    <w:p w14:paraId="33002F8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92B925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(lacht) (Ich musste erst mal?) ein paar Kekse essen. Ich war so unterzuckert von den ganzen/ Aber ich (fand?) das ganz gut, Sie haben es, ja, ganz einfach beschrieben, Anwendung der künstlichen Intelligenz im Bereich Marketing und dann haben Sie den Satz fallen lassen, dass die Erwartungshaltungen ganz groß sind und das Enttäuschungspotenzial damit auch recht hoch. Ich weiß nicht, [Person] und ich, wir arbeiten ja schon seit sehr langer Zeit zusammen und haben das Thema hier für [Organisation] schon recht gut hochgezogen, über die letzten sechs Jahre, glaube ich. (unv.) werden ja immer größer, aber ich würde mich trotz allem freuen, wenn die Erwartungshaltung hoch wäre. Also wir fangen eigentlich da an, wo es überhaupt gar keine Erwartungshaltung gibt, aber eben auch entsprechend null Verständnis dafür. Also das ist ja immer die Frage, inwiefern so ein Unternehmen fähig ist, auch Innovationen erst mal zu identifizieren, langen Atem zu entwickeln, um diese Innovationen dann auch nachhaltig in Businessmodelle umzusetzen, die unternehmerisch wertvoll sind. Aber die Erwartungshaltung ist an vielen Punkten, wo ich erwarten würde, dass Erwartungshaltung da wäre, noch nicht mal da. #00:01:37-7#</w:t>
      </w:r>
    </w:p>
    <w:p w14:paraId="07995CE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18E198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Interessant. #00:01:41-0#</w:t>
      </w:r>
    </w:p>
    <w:p w14:paraId="63773E4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09D97B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Ja, ich glaube, das kommt so ein bisschen daher, weil wir im Marketing unterwegs sind. Also ich habe relativ viel damit zu tun, unterschiedliche Bereiche bei [Organisation] (unv.) und habe dementsprechend auch viel jetzt mit Leuten zu tun, die in dieser (unv.) Organisation unterwegs sind. Und da ist dann die Erwartungshaltung an (unv.) (KI?) schon hoch. Da geht man davon aus, dass man da in wenigen Jahren komplett ohne Personal in der Lage ist, Vertriebsprozesse umzusetzen. Und (das ist ja?) Sales-getrieben, (da ist es ja?) umsatzgetrieben. (Da ist schon ein sehr großes?) Kostennutzenverhältnis. Da ist man im Marketing ein bisschen anders aufgestellt. (Da ist man absolut beim?) Thema Branding, (beim Thema?) Positionierung unterwegs, gerade im Automobilsektor ein extrem wichtiges Thema. Und, ja, hängt wahrscheinlich auch damit zusammen, dass dann viele Leute sich so ein bisschen als ersetzbar dann fühlen würden, wenn auf einmal eine Maschine (im Werk drin ist, welchen?) Wirkungsgrad da bestimmte Themen haben. #00:02:40-4#</w:t>
      </w:r>
    </w:p>
    <w:p w14:paraId="68D12FF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C2A592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Gut, ich hatte auch im Vorfeld mal recherchiert. Ich habe einen Case gefunden, bei euch, zusammen mit [Organisation], personalisierte Website-Begleitung und Ausspielung von Kommunikation als ein großes Projekt bei euch. Wäre das sinnvoll, das mal zu nehmen, um uns an dem gesamten Prozess mal entlang zu hangeln, der von Idee bis zur Umsetzung geht? #00:03:17-5#</w:t>
      </w:r>
    </w:p>
    <w:p w14:paraId="3FABAE2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845A8E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Auf jeden Fall, ja. #00:03:20-1#</w:t>
      </w:r>
    </w:p>
    <w:p w14:paraId="636C598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EB2E30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das wäre sinnvoll. #00:03:24-0#</w:t>
      </w:r>
    </w:p>
    <w:p w14:paraId="3FBBBD8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063FE2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Wunderbar. Vielleicht noch mal/ #00:03:28-5#</w:t>
      </w:r>
    </w:p>
    <w:p w14:paraId="3718F00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2BD5E0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Wir können uns ruhig duzen. Das finde ich immer einfacher. Also wenn hier das ganze Innovationsmarketing etwas gebracht hat und der neue Unternehmensgeist, dann ist es (bisher, keine?) Schlipse und die Duzerei, die ich persönlich auch ein bisschen einfacher finde. #00:03:42-8#</w:t>
      </w:r>
    </w:p>
    <w:p w14:paraId="45CC83A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1E2E94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Wunderbar, sehr gerne. Ja, ich glaube, da waren wir in der Telekommunikationsbranche schon bisschen weiter. Ich muss mich wieder umstellen, jeden zu siezen. (lacht) Deswegen finde ich das sehr angenehm. Und das/ bin ich intuitiv dann eh (gleich?) beim Du. Von daher sehr gerne. #00:04:07-1#</w:t>
      </w:r>
    </w:p>
    <w:p w14:paraId="091CBD5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E99477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Ich heiße [Person]. #00:04:08-2#</w:t>
      </w:r>
    </w:p>
    <w:p w14:paraId="4957804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CE16B7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Hallo [Person]. (lacht) #00:04:12-9#</w:t>
      </w:r>
    </w:p>
    <w:p w14:paraId="2EE503E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2D4AEC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(lacht) Ich bin [Person]. #00:04:13-8#</w:t>
      </w:r>
    </w:p>
    <w:p w14:paraId="5442090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460E0E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Vielleicht könnt ihr mal beschreiben, wie kam es eigentlich zu dem konkreten Projekt, zu der Initiative? #00:04:23-1#</w:t>
      </w:r>
    </w:p>
    <w:p w14:paraId="13A0E0D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DDDCF8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Oh, das kann der [Person] bitte beschreiben, wenn du okay damit bist, [Person]? Weil, du bist ja der Urheber, praktisch, der Urvater dieses Projekts. Ich kann das gerne dann ergänzen. Ich habe es nur aufgenommen. #00:04:38-8#</w:t>
      </w:r>
    </w:p>
    <w:p w14:paraId="616E3AF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CD8EAE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Also das Ganze war (/ es wird aufgezeichnet, aber ich nenne es mal so salopp?), ein Abfallprodukt von unserem Konfigurator. Also letztendlich, wir haben vor langer Zeit/ (unv.) 2011 haben wir angefangen, unsere Website (unv.) (zu denken?) ein Stück weit stärker (in die?) (Consumer?) (unv.) (da zu denken, stärker auch diese?) (unv.) Experience uns zu überlegen. Und in dem Kontext ist natürlich auch überlegt worden, wie kann man auch letztendlich Konfiguration (vordenken?), wie kann man auch letztendlich bestimmte Angebote eben auf unserer Website launchen und wie funktioniert das auf einer User-Ebene, auf einer Segmentebene. So, und die ganzen Überlegungen fanden statt im Kontext der Konzeption (unv.) des ganzen Konfigurators. Und da hatten wir diese damalige Agentur (unv.). (Das waren?) damals fünf, sechs Leute. Mit denen haben wir dann angefangen, dort uns zu überlegen, wie man sich an sowas (dann?) herantastet, also was da Möglichkeiten wären. Und sind da (bei einem?) relativ einfachen Case gelandet. Wir haben damals ja Umfragen bekommen, vom spanischen Markt, (unv.) festgestellt haben, dass sie eine sehr schwache Conversion haben, beim Thema/ jemand (unv.) ist (in der?) Website unterwegs und (jemand ist im?) Konfigurator unterwegs und am Ende, wer kauft (dann?). Das heißt, die Zahlen waren da sehr ernüchternd. (Der?) (unv.) (war nachher?) sehr, sehr schlank (geworden?), den man da hatte. Man konnte viele User einfach nicht davon überzeugen, am Ende, [Organisation] wirklich zu kaufen. So, und da fehlt uns einfach sowohl systemisch als auch prozessual die Handhabe, da auf die so einzeln zuzugehen. Und das war (für uns?) die Fragestellung, vor der wir standen. Und dann ging es halt darum, okay, woran müssen wir jetzt arbeiten, was (ist jetzt?) die Herausforderung an der Stelle. Wir haben uns die Systeme angeschaut. Wir haben uns die Schnittstellen angeschaut. Wir haben uns angeguckt, welche Prozesse muss man neu definieren. Und dass es ein Thema war, wo natürlich der Vertrieb und auch das Controlling sehr interessiert (waren, das hat dann?) extrem geholfen, an der Stelle. Also (unv.) (konnte man halt wirklich schnell?) davon überzeugen, dass wir jetzt hier vor der Situation sind, dass uns da hohe Margen verlorengehen, gerade im Neufahrzeuggeschäft. Und (weil da der Wunsch da ist?), quasi (unv.) Konfigurator (da?) zu investieren, war dann da (unv.) relativ stark da. Das ging so weit, dass man auch letztendlich dann schon, bevor das Projekt überhaupt klar definiert wurde, schon so ein Zielszenario definiert hatte. Also das ging so weit, von/ der Vertrieb sagte: "Wenn ihr überhaupt ein Auto verkauft, über so ein Konstrukt, sind wir letztendlich überzeugt von. (unv.) (sehr gut?), also (unv.) (gucken mal an?), was ihr da (veranschlagt?), also wenn jetzt (irgendein Profit da?) rauskommt, der so im mittleren fünfstelligen Bereich liegt, (unv.), dann gehen wir da auch mit, an der Stelle." So, und da haben wir uns da an der Stelle, ja, halt ein Modell überlegt, wo wir, wie es auch heute wieder (aktuell?) ist, da mit Rabatten gearbeitet haben und haben letztendlich auf User-Ebene dann überlegt, okay, wie können wir hier (unv. #00:07:52-0#) eine Angebotsgestaltung in der Rabattierung von Fahrzeugen (unv.) Voucher (unv.) aufgestellt, auf unserer Website, haben ein System gebaut, haben ein Profilmanagement aufgezogen, relativ schnell. Es hat geholfen, dass wir damals mit einer relativ großen Firma unterwegs waren, [Organisation], (den?) Sie auch kennen, aus [Ort]. Die gab es damals noch. Die waren (da?) recht groß. Die haben uns ja letztendlich das ganze User Management zur Verfügung gestellt. Den Prozess haben wir (unv.) definiert, (in dem?) spanischen Markt. Und nach zwei Wochen hatten wir fünfzig Fahrzeuge verkauft. Und das hat voll reingeschlagen. Ja, wir konnten auch natürlich nachweisen, dass diese Fahrzeuge wirklich verkauft wurden. Das heißt, wir hatten da genau runtergebrochen, jeder Gutschein hatte eine klare ID und diese ID musste halt dann auch der Händler bei dem Vertrieb dann halt angeben und daraufhin hat er die Rückzahlung bekommen. Der Prozess, das hat einen Augenblick gedauert, den zu entwickeln. Wir haben bei [Organisation] eine relativ heterogene Landschaft, was (Systeme?) angeht. Und das hat also an der Stelle (unv.) zurückgeworfen und auf der anderen Seite hat unsere Lösung, die wir da gebaut haben, dazu geführt, dass relativ großes Vertrauen da war, weil wir das mit dem Händler zusammen entwickelt haben. Das war also eine customised Lösung, die wir da hatten. Und von da (an ist das Ding?) eigentlich nur noch gewachsen, weil natürlich dann auch gerade die Kollegen im Marketing dann gemerkt haben, in unserem damaligen Umfeld, wow, wir als Marketing können Fahrzeuge verkaufen, nachweislich, mit unserer Methodik, mit unseren Möglichkeiten. Also es ist nicht nur Branding. Es ist nicht nur irgendwie (unv.) Management, nicht nur so ein bisschen Performance, sondern wirklich klare (Vertriebssteuerung können wir auch damit?) betreiben. Also das waren damals so die ganzen Anfänge des Themas. #00:09:43-6#</w:t>
      </w:r>
    </w:p>
    <w:p w14:paraId="08B94DB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7E7CB4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Wunderschöne Geschichte. Und richtig gut beschrieben. Schade, dass unsere (unv.) Manager nicht dabei sind. Wir haben die Geschichte schon oft erzählt. Das ist eine der großen Herausforderungen. Wir erzählen die gerne und auch immer wieder mantramäßig, ist auch notwendig. Aber oftmals diffundiert sie in der Fluktuation unserer Führungskräfteriege. Weil, man braucht schon einen sehr starken oder am besten mehrere sehr starke Mentoren, die auch nachhaltig dem Thema Leben einhauchen, weil es eben einfach ein per se sehr komplexes Thema ist und wir aber ja auch ein sehr komplexes Unternehmen/ angefangen mit der riesigen Größe und allem, was damit einhergeht/ ist das ein Thema, was nicht leicht, nicht einfach Fuß fasst. Aber ich glaube, es war auch und ist auch nach wie vor gut aufgehangen, im Bereich Marketing, weil (jetzt?) [Organisation] ja historisch Marketing so aufgehängt hat, dass Marketing an sich, ich sage mal, was harte KPIs anbelangt, nicht an diese gekoppelt ist, sondern/ (46 Unterbrechung) (unv.) [Person], irgendwann (musst du mal ein Buch schreiben?). #00:11:47-1#</w:t>
      </w:r>
    </w:p>
    <w:p w14:paraId="226E8CE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61F7A0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(unv.) in dem Moment (war das?) möglich. Also heutzutage wäre das wahrscheinlich (schwieriger?) (unv.). #00:11:52-4#</w:t>
      </w:r>
    </w:p>
    <w:p w14:paraId="0098C2F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F7C83E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ich weiß nicht. Das war ja der spanische Markt, der diese Herausforderung hatte. Es war eigentlich der spanische Markt. Also es sind halt viele Aspekte zum richtigen Zeitpunkt zusammengekommen, die Herausforderung und die Potenziale. Und ihr habt sie richtig zusammengeschoben. Und die Herausforderung war ja eben ganz klar anfassbar, im spanischen Markt, der gesagt hat oder begriffen hat, oh Mist, die Leute kommen nicht mehr einfach so zum Handel und wir haben hier auch noch ein Potenzial auf der Webseite. Und dann, das ist so meine Perspektive, vielleicht ergänzend (, die ja?) ein bisschen weiter weg war, war es so, also wir waren und sind in einer Abteilung, die changiert immer zwischen (CRM?) und digital, (CRM?) und digital, je nachdem, wo das Fähnchen hing, die eine oder, ja, die andere Richtung, der eine oder der/ Man wird die andere Seite nie los. Aber es gibt immer Schwerpunkte. Und damals hat man dann, ja, so vor sieben, acht Jahren gesagt, also in jedem Fall ist ein verbindendes Element dieser beiden Kapitel das Datenthema. Und man hat sich sehr viele Gedanken gemacht, rund um Kundendaten, (CRM-Daten?), und aber auch rund um (unv.) Daten. Und mein Empfinden war, [Person], und du kannst das bestätigen oder auch nicht, (du warst ja in der Gruppe?)/ mein Empfinden war, ihr habt dann gesagt, aber da/ Es gibt ja noch was dazwischen, zwischen diesen Third-Party-Daten, also den Offside-Daten, den Mediadaten und den Kundendaten, wir haben ja unsere eigenen (unv.) und da sind ja auch schon unsere eigenen Daten, die sogenannten First-Party-Daten, die aber nicht bekannt sind, also vor Bekanntgabe und da muss doch auch noch ganz viel Potenzial sitzen und auch diese Erkenntnis, um dann das da/ Auch der Einkauf hat ja auch gut mitgespielt, dass wir gesagt haben, dass ihr gesagt habt, erstmalig, also ja, da gibt es eine Webseite, da haben wir das Potenzial noch nicht abgeschöpft, da brauchen wir ein Stück weit Technologie und Prozesse, da ist der spanische Markt, der halt eine Herausforderung ist, das puzzeln wir alles zusammen. Aber (dann im Markt China?) eine Technologie (hinzustellen?), das wird nicht ausreichen. Wir brauchen einen Service. Und wir haben den Service nicht. Wir haben die Kompetenz nicht. Wir haben die Manpower nicht. Wir müssen also, und da hat, glaube ich, der Einkauf auch gut mitgespielt, (erstmalig?) gucken, dass wir Technologie mit Service verknüpfen, auch um die Komplexität unserer Vertriebsstufen abzudecken und den Gap zu füllen, dass weder der Markt noch wir als Zentrale diese Kompetenz haben. Und das alles hat im Zusammenspiel ganz gut funktioniert, aus meiner Betrachtung. Und es war wirklich eine Sternstunde, für mich auch und ich glaube, auch für andere, so wie es [Person] beschrieben hat, das Marketing, also auch gerade das digitale Marketing/ ich persönlich bin auch deswegen in das digitale Marketing gekommen, weil Dinge hier sehr stark oder stärker messbar sein sollten und nicht mehr komplett der Subjektivität ausgeliefert sind. Und bei hoher Fluktuation, also wie wir es haben, ist das ein sehr großer Vorteil. #00:15:09-2#</w:t>
      </w:r>
    </w:p>
    <w:p w14:paraId="66DE012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DF035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Das eine ist so der Einkaufsprozess, das andere, den Vertrieb schnell eingebunden, der natürlich da eine Chance gewittert hat. Könnt ihr noch mal beschreiben, wie es zu dieser Entscheidung von der Initiative kam und wer daran beteiligt war? #00:15:28-4#</w:t>
      </w:r>
    </w:p>
    <w:p w14:paraId="1F8F259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1A148A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Ja, also ich hatte das Projekt übernommen, in einem Status, wo diese letztendlich händlernahe Lösung quasi schon in Entwicklung war. Das ganze Konzept, methodisch, war auch schon da. Und letztendlich, es ging nur noch darum, halt, den Markt davon zu überzeugen. Es ging darum, die internen Stakeholder zu überzeugen. So, das Gute war, dass die Kollegen von der Agentur sehr überzeugt waren, von der Lösung. Die kamen ja aus einem Offline-Bereich heraus, wie gesagt, von (unv.) her. Die wussten, (dass das?) mit eigenen Daten möglich ist. Das haben sie über relativ einfache Kampagnen über Jahre hinaus gemacht. Und sie sind deswegen in einer Situation auch unterwegs gewesen, wo die letztendlich auch ein Stück weit investiert haben, in dieses ganze Projekt, mit dem Hinweis, okay, wir glauben daran und wir glauben auch daran, dass momentan [Organisation] auch, wenn sie einen Erfolg sehen, da an der Stelle auch mitziehen werden. Das, wie gesagt, war damals so (ein Spin-off?) (unv.), (an dem?) wir da gearbeitet hatten. Und das Ganze ist dann quasi wirklich dann Bottom-up (unv.) gestartet. Die Kollegen [Person] waren da an der Stelle auch, ja, vollkommen hinterher, da wirklich sehr stark sich da auf diese Initiative zu stürzen. Die hatten damals wirklich große Vertriebsherausforderungen. Modelle, die sie verkaufen wollten, gab es nicht. Modelle, die sie verkaufen konnten, sind (unv.) vom User nicht abgenommen worden. Und deswegen haben wir das relativ stark dann mit dem Markt aus der Zentrale heraus entwickelt. Die Kollegen in Spanien sind jeher immer ein bisschen vertriebsorientierter (als gerade in anderen Ländern unterwegs?). Das heißt, die gucken sich da erst im zweiten Schritt (immer?) an, okay, wie haben wir das eigentlich jetzt gemacht, sondern gucken sich erst mal das Ergebnis an, was versprochen wird und dann darauf aufbauend (unterstützen?) sie (dann auch?) alle weiteren Initiativen an der Stelle. So, und ich hoffe, man hört mich noch. Ich glaube, das Bild ist gerade ausgefallen. Die ganzen (Kollegen, das ist alles was?), das man quasi jetzt Richtung IT-Integration, Einkaufsintegration, Controlling-Integration per Beauftragung und sowas dann halt hatte, das haben wir im Prinzip erst, nachdem dieser Case im MVP-Status live war, abgeholt, was [Person] gerade beschrieben hatte (unv. #00:18:05-0#) im nächsten Schritt ist das dann alles wirklich dann sehr, sehr einfach geworden, nachdem erkannt wurde, was für ein großes Potenzial wir da haben. So, und wie gesagt, das war halt entsprechend auch diese (Sternstunde, dieser?) goldene Moment, den wir da wirklich hatten. Das war aber wahrscheinlich ein Zeitfenster von zwei Monaten, wo das Ganze möglich war. Und es wäre wahrscheinlich davor und danach in der Form sicherlich anders gelaufen. Ich erinnere mich heute (zum Teil?) noch relativ gut an meinen Chef, meinen damaligen. Der fand das gar nicht witzig, dass wir auf einmal so viel Initiative auf das Thema gelegt hatten. Und der hat sich da auch gewundert, warum rennen die ganze Zeit im spanischen Markt da rum, was ist das jetzt, das Ganze. Und als dann die Ergebnisse verkündet waren, da war er natürlich auch erst mal sehr skeptisch. Der Abteilungsleiter hingegen, der hat dann das Thema sofort an den Marketingleiter weiter berichtet, der dann alle Tore geöffnet hat. #00:18:54-2#</w:t>
      </w:r>
    </w:p>
    <w:p w14:paraId="336CF6C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642F38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Um das noch mal zu verstehen, der MVP war dann schon der, wo innerhalb von kürzester Zeit fünfzig Aufträge oder Autos verkauft wurden? #00:19:04-1#</w:t>
      </w:r>
    </w:p>
    <w:p w14:paraId="01862CD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373B61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Exakt, genau. #00:19:06-1#</w:t>
      </w:r>
    </w:p>
    <w:p w14:paraId="591D2C6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F3C680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//Das (unv.)/ #00:19:07-1#</w:t>
      </w:r>
    </w:p>
    <w:p w14:paraId="5B6FD48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C38D57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(unv.)// MVP (unv.) zu qualifizieren, (dass man sich?) wirklich darum, dass wir uns überlegt hatten, wie sehen User aus, die einen Lead generieren, wie sehen User aus, die am Ende ein Passwort kaufen, wie ist dann die User Journey, haben uns die angeschaut und haben dann letztendlich alle weiteren User auf der Webseite dagegen laufen lassen und haben geschaut, wer ist relativ nah dran, konvertiert aber nichts, dann, irgendwie, wer macht diesen Weg zum (Kunden mit?) und haben dann quasi auf (unv.) auf IP/ IP-Adresse nicht, auf Cookie-Basis an der Stelle dann halt diesen Voucher ausgespielt. Und das hat dann extrem gut funktioniert, genau. #00:19:45-7#</w:t>
      </w:r>
    </w:p>
    <w:p w14:paraId="5B615C2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119AAD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Wenn wir jetzt dann mal in die Phase gucken, MVP erfolgreich, plötzlich wachen viele auf und das Thema geht weiter. Könnt ihr mal zuerst mal die Kommunikation rund um das Thema beschreiben, im Unternehmen? #00:20:09-5#</w:t>
      </w:r>
    </w:p>
    <w:p w14:paraId="10BD114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04C38E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Im Sinne von/ wie ist das vermarktet worden (unv.) oder? #00:20:13-5#</w:t>
      </w:r>
    </w:p>
    <w:p w14:paraId="472F5ED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F563A0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Genau, so, was ist dazu kommuniziert worden? Wer war daran beteiligt? Was waren die Reaktionen? #00:20:21-1#</w:t>
      </w:r>
    </w:p>
    <w:p w14:paraId="29FD8CF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F15B8F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Ja, also wie gesagt, die Reaktion vom internen Marketing war sehr positiv. Reaktion vom Einkauf und Controlling genauso. Die haben (da?) auch an der Stelle unterstützt. Die haben auch die entsprechenden weiteren Mittel (unv.) freigegeben. Auf dem Markt, wo wir das gemacht haben, mehr als positiv. Die haben da an der Stelle angefangen, richtig zu investieren. Die ganze Kommunikation war bei [Organisation] zentral in [Ort] sehr stark unterstützt, (das war?) sehr (gepusht?). Wo es natürlich dann immer wieder halt Diskussionen gibt, ist natürlich um die ganze System-Ownership herum, also sprich, wem gehören jetzt eigentlich diese technischen Lösungen, wie gehen wir mit dem ganzen Thema (IP?) um, wie gehen mit den Usern um, auch mit den Kundendaten und so weiter. Und dann haben wir natürlich Diskussionen gehabt, rund um das Thema IT, um das ganze Thema Positionierung der ganzen Lösung, wollen wir als [Organisation] das entwickeln, geben wir das in externe Hände, was ist natürlich mit dem ganzen Thema Datenschutz, das ist immer von vornherein ein extrem wichtiges Thema gewesen, und natürlich dann auch, wie skalieren wir das. Das war dann eigentlich so der zweite Gedanke, auch von unserem damaligen Chef heraus. (Der hat dann im ersten Schritt alles?) verstanden und (unv.), okay, spanischer Markt schön und gut, aber wenn das erfolgversprechend ist, das müssen wir letztendlich in die Breite treiben, da müssen wir jetzt auch gucken, dass wir da jetzt weitere Leute für gewinnen, für das ganze Thema. Und genau an der Stelle war dieser Begriff, also künstliche Intelligenz noch nicht so stark besetzt. Das Thema Personalisierung war eigentlich auch noch nicht so richtig klar. Alle Dinge rund um letztendlich Content Management, Cookie Management, Methodenwissen im Bereich Statistik und sowas, also ganz anderer Wirkungsgrad, auch ganz andere Leute natürlich in der Verantwortung. Und wir haben natürlich dann erst mal im Bereich Education sehr viel machen müssen, um (wirklich?) herauszubringen, sind das wirklich valide Zahlen, sind das wirklich, wir haben das damals genannt, incremental Sales, also haben die Leute wirklich gekauft, wegen des Vouchers oder hätten die sowieso gekauft und wir haben eigentlich Geld rausgeschmissen. Das waren Diskussionen, die haben sich sehr, sehr lange gezogen. Und dann ging es also wirklich so, also nicht falsch verstehen, aber dann war das (so eine Diskussion?) auf (Trump-Niveau?), wo man dann wirklich mit (unv. #00:22:49-5#) statistischen Erhebungsmethoden angekommen ist, das wirklich (unv.) hat und (der?) (unv.) sagt: "Ja, das glaube ich aber (so?) nicht. Das glaube ich nicht. Kann ich mir nicht vorstellen." Ja, was kann man da noch machen? Und das sind dann so natürlich Dinge, die uns aufgehalten haben. Und dann gab es immer wieder die Momente, (wo dann jemand da war?) (unv.) der hat (unv.) verstanden, der hat die Sachen geglaubt. Dann gab es wieder einen Push. Aber letztendlich so die wirkliche Entwicklung, also den Stand, (den es?) halt heute hat, das hat mindestens zwei Jahre gedauert, bis das dann letztendlich wirklich in der vollen Umfänglichkeit dann auch angekommen ist, in der ganzen Organisation bei uns im Marketing. #00:23:30-6#</w:t>
      </w:r>
    </w:p>
    <w:p w14:paraId="7F65E8B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39EBB8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Kannst du ein bisschen die Reihenfolge/ Ich meine, du hast ganz viele Themen angesprochen, zum einen IT-Ownership. Das andere ist, welches Potenzial, also (mal?) hinsichtlich Business Case und damit auch Kosten spielt da mit rein. Wer muss (damit?) arbeiten? Kannst du mal sortieren, wann in welcher Reihenfolge welche Diskussionen geführt wurden? #00:23:54-8#</w:t>
      </w:r>
    </w:p>
    <w:p w14:paraId="7B8D29A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183859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(Wahrscheinlich die zweite Frage war?) wirklich das ganze Thema incremental Sales, also der Business Case. Das hat immer eine extrem wichtige Rolle gespielt. Und dann in dem Kontext natürlich dann auch die Frage, (die wir uns heute noch/?), wie ist die Messbarkeit von den Erfolgen, die wir da haben, also was sind die Nullgruppen dazu, was passiert eigentlich, wenn wir gar nichts machen, was passiert, wenn wir da investieren, bis zu welchem Grad können wir da incentivieren, ist das (Content Piece?) das richtige und so weiter. Die Diskussion, also Business Case und dann Wirkungsgrad, die waren relativ nah. Das waren ja Diskussionen, die wir bürointern geführt haben und ein Stück weit auch mit den Kollegen vom Controlling. #00:24:39-3#</w:t>
      </w:r>
    </w:p>
    <w:p w14:paraId="5DA8EC5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480850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Darf ich mal noch mal ergänzen, [Person]? (unv.) zwei Dinge. Ist ja auch mal ganz gut, mal wieder diese Perspektive einzunehmen. Also einmal der Vertrieb, sprich, die verantwortlichen Volumenplaner, die also dafür sorgen, dass die richtige Anzahl von Autos an den richtigen Stellen (unv.) beim Handel steht und der (Rausverkauf?) auch funktioniert. Da war ja oft dann die Fragestellung, also sprich, der inhärente Glaube an die künstliche Intelligenz per se und wie sie arbeitet, nämlich dass sie über das Erfassungsvermögen des menschlichen Gehirns hinaus arbeitet. Da war die Behauptung, ich sage jetzt mal simplifiziert, wenn ich diese tausend oder fünfhundert Euro, die ihr denjenigen zur Verfügung stellt, die vermeintlich sonst nicht gekauft hätten, dem Handel geben, dann erzielen wir da bessere Erfolge. Hat aber nie jemand nachgewiesen. Also am Ende des Tages haben wir dann immer gesagt, okay, das ist auch eine Hypothese, aber (unv.) wir haben unseren Business Case (hier?). Wir können (den?) auch erklären. Aber wenn da (ganz viele Gegenhypothesen sind/ der?) stellen wir uns gerne. Aber es hat sich eben sehr lange hingezogen. Und die eine andere Diskussion, ein anderer Schwerpunkt der Diskussion und auch in dieser Reihenfolge, (das ist?), glaube ich, so passiert, war die Frage, die eher aus der Richtung Technik, IT kam, nämlich: "Ach, was macht ihr denn da? Wir haben hier unsere eigene Strategie und die lautet hm, hm, hm, hm." Also so richtig verstanden habe ich es bis heute nicht. Das ist eher aus meiner Sicht/ ja, das ist halt schon eine eigene Motivation, dass die Technologie per se eher standardisiert sein darf und dass der Service on Top auch in der Form, so wie wir ihn jetzt aufgebaut haben, aber immer mit dem Blick auf Skalierbarkeit/ dass der nicht unbedingt sinnvoll ist, also sprich, auch zu teuer. Oder es ist vielleicht auch gar kein Verständnis dafür da, wie notwendig dieser Service ist, also (die strategische?) Entscheidung, wo baut man die Kompetenzen auf. Also ich sage mal, wir müssten halt (einen?) Wert (unv.) (eben mal hundert?) multiplizieren und das können wir im Moment nicht. //(unv.)/ #00:27:13-0#</w:t>
      </w:r>
    </w:p>
    <w:p w14:paraId="417C1DD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191485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Also absolut.// Also kann ich nur unterstreichen, das Thema. Wobei, diese Diskussion auf den Detailgrad ein Stück weit versetzt gekommen ist. Also als dann wirklich klar wurde, wir reden hier nicht davon, jetzt hier eine einmalige Kampagne zu machen, wie das Marketing das gerne macht, sondern hier geht es darum, das (was wir bisher?) entwickelt haben, auch zu vergrößern, zu skalieren und auch in die (unv.) Systemlandschaft zu integrieren. Genau an der Stelle gab es dann halt genau die Diskussion, die wir gerade formuliert (hatten?). Da ist dann die Erkenntnis auch bei der IT gewachsen, wow, die Leute vom Marketing, die fangen jetzt an, auch wirklich dann sich um (unv.) zu kümmern, da wird jetzt auch angefangen, sich mit Prozessen, Lösungen (zu beschäftigen?) (unv. #00:27:55-4#) mit Kundendaten. (Das wäre eigentlich unser Bereich?) gewesen. Nur, da an der Stelle war halt der Zug dann für uns schon abgefahren. Also da waren die Kollegen von der IT einfach zu weit weg, (um halt auch?) die noch mal zu integrieren, in das ganze Thema. Und jetzt haben wir genau die Situation, dass natürlich jetzt immer wieder Diskussionen aufkommen, da jetzt auch die Ownership an der Stelle auch wieder an die IT zurück zu übertragen. Aber das ist also unmöglich. #00:28:21-1#</w:t>
      </w:r>
    </w:p>
    <w:p w14:paraId="4D92561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1FE0B6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Wie sieht denn das Arbeitsmodell gerade aus? Also wie muss ich mir die Vorgehensweise vorstellen? Ist das jetzt noch Projekt? Ist das Business as usual? Ist das eher agil, cross-funktional? #00:28:37-8#</w:t>
      </w:r>
    </w:p>
    <w:p w14:paraId="0A0712E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C6C13A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Darf ich noch mal einen anderen (unv.) ergänzen? Also wir haben ja jetzt so ein bisschen beschrieben, aus der Business-Case-Richtung. Vertrieb sagt, oh wir können genauso viele Autos verkaufen. Dann die IT, die sagt, nein, wenn wir da hier unsere Technik hinstellen, dann geht das viel besser. Und dann gibt es noch aus meiner Sicht einen anderen Druckpunkt. Und zwar, wir haben ja immer wieder über mehrere Ausschreibungen uns auch bewusst für einen Partner entschieden, [Organisation], der recht klein ist, der mit uns gewachsen ist. Und das hatte Nachteile, aber hatte auch unterschiedlich große Vorteile, die, glaube ich, für diese Aufbauphase extrem wichtig waren. [Person] hat es ja eben beschrieben. Wir haben angefangen, erst mal/ Wir haben nicht von KI oder AI gesprochen. Wir haben auch nicht von Personalisierung gesprochen, leider. Vielleicht wäre es damit ein bisschen einfacher gewesen. Heute ist es schon viel einfacher. (Da können wir sagen?), guck mal, also wir machen das, was (Amazon machen?), aber mit einem Business Case dahinter. Dann flutscht das sehr viel schneller. Aber es gab einen Zeitpunkt, so vor drei, vier Jahren und schon eher/ aber da sind die bei uns aufgeschlagen, massiv, also ich sage mal, aus Richtung Media- und Kreativagenturen, die ja auch sehr viel über neue Geschäftsfelder und Businessmodelle nachgedacht haben und nachdenken. Da kommt also massiv Druck und die hängen ja dann auch wieder/ Also ich sage mal, die Entitäten, die sich um Mediaeinkauf und Kreativleistung kümmern, die hängen bei uns auch wieder fragmentiert. Da kommt der Druck dann aus der Mediarichtung, Mediaagentur, Kreativagentur und eben aus anderer Ecke, aber mit ähnlichen Hypothesen, wie die IT es hat, es funktioniert so und so und so besser. Und, ja, das ist so auch was, was uns jetzt heute noch beschäftigt, wobei wir jetzt heute, und da haben wir auch lange für gekämpft, dass wir einen Teil dieser Fragmentierung in der Organisation aufheben. Nämlich, wir haben jetzt zumindest den Digitalbereich, Media. Also wir sagen dann eben Offside und Onside. Wir sind historisch Onside, [Person] und ich. Und Offside lag woanders in der Organisation. Das liegt jetzt bei uns. Und damit haben wir den Mediapartner und den KI-Partner konsolidiert, bei uns und können die eher/ Es fällt uns leichter, sie zu integrieren, weil wir eben auf eine organisatorische Art gezwungenermaßen integriert sind und sein müssen. #00:31:18-6#</w:t>
      </w:r>
    </w:p>
    <w:p w14:paraId="693A332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8C8BBF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Absolut. Vielen Dank, //weil, das war auch noch mal ein wichtiger Punkt. #00:31:22-2#</w:t>
      </w:r>
    </w:p>
    <w:p w14:paraId="47DF4B3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C566E0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Das heißt in dem Fall, (unv.) und// [Organisation] freunden sich jetzt an, immer mehr, unter Zwang praktisch. #00:31:27-6#</w:t>
      </w:r>
    </w:p>
    <w:p w14:paraId="7AC6E61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B75F65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Das heißt, in der Aufbauorganisation ist jetzt sowohl Traffic-zuführend als auch Traffic-verarbeitend in einer Hand? #00:31:42-8#</w:t>
      </w:r>
    </w:p>
    <w:p w14:paraId="3779514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4302EE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und Traffic-rückführend. #00:31:46-9#</w:t>
      </w:r>
    </w:p>
    <w:p w14:paraId="0783C4B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51E327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Und/ ja. #00:31:47-4#</w:t>
      </w:r>
    </w:p>
    <w:p w14:paraId="5282C97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E78741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Zuführend und Rückführend. Wir denken (da?) immer in Hoops, in Kreisen. #00:31:50-5#</w:t>
      </w:r>
    </w:p>
    <w:p w14:paraId="6E0B3CB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0265ED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Nein, das wäre noch mal später noch eine Frage gewesen, wie die Aufbauorganisation ist. Gut, vielen Dank. Dann vielleicht noch mal Frage nach/ wie arbeitet ihr an dem Thema? #00:32:04-7#</w:t>
      </w:r>
    </w:p>
    <w:p w14:paraId="1B11A79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F570FE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Ja, also die Frage (war?) (unv.). Also das (unv.) hat jetzt mittlerweile so ein paar (Restrukturierungen?) auch durchlaufen. Also ein Part ist halt das ganze Thema/ (wir nennen das behavioral-based Offering?). Das ist ein Programm, was wir aufgesetzt haben. Das läuft auch durch (unv.) (dieses Thema?). Wir segmentieren und zeigen den Usern (letztendlich Einladungen, Händler zu kontaktieren?), konkrete Angebote, Voucher, spezifischen Content und so weiter. (Dann haben wir?) das Thema Eins-zu-eins-Personalisierung, wo letztendlich dann auf User-Basis runtergebrochen wird, was will jetzt dieser ganz konkrete User im nächsten Schritt sehen. Und dann haben wir ein weiteres Thema, das ist damit ein bisschen verdrahtet, ist die Integration von weiteren Touchpoints. Also [Organisation] ist ein maximal komplexes Unternehmen. Und wir haben extrem viele User Touchpoints. Wir sind jetzt gerade dabei, einen Onlineshop live zu schalten. (Integrieren wir auch?) natürlich jetzt wieder die Möglichkeiten, die wir haben, über die User da was kennenzulernen. Und da gibt es halt immer einzelne Projekte, da bei diesen ganzen Aktivitäten, die wir da starten. Und diese Projekte, die wir da durchführen, die sind komplett agil. Und das heißt, da agieren wir auch im Bereich MVP. (Da tun wir uns auch, wie wir?) gelernt haben, mittlerweile extrem schwer, immer ganz konkrete, verbindliche Timings zu (verargumentieren?). Die Abhängigkeiten sind da an der Stelle sehr groß. Deswegen, ja, ist halt diese (unv.) heutzutage, da (unv. #00:33:42-6#) MVPs zu denken und sich so letztendlich nächste Schritte zu überlegen, (die hilft da?) an der Stelle weiter. Also ganz konkrete Versprechen, was ist jetzt übernächsten Monat live, davon sind wir weg. In dem Kontext von (unv.) können wir sagen, welche Kampagne geht jetzt live, das funktioniert. Aber letztendlich, welche Ausgestaltung diese Kampagne dann hat, was da genau integriert ist, ob wir jetzt (anfangen?), (unv.) mit reinzubringen und sowas, das sind ja so Dinge, da sind wir ein bisschen passiver geworden. #00:34:12-3#</w:t>
      </w:r>
    </w:p>
    <w:p w14:paraId="1A0974F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7D9317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Du hast vorher so in so einem Nebensatz gesagt, das Team hat auch mehrere Restrukturierungen durchlaufen, die/ Also ich habe verstanden, das Team, was an diesen Themen gearbeitet hat. Was waren da so die Gründe für die Restrukturierungen? #00:34:29-4#</w:t>
      </w:r>
    </w:p>
    <w:p w14:paraId="624ADD1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0FE2B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Na ja, also wir haben das ja zum Anfang sehr aufgesetzt aus diesem einen Case heraus. Wir wollten so ein Kampagnen-Case da aufsetzen, so einen (unv.) Case. Und irgendwann ist dann aber bei uns die Erkenntnis gereift, dass, wie [Person] gerade gesagt hatte, das eigentliche Thema ja Personalisierung ist und nicht irgendwie Voucher-(Aussteuerung?). Also wir sind ja auch wahrscheinlich zwei Jahre lang (unv.) gelaufen, mit dem Rabattstempel auf der Stirn. Und irgendwann haben wir dann aber es geschafft, zu sagen, ja nein, es geht nicht darum, jetzt hier einen Voucher den Leuten zu zeigen. Ich glaube, ich bin sogar mal (the Voucher?) (unv.) genannt worden. Aber (es geht nicht darum?) (unv.) irgendwie jetzt den Rabatt zu zeigen, sondern zu gucken, was können wir den Leuten jetzt als nächstes Offer zeigen, welchen Content können wir denen auch zeigen, wie können wir die Webseite, die Produkte, die Touchpoints, die wir haben, individuell anpassen. Und das (ist natürlich?) bei uns eine super komplexe Geschichte, weil wir natürlich auch dieses Vertriebsmodell haben, wo der User außerhalb der Website was kauft, dann geht er zum Händler, muss da was kaufen. (Die Conversion Rate?) aufzunehmen, ist halt da extrem schwer. Und das haben wir entsprechend geteilt. Wir haben (diese?) (unv.) Organisation sehr stark aufgebaut, wir haben diese Organisation aufgebaut, die sich sehr stark um (Systeme?) kümmert, um Technik und dann hinten raus haben wir (unv.) aufgebaut, (unv.) alle Bereiche, die sich sehr stark in den Bereich Analytics, Methodiken, ja, statistische Evaluierung und sowas dann kümmert. Das sind dann so die Dinge, die haben sich also nach und nach peu à peu dann entwickelt. #00:35:58-6#</w:t>
      </w:r>
    </w:p>
    <w:p w14:paraId="157964E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20539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Habt ihr auch/ #00:35:59-5#</w:t>
      </w:r>
    </w:p>
    <w:p w14:paraId="0C32F29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99149B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also wenn ich das ergänzen darf, noch mal. Also wir haben da so ein Missionssatz, der lautet eigentlich auf Englisch. Aber auf Deutsch übersetzt heißt er, wir begleiten jeden kurativ über Personalisierung bis zur Kaufentscheidung eines [Organisation] und bis er die Marke lieben lernt, also den kompletten Loop vom ersten Moment, wo jemand an Mobilität denkt, bis hin zu ah, er könnte sich vielleicht für ein [Organisation]-Produkt entscheiden und dann irgendwann hoffentlich lernt er die Marke lieben und verlässt uns nie wieder. (Und das über?) die richtige Kommunikation. Und darum geht es eigentlich, (relevant?) und Orchestrierung und End to End. Also dieser End-to-End-Gedanke kommt immer stärker auf. Und wir reden auch immer von (unv.) End to End. Da können wir jetzt aufzeigen, dass wir das von Anfang an schon mitgedacht haben. Diese Buzzwords, die (über einem?) Unternehmen aufkommen, die leben wir schon. Weil, unsere Technologie ist nahtlos und vernetzt. Da sitzt nicht ein Data-Lake drunter. Das ist eben auch oftmals die Denke, die im Unternehmen vertreten ist. Und für bestimmte Bereiche ist es sinnvoll, Data-Lakes (unv.) (große Töpfe?) zu bauen. Wir haben unterschiedliche Entitäten, weil jede Entität technologisch ihre Vor- und Nachteile hat, im rechtlichen Sinne, aber auch im technologischen Sinne. Und da drüber sitzen Prozesse, die sind nahtlos. Und dann denken wir eigentlich immer, was müssen wir tun, in welche Expansionsdimension müssen wir gehen, wo müssen wir unsere Ziele hin ausrichten, damit wir diese Nahtlosigkeit sicherstellen können. Und da gibt es eben mehrere Expansionsdimensionen. Und die hat ja [Person] beschrieben. Also einmal, wir haben angefangen, auf der Webseite, mit Personalisierung. Da werden Fahrzeuge verkauft. Und dann haben wir gesagt, okay, also es entstehen immer mehr digitale Touchpoints. Das heißt, (dass nicht nur?) die Webseite die Fahrzeuge verkauft, sondern es gibt Aftersales, also Kundenportale, die Services verkaufen. Jetzt entstehen Connectivity Apps. Das sind überall digitale Touchpoints und da muss natürlich unsere Geschichte drunter, unsere nahtlose künstliche Intelligenz, sonst haben wir ja nicht das, was wir wollen, nämlich eine orchestrierte, relevante, vor allen Dingen orchestrierte Journey, sondern widersprüchliche Kommunikation. Also (unv. #00:38:13-9#) über alle Touchpoints eine Expansionsdimension. Dann müssen wir überlegen, wie machen wir den Handshake zwischen/ der Nutzer ist unbekannt und der Nutzer ist bekannt, also (vor und nach?) (unv.), wie ist da die Übergabe dieser Daten. Weil, auch da hat man ja Personalisierungsanwendungen. Und dann ist eine weitere Expansionsdimension, natürlich immer unter Berücksichtigung, da geht es dann eher um Verantwortlichkeiten, Prozesse über die drei Vertriebsstufen. Und dann (die?) nächste Expansionsdimension ist, wir sind eine Marke im Konzern. Aus meiner Sicht entsteht das wahre Potenzial erst, wenn wir es schaffen, über die Konzernmarken und die Kunden, die potenziellen Kunden hin und her zu schieben. Also sprich, wenn ich jemanden habe und der ist wirklich nicht für [Organisation] geeignet, dann schiebe ich ihn lieber zu [Organisation], als ihn zu [Organisation] gehen zu lassen, also (unv.) (Family?). Da gibt es auch schon ein Projekt, was im Konzern liegt. Das gehen wir alle zwei Jahre mal wieder an. Und je nach Reifegrad oder, na ja, unterschiedlichen Prämissen wird das gut aufgefangen oder nicht. Jetzt standen wir kurz vor Durchstarten, aber jetzt, dann kam Corona. Und die weitere Expansionsdimension ist dann, wir denken ja alle aus der Automobilindustrie immer in Mobilitäts-User-Journeys. Aber so eine User Journey ist (ja wirklich nahtlos?) und dynamisch und in der Realität ganz anders, weil, keiner denkt ständig über Mobilität nach. Sondern man denkt über Mobilität nach und über Reisen und über Klamotten und alles und über Freiheit und Entscheidungsfreiheit und wo sitzen denn diese Unternehmen, die da Services und Produkte anbieten und wie kann man sich mit denen/ Und da geht es ja dann eher um strategische Partnerschaften, Datenpartnerschaften, die dann dazu führen würden, dass man wirklich (unv.) und auch neue, ich sage mal, Produkt- und Service (unv.) bauen kann. Das ist so die Strategie. #00:40:19-5#</w:t>
      </w:r>
    </w:p>
    <w:p w14:paraId="75C600E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81D1DF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Wow, das waren jetzt (lacht) fast alle Dimensionen, die ich bisher so in der Theorie für die Arbeit rausgefunden habe, (lacht) in einem Monolog zusammengefasst. Da würde mich mal interessieren, was hat sich denn, vielleicht nicht nur aus dem Projekt, aber auch aus diesem Ganzen, was man gelernt hat, gerade hinsichtlich, wie halte ich Daten vor, wie muss ich meine IT strukturieren, wie muss ich Geschäftsprozesse vielleicht auch anpassen/ Was sind denn so Änderungen gewesen, die daraus entstanden sind, die in der Organisation dann auch umgesetzt wurden? #00:40:55-6#</w:t>
      </w:r>
    </w:p>
    <w:p w14:paraId="20147A2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C9F250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Organisatorische Veränderungen eher? #00:41:00-9#</w:t>
      </w:r>
    </w:p>
    <w:p w14:paraId="105D395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36E963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Ja, oder prozessuale oder technologische Infrastrukturänderungen, wo man gesagt hat, okay, mit der Infrastruktur kriegen wir das nicht entsprechend mit den entsprechenden Kosten um, oder wir müssen da Prozesse anpassen, wie wir zusammenarbeiten, weil die Vorlaufzeiten sonst zu lang werden. Vielleicht müssen wir auch, genau, zum Beispiel die Traffic-zuführende Einheit zusammenbringen, organisatorisch, mit der Conversion-orientierten Seite, damit man da andere/ bessere Zusammenarbeit kriegt. Also diese Auswirkungen, die eben auf all diese Konzernthemen treffen, wenn man Sachen neu macht oder anders macht. #00:41:45-7#</w:t>
      </w:r>
    </w:p>
    <w:p w14:paraId="2486091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516640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erst mal so im Marketingumfeld ist es ja so, wir waren heute wieder in einem Termin, da geht es dann auch, ja, im Grunde genommen um den Bau einer neuen Website. Oder wir bauen ein Stück Website noch mal und (klatschen?) das da dran. Wir nennen das (One Hub?), weil, das soll ja alles nahtlos sein und der Nutzer soll ja nicht das Gefühl haben, dass er eben in fragmentierten und unterschiedlichen [Organisation]-Welten unterwegs ist. (Also?) wir bauen ein Stück weit Website und das hat sehr, sehr lange gedauert. Wir sind auch noch nicht so weit. Also ich sehe Personalisierung nicht als ein Thema, ein Teilthema, sondern Personalisierung muss immer im Zusammenspiel mit der (unv.), mit der Plattform passieren und mit dem Content. Weil, Daten alleine diffundieren, Daten allein können keine Personalisierung betreiben, weil, da ist nichts da, was man personalisieren kann, was man auch wohin schieben kann. Content (ohne?) Personalisierung ist lange nicht so effektiv und effizient. Also weil, (wir legen?) irgendwas irgendwohin und wissen gar nicht, ob es funktioniert und ob es ankommt. Und Plattform ohne Content ist nackt. Plattform ohne irgendwas funktioniert (schon mal?) nicht. Aber wir sind eben dieses Zusammenspiel (da?) nicht gewohnt. (Es ist nicht strukturiert?). Es ist nicht sortiert. Das heißt, wie immer muss man sich gute Zusammenarbeitsmodelle überlegen, die auch passiv sind. Wir gehen da eher in Richtung agil, Scrum, wobei es da auch Herausforderungen gibt. Wir haben auch lange gebraucht, um die Schnittstelle zu der Plattform zu bilden, zu bauen und nachhaltig (unv. #00:43:40-9#). Das ist jetzt einigermaßen passiert. Nichtsdestotrotz muss man sagen, wir haben es noch nicht wirklich geschafft, diese drei, ich sage mal, Stellschrauben des digitalen Ökosystems, (unv.) Content-Plattform und Daten auf Augenhöhe zu bringen. Und die müssen auf Augenhöhe sein. Die müssen zeitgleich und gleichwertig genährt werden, damit es dann auch ein gutes Ergebnis gibt. Und das ist nicht der Fall. Wir haben es nicht geschafft, so wie wir es hätten schaffen können und sollen, das Thema Personalisierung in das Frontend so einzubauen. [Person] hat vorhin das Stichwort genannt, Eins-zu-eins-Personalisierung. Das heißt, wir sind mittlerweile so weit/ Eigentlich können wir ganz viel mit (Daten?) machen. Das ist alles da. Es wabert da alles. Aber es fehlt der Nährboden. Und ein Nährboden, der fehlt, ist eben die Integration in die Plattform im Sinne von/ dass ich jeden Einzelnen individuell personalisieren kann. Da kommen dann auch wieder so Challenges und kritische Stimmen wie, wo ist der wirtschaftliche Break-Even-Point der Personalisierung, wo eben dann auch/ das kann man auch jetzt nicht erwarten, aber wo eben (unv. #00:44:46-9#) ist, dass Personalisierung per se Wirtschaftlichkeit (einrichtet?), weil sie ja genau (vermisst?), ob etwas ankommt oder nicht ankommt. Weil, wenn es gesehen wird, wenn es geklickt wird, dann kommt es gut an. Und wenn es nicht geklickt wird, wenn es nicht gesehen wird, dann kommt es nicht gut an, dann wird es auch nicht ausgespielt. Also diese Zusammenarbeit in diesem Dreigestirn, das haben wir lange geübt. (unv.) geübt, (war?) meistens eingebettet in unterschiedliche agile Formate. (Auch?) das agile Format, wir sind da so ein bisschen dem (Plattformbau?) hinterhergelaufen, haben uns da so ein bisschen angepasst. Ob das jetzt so das Richtige ist, sich dem so stark anzupassen, da bin ich mir noch nicht so ganz sicher. #00:45:32-2#</w:t>
      </w:r>
    </w:p>
    <w:p w14:paraId="0709649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E65108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Wie sieht dann so ein Scrum-Team aus? Ist das dann ein Team, was zusammengesetzt ist, aus Plattform, Content und Datenspezialisten? #00:45:42-0#</w:t>
      </w:r>
    </w:p>
    <w:p w14:paraId="563902A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427D68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So, das ist so in dieser Konstellation, wir bauen ein digitales Ökosystem. Also das müssen wir tatsächlich auch noch üben. Aber es ist ein agiles Team. Und dann gibt es eben, ja, designierte Prozesse und Dailys und Stand-ups und (unv.) und Priorisierung. Und dann gibt es aber, ja, (unv.) in dem Sinne. (Also das sind?) jetzt praktisch doch drei Teams, Content, (personalisierte Daten?), Content-Daten und Plattform. Und die haben dann auch für sich dann doch eigene Ziele. Also ich lege auch ganz starken Wert darauf und kämpfe dafür, dass auch eigentlich auf der höchsten Ebene so weit wie möglich wirklich eine gemeinsame Zielsetzung festgelegt wird und so lange wie möglich eine gemeinsame Zielsetzung auch runtergebrochen wird. Weil, nur so können wir auch dafür sorgen, dass man sich wirklich integriert und gemeinsame Ziele verfolgt und auch wirtschaftlich und unternehmerisch denkt. Weil, wir können noch so viele agile und integrierte Zusammenarbeitsmodelle aufsetzen, wenn der eine noch das Ziel hat, Personalisierung bitte zu dreißig Prozent auf (dem?) Touchpoint aufbereiten und der nächste hat das Ziel, den Konfigurator um zwanzig Prozent auszubauen, dann hat das kannibalisierenden Effekt und (schürt?) nicht die Zusammenarbeit. Also das ist dann schwierig. Also (ich meine?), wir machen ganz viel (unv.) mit agil, weil das auch (so?) schöne Buzzwords sind. Und bis zu einem gewissen Teil werden die auch gut aufgebaut. Aber dann fehlt wieder so dieses Top-down (unv.) (und die Zielsetzung ist einfach?) (unv.). #00:47:30-0#</w:t>
      </w:r>
    </w:p>
    <w:p w14:paraId="675DB74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14E295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(Da würde ich noch mal?) kurz (zu dem?) Punkt vorher was sagen. Du hattest gefragt, (unv.) was hat sich so entwickelt, was hat sich auch technisch entwickelt/ war, glaube ich, die Frage. Und da ist an der Stelle wirklich eine ganze Menge passiert, in den letzten Jahren. Also natürlich haben wir relativ schnell gemerkt, als wir die ganzen Cases gestartet haben, dass wir ein Riesendatenvolumen wieder auf einmal (aufrufen?). Also wir haben (dann da?) gemerkt, dass wir pro Monat dann da wirklich dreißig Gigabyte Informationen (unv.) müssen. Und dafür waren natürlich unsere Systeme nicht ausgerichtet. Und (dann haben wir mal?) eine Anfrage gestellt, intern. Da hieß es dann so, ja, in sechs Monaten können wir da vielleicht so da über (unv.) was machen. Ja, nein, wir brauchten das in Echtzeit. Wir brauchten das in real Time. Damals hieß das ganze Thema noch (unv.) Plattform. Irgendwann war es dann halt die Cloud (unv.) haben wir dann (da?) Microsoft halt für uns entdeckt (unv.) seit sieben Jahren in unseren ganzen Lösungen drauf und hatten da letztendlich unsere ganzen First-Party-Daten (unv.). War schon mal ein großer Effekt. Vorher sind die verloren gegangen, hat sich keiner für interessiert, hat sich keiner angeguckt. (Die hatten?) wir dann da und konnten auf der Basis dann anfangen, wirklich (unv. #00:48:38-8#) zu betreiben. Wir haben dann auch noch mal im nächsten Schritt das ganze Thema letztendlich (unv.) (Management bei uns noch mal?) etabliert. Das war auch ein Thema, eigentlich beides über die Mediaagenturen das vertrieben. (Oder die Mediaagenturen haben?) sich dafür interessiert. Also wir haben uns das mal angeguckt und dann festgestellt, was ist denn da los, auf unserer Website. Ich habe dann (aber?) irgendwann mal (da ein?) (Auditing drüber? #00:49:01-6#) laufen lassen und dann festgestellt, wie viele andere Unternehmen eigentlich bei uns Zugang haben, zu dem Traffic. Unglaublich war das. Und habe mich natürlich auch gefragt, okay, warum schaut denn letztendlich da das Rechtswesen, der Bereich Datenschutz da auf die Dinge, die wir machen, so im Detail hin. Aber bei den ganzen offenen (Scheunentoren, die jeder mit so ein bisschen Heise.de-Erfahrung?) verstehen konnte, warum ist das alles halt nicht (irgendwie mal?) platziert worden, das kam dann alles mit der Zeit. Also wir haben dann irgendwann (unv.) (Tech Manager?) gehabt. Wir haben das ganze Thema jetzt im Griff. Wir haben auch das ganze Thema Content oder das ganze Content-Management-Thema relativ gut orchestriert (unv. #00:49:38-6#) als die ganze DSGVO da gekommen ist. Das ist bei uns gar kein Thema. Waren wir (alles?) hundertprozentig für aufgestellt, hatten überhaupt keine Herausforderung an der Stelle. Da gab es einmal eine Mail, (das wurde?) (unv.). Da kam jemand vorbei, von einer Wirtschaftsprüfungsgesellschaft (, hat sich das angeguckt und, ja,?) passt alles wunderbar, (funktioniert, das Ganze?). Und ja, die ganzen Schritte danach, das ganze Thema Analytics, Adobe Analytics (unv.) verstanden worden, ah, okay, es ist ja eine Statistik, was da gemacht wird. Also (unv.) jetzt nur den Traffic (unv.), aber letztendlich Analyse wirklich Artificial Intelligence, das ist ja noch mal ein ganz anderes Thema. Also das kann halt Adobe gar nicht. Diese ganzen Erkenntnisgewinne, die sich dann irgendwann (auch ein bisschen gesetzt?) haben, das waren so immer wieder so (kleine?) Nebenkriegsschauplätze, die sich da entwickelt haben und wo wir dann letztendlich auch mit unserem Thema wieder halt uns entwickeln konnten. Und, ja, mittlerweile ist es das Gute einfach, dass natürlich dann auch die Leute aus anderen Bereichen auf uns zukommen und da aktiv halt Wissen abfragen. (Oder andere?) Konzerntöchter kommen auf uns zu und fragen, hier, wie sieht es denn aus, wie (unv.) das ganze Thema und da immer noch, das, was [Person] gerade sagte, (ist es?) extrem wichtig, der Wert der Webseite, der wird, erst nachdem man die ganzen Sachen halt wirklich verstanden (hat, verstanden. Also das ist möglich, dass?) diese Webseite wirklich ein Showroom ist. Als wir hier angefangen haben, war das nicht so gesehen und (unv.) (hatte gerade?) ein Gespräch mit den Kollegen von [Organisation], wo dann auch wieder (unv.) ja, wir gucken erst mal nur Offside, wir wollen da uns drauf konzentrieren. Am Ende des Gesprächs war es dann, ja, okay, wir müssen im Bereich der Webseite was machen, weil einfach/ (die?) Zahlen, die wir da haben die Reports, die wir da haben, die Ergebnisse (, die waren?), die sprechen alle für sich. Und die Systemlandschaften sind auch mittlerweile durch die IT auch durch viele Dinge, die wir (schon?) auch gestartet haben, jetzt so weit auch orchestriert, im Konzern, dass da die Anknüpfungspunkte (unv.) sehr gut sind. #00:51:40-9#</w:t>
      </w:r>
    </w:p>
    <w:p w14:paraId="7E95C28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2559F6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Wie ist denn das so hinsichtlich Weiterbildung, Ausbildung von euch selber vielleicht, von den Leuten, die da mitgearbeitet haben? Ist da irgendwas Spezielles angeboten worden, entwickelt worden? #00:51:55-9#</w:t>
      </w:r>
    </w:p>
    <w:p w14:paraId="39D0CF6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AB1FAA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Keine Zeit. Nein, also externe, wir/ Also ich weiß nicht, du hast das mal gesagt, [Person]. Ich weiß nicht, wie du das jetzt empfindest. Ich denke da auch viel drüber nach. Wir sind ja ein Team von zehn Leuten (unv.) Ich glaube, man kann schon auch sagen, dass im Umfeld immer mehr Leute sagen, ja, da ist wirklich was Gutes entstanden und wie habt ihr das gemacht. Und Education gehört natürlich dazu. Und wir überlegen sehr stark im Team immer, wie können wir uns weiterbilden. Weil, nicht jeder kann alles wissen. Das ist ja sowieso die große Kunst. Das muss man wissen, (an welcher Stelle/ weiterentwickelt werden?), damit wir mehr im Sinne eines (USPs?) auch unsere Projekte vorantreiben können. Und ja, ich finde, es ist viel Learning on the Job. Also wir haben jetzt auch im Moment einen guten Partner, ein gutes Partnerumfeld. Klar, da (gibt es?) intensiveres Wissen. Und wenn man wirklich da auch (den?) Bedarf hat, kann man jetzt da auch sehr gut einsteigen. (Durch Mediaagentur?), also durch das Zusammenspiel zwischen Mediaagentur und einer wirklichen, ich sage mal, Data Science Company haben wir einen guten Mix an Experten. Und da gibt es viele Optionen, sich mit Leuten zu unterhalten, sich Wissen anzueignen und vieles passiert natürlich dann auch wirklich on the Job. Also wir sind wirklich Learning by Doing, glaube ich, alle (unv.) digital (unv.). Aber es ist klar eine Herausforderung. Ich finde, das Thema/ es ist ja auch eine strategische Entscheidung, die wir treffen, gerade im Datenbereich, die auch das Unternehmen trifft, (die aber jetzt noch nicht getroffen/?) kann ich auch wieder auf meiner Ebene treffen, wollen wir hier Kompetenz intern aufbauen, wollen wir sie in den Märkten aufbauen, wollen wir uns als verlängerte Werkbank auch Partner/ ja, wie wollen wir uns da aufstellen. Und diese strategische Entscheidung ist dahingehend noch nicht gefallen. Ich meine, ich habe da eine Meinung zu, aber wie immer fehlen auch an allen Ecken und Enden Budgets und Ressourcen. Und irgendwann komm man an den Punkt, also wir sind jetzt mit zehn Leuten an einem Punkt, wo wir, glaube ich, schon sehr stark, also effizient sind und auch produktiv. An bestimmten Stellen kommt das Thema, entweder man macht jetzt einen Quantensprung im Wachstum und dann muss aber auch was passieren, budgetär und ressourcenweise, oder man macht eben weiter so, aber dann kommt man nicht in diese Expansionsdimension, die ich vorhin beschrieben habe. #00:54:48-7#</w:t>
      </w:r>
    </w:p>
    <w:p w14:paraId="38EA077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52DA43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Das führt mich vielleicht zu der Frage, welche Rolle hat denn das, ich sage mal, Topmanagement in dem Prozess? Wie werden die informiert? Wie sind die involviert? Wie nehmen die das wahr? Wie unterstützen die das? Wie kommunizieren die darüber? #00:55:07-3#</w:t>
      </w:r>
    </w:p>
    <w:p w14:paraId="4302BEF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B648E1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Na ja, erst mal, ich habe ja vorhin gesagt, wir beide sind jetzt so sechs Jahre dabei und ich habe auch für mich immer wieder bewusst die Entscheidung getroffen, ich möchte schon auch noch dabei bleiben, bin eigentlich eher breiter aufgestellt, also vom Background her, habe jetzt da auch ein gewisses Expertentum und möchte gerne dabei bleiben, weil ich glaube, es braucht eine gewisse Kontinuität. Und jetzt der Connect zum Topmanagement. In den sechs Jahren, ich glaube, das ist jetzt der fünfte Topmanager. Das heißt, hoch fluktuativ und man hat immer mal wieder Menschen, (es ist auch irgendwie überall?) People's Business. Und ich sage mal, ich würde sagen, wir sind im Vertrieb, da ist eh viel Movement. Das ist auch der erste Kanal, der abgeschaltet wird, wenn es budgetären Druck gibt, im Automotive. Und innerhalb des Vertriebs mit der ganzen Volatilität sind wir, obwohl alle von Consumer Centricity sprechen, sind wir in einem Bereich Marketing, Digitalmarketing (und?) neben uns ist kreativ und auf der anderen Seite ist noch ein bisschen Strategie und Media, sind wir der komplizierteste Bereich, das komplexeste (Thema, also in der ganzen Education. Kommen wir?) auch noch mal zur Education. Also wir haben uns immer wieder bewusst überlegt, was machen wir denn mit dem Topmanager jetzt. Man stellt sich da hin (und man?) erzählt die Story mantraartig. (Wir haben auch?) Präsentationen und verbale Ergüsse so, also mehr, als ich Legokästen für meine drei Kinder habe. Und ja, man kommt an den Punkt/ Also ich habe oft gedacht, okay, (jetzt ist es?) verstanden, mit dem Wissen und mit der Erfahrung, dass die Halbwertzeit dieses Wissens maximal zwischen zwei Wochen und zwei Monaten/ würde ich sagen. Das heißt, wir haben es nie geschafft. Wir haben immer mal wieder so aufkeimende Mentoren gehabt, aber keine nachhaltigen. Und die braucht man eigentlich. Ich habe das dann aber so für mich gesagt, und ich glaube, die Entscheidung war auch okay, zumindest zeitweise, also die ersten Jahre habe ich es eher als Abtauchen gesehen, weil, das braucht ja viel Energie und Aufwand, diese mantraartige Education- und Überzeugungs- und Ambassador-, missionarische Arbeit. Und (dann gibt es einen Break-Even-Point?), den habe ich dann gefunden, habe gesagt, okay, dann gibt es nicht so viel Education. Ich bin jetzt nicht so intensiv auf der Suche nach dem großen Mentor, sondern wir tauchen jetzt ab und (bauen?). Und das haben wir ja dann auch gemacht. Und jetzt langsam sind wir wieder aufgetaucht. Und jetzt ist (die?) Zeit, weil, wie gesagt, ich komme immer wieder auf diese/ jetzt kommen so Herausforderungen unbekannt meets bekannt. Also da gibt es dann auch mal/ das sind nicht nur wir, sondern das sind ganz viele obenliegende Bereiche, da steht (mal?) Digital-Bereich und die haben auch Ansprüche und die haben auch Herausforderungen und da gibt es gleiche Ziele und (unv. #00:58:16-6#) Gewerke. Und (halt?) diese ganzen Problematiken wiederholen sich und werden größer. Und jetzt braucht man bisschen mehr Sortierung. Und jetzt braucht man auch einen Mentor. Aber (unv.) (Zeit dafür?), wo man auch ganz gut mal abtauchen kann und dann eben auch Zeit hat, gerade in einem großen Unternehmen, Zeit und Ruhe, in Ruhe gelassen wird, damit man auch was Nachhaltiges produzieren kann. Ich fand es wichtiger, zu gucken, in der Konstellat/ Also ich fand, für mich sind die wichtigsten Erfolgsfaktoren die Zusammenarbeit mit dem Markt. Weil, wir machen es für den Markt, der den täglichen Kampf im Marketinggeschäft gewinnt. (Gutes Verhältnis?) ist schwer genug. Wir sind in vielen Märkten (live?) und da gibt es auch hohe Fluktuation. Aber wir haben das Team auch so aufgebaut, dass wir da Serviceleute bei uns haben, also Marktbetreuungsleute und, ja, das funktioniert gut. Ich glaube, wir haben so mit den stärksten (Marktberatungs-Layer?) oder (Smart-Beratungsthema?) im ganzen Marketingbereich, weil wir auch einfach gutes Expertentum haben. So ein Markt ist ein großer Erfolgsfaktor, dann aber auch in der Education, in der missionarischen Arbeit die richtigen Stakeholder finden, zum richtigen Zeitpunkt und nicht das Ohr abknabbern. Und der Business Case dahinter war wirklich mit der relevanteste. Da konnte man Einkauf und vor allen Dingen die Finanz überzeugen. Also die haben wirklich über die Jahre uns gut begleitet, weil das die ersten und auch jetzt die letzten sind, die an diesem Business Case mit glauben und den mithebeln. Und dann die Zusammenarbeit mit den Partnern ist ganz wichtig, weil, das sind die Leute, die das/ wir bauen das ja nicht selber. Wir können Themen nur triggern. Wir können Strategien nur/ wir können nur in die Richtung lenken. Also meiner Meinung nach, in so einem Umfeld, großes Unternehmen, hohe Komplexität, innovatives Thema, was man nach drei Jahren immer noch nicht (gut?) versteht, muss der Partner/ es muss kein kleines Unternehmen sein, aber damit es (unv. #01:00:47-2#) ist, müssen die (Schnittstellen/ Wir sind groß und komplex?) und es funktioniert gut, wenn da eine kleine, konsistente Entität reingreift, die langen Atem mit uns aushält und Kontinuität beweist. Und das haben wir. Also das haben wir mit unseren Partnern. Das sind für mich/ Und dann natürlich das (Topteam?) und die eigene Nachhaltigkeit, also praktisch dieser lange Atem. Und das ist ja auch konträr zu dem, was das Unternehmen einem ans Herz legt. Man sollte also eigentlich alle zwei bis drei Jahre wechseln. Und das passt nicht in dieses Umfeld und in die Erfolgsfaktoren. #01:01:32-7#</w:t>
      </w:r>
    </w:p>
    <w:p w14:paraId="3BAB5D4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8260F4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Ich würde beim Thema Partner noch (kurz?) ergänzen. Also eine hohe Qualität ist einfach auch, wenn man Ergebnisse permanent halt erbringt. Und das haben wir (dann?) mit unserem Partner sehr, sehr gut geschafft. Wirklich über einen sehr langen Zeithorizont hinaus haben die immer wieder halt sich verbessert, haben immer wieder neue Assets gesetzt, sind mit neuen Initiativen gekommen, haben neue Produkte, Kampagnen sich überlegt. Und das habe ich jetzt bei relativ vielen anderen Partnern in der Form nicht mitbekommen. Gerade in so einem extrem heterogenen und dynamischen Umfeld, in dem wir arbeiten, ist das schon eine Besonderheit gewesen. Da kenne ich halt Vergleichsprojekte in anderen Bereichen und Unternehmen, da sind die halt manchmal extrem/ nach einem Jahr sind die satt (einige Agenturen,?) die haben einen Rahmenvertrag bekommen, dann sind die satt. Dann gehen die (unv.) weg. Dann gehen da andere Leute weg. Und da hat es auch unsere Agentur an der Stelle dann wirklich geschafft, dann viele gute Leute über einen langen Zeitraum (unv.) (zu behalten?). Viele andere sind halt auch gegangen (unv.). Aber das ist einfach ein Faktor, der extrem geholfen hat, also die richtige Partnerwahl, (wirklich?) mit der Partnerwahl, ja. #01:02:39-3#</w:t>
      </w:r>
    </w:p>
    <w:p w14:paraId="2724461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5A1EED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Gut, also ich bin ehrlich ganz beeindruckt von euch, nicht nur, was ihr tut, sondern wie ihr es auch beschreibt. Also vielen Dank. Ich möchte euch, wie gesagt, nicht länger beanspruchen. Vielleicht noch eine Frage zum Schluss. Gibt es noch irgendwas? Ihr habt beide, glaube ich, noch mal versucht, gut zusammenzufassen. Gibt es noch irgendwas, was ihr mir mitgeben wollt, zu dem Thema? #01:03:11-0#</w:t>
      </w:r>
    </w:p>
    <w:p w14:paraId="2055A6E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0F1714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eine Sache fände ich auch noch/ Das ist jetzt keine große (Welle?). Aber, also ich fand auch immer spannend und wichtig, (da hattest du mich mal hingeführt?), [Person], wir haben ja Partner, die praktisch unsere verlängerte Werkbank sind. Also wir haben da natürlich viele Regeln bei [Organisation], dass sie nicht als [Organisation]-Kollegen gelten. (Die halten wir natürlich alle ein?). Aber ansonsten arbeitet man natürlich auf Augenhöhe. Und nichtsdestotrotz, diese Partner (6 Verbindungsstörung) (Mediabereich machen, wollen natürlich besonders große Gelder?) im Mediabereich ausgeben und die anderen wollen ganz, ganz (unv.) die User Journey auf unseren Touchpoints gestalten. (Das sind?) sehr auch teilweise konträre Ziele. Und die zusammenzuziehen und das alles immer faktenbasiert zu vermessen und zu prüfen und nach vorne schauen und dann zu gestalten, und zwar gemeinsam zu gestalten, sie alle auf einen Pfad zu bringen, das ist nicht einfach. Natürlich, wir haben viel Expertentum, aber wir können auch nicht immer in alle Details reingucken und (das fand?) ich jetzt sehr wichtig. (unv. #01:04:27-7#) vor drei, vier Jahren angefangen, mit einem neutralen Auditor zusammenzuarbeiten. Also wir holen uns regelmäßig neutrale Entitäten, auch gute Leute, die wirklich noch mal von außen auf neutraler Ebene dann/ und natürlich auch in der Konstellation und in dieser Struktur ganz sortierend und gut aufgesetzt bestimmte (Messungen?) (unv.) und dann eben uns auch beraten, wie man dann nachhaltig/ entweder operativ noch mal dreht oder strategisch noch mal anders (ausrichtet. Und das finde ich?) auch sehr wichtig, //gerade, weil/ #01:05:10-5#</w:t>
      </w:r>
    </w:p>
    <w:p w14:paraId="19932D2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E36DBE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Was (habt ihr?) denn für// eine Firma, für so einen Auditor? Was/ #01:05:12-9#</w:t>
      </w:r>
    </w:p>
    <w:p w14:paraId="599FC88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1DC83B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In dem Fall, in unserem Fall ist das [Organisation]. Und die beraten uns, wie gesagt, im Sinne von/ die kommen ab und an mal eingeflogen und bewundern auch tatsächlich unsere Strategie, sagen auch/ Das ist eben auch wertvoll. Weil, wir werden natürlich auch auf der anderen Seite von (unv.) und von allen möglichen Leuten angerufen und unterhalten uns auch mit anderen Unternehmen. Aber die haben ja jetzt dann noch mal ein breites Portfolio an Unternehmen auch im Schlepptau und können dann eingeflogen kommen und können uns dann auch irgendwo so in so einen Reifegradstatus setzen, können uns eine Idee geben, wo stehen wir, wie machen das andere Unternehmen, natürlich bis zu einem gewissen Grad nur, können uns vernetzen und machen das mit aller Neutralität, weil sie eben kein Media, keinen Service, kein Produkt, kein gar nichts zu verkaufen haben, allein diese neutrale Beratungsleistung. Und das ist dann an der Stelle bei aller Komplexität, bei aller Neuheit auch/ Und wir sind ja auch allein auf weiter Flur. Also wir stehen eigentlich jeden Morgen auf und sagen, ja, jetzt mal ins Ungewisse. Wir können nirgendwohin gucken, wer macht es uns vor, weil wir eigentlich wirklich immer so an der gestalterischen Grenze sind. Und die können uns da auch unter die Arme greifen, (unv.). #01:06:33-0#</w:t>
      </w:r>
    </w:p>
    <w:p w14:paraId="63B5BE7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E5819B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Genau, also eine Ergänzung noch von mir an der Stelle. Ich rede immer ganz gerne über Systeme, weil das Dinge relativ einfach kapselt. Aber am Ende, bei solchen (Einführungsthemen?) geht es eigentlich mehr um Prozess- und um Lösungsorientierung. Das heißt, was will ich sagen? Oft genug wird halt eine Software, eine Lösung eingeführt, um der Lösung wegen, um der Software wegen, um irgendwie cool zu sein, um zu sagen, ey, wir machen jetzt auch was mit AI, wir machen jetzt auch da irgendwas in dem Bereich, weil es irgendwo mal aufgeschnappt wurde, dass es wichtig ist. Aber dieser Gedanke in Richtung/ welche Probleme haben wir eigentlich ganz genau und welche (Probleme wollen?) wir eigentlich lösen, das ist etwas, was dann an verschiedensten Stellen extrem zu kurz kommt. Und das ist wahrscheinlich auch die Herausforderung, die wir bei uns im Topmanagement haben, dass die Kollegen einfach so eine große Dimension an (unv.) Problemen und Herausforderungen haben, die (sie halt dann?) nicht mit einer Fragestellung, mit einem AI-Konzept nicht (unv.) können. Und (unv.) halt dieser Ansatz, wie wir halt verfahren, also Bottom-up Dinge zu entwickeln, einzelne Punkte herauszuarbeiten und dann letztendlich präventive Lösungen zu vermeiden (unv.) (Probleme?) zu vermeiden und (unv.), das ist eigentlich der Ansatz, der uns da nachhaltig sehr, sehr weitergebracht hat. Ja, es geht darum, wirklich weniger jetzt eine Organisation aufzubauen, für sowas, sondern das (richtige Umfeld?) so zu gestalten, dass wir in der Lage sind, relativ schnell auch immer wieder halt neue Impulse setzen zu können. Ansonsten laufen wir (unv.) (irgendwie?) Gefahr halt, als (Marketingteam halt?) missverstanden zu werden und dann kommt halt genau das, was anderen auch passiert. Dann ist man in Zeiten von Krisen relativ schnell mit dem roten Stift konfrontiert. #01:08:21-6#</w:t>
      </w:r>
    </w:p>
    <w:p w14:paraId="24E0714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1678AA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Sorry, ich muss mich ausklinken. Ich bin eigentlich schon im nächsten Call. #01:08:31-0#</w:t>
      </w:r>
    </w:p>
    <w:p w14:paraId="0C3F609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66A647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Ich möchte //nur (unv.)/ #01:08:32-3#</w:t>
      </w:r>
    </w:p>
    <w:p w14:paraId="6A9D059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4ED56E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Danke. Es war ein sehr nettes// Gespräch. #01:08:33-6#</w:t>
      </w:r>
    </w:p>
    <w:p w14:paraId="402B302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3E36BB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Ja, herzlichen Dank für eure Zeit. Soll ich euch die Dokumentation zukommen lassen, sobald sie mir vorliegt? Oder //(unv.)? #01:08:41-9#</w:t>
      </w:r>
    </w:p>
    <w:p w14:paraId="56A8F92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B6ABED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gerne.// Also ich bin, wenn du weitere Fragen hast/ War ein sehr nettes Gespräch. Nicht alle Gespräche sind so gut. Und Ja, also wenn da Interesse besteht, wir können auch gerne noch mal eine Stunde ran hängen. Oder wenn jetzt Interesse besteht, also das ist schon/ wir tun und auch unsere (Chefs?)/ ich bin da (nicht?) immer ganz dabei. Also ich bin der Meinung, man müsste jetzt (noch mal?) ein bisschen mehr an die Öffentlichkeit gehen. Ich würde auch an anderer Stelle noch mal an die Öffentlichkeit gehen, weil, wir sind wirklich weit fortgeschritten. Aber hier ist die Denke immer so ein bisschen, was haben wir davon und so ein bisschen so ein eingeigelter Kreis. (Den muss man bisschen aufbrechen?). Aber in dem Connect zu der (unv.) (offener?). Also wenn du da was brauchst, noch mal, also müsste man natürlich noch mal draufgucken, worum es da geht, aber im Sinne eines Zitats oder, ja, einer etwas klareren Veröffentlichung oder Bekennung/ dann können wir da gerne auch noch mal drüber reden. #01:09:41-4#</w:t>
      </w:r>
    </w:p>
    <w:p w14:paraId="3928BD2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AEDB36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Oh, da habe ich bestimmt Ideen. Da würde ich mich einfach noch mal bei euch melden, dazu. #01:09:44-9#</w:t>
      </w:r>
    </w:p>
    <w:p w14:paraId="3C0914C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36F929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Okay. #01:09:45-8#</w:t>
      </w:r>
    </w:p>
    <w:p w14:paraId="2A5701A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6E6F48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(unv.) sehr gerne. #01:09:46-9#</w:t>
      </w:r>
    </w:p>
    <w:p w14:paraId="453FB3D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7E3F07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Ich klinke mich aus, ja? //Danke. Tschüss. #01:09:48-7#</w:t>
      </w:r>
    </w:p>
    <w:p w14:paraId="3E8BD9A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6296A6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Herzlichen Dank, euch.// #01:09:48-7#</w:t>
      </w:r>
    </w:p>
    <w:p w14:paraId="4DE4CF7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DF8938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Danke schön. #01:09:50-4#</w:t>
      </w:r>
    </w:p>
    <w:p w14:paraId="243F6BF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01DD41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Tschüss. #01:09:50-5#</w:t>
      </w:r>
    </w:p>
    <w:p w14:paraId="035E961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EB1472C" w14:textId="35CBCD3D" w:rsid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B2: Tschüss. #01:09:54-4#</w:t>
      </w:r>
    </w:p>
    <w:p w14:paraId="7A3FAE06" w14:textId="77777777" w:rsidR="003E4608" w:rsidRPr="003E4608" w:rsidRDefault="003E4608" w:rsidP="003E4608">
      <w:pPr>
        <w:spacing w:after="0"/>
        <w:rPr>
          <w:rFonts w:cs="Arial"/>
          <w:b/>
          <w:sz w:val="32"/>
          <w:szCs w:val="32"/>
        </w:rPr>
      </w:pPr>
      <w:r w:rsidRPr="003E4608">
        <w:rPr>
          <w:rFonts w:cs="Arial"/>
          <w:b/>
          <w:sz w:val="32"/>
          <w:szCs w:val="32"/>
        </w:rPr>
        <w:t>UNTER2</w:t>
      </w:r>
    </w:p>
    <w:p w14:paraId="78042538" w14:textId="77777777" w:rsidR="003E4608" w:rsidRPr="003E4608" w:rsidRDefault="003E4608" w:rsidP="003E4608">
      <w:pPr>
        <w:spacing w:after="0"/>
        <w:rPr>
          <w:rFonts w:cs="Arial"/>
          <w:sz w:val="16"/>
          <w:szCs w:val="16"/>
        </w:rPr>
      </w:pPr>
    </w:p>
    <w:p w14:paraId="5214DE16" w14:textId="77777777" w:rsidR="003E4608" w:rsidRPr="003E4608" w:rsidRDefault="003E4608" w:rsidP="003E4608">
      <w:pPr>
        <w:spacing w:after="0"/>
        <w:rPr>
          <w:rFonts w:cs="Arial"/>
          <w:sz w:val="16"/>
          <w:szCs w:val="16"/>
        </w:rPr>
      </w:pPr>
      <w:r w:rsidRPr="003E4608">
        <w:rPr>
          <w:rFonts w:cs="Arial"/>
          <w:sz w:val="16"/>
          <w:szCs w:val="16"/>
        </w:rPr>
        <w:t>B: Läuft? #00:00:01-1#</w:t>
      </w:r>
    </w:p>
    <w:p w14:paraId="0598DEDE" w14:textId="77777777" w:rsidR="003E4608" w:rsidRPr="003E4608" w:rsidRDefault="003E4608" w:rsidP="003E4608">
      <w:pPr>
        <w:spacing w:after="0"/>
        <w:rPr>
          <w:rFonts w:cs="Arial"/>
          <w:sz w:val="16"/>
          <w:szCs w:val="16"/>
        </w:rPr>
      </w:pPr>
    </w:p>
    <w:p w14:paraId="54AA9B33" w14:textId="77777777" w:rsidR="003E4608" w:rsidRPr="003E4608" w:rsidRDefault="003E4608" w:rsidP="003E4608">
      <w:pPr>
        <w:spacing w:after="0"/>
        <w:rPr>
          <w:rFonts w:cs="Arial"/>
          <w:sz w:val="16"/>
          <w:szCs w:val="16"/>
        </w:rPr>
      </w:pPr>
      <w:r w:rsidRPr="003E4608">
        <w:rPr>
          <w:rFonts w:cs="Arial"/>
          <w:sz w:val="16"/>
          <w:szCs w:val="16"/>
        </w:rPr>
        <w:t>I: So, läuft. Gut, beschreiben Sie doch bitte mal Ihre aktuelle Rolle. #00:00:07-9#</w:t>
      </w:r>
    </w:p>
    <w:p w14:paraId="3010E858" w14:textId="77777777" w:rsidR="003E4608" w:rsidRPr="003E4608" w:rsidRDefault="003E4608" w:rsidP="003E4608">
      <w:pPr>
        <w:spacing w:after="0"/>
        <w:rPr>
          <w:rFonts w:cs="Arial"/>
          <w:sz w:val="16"/>
          <w:szCs w:val="16"/>
        </w:rPr>
      </w:pPr>
    </w:p>
    <w:p w14:paraId="13AE3244" w14:textId="77777777" w:rsidR="003E4608" w:rsidRPr="003E4608" w:rsidRDefault="003E4608" w:rsidP="003E4608">
      <w:pPr>
        <w:spacing w:after="0"/>
        <w:rPr>
          <w:rFonts w:cs="Arial"/>
          <w:sz w:val="16"/>
          <w:szCs w:val="16"/>
        </w:rPr>
      </w:pPr>
      <w:r w:rsidRPr="003E4608">
        <w:rPr>
          <w:rFonts w:cs="Arial"/>
          <w:sz w:val="16"/>
          <w:szCs w:val="16"/>
        </w:rPr>
        <w:t>B: Beschreiben ist gut. Gut, dass ich sie nicht benennen muss (lacht). Also ich bin in einer Einheit, die nennt sich digitale Transformation. Das ist eine zentrale Einheit, die ist bei uns am CEO angehängt und die hat die Aufgabe, die Geschäftsbereiche der [Organisation] zu transformieren. Ja, ganz bewusst, das ist eine Innovationsabteilung, sondern das sind die Kernbereiche, die Kerngeschäftsbereiche. Wenn, und die sind Teil, will sagen, mindestens, sagen wir mal, sechzig Prozent dieses Teams macht ein Data- und AI-Team aus. Daneben gibt es noch sowas wie Agilität und andere (unv.) wie ein Blockchain, haben wir Experten für. Aber der Großteil macht tatsächlich das Datenteam aus. Da haben wir verschiedene Rollen. Ich bin in diesem Team für das Thema AI verantwortlich. Heißt, was passiert inhaltlich? Also ich verantworte die Skalierung von AI, das heißt, die Themen, die notwendig sind auf Unternehmensebene, um das Thema zum Fliegen zu bringen. Wir fahren ein hybrides Modell, das heißt, es gibt auch dezentrale Einheiten, die Data-Scientists haben. Also wir sagen nicht: „Alle in den Elfenbeinturm und jetzt wird zentrale AI gemacht“, sondern wir können von zentraler Stelle die dezentralen Einheiten unterstützen. Wir haben aber auch eine Data-Science-Einheit bei uns zentral sitzen, die wir den Leuten zur Verfügung stellen, die keine Fähigkeiten haben. Deswegen, da wieder der transformatorische Ansatz. Wir sind aber fest davon überzeugt, dass AI ein transformatorisches Thema ist. Das läuft eben nicht, (weil wir sagten?): „Da sind die neuen Algorithmen, viel Spaß“, und dann fliegt die Geschichte, sondern das Thema muss begleitet werden. Und bei dieser Skalierung, da gibt es Dinge zu tun wie zum Beispiel das Training, Ausbildung von Leuten. Also ich bilde selber Leute aus, intern. Das Thema Kommunikation, wie kommuniziere ich über das, was im Unternehmen passiert? Community-Building, wir gehen stark auf den Community-Practice-Ansatz, damit sich Leute austauschen können, sehr erfolgreich seit Anfang des Jahres, tatsächlich merken wir das. Positionen, die relevant sind für den Gesamtkonzern - vielleicht haben Sie es gelesen, White-Paper von der EU zum Thema AI-Regulierung - das würde natürlich die Energiewirtschaft ziemlich hart treffen, weil sie als High-Risk-Industrie genannt wird. Also eine Position, eine Meinung bilden zum Thema AI-Regulierung sollte glaube ich nicht in den dezentralen Einheiten passieren, sondern immer in einer Zentraleinheit. Das sind so Dinge, die wir tun, damit, ich sage mal, die dezentralen Einheiten gut arbeiten können und AI in den Betrieb bringen. Wir enablen die dabei sozusagen. Das ist so das Standbein. Daneben mache ich natürlich für, also so die ersten Schritte in der Wertschöpfungskette. Also wenn, ich sage mal, der Kunde, der hat, der kann drei verschiedene Bedürfnisse haben. Also Kunde ist bei uns der interne Fachbereich. Der kann entweder sagen: „Ich habe hier einen Anwendungsfall. Bitte, ich brauche halt (unv. #00:03:02-5#) Team. Ich will den umsetzen.“ Heißt noch lange nicht, dass das der richtige Case ist. Oder er sagt: „Ich habe hier Daten. Ich brauche mal Hilfe bei, einen Case zu finden. Bitte helft mir da mal.“ Also, dass man wirklich so in die Aviation geht. Oder er sagt: „Ich brauche hier mal Orientierungshilfe. Jeder redet über AI, über Analytics, über Data. Ich komme nicht mehr klar, bitte helft mir da mal.“ Und auch bei diesen initialen Schritten bin ich stark dabei und helfe den Leuten, bis man die Idee richtig konkretisiert hat und sagt: „Das ist jetzt der Case, auf dem wir arbeiten sollten“, und dann schaue ich, wer ist der Richtige? Ist es unser internes Team? Ist es ein Team von den dezentralen Einheiten? Ist es ein externer Partner, der da am besten hilft? Und dass man so da die Leute auch unterstützt. Und wenn es unser internes Team ist, begleite ich das auch manchmal bis zum Produktivnahme-Abschluss. Das mal in der Kürze. Ich glaube, wenn man es bezeichnen müsste, ist es KI-Lead. // (lacht) #00:03:54-7#</w:t>
      </w:r>
    </w:p>
    <w:p w14:paraId="1CCB1A52" w14:textId="77777777" w:rsidR="003E4608" w:rsidRPr="003E4608" w:rsidRDefault="003E4608" w:rsidP="003E4608">
      <w:pPr>
        <w:spacing w:after="0"/>
        <w:rPr>
          <w:rFonts w:cs="Arial"/>
          <w:sz w:val="16"/>
          <w:szCs w:val="16"/>
        </w:rPr>
      </w:pPr>
    </w:p>
    <w:p w14:paraId="36BD776F" w14:textId="77777777" w:rsidR="003E4608" w:rsidRPr="003E4608" w:rsidRDefault="003E4608" w:rsidP="003E4608">
      <w:pPr>
        <w:spacing w:after="0"/>
        <w:rPr>
          <w:rFonts w:cs="Arial"/>
          <w:sz w:val="16"/>
          <w:szCs w:val="16"/>
        </w:rPr>
      </w:pPr>
      <w:r w:rsidRPr="003E4608">
        <w:rPr>
          <w:rFonts w:cs="Arial"/>
          <w:sz w:val="16"/>
          <w:szCs w:val="16"/>
        </w:rPr>
        <w:t>I: (lacht) // #00:03:55-8#</w:t>
      </w:r>
    </w:p>
    <w:p w14:paraId="1D9BA748" w14:textId="77777777" w:rsidR="003E4608" w:rsidRPr="003E4608" w:rsidRDefault="003E4608" w:rsidP="003E4608">
      <w:pPr>
        <w:spacing w:after="0"/>
        <w:rPr>
          <w:rFonts w:cs="Arial"/>
          <w:sz w:val="16"/>
          <w:szCs w:val="16"/>
        </w:rPr>
      </w:pPr>
    </w:p>
    <w:p w14:paraId="776D3358" w14:textId="77777777" w:rsidR="003E4608" w:rsidRPr="003E4608" w:rsidRDefault="003E4608" w:rsidP="003E4608">
      <w:pPr>
        <w:spacing w:after="0"/>
        <w:rPr>
          <w:rFonts w:cs="Arial"/>
          <w:sz w:val="16"/>
          <w:szCs w:val="16"/>
        </w:rPr>
      </w:pPr>
      <w:r w:rsidRPr="003E4608">
        <w:rPr>
          <w:rFonts w:cs="Arial"/>
          <w:sz w:val="16"/>
          <w:szCs w:val="16"/>
        </w:rPr>
        <w:t>B: In Kürze war gut. In Länge. #00:03:59-5#</w:t>
      </w:r>
    </w:p>
    <w:p w14:paraId="3357AE08" w14:textId="77777777" w:rsidR="003E4608" w:rsidRPr="003E4608" w:rsidRDefault="003E4608" w:rsidP="003E4608">
      <w:pPr>
        <w:spacing w:after="0"/>
        <w:rPr>
          <w:rFonts w:cs="Arial"/>
          <w:sz w:val="16"/>
          <w:szCs w:val="16"/>
        </w:rPr>
      </w:pPr>
    </w:p>
    <w:p w14:paraId="45BC3482" w14:textId="77777777" w:rsidR="003E4608" w:rsidRPr="003E4608" w:rsidRDefault="003E4608" w:rsidP="003E4608">
      <w:pPr>
        <w:spacing w:after="0"/>
        <w:rPr>
          <w:rFonts w:cs="Arial"/>
          <w:sz w:val="16"/>
          <w:szCs w:val="16"/>
        </w:rPr>
      </w:pPr>
      <w:r w:rsidRPr="003E4608">
        <w:rPr>
          <w:rFonts w:cs="Arial"/>
          <w:sz w:val="16"/>
          <w:szCs w:val="16"/>
        </w:rPr>
        <w:t>I: Vielen Dank. Was verstehen Sie persönlich unter KI? #00:04:03-7#</w:t>
      </w:r>
    </w:p>
    <w:p w14:paraId="603743A1" w14:textId="77777777" w:rsidR="003E4608" w:rsidRPr="003E4608" w:rsidRDefault="003E4608" w:rsidP="003E4608">
      <w:pPr>
        <w:spacing w:after="0"/>
        <w:rPr>
          <w:rFonts w:cs="Arial"/>
          <w:sz w:val="16"/>
          <w:szCs w:val="16"/>
        </w:rPr>
      </w:pPr>
    </w:p>
    <w:p w14:paraId="432A609D" w14:textId="77777777" w:rsidR="003E4608" w:rsidRPr="003E4608" w:rsidRDefault="003E4608" w:rsidP="003E4608">
      <w:pPr>
        <w:spacing w:after="0"/>
        <w:rPr>
          <w:rFonts w:cs="Arial"/>
          <w:sz w:val="16"/>
          <w:szCs w:val="16"/>
        </w:rPr>
      </w:pPr>
      <w:r w:rsidRPr="003E4608">
        <w:rPr>
          <w:rFonts w:cs="Arial"/>
          <w:sz w:val="16"/>
          <w:szCs w:val="16"/>
        </w:rPr>
        <w:t>B: So, KI ist für mich in der Regel gleichzusetzen mit Machine-Learning. Also ich verstehe darunter, dass ich dem Computer nicht mehr explizit etwas beschreibe, formal beschreiben, sondern dass der Computer aus Beispielen lernt. Wir können es auch Daten nennen, aber dass er aus Beispielen lernt und ich nicht mehr Dinge formal beschreiben muss. Das ist für mich ganz klar KI. Ist eigentlich Machine-Learning, aber Machine-Learning ist ja nur eine Art, KI zu erreichen. Aber das sieht man, ja, jetzt gibt es Abweichungen. Also ich sehe, auch Reinforcement-Learning ist auch Teil von KI. Da arbeite ich ohne Daten. Das ist aber, das spielt da so eine untergeordnete Rolle in der Industrie, (Reforceable?) ist eine tolle Technologie, habe auch schon eine Masterarbeit dazu betreut, aber es spielt eine untergeordnete Rolle. Das meiste, was wir sehen, ist Supervise-Learning, als Supervise-Learning, wo ich mit Daten arbeite und deswegen verstehe ich darunter KI. Jetzt gibt es da noch so ein paar schöne Randbereiche. Also ich habe in Optimierung promoviert vor zehn Jahren. Zählt Optimierung auch zur KI? Damals hat es keiner KI genannt, heute nennen es die Leute auch KI. Mir ist es ehrlicherweise egal, ob man es dazuzählt. Wenn ich aber selber von KI spreche, bin ich eher bei den neueren Methoden. Das heißt, dass ich eben, dass der Algorithmus aus Daten lernt. #00:05:24-2#</w:t>
      </w:r>
    </w:p>
    <w:p w14:paraId="4BC93ACE" w14:textId="77777777" w:rsidR="003E4608" w:rsidRPr="003E4608" w:rsidRDefault="003E4608" w:rsidP="003E4608">
      <w:pPr>
        <w:spacing w:after="0"/>
        <w:rPr>
          <w:rFonts w:cs="Arial"/>
          <w:sz w:val="16"/>
          <w:szCs w:val="16"/>
        </w:rPr>
      </w:pPr>
    </w:p>
    <w:p w14:paraId="01E1CD87" w14:textId="77777777" w:rsidR="003E4608" w:rsidRPr="003E4608" w:rsidRDefault="003E4608" w:rsidP="003E4608">
      <w:pPr>
        <w:spacing w:after="0"/>
        <w:rPr>
          <w:rFonts w:cs="Arial"/>
          <w:sz w:val="16"/>
          <w:szCs w:val="16"/>
        </w:rPr>
      </w:pPr>
      <w:r w:rsidRPr="003E4608">
        <w:rPr>
          <w:rFonts w:cs="Arial"/>
          <w:sz w:val="16"/>
          <w:szCs w:val="16"/>
        </w:rPr>
        <w:t>I: Gibt es in Ihrer Organisation, soweit das überhaupt möglich ist, ein gemeinsames Verständnis, was KI ist und was der Zweck ist in Ihrer Organisation? #00:05:35-9#</w:t>
      </w:r>
    </w:p>
    <w:p w14:paraId="4E965B9B" w14:textId="77777777" w:rsidR="003E4608" w:rsidRPr="003E4608" w:rsidRDefault="003E4608" w:rsidP="003E4608">
      <w:pPr>
        <w:spacing w:after="0"/>
        <w:rPr>
          <w:rFonts w:cs="Arial"/>
          <w:sz w:val="16"/>
          <w:szCs w:val="16"/>
        </w:rPr>
      </w:pPr>
    </w:p>
    <w:p w14:paraId="79451F8D" w14:textId="77777777" w:rsidR="003E4608" w:rsidRPr="003E4608" w:rsidRDefault="003E4608" w:rsidP="003E4608">
      <w:pPr>
        <w:spacing w:after="0"/>
        <w:rPr>
          <w:rFonts w:cs="Arial"/>
          <w:sz w:val="16"/>
          <w:szCs w:val="16"/>
        </w:rPr>
      </w:pPr>
      <w:r w:rsidRPr="003E4608">
        <w:rPr>
          <w:rFonts w:cs="Arial"/>
          <w:sz w:val="16"/>
          <w:szCs w:val="16"/>
        </w:rPr>
        <w:t>B: Ja. Also, insbesondere durch die Community Practice. Also um Ihnen eine Zahl zu geben: Wir hatten Anfang des Jahres einen AI-Day, einen internen. Vorträge, also wo die verschiedenen Einheiten Vorträge liefern. Interessenten: hundertzwanzig. Bei hundertzwanzig haben wir Schluss gemacht und haben gesagt: „Uns platzt der Raum aus allen Nähten. Wir können jetzt keine Anmeldungen mehr annehmen.“ Also von daher sieht man schon, es gibt eine ordentliche Größe an Leuten, an Masse, die sich für das Thema interessieren. Von daher, ich glaube, es gibt ein einheitliches Verständnis. Insbesondere auch mit den internen Trainings haben wir mittlerweile schon viele Hunderte erreicht. Die sollten mittlerweile alle wissen, was AI heißt. Also mit Sicherheit nicht bei allen zwanzigtausend. Ich habe, das wäre schwierig, aber wir haben schon einige Prozent erreicht, der Belegschaft. Und ich würde sagen, die Leute, die sich auch mit AI beschäftigen, gibt es ein einheitliches Verständnis. Die sich nicht damit beschäftigen, klar, die haben wir noch nicht alle erreicht. Das geht nicht. So, jetzt hatten Sie aber noch einen zweiten Teil der Frage, oder? Der war // einheitliches Verständnis? #00:06:36-0#</w:t>
      </w:r>
    </w:p>
    <w:p w14:paraId="6BD857AF" w14:textId="77777777" w:rsidR="003E4608" w:rsidRPr="003E4608" w:rsidRDefault="003E4608" w:rsidP="003E4608">
      <w:pPr>
        <w:spacing w:after="0"/>
        <w:rPr>
          <w:rFonts w:cs="Arial"/>
          <w:sz w:val="16"/>
          <w:szCs w:val="16"/>
        </w:rPr>
      </w:pPr>
    </w:p>
    <w:p w14:paraId="65A8D154" w14:textId="77777777" w:rsidR="003E4608" w:rsidRPr="003E4608" w:rsidRDefault="003E4608" w:rsidP="003E4608">
      <w:pPr>
        <w:spacing w:after="0"/>
        <w:rPr>
          <w:rFonts w:cs="Arial"/>
          <w:sz w:val="16"/>
          <w:szCs w:val="16"/>
        </w:rPr>
      </w:pPr>
      <w:r w:rsidRPr="003E4608">
        <w:rPr>
          <w:rFonts w:cs="Arial"/>
          <w:sz w:val="16"/>
          <w:szCs w:val="16"/>
        </w:rPr>
        <w:t>I: Nein, einheitliches Verständnis. // Also gibt es sowas wie ein einheitliches gemeinsames Verständnis // zu KI? #00:06:41-3#</w:t>
      </w:r>
    </w:p>
    <w:p w14:paraId="18736DFE" w14:textId="77777777" w:rsidR="003E4608" w:rsidRPr="003E4608" w:rsidRDefault="003E4608" w:rsidP="003E4608">
      <w:pPr>
        <w:spacing w:after="0"/>
        <w:rPr>
          <w:rFonts w:cs="Arial"/>
          <w:sz w:val="16"/>
          <w:szCs w:val="16"/>
        </w:rPr>
      </w:pPr>
    </w:p>
    <w:p w14:paraId="1F4F6106" w14:textId="77777777" w:rsidR="003E4608" w:rsidRPr="003E4608" w:rsidRDefault="003E4608" w:rsidP="003E4608">
      <w:pPr>
        <w:spacing w:after="0"/>
        <w:rPr>
          <w:rFonts w:cs="Arial"/>
          <w:sz w:val="16"/>
          <w:szCs w:val="16"/>
        </w:rPr>
      </w:pPr>
      <w:r w:rsidRPr="003E4608">
        <w:rPr>
          <w:rFonts w:cs="Arial"/>
          <w:sz w:val="16"/>
          <w:szCs w:val="16"/>
        </w:rPr>
        <w:t>B: Genau. // Aber das andere war ein Ziel. Ein Ziel, wo wollen wir denn damit hin? Also das ist tatsächlich was. Wir formulieren gerade die Vision, die AI-Vision. Wir hatten im letzten Jahr Strategie-Workshops, um rauszufinden, wo spielt KI für die einzelne Geschäftseinheit eine Rolle? Was sind die Schwerpunktbereiche, in denen man nach Cases suchen sollte? Das ist eine unserer Grundüberzeugungen. Skalierung erfordert Fokussierung. Ich mache nicht alle AI-Cases. Ich mache die, wo ich den richtigen Hebel habe. Deswegen haben wir die Strategie-Workshops gemacht und haben auf die Enable-Factors geguckt. Also wie ist meine Infrastruktur hier? Wie gut sind meine Daten? Wie gut sind meine Skills, die ich habe, um zu schauen, was muss in den Enable-Factors verändern? Deswegen formulieren wir basierend darauf jetzt gerade die Vision, um die Strategie und die Vision zu erreichen. Ja. Kommuniziert ist das allerdings noch nicht. Deswegen würde ich sagen, da ist noch kein eigentliches Verständnis, aber wir befinden uns gerade auf dem Weg dahin. #00:07:38-8#</w:t>
      </w:r>
    </w:p>
    <w:p w14:paraId="4349DC0D" w14:textId="77777777" w:rsidR="003E4608" w:rsidRPr="003E4608" w:rsidRDefault="003E4608" w:rsidP="003E4608">
      <w:pPr>
        <w:spacing w:after="0"/>
        <w:rPr>
          <w:rFonts w:cs="Arial"/>
          <w:sz w:val="16"/>
          <w:szCs w:val="16"/>
        </w:rPr>
      </w:pPr>
    </w:p>
    <w:p w14:paraId="038BB365" w14:textId="77777777" w:rsidR="003E4608" w:rsidRPr="003E4608" w:rsidRDefault="003E4608" w:rsidP="003E4608">
      <w:pPr>
        <w:spacing w:after="0"/>
        <w:rPr>
          <w:rFonts w:cs="Arial"/>
          <w:sz w:val="16"/>
          <w:szCs w:val="16"/>
        </w:rPr>
      </w:pPr>
      <w:r w:rsidRPr="003E4608">
        <w:rPr>
          <w:rFonts w:cs="Arial"/>
          <w:sz w:val="16"/>
          <w:szCs w:val="16"/>
        </w:rPr>
        <w:t>I: Können Sie sagen, wer arbeitet an der Vision mit? // Also welche (Community?). #00:07:43-5#</w:t>
      </w:r>
    </w:p>
    <w:p w14:paraId="216DE6E9" w14:textId="77777777" w:rsidR="003E4608" w:rsidRPr="003E4608" w:rsidRDefault="003E4608" w:rsidP="003E4608">
      <w:pPr>
        <w:spacing w:after="0"/>
        <w:rPr>
          <w:rFonts w:cs="Arial"/>
          <w:sz w:val="16"/>
          <w:szCs w:val="16"/>
        </w:rPr>
      </w:pPr>
    </w:p>
    <w:p w14:paraId="10403B7C" w14:textId="77777777" w:rsidR="003E4608" w:rsidRPr="003E4608" w:rsidRDefault="003E4608" w:rsidP="003E4608">
      <w:pPr>
        <w:spacing w:after="0"/>
        <w:rPr>
          <w:rFonts w:cs="Arial"/>
          <w:sz w:val="16"/>
          <w:szCs w:val="16"/>
        </w:rPr>
      </w:pPr>
      <w:r w:rsidRPr="003E4608">
        <w:rPr>
          <w:rFonts w:cs="Arial"/>
          <w:sz w:val="16"/>
          <w:szCs w:val="16"/>
        </w:rPr>
        <w:t>B: Das ist das // zentrale AI-Team. Ja, also genau, also die hauptsächlich. Aber wir haben nochmal eine besondere Community, nochmal eine spezialisiertere. Wir haben vor, vor einem Jahr haben wir damit angefangen, haben wir eine Rolle kreiert, die nennen wir AI-Multiplikatoren. Das sind Personen im Fachbereich. Die haben wir ein KI-Training, ein spezielles angeboten, haben eine Community gebildet, da sind wir jetzt 30 Leute, und wir stimmen uns monatlich ab, haben auch, wenn es denn mal wieder geht, gemeinsame Events. Und die beziehen wir in diese zentralen Aktivitäten auch mit ein. Die kommen aus der dezentralen Einheit, da ist das eine Superstory, das mit denen dann auch durchzuführen, damit die Dinge eben nicht nur zentral entwickelt werden und die zentralen Einheiten sagen, was sie nicht (unv.). #00:08:31-2#</w:t>
      </w:r>
    </w:p>
    <w:p w14:paraId="0B36B86D" w14:textId="77777777" w:rsidR="003E4608" w:rsidRPr="003E4608" w:rsidRDefault="003E4608" w:rsidP="003E4608">
      <w:pPr>
        <w:spacing w:after="0"/>
        <w:rPr>
          <w:rFonts w:cs="Arial"/>
          <w:sz w:val="16"/>
          <w:szCs w:val="16"/>
        </w:rPr>
      </w:pPr>
    </w:p>
    <w:p w14:paraId="4D4DDFCD" w14:textId="77777777" w:rsidR="003E4608" w:rsidRPr="003E4608" w:rsidRDefault="003E4608" w:rsidP="003E4608">
      <w:pPr>
        <w:spacing w:after="0"/>
        <w:rPr>
          <w:rFonts w:cs="Arial"/>
          <w:sz w:val="16"/>
          <w:szCs w:val="16"/>
        </w:rPr>
      </w:pPr>
      <w:r w:rsidRPr="003E4608">
        <w:rPr>
          <w:rFonts w:cs="Arial"/>
          <w:sz w:val="16"/>
          <w:szCs w:val="16"/>
        </w:rPr>
        <w:t>I: Haben sich diese Multiplikatoren beworben oder wie wurden die ausgewählt? #00:08:36-8#</w:t>
      </w:r>
    </w:p>
    <w:p w14:paraId="3F8F89C6" w14:textId="77777777" w:rsidR="003E4608" w:rsidRPr="003E4608" w:rsidRDefault="003E4608" w:rsidP="003E4608">
      <w:pPr>
        <w:spacing w:after="0"/>
        <w:rPr>
          <w:rFonts w:cs="Arial"/>
          <w:sz w:val="16"/>
          <w:szCs w:val="16"/>
        </w:rPr>
      </w:pPr>
    </w:p>
    <w:p w14:paraId="00A543A8" w14:textId="77777777" w:rsidR="003E4608" w:rsidRPr="003E4608" w:rsidRDefault="003E4608" w:rsidP="003E4608">
      <w:pPr>
        <w:spacing w:after="0"/>
        <w:rPr>
          <w:rFonts w:cs="Arial"/>
          <w:sz w:val="16"/>
          <w:szCs w:val="16"/>
        </w:rPr>
      </w:pPr>
      <w:r w:rsidRPr="003E4608">
        <w:rPr>
          <w:rFonts w:cs="Arial"/>
          <w:sz w:val="16"/>
          <w:szCs w:val="16"/>
        </w:rPr>
        <w:t>B: Unterschiedlich. Wir haben, zum Teil wussten wir ganz genau, wen wir ansprechen sollen, dass wir sagen: „Hier, der kommt infrage, den sollten wir nehmen.“ Ansonsten hatten wir so eine Art Jobbeschreibung und hatten es über das Topmanagement reingegeben und haben gesagt: „Wer wäre denn ein geeigneter Kandidat dafür?“ Und so ist es da gelaufen. War halt ein Anspruch. Wir haben gesagt: „Wir brauchen Leute, die nicht nur mit Scheuklappen rumlaufen und nur auf ihren eigenen Prozess gucken, sondern wir brauchen jemanden, der in der Organisation auch rumkommt und ein gewisses Standing hat, dann auch als Ambassador, als Botschafter für das Thema agieren kann und auch Use-Cases identifizieren kann.“ Und das kann ich eigentlich nur mit jemanden, der wirklich in der Breite unterwegs ist und auch ein Stückweit auch akzeptiert ist in der Organisation. #00:09:18-0#</w:t>
      </w:r>
    </w:p>
    <w:p w14:paraId="5F212586" w14:textId="77777777" w:rsidR="003E4608" w:rsidRPr="003E4608" w:rsidRDefault="003E4608" w:rsidP="003E4608">
      <w:pPr>
        <w:spacing w:after="0"/>
        <w:rPr>
          <w:rFonts w:cs="Arial"/>
          <w:sz w:val="16"/>
          <w:szCs w:val="16"/>
        </w:rPr>
      </w:pPr>
    </w:p>
    <w:p w14:paraId="15A966F1" w14:textId="77777777" w:rsidR="003E4608" w:rsidRPr="003E4608" w:rsidRDefault="003E4608" w:rsidP="003E4608">
      <w:pPr>
        <w:spacing w:after="0"/>
        <w:rPr>
          <w:rFonts w:cs="Arial"/>
          <w:sz w:val="16"/>
          <w:szCs w:val="16"/>
        </w:rPr>
      </w:pPr>
      <w:r w:rsidRPr="003E4608">
        <w:rPr>
          <w:rFonts w:cs="Arial"/>
          <w:sz w:val="16"/>
          <w:szCs w:val="16"/>
        </w:rPr>
        <w:t>I: Gab es sonst noch Kriterien? #00:09:23-2#</w:t>
      </w:r>
    </w:p>
    <w:p w14:paraId="1EDEE1A7" w14:textId="77777777" w:rsidR="003E4608" w:rsidRPr="003E4608" w:rsidRDefault="003E4608" w:rsidP="003E4608">
      <w:pPr>
        <w:spacing w:after="0"/>
        <w:rPr>
          <w:rFonts w:cs="Arial"/>
          <w:sz w:val="16"/>
          <w:szCs w:val="16"/>
        </w:rPr>
      </w:pPr>
    </w:p>
    <w:p w14:paraId="67837CB0" w14:textId="77777777" w:rsidR="003E4608" w:rsidRPr="003E4608" w:rsidRDefault="003E4608" w:rsidP="003E4608">
      <w:pPr>
        <w:spacing w:after="0"/>
        <w:rPr>
          <w:rFonts w:cs="Arial"/>
          <w:sz w:val="16"/>
          <w:szCs w:val="16"/>
        </w:rPr>
      </w:pPr>
      <w:r w:rsidRPr="003E4608">
        <w:rPr>
          <w:rFonts w:cs="Arial"/>
          <w:sz w:val="16"/>
          <w:szCs w:val="16"/>
        </w:rPr>
        <w:t>B: (…) Interesse an der Tätigkeit. Aber sonst gab es eigentlich nichts. Also keine spezielle Kenntnis. Also die Botschaft, die ich immer aussende: Ich muss kein Data-Scientist sein, um diese Thema verstehen zu können und bei dem Thema mitarbeiten zu können. Das ist absolut nicht notwendig. Also nein, und da haben wir jetzt von Mitarbeiter bis oberes Management haben wir da teilweise Leute dabei. #00:09:50-2#</w:t>
      </w:r>
    </w:p>
    <w:p w14:paraId="3A534E8B" w14:textId="77777777" w:rsidR="003E4608" w:rsidRPr="003E4608" w:rsidRDefault="003E4608" w:rsidP="003E4608">
      <w:pPr>
        <w:spacing w:after="0"/>
        <w:rPr>
          <w:rFonts w:cs="Arial"/>
          <w:sz w:val="16"/>
          <w:szCs w:val="16"/>
        </w:rPr>
      </w:pPr>
    </w:p>
    <w:p w14:paraId="28F905D6" w14:textId="77777777" w:rsidR="003E4608" w:rsidRPr="003E4608" w:rsidRDefault="003E4608" w:rsidP="003E4608">
      <w:pPr>
        <w:spacing w:after="0"/>
        <w:rPr>
          <w:rFonts w:cs="Arial"/>
          <w:sz w:val="16"/>
          <w:szCs w:val="16"/>
        </w:rPr>
      </w:pPr>
      <w:r w:rsidRPr="003E4608">
        <w:rPr>
          <w:rFonts w:cs="Arial"/>
          <w:sz w:val="16"/>
          <w:szCs w:val="16"/>
        </w:rPr>
        <w:t>I: Danke. Ich würde nochmal ganz kurz auf die Marketingdefinition eingehen. Marketing meiner Arbeit umfasst jetzt nicht nur das, was man gemeinhin Produktmanagement, Marketing, Kommunikation, Werbung umfasst, sondern alles, was in der Schnittstelle zum Endkunden passiert, an Interaktion und Kommunikation. Das nur nochmal zum Hintergrund, weil das oftmals/ In den meisten größeren Unternehmen ist das wieder von dem Service oder Sales funktional eingegliedert. Ich würde jetzt, wenn das für Sie in Ordnung ist und wenn wir da einen Fall finden, für die nächsten Fragen, dass Sie vielleicht mal einen Fall beschrieben, ganz konkret, der vielleicht gut geeignet ist, umso mal zu beleuchten: Was ist gut, was ist wichtig? Und dann dem hangeln wir uns dann entlang und natürlich können Sie auch noch andere Themen ranziehen, aber dass man so ein bisschen einen roten Faden hat. Das hat sich bisher immer so bewährt, dass man so einen Fall so hauptsächlich im Blick hat. #00:10:54-2#</w:t>
      </w:r>
    </w:p>
    <w:p w14:paraId="7461A653" w14:textId="77777777" w:rsidR="003E4608" w:rsidRPr="003E4608" w:rsidRDefault="003E4608" w:rsidP="003E4608">
      <w:pPr>
        <w:spacing w:after="0"/>
        <w:rPr>
          <w:rFonts w:cs="Arial"/>
          <w:sz w:val="16"/>
          <w:szCs w:val="16"/>
        </w:rPr>
      </w:pPr>
    </w:p>
    <w:p w14:paraId="6136B835" w14:textId="77777777" w:rsidR="003E4608" w:rsidRPr="003E4608" w:rsidRDefault="003E4608" w:rsidP="003E4608">
      <w:pPr>
        <w:spacing w:after="0"/>
        <w:rPr>
          <w:rFonts w:cs="Arial"/>
          <w:sz w:val="16"/>
          <w:szCs w:val="16"/>
        </w:rPr>
      </w:pPr>
      <w:r w:rsidRPr="003E4608">
        <w:rPr>
          <w:rFonts w:cs="Arial"/>
          <w:sz w:val="16"/>
          <w:szCs w:val="16"/>
        </w:rPr>
        <w:t>B: Ja. #00:10:54-4#</w:t>
      </w:r>
    </w:p>
    <w:p w14:paraId="0B45C56A" w14:textId="77777777" w:rsidR="003E4608" w:rsidRPr="003E4608" w:rsidRDefault="003E4608" w:rsidP="003E4608">
      <w:pPr>
        <w:spacing w:after="0"/>
        <w:rPr>
          <w:rFonts w:cs="Arial"/>
          <w:sz w:val="16"/>
          <w:szCs w:val="16"/>
        </w:rPr>
      </w:pPr>
    </w:p>
    <w:p w14:paraId="0EB3262A" w14:textId="77777777" w:rsidR="003E4608" w:rsidRPr="003E4608" w:rsidRDefault="003E4608" w:rsidP="003E4608">
      <w:pPr>
        <w:spacing w:after="0"/>
        <w:rPr>
          <w:rFonts w:cs="Arial"/>
          <w:sz w:val="16"/>
          <w:szCs w:val="16"/>
        </w:rPr>
      </w:pPr>
      <w:r w:rsidRPr="003E4608">
        <w:rPr>
          <w:rFonts w:cs="Arial"/>
          <w:sz w:val="16"/>
          <w:szCs w:val="16"/>
        </w:rPr>
        <w:t>I: Haben Sie da einen und wie würden Sie den beschreiben? #00:10:58-7#</w:t>
      </w:r>
    </w:p>
    <w:p w14:paraId="09CBC4A5" w14:textId="77777777" w:rsidR="003E4608" w:rsidRPr="003E4608" w:rsidRDefault="003E4608" w:rsidP="003E4608">
      <w:pPr>
        <w:spacing w:after="0"/>
        <w:rPr>
          <w:rFonts w:cs="Arial"/>
          <w:sz w:val="16"/>
          <w:szCs w:val="16"/>
        </w:rPr>
      </w:pPr>
    </w:p>
    <w:p w14:paraId="6943A7EF" w14:textId="77777777" w:rsidR="003E4608" w:rsidRPr="003E4608" w:rsidRDefault="003E4608" w:rsidP="003E4608">
      <w:pPr>
        <w:spacing w:after="0"/>
        <w:rPr>
          <w:rFonts w:cs="Arial"/>
          <w:sz w:val="16"/>
          <w:szCs w:val="16"/>
        </w:rPr>
      </w:pPr>
      <w:r w:rsidRPr="003E4608">
        <w:rPr>
          <w:rFonts w:cs="Arial"/>
          <w:sz w:val="16"/>
          <w:szCs w:val="16"/>
        </w:rPr>
        <w:t>B: Dann nehmen wir doch den, Kundenkommunikation via Mail. Habe eine interne Kennung, ich möchte wissen, was will denn diese Person? Also, dass eben nicht die Email reinkommt und vom Sammelpostfach zu Sammelpostfach geschoben wird - das ist auch mein Job -, sondern, dass die KI den intern erkennt und direkt (sich?), den weiterroutet, (oder was?) mit dem dann danach passiert. Den könnten wir glaube ich nehmen. #00:11:18-6#</w:t>
      </w:r>
    </w:p>
    <w:p w14:paraId="638E6C4A" w14:textId="77777777" w:rsidR="003E4608" w:rsidRPr="003E4608" w:rsidRDefault="003E4608" w:rsidP="003E4608">
      <w:pPr>
        <w:spacing w:after="0"/>
        <w:rPr>
          <w:rFonts w:cs="Arial"/>
          <w:sz w:val="16"/>
          <w:szCs w:val="16"/>
        </w:rPr>
      </w:pPr>
    </w:p>
    <w:p w14:paraId="69DD455F" w14:textId="77777777" w:rsidR="003E4608" w:rsidRPr="003E4608" w:rsidRDefault="003E4608" w:rsidP="003E4608">
      <w:pPr>
        <w:spacing w:after="0"/>
        <w:rPr>
          <w:rFonts w:cs="Arial"/>
          <w:sz w:val="16"/>
          <w:szCs w:val="16"/>
        </w:rPr>
      </w:pPr>
      <w:r w:rsidRPr="003E4608">
        <w:rPr>
          <w:rFonts w:cs="Arial"/>
          <w:sz w:val="16"/>
          <w:szCs w:val="16"/>
        </w:rPr>
        <w:t>I: Mhm (zustimmend). #00:11:21-8#</w:t>
      </w:r>
    </w:p>
    <w:p w14:paraId="68BB3C54" w14:textId="77777777" w:rsidR="003E4608" w:rsidRPr="003E4608" w:rsidRDefault="003E4608" w:rsidP="003E4608">
      <w:pPr>
        <w:spacing w:after="0"/>
        <w:rPr>
          <w:rFonts w:cs="Arial"/>
          <w:sz w:val="16"/>
          <w:szCs w:val="16"/>
        </w:rPr>
      </w:pPr>
    </w:p>
    <w:p w14:paraId="72065527" w14:textId="77777777" w:rsidR="003E4608" w:rsidRPr="003E4608" w:rsidRDefault="003E4608" w:rsidP="003E4608">
      <w:pPr>
        <w:spacing w:after="0"/>
        <w:rPr>
          <w:rFonts w:cs="Arial"/>
          <w:sz w:val="16"/>
          <w:szCs w:val="16"/>
        </w:rPr>
      </w:pPr>
      <w:r w:rsidRPr="003E4608">
        <w:rPr>
          <w:rFonts w:cs="Arial"/>
          <w:sz w:val="16"/>
          <w:szCs w:val="16"/>
        </w:rPr>
        <w:t>B: Ein Standard-Case würde ich sagen. Den haben sie doch schon öfter gehört. #00:11:24-7#</w:t>
      </w:r>
    </w:p>
    <w:p w14:paraId="77FDB5EC" w14:textId="77777777" w:rsidR="003E4608" w:rsidRPr="003E4608" w:rsidRDefault="003E4608" w:rsidP="003E4608">
      <w:pPr>
        <w:spacing w:after="0"/>
        <w:rPr>
          <w:rFonts w:cs="Arial"/>
          <w:sz w:val="16"/>
          <w:szCs w:val="16"/>
        </w:rPr>
      </w:pPr>
    </w:p>
    <w:p w14:paraId="5B390935" w14:textId="77777777" w:rsidR="003E4608" w:rsidRPr="003E4608" w:rsidRDefault="003E4608" w:rsidP="003E4608">
      <w:pPr>
        <w:spacing w:after="0"/>
        <w:rPr>
          <w:rFonts w:cs="Arial"/>
          <w:sz w:val="16"/>
          <w:szCs w:val="16"/>
        </w:rPr>
      </w:pPr>
      <w:r w:rsidRPr="003E4608">
        <w:rPr>
          <w:rFonts w:cs="Arial"/>
          <w:sz w:val="16"/>
          <w:szCs w:val="16"/>
        </w:rPr>
        <w:t>I: Das ist sicherlich einer, mit dem die meisten am Anfang mal zu tun haben, wenn er sich lohnt, ja. #00:11:33-2#</w:t>
      </w:r>
    </w:p>
    <w:p w14:paraId="36231471" w14:textId="77777777" w:rsidR="003E4608" w:rsidRPr="003E4608" w:rsidRDefault="003E4608" w:rsidP="003E4608">
      <w:pPr>
        <w:spacing w:after="0"/>
        <w:rPr>
          <w:rFonts w:cs="Arial"/>
          <w:sz w:val="16"/>
          <w:szCs w:val="16"/>
        </w:rPr>
      </w:pPr>
    </w:p>
    <w:p w14:paraId="7AD3F2E3" w14:textId="77777777" w:rsidR="003E4608" w:rsidRPr="003E4608" w:rsidRDefault="003E4608" w:rsidP="003E4608">
      <w:pPr>
        <w:spacing w:after="0"/>
        <w:rPr>
          <w:rFonts w:cs="Arial"/>
          <w:sz w:val="16"/>
          <w:szCs w:val="16"/>
        </w:rPr>
      </w:pPr>
      <w:r w:rsidRPr="003E4608">
        <w:rPr>
          <w:rFonts w:cs="Arial"/>
          <w:sz w:val="16"/>
          <w:szCs w:val="16"/>
        </w:rPr>
        <w:t>B: (lacht) Ja, genau. #00:11:33-8#</w:t>
      </w:r>
    </w:p>
    <w:p w14:paraId="3019E561" w14:textId="77777777" w:rsidR="003E4608" w:rsidRPr="003E4608" w:rsidRDefault="003E4608" w:rsidP="003E4608">
      <w:pPr>
        <w:spacing w:after="0"/>
        <w:rPr>
          <w:rFonts w:cs="Arial"/>
          <w:sz w:val="16"/>
          <w:szCs w:val="16"/>
        </w:rPr>
      </w:pPr>
    </w:p>
    <w:p w14:paraId="6C8177E7" w14:textId="77777777" w:rsidR="003E4608" w:rsidRPr="003E4608" w:rsidRDefault="003E4608" w:rsidP="003E4608">
      <w:pPr>
        <w:spacing w:after="0"/>
        <w:rPr>
          <w:rFonts w:cs="Arial"/>
          <w:sz w:val="16"/>
          <w:szCs w:val="16"/>
        </w:rPr>
      </w:pPr>
      <w:r w:rsidRPr="003E4608">
        <w:rPr>
          <w:rFonts w:cs="Arial"/>
          <w:sz w:val="16"/>
          <w:szCs w:val="16"/>
        </w:rPr>
        <w:t>I: Ist aber auch einer der wichtigsten Cases. Ist ja so, Sprache oder Schriftsprache richtig zu verarbeiten, ist schon eine Herausforderung, auch für den Menschen (lacht). Beschreiben Sie doch mal, wie es zu der Initiative zu dem Projekt kam. #00:11:54-0#</w:t>
      </w:r>
    </w:p>
    <w:p w14:paraId="3DE1C591" w14:textId="77777777" w:rsidR="003E4608" w:rsidRPr="003E4608" w:rsidRDefault="003E4608" w:rsidP="003E4608">
      <w:pPr>
        <w:spacing w:after="0"/>
        <w:rPr>
          <w:rFonts w:cs="Arial"/>
          <w:sz w:val="16"/>
          <w:szCs w:val="16"/>
        </w:rPr>
      </w:pPr>
    </w:p>
    <w:p w14:paraId="19650DD7" w14:textId="77777777" w:rsidR="003E4608" w:rsidRPr="003E4608" w:rsidRDefault="003E4608" w:rsidP="003E4608">
      <w:pPr>
        <w:spacing w:after="0"/>
        <w:rPr>
          <w:rFonts w:cs="Arial"/>
          <w:sz w:val="16"/>
          <w:szCs w:val="16"/>
        </w:rPr>
      </w:pPr>
      <w:r w:rsidRPr="003E4608">
        <w:rPr>
          <w:rFonts w:cs="Arial"/>
          <w:sz w:val="16"/>
          <w:szCs w:val="16"/>
        </w:rPr>
        <w:t>B: Ich glaube, also wie bei den meisten guten oder wichtigen Projekten, schmerzgetrieben. Also man hat tatsächlich einen Schmerz mit diesem Thema. Es ist teilweise, also es wird von Postfach zu Postfach verschoben, bis es mal beim richtigen Sachbearbeiter landet. Und da vergeht einfach viel Zeit. Und dass man diesen Schmerz einfach mal beseitigen wollte und sagt: „Hey, das muss einfach schneller passieren, es muss - also nicht in hundert Prozent der Fälle - aber in deutlich höherer Qualität muss das im richtigen Postfach landen.“ Daher ganz klar, wir haben einen schmerzenden Prozess und wollen (auf den?) Schmerz erst mal eingehen. #00:12:37-0#</w:t>
      </w:r>
    </w:p>
    <w:p w14:paraId="54D0B37E" w14:textId="77777777" w:rsidR="003E4608" w:rsidRPr="003E4608" w:rsidRDefault="003E4608" w:rsidP="003E4608">
      <w:pPr>
        <w:spacing w:after="0"/>
        <w:rPr>
          <w:rFonts w:cs="Arial"/>
          <w:sz w:val="16"/>
          <w:szCs w:val="16"/>
        </w:rPr>
      </w:pPr>
    </w:p>
    <w:p w14:paraId="6582C010" w14:textId="77777777" w:rsidR="003E4608" w:rsidRPr="003E4608" w:rsidRDefault="003E4608" w:rsidP="003E4608">
      <w:pPr>
        <w:spacing w:after="0"/>
        <w:rPr>
          <w:rFonts w:cs="Arial"/>
          <w:sz w:val="16"/>
          <w:szCs w:val="16"/>
        </w:rPr>
      </w:pPr>
      <w:r w:rsidRPr="003E4608">
        <w:rPr>
          <w:rFonts w:cs="Arial"/>
          <w:sz w:val="16"/>
          <w:szCs w:val="16"/>
        </w:rPr>
        <w:t>I: Und wer war so der Treiber hinter dem? War das aus dem Fachbereich? Oder (können Sie das?) einschätzen? #00:12:43-7#</w:t>
      </w:r>
    </w:p>
    <w:p w14:paraId="640F171A" w14:textId="77777777" w:rsidR="003E4608" w:rsidRPr="003E4608" w:rsidRDefault="003E4608" w:rsidP="003E4608">
      <w:pPr>
        <w:spacing w:after="0"/>
        <w:rPr>
          <w:rFonts w:cs="Arial"/>
          <w:sz w:val="16"/>
          <w:szCs w:val="16"/>
        </w:rPr>
      </w:pPr>
    </w:p>
    <w:p w14:paraId="31F632DD" w14:textId="77777777" w:rsidR="003E4608" w:rsidRPr="003E4608" w:rsidRDefault="003E4608" w:rsidP="003E4608">
      <w:pPr>
        <w:spacing w:after="0"/>
        <w:rPr>
          <w:rFonts w:cs="Arial"/>
          <w:sz w:val="16"/>
          <w:szCs w:val="16"/>
        </w:rPr>
      </w:pPr>
      <w:r w:rsidRPr="003E4608">
        <w:rPr>
          <w:rFonts w:cs="Arial"/>
          <w:sz w:val="16"/>
          <w:szCs w:val="16"/>
        </w:rPr>
        <w:t>B: Das war, damals war das der Fachbereich und der hat das dann zusammen angegangen mit einer IT-Innovationsabteilung. Ich glaube, das war tatsächlich so ein bisschen von beiden Seiten. Also das ist schon einige, einige Jahre und da hat der Fachbereich, ich glaube, der wusste noch nicht, was Natural Language Processing ist und ich glaube, da kam so von beiden Seiten, dass der IT-Innovationsbereich gesagt hat: „Hey, es gibt jetzt sowas wie Deep Learning und damit kann man sehr gut Sprachprobleme angehen.“ Und der Fachbereich, (in diesem schmerzhaften?) und so kamen wir da zusammen. #00:13:19-6#</w:t>
      </w:r>
    </w:p>
    <w:p w14:paraId="4D0A09C6" w14:textId="77777777" w:rsidR="003E4608" w:rsidRPr="003E4608" w:rsidRDefault="003E4608" w:rsidP="003E4608">
      <w:pPr>
        <w:spacing w:after="0"/>
        <w:rPr>
          <w:rFonts w:cs="Arial"/>
          <w:sz w:val="16"/>
          <w:szCs w:val="16"/>
        </w:rPr>
      </w:pPr>
    </w:p>
    <w:p w14:paraId="1525C155" w14:textId="77777777" w:rsidR="003E4608" w:rsidRPr="003E4608" w:rsidRDefault="003E4608" w:rsidP="003E4608">
      <w:pPr>
        <w:spacing w:after="0"/>
        <w:rPr>
          <w:rFonts w:cs="Arial"/>
          <w:sz w:val="16"/>
          <w:szCs w:val="16"/>
        </w:rPr>
      </w:pPr>
      <w:r w:rsidRPr="003E4608">
        <w:rPr>
          <w:rFonts w:cs="Arial"/>
          <w:sz w:val="16"/>
          <w:szCs w:val="16"/>
        </w:rPr>
        <w:t>I: Können Sie was zu den Erwartungen an das Projekt sagen? Also Ziele, vielleicht auch darüberhinausgehende Erwartungen? #00:13:33-2#</w:t>
      </w:r>
    </w:p>
    <w:p w14:paraId="64768988" w14:textId="77777777" w:rsidR="003E4608" w:rsidRPr="003E4608" w:rsidRDefault="003E4608" w:rsidP="003E4608">
      <w:pPr>
        <w:spacing w:after="0"/>
        <w:rPr>
          <w:rFonts w:cs="Arial"/>
          <w:sz w:val="16"/>
          <w:szCs w:val="16"/>
        </w:rPr>
      </w:pPr>
    </w:p>
    <w:p w14:paraId="32871454" w14:textId="77777777" w:rsidR="003E4608" w:rsidRPr="003E4608" w:rsidRDefault="003E4608" w:rsidP="003E4608">
      <w:pPr>
        <w:spacing w:after="0"/>
        <w:rPr>
          <w:rFonts w:cs="Arial"/>
          <w:sz w:val="16"/>
          <w:szCs w:val="16"/>
        </w:rPr>
      </w:pPr>
      <w:r w:rsidRPr="003E4608">
        <w:rPr>
          <w:rFonts w:cs="Arial"/>
          <w:sz w:val="16"/>
          <w:szCs w:val="16"/>
        </w:rPr>
        <w:t>B: Das war, damals war es klar, man macht erst mal ein POC, um zu gucken, wie gut funktioniert es denn. Und ich glaube, die Erwartung war, es ist natürlich besser als das, was wir heute haben. Und es ist hoffentlich nicht nur ein, zwei Prozent besser, sondern es ist signifikant besser. (Das war?) die Erwartung. Das, aber auch heute gibt es da schon eine Regel, nachdem das passiert. Also eine Verschlagwortung bietet ja eigentlich heute schon jedes System, durch das die Emails reinkommen, ja, und besser als dieses System. Also ist ja kein manuelles Hin- und Herschieben, sondern besser als die Verschlagwortung, die man da aufgebaut hat. Das war die Herausforderung. Aber man hat sich da auch nicht, zu dem Zeitpunkt hat man noch nicht gesagt: „Lass uns da schon alle technischen Restriktionen berücksichtigen, die wir haben.“ Also vorweg, deswegen ging das Ding nachher auch nie live. #00:14:32-4#</w:t>
      </w:r>
    </w:p>
    <w:p w14:paraId="03239FE7" w14:textId="77777777" w:rsidR="003E4608" w:rsidRPr="003E4608" w:rsidRDefault="003E4608" w:rsidP="003E4608">
      <w:pPr>
        <w:spacing w:after="0"/>
        <w:rPr>
          <w:rFonts w:cs="Arial"/>
          <w:sz w:val="16"/>
          <w:szCs w:val="16"/>
        </w:rPr>
      </w:pPr>
    </w:p>
    <w:p w14:paraId="08BA1C0A" w14:textId="77777777" w:rsidR="003E4608" w:rsidRPr="003E4608" w:rsidRDefault="003E4608" w:rsidP="003E4608">
      <w:pPr>
        <w:spacing w:after="0"/>
        <w:rPr>
          <w:rFonts w:cs="Arial"/>
          <w:sz w:val="16"/>
          <w:szCs w:val="16"/>
        </w:rPr>
      </w:pPr>
      <w:r w:rsidRPr="003E4608">
        <w:rPr>
          <w:rFonts w:cs="Arial"/>
          <w:sz w:val="16"/>
          <w:szCs w:val="16"/>
        </w:rPr>
        <w:t>I: Oh. #00:14:34-2#</w:t>
      </w:r>
    </w:p>
    <w:p w14:paraId="66D26B2C" w14:textId="77777777" w:rsidR="003E4608" w:rsidRPr="003E4608" w:rsidRDefault="003E4608" w:rsidP="003E4608">
      <w:pPr>
        <w:spacing w:after="0"/>
        <w:rPr>
          <w:rFonts w:cs="Arial"/>
          <w:sz w:val="16"/>
          <w:szCs w:val="16"/>
        </w:rPr>
      </w:pPr>
    </w:p>
    <w:p w14:paraId="31666904" w14:textId="77777777" w:rsidR="003E4608" w:rsidRPr="003E4608" w:rsidRDefault="003E4608" w:rsidP="003E4608">
      <w:pPr>
        <w:spacing w:after="0"/>
        <w:rPr>
          <w:rFonts w:cs="Arial"/>
          <w:sz w:val="16"/>
          <w:szCs w:val="16"/>
        </w:rPr>
      </w:pPr>
      <w:r w:rsidRPr="003E4608">
        <w:rPr>
          <w:rFonts w:cs="Arial"/>
          <w:sz w:val="16"/>
          <w:szCs w:val="16"/>
        </w:rPr>
        <w:t>B: Ja, ja. Aber ist nicht schlimm. #00:14:37-5#</w:t>
      </w:r>
    </w:p>
    <w:p w14:paraId="40D79A8A" w14:textId="77777777" w:rsidR="003E4608" w:rsidRPr="003E4608" w:rsidRDefault="003E4608" w:rsidP="003E4608">
      <w:pPr>
        <w:spacing w:after="0"/>
        <w:rPr>
          <w:rFonts w:cs="Arial"/>
          <w:sz w:val="16"/>
          <w:szCs w:val="16"/>
        </w:rPr>
      </w:pPr>
    </w:p>
    <w:p w14:paraId="2A50830A" w14:textId="77777777" w:rsidR="003E4608" w:rsidRPr="003E4608" w:rsidRDefault="003E4608" w:rsidP="003E4608">
      <w:pPr>
        <w:spacing w:after="0"/>
        <w:rPr>
          <w:rFonts w:cs="Arial"/>
          <w:sz w:val="16"/>
          <w:szCs w:val="16"/>
        </w:rPr>
      </w:pPr>
      <w:r w:rsidRPr="003E4608">
        <w:rPr>
          <w:rFonts w:cs="Arial"/>
          <w:sz w:val="16"/>
          <w:szCs w:val="16"/>
        </w:rPr>
        <w:t>I: Und wenn man jetzt mal so den Schritt auf andere KI-Initiativen macht, wie gehen Sie das an? Ist das ein Business-Case-Teil der Startvoraussetzung? #00:14:51-1#</w:t>
      </w:r>
    </w:p>
    <w:p w14:paraId="6DBFE77A" w14:textId="77777777" w:rsidR="003E4608" w:rsidRPr="003E4608" w:rsidRDefault="003E4608" w:rsidP="003E4608">
      <w:pPr>
        <w:spacing w:after="0"/>
        <w:rPr>
          <w:rFonts w:cs="Arial"/>
          <w:sz w:val="16"/>
          <w:szCs w:val="16"/>
        </w:rPr>
      </w:pPr>
    </w:p>
    <w:p w14:paraId="76203325" w14:textId="77777777" w:rsidR="003E4608" w:rsidRPr="003E4608" w:rsidRDefault="003E4608" w:rsidP="003E4608">
      <w:pPr>
        <w:spacing w:after="0"/>
        <w:rPr>
          <w:rFonts w:cs="Arial"/>
          <w:sz w:val="16"/>
          <w:szCs w:val="16"/>
        </w:rPr>
      </w:pPr>
      <w:r w:rsidRPr="003E4608">
        <w:rPr>
          <w:rFonts w:cs="Arial"/>
          <w:sz w:val="16"/>
          <w:szCs w:val="16"/>
        </w:rPr>
        <w:t>B: Ja. Also da haben wir glaube ich ein bisschen eine besondere Art. Ich bin der festen Überzeugung, ich kann neunzig Prozent alle KI-Cases mit einem Business-Case töten, dass die gar nicht erst gestartet werden. Ich mache es anders. Ich sage meinen internen Kunden immer/ Wir betrachten das jetzt, als wäre ich ein Venture Capitalist und ich möchte jetzt Venture Capital in ein Startup geben und du bist das Startup. Kannst du mir einen grobe, eine grobe Idee geben, ein Erwartungswert, wo, wie der Financial Impact sein wird? Das muss gut hergeleitet sein, aber es muss kein vom Controlling abgesegneter Business-Case sein, ja. Das ist meistens ein Dreisatz. Ein Dreisatz kann sein: Oh, ich habe hier einen Prozess, die Vorgänge nehmen zu. Ich muss über die nächsten fünf Jahre zehn Leute einstellen. KI erspart mir das Einstellen von sieben Leuten, also kann ich ungefähr das einsparen. Also es sind manchmal ganz einfache Rechnungen. Das ist auf jeden Fall so, aber das ist ja nicht knallhart und ich kann nachher sagen: „Das kommt auf jeden Fall“, wie bei einem Business-Case. Deswegen, ich habe einen Financial-Impact. Ich glaube an das Thema. Also sowohl der Fachbereich glaubt dran und ich glaube dran. Und ich sehe, der ist total committet auf das Thema. Also, wenn ich sehe, dass jemand im Startup für diese Idee brennt und sagt: „Ich halte das für die richtige Idee“, dann gebe ich auch Venture Capital. Und so, also, ich bin aber gar nicht der Geldgeber, aber das ist die Frage: Begleiten wir jetzt diese Idee oder begleiten wir sie nicht? Und so finde ich es schöner. Man darf nämlich gar nicht den Begriff Investment in den Mund, weil, das geht insbesondere beim Management/ Da wird das Geld zurückfließen. Aber es ist einfach nicht sicher. Es ist ein experimentelles Vorgehen. Spätestens nach der Validierung weiß ich, ob meine Annahmen, die ich getroffen habe, gelten oder nicht, und dann breche ich das Projekt auch ab. #00:16:47-5#</w:t>
      </w:r>
    </w:p>
    <w:p w14:paraId="4C570E26" w14:textId="77777777" w:rsidR="003E4608" w:rsidRPr="003E4608" w:rsidRDefault="003E4608" w:rsidP="003E4608">
      <w:pPr>
        <w:spacing w:after="0"/>
        <w:rPr>
          <w:rFonts w:cs="Arial"/>
          <w:sz w:val="16"/>
          <w:szCs w:val="16"/>
        </w:rPr>
      </w:pPr>
    </w:p>
    <w:p w14:paraId="42C69D73" w14:textId="77777777" w:rsidR="003E4608" w:rsidRPr="003E4608" w:rsidRDefault="003E4608" w:rsidP="003E4608">
      <w:pPr>
        <w:spacing w:after="0"/>
        <w:rPr>
          <w:rFonts w:cs="Arial"/>
          <w:sz w:val="16"/>
          <w:szCs w:val="16"/>
        </w:rPr>
      </w:pPr>
      <w:r w:rsidRPr="003E4608">
        <w:rPr>
          <w:rFonts w:cs="Arial"/>
          <w:sz w:val="16"/>
          <w:szCs w:val="16"/>
        </w:rPr>
        <w:t>I: Wenn diese Startup-Unternehmer präsentieren, was nehmen Sie denn da für Unterschiede wahr bei den unterschiedlichen Kollegen? #00:16:54-7#</w:t>
      </w:r>
    </w:p>
    <w:p w14:paraId="58930FDB" w14:textId="77777777" w:rsidR="003E4608" w:rsidRPr="003E4608" w:rsidRDefault="003E4608" w:rsidP="003E4608">
      <w:pPr>
        <w:spacing w:after="0"/>
        <w:rPr>
          <w:rFonts w:cs="Arial"/>
          <w:sz w:val="16"/>
          <w:szCs w:val="16"/>
        </w:rPr>
      </w:pPr>
    </w:p>
    <w:p w14:paraId="1CD41E8D" w14:textId="77777777" w:rsidR="003E4608" w:rsidRPr="003E4608" w:rsidRDefault="003E4608" w:rsidP="003E4608">
      <w:pPr>
        <w:spacing w:after="0"/>
        <w:rPr>
          <w:rFonts w:cs="Arial"/>
          <w:sz w:val="16"/>
          <w:szCs w:val="16"/>
        </w:rPr>
      </w:pPr>
      <w:r w:rsidRPr="003E4608">
        <w:rPr>
          <w:rFonts w:cs="Arial"/>
          <w:sz w:val="16"/>
          <w:szCs w:val="16"/>
        </w:rPr>
        <w:t>B: Ha-ha-ha. (lacht) Da ist die Bandbreite groß. Also die, der eine Teil ist, also das eine Ende der Skala ist: „Hey, ich weiß, was KI kann. Ich habe hier den perfekten Case und die Daten liegen auch schon da und du kriegst sie sogar schon gelabelt“, wo ich sage: „Super (lacht). Her damit, wir trainieren das Modell morgen.“ Die andere Skala ist: „Mein Chef redet von KI. Ich will jetzt auch mal was mit KI machen.“ Und bei dem wird es schwierig. Es gibt so eine schöne Grafik. Ich habe zwei Mengen, die eine Menge ist „das kann KI“, die andere Menge ist „das ist wertvoll fürs Business“. Und ich muss die Schnittmenge zwischen diesen beiden Mengen finden. Und was passiert, wenn man unbedingt KI machen, wenn man auch mal irgendein Invest machen will, das fanciest ist, was (unv.), was KI macht, aber an der Stelle, wo es nicht wertvoll ist für das Business. Da kommt einer und sagt: „Hey, ich habe hier, ich muss hier irgendwelche Oberflächenbeläge auswerten.“ Das kann man mit Hilfe von Sammeldaten machen, ja. Können wir machen. Wie viel kostet denn die Person, die das heute macht, mit einem Klemmbrett? So (lacht), nicht viel. Wie viel Aufwand ist das denn? Naja, im Monat zwei Stunden (lacht). Ja, also wollen wir dafür eine KI aufbauen? Aber wenn da jetzt jemand ist, der sagt: „Ich will das aber unbedingt und das geht doch und da kann man doch KI machen“, und ich glaube, das gehört eben nicht mehr dazu, wenn man skaliert. Die Dinge muss man einfach gnadenlos sein lassen. Also nicht KI machen, um KI gemacht zu haben. Und das ist, wir verwenden sehr viel Zeit, um zu überprüfen: Befinden sich die Projekte in dieser Schnittmenge? Also, dass sie wertvoll sind fürs Business und dass KI auch hier die richtige Lösung ist, da verwenden wir sehr viel Zeit und haben da auch nochmal eine gesonderte Rolle, die diese, insbesondere diese Schnittstellenfunktion, auch diese Brückenfunktion wahrnimmt. Denn ich merke, wenn ein Data-Scientist so ein Gespräch führt, der, A argumentiert er technisch, B hat der die ganze Zeit die Lösung um Kopf. Und der denkt nicht genug über das Problem nach. Aber ich glaube, man muss erst mal ganz klar über das Problem nachdenken, ob es das richtige ist. #00:19:03-3#</w:t>
      </w:r>
    </w:p>
    <w:p w14:paraId="10A4C079" w14:textId="77777777" w:rsidR="003E4608" w:rsidRPr="003E4608" w:rsidRDefault="003E4608" w:rsidP="003E4608">
      <w:pPr>
        <w:spacing w:after="0"/>
        <w:rPr>
          <w:rFonts w:cs="Arial"/>
          <w:sz w:val="16"/>
          <w:szCs w:val="16"/>
        </w:rPr>
      </w:pPr>
    </w:p>
    <w:p w14:paraId="1B788CBE" w14:textId="77777777" w:rsidR="003E4608" w:rsidRPr="003E4608" w:rsidRDefault="003E4608" w:rsidP="003E4608">
      <w:pPr>
        <w:spacing w:after="0"/>
        <w:rPr>
          <w:rFonts w:cs="Arial"/>
          <w:sz w:val="16"/>
          <w:szCs w:val="16"/>
        </w:rPr>
      </w:pPr>
      <w:r w:rsidRPr="003E4608">
        <w:rPr>
          <w:rFonts w:cs="Arial"/>
          <w:sz w:val="16"/>
          <w:szCs w:val="16"/>
        </w:rPr>
        <w:t>I: Sie haben eingangs schon erzählt, was sind so die drei Ausgangspunkte für ein KI-Projekt? Da war einmal „ich habe schon konkrete Ideen, ein konkretes Problem“. Ich glaube, der zweite ist „ich würde gerne mal was mit KI machen, weiß noch nicht so, was“ und der dritte ist eher so „ach, ich bin noch völlig lost, zeig mir mal, was überhaupt möglich ist, damit ich in eins oder zwei mal reinfallen kann“. #00:19:36-0#</w:t>
      </w:r>
    </w:p>
    <w:p w14:paraId="7ABC23FF" w14:textId="77777777" w:rsidR="003E4608" w:rsidRPr="003E4608" w:rsidRDefault="003E4608" w:rsidP="003E4608">
      <w:pPr>
        <w:spacing w:after="0"/>
        <w:rPr>
          <w:rFonts w:cs="Arial"/>
          <w:sz w:val="16"/>
          <w:szCs w:val="16"/>
        </w:rPr>
      </w:pPr>
    </w:p>
    <w:p w14:paraId="1EBDD8B6" w14:textId="77777777" w:rsidR="003E4608" w:rsidRPr="003E4608" w:rsidRDefault="003E4608" w:rsidP="003E4608">
      <w:pPr>
        <w:spacing w:after="0"/>
        <w:rPr>
          <w:rFonts w:cs="Arial"/>
          <w:sz w:val="16"/>
          <w:szCs w:val="16"/>
        </w:rPr>
      </w:pPr>
      <w:r w:rsidRPr="003E4608">
        <w:rPr>
          <w:rFonts w:cs="Arial"/>
          <w:sz w:val="16"/>
          <w:szCs w:val="16"/>
        </w:rPr>
        <w:t>B: Genau, ja. #00:19:36-4#</w:t>
      </w:r>
    </w:p>
    <w:p w14:paraId="742F8752" w14:textId="77777777" w:rsidR="003E4608" w:rsidRPr="003E4608" w:rsidRDefault="003E4608" w:rsidP="003E4608">
      <w:pPr>
        <w:spacing w:after="0"/>
        <w:rPr>
          <w:rFonts w:cs="Arial"/>
          <w:sz w:val="16"/>
          <w:szCs w:val="16"/>
        </w:rPr>
      </w:pPr>
    </w:p>
    <w:p w14:paraId="5E674062" w14:textId="77777777" w:rsidR="003E4608" w:rsidRPr="003E4608" w:rsidRDefault="003E4608" w:rsidP="003E4608">
      <w:pPr>
        <w:spacing w:after="0"/>
        <w:rPr>
          <w:rFonts w:cs="Arial"/>
          <w:sz w:val="16"/>
          <w:szCs w:val="16"/>
        </w:rPr>
      </w:pPr>
      <w:r w:rsidRPr="003E4608">
        <w:rPr>
          <w:rFonts w:cs="Arial"/>
          <w:sz w:val="16"/>
          <w:szCs w:val="16"/>
        </w:rPr>
        <w:t>I: Können Sie das nochmal ein bisschen beschrieben, gerade nochmal mit dem, vor dem Hintergrund, man muss auch Cases finden, die relevant sind, die Skalierungsmöglichkeit haben? #00:19:47-4#</w:t>
      </w:r>
    </w:p>
    <w:p w14:paraId="3A1DE983" w14:textId="77777777" w:rsidR="003E4608" w:rsidRPr="003E4608" w:rsidRDefault="003E4608" w:rsidP="003E4608">
      <w:pPr>
        <w:spacing w:after="0"/>
        <w:rPr>
          <w:rFonts w:cs="Arial"/>
          <w:sz w:val="16"/>
          <w:szCs w:val="16"/>
        </w:rPr>
      </w:pPr>
    </w:p>
    <w:p w14:paraId="28940E5F" w14:textId="77777777" w:rsidR="003E4608" w:rsidRPr="003E4608" w:rsidRDefault="003E4608" w:rsidP="003E4608">
      <w:pPr>
        <w:spacing w:after="0"/>
        <w:rPr>
          <w:rFonts w:cs="Arial"/>
          <w:sz w:val="16"/>
          <w:szCs w:val="16"/>
        </w:rPr>
      </w:pPr>
      <w:r w:rsidRPr="003E4608">
        <w:rPr>
          <w:rFonts w:cs="Arial"/>
          <w:sz w:val="16"/>
          <w:szCs w:val="16"/>
        </w:rPr>
        <w:t>B: Ja. Ja, also genau, nehmen wir den ersten Case. Ich habe also das ersten Kundenbedürfnis, sage ich mal. Der sagt: „Ich habe hier schon einen Case.“ Und jetzt kommt er - das Beispiel von eben - der kommt mit „ich will ein bisschen die Oberflächenbeschaffung analysieren“. Dann hat der zwar einen Case, aber dann muss ich im Prinzip ihm den Case ausreden, ja? Also was wir da machen, ist, na, eine Konkretisierung. Auf Englisch sagt man „Framing the Problem“, ja? Also ich gucke mir erst mal das Problem an und ich stelle jetzt, wenn/ Also, da brauche ich ja keinen Workshop, irgendwas. Dann gibt es Interviews. Dann führe ich Interviews mit der Person, also erst mal mit der Person, und erst mal stelle ich fest, da sind Dinge wie: Hat der überhaupt einen Schmerz? Gibt es da überhaupt einen Schmerz, ja? Was könnte denn der Financial Impact sein? Sind die Daten denn schon da bei dem Case? Wie könnte der Case Richtung Operativ-(unv.) überhaupt laufen? Habe ich hier ein Thema? Habe ich hier (einen Kanal?), aus dem die Daten nicht rauskommen, und so weiter? Und da werden einfach ganz viele Fragen gestellt, auch mal nicht mit der Person. Vielleicht können wir rausfinden, ob nur eine Person den Schmerz hat oder ob eigentlich eine ganze Abteilung den Schmerz hat. Und da macht man das erst mal mit einem Interview und versucht so, rauszufinden: Ist das das richtige Problem oder sollten wir auf diesem Problem gar nicht arbeiten? Das wiederum hilft dieser Person. Wenn man rausgefunden hat: „Ach, das ist gar kein KI-Problem“, denkt der bei dem nächsten Produktservice, warum immer er sieht, nochmal ganz anders über KI nach und hat schon viel dabei gelernt. Es gibt aber Leute, die sind dann eingeschnappt und sagen: „Ich wollte das aber unbedingt machen, jetzt hat er es mir ausgeredet.“ Die kommen nicht nochmal. Aber ich glaube (lacht), die sind dann halt nicht Teil der Reise. Das muss man dann auch akzeptieren. Und dann gibt es eben Leute, die sagen: „Ich habe massenhaft Daten“ - das ist der zweite Fall - „ich habe massenhaft Daten, aber ich habe eigentlich keine Ahnung. Also ich kenne mich bei KI und so nicht aus. Ich weiß nicht, was man hier machen kann, wo denn hier der Use-Case drinstecken könnte.“ Die sind meistens so in ihren täglichen Prozessen gefangen, dass die einfach keine Zeit haben, mal den Kopf rauszuziehen und mal von oben draufzugucken. Da gehen wir dann eher in einen Workshop rein, wo wir uns die Daten anschauen und dann mal kreativ überlegen: Was könnten wir denn mit diesen Daten machen? Also einmal, was habe ich für Daten? Was habe ich denn für Prozesse? Und an welchem Punkt meines Prozesses könnten denn diese Daten unterstützen, ja? Und dann der klassische Fall: Also wo könnte ich denn potenziell aus Daten lernen? Wo habe ich denn Daten? Sind sie schon gelabelt? Wo habe ich komplexe Regeln, die ich erlernen kann? Und so habe ich eine Automatisierung, also, dass ich auch einfach häufiger Entscheidungsunterstützung brauche? Das ist der Fall. Das geht ganz gut zuerst mit Workshops, dann mit Interviews. Ja, und der letzte Fall ist eher so, also, dass jemand sagt: „Ich brauche hier Orientierung.“ Und da geht man einfach mit ganz vielen Beispielen rein. So, gucke mal, das machen wir schon, das geht. Gucke mal, das ist ein Beispielprojekt, das waren die Schritte, die wir durchlaufen sind. Und das triggert man den Leuten so ein bisschen, die Kreativität, dass sie mal ein Gefühl dafür haben, was ist KI? Da kommen auch ein paar Folien, was ist KI überhaupt? Wo drüber reden wir hier und wo drüber solltest du, wo drauf solltest du achten, wenn du bei dir jetzt im Umfeld mit dieser KI-Brille drauf guckst. Und so wird das unterschiedlich adressiert. Aber da passiert manchmal so eine Mini-Ideation im Anschluss, aber ja, die brauchen erst mal, also die fangen eigentlich viel, viel früher an. Aber das muss man alles bedienen können. Insbesondere ist das gut, wenn eine zentrale Einheit einen transformatorischen Auftrag hat, weil, sonst würden wir den links liegenlassen, weil da nichts zu holen ist. #00:23:11-0#</w:t>
      </w:r>
    </w:p>
    <w:p w14:paraId="52F82CCD" w14:textId="77777777" w:rsidR="003E4608" w:rsidRPr="003E4608" w:rsidRDefault="003E4608" w:rsidP="003E4608">
      <w:pPr>
        <w:spacing w:after="0"/>
        <w:rPr>
          <w:rFonts w:cs="Arial"/>
          <w:sz w:val="16"/>
          <w:szCs w:val="16"/>
        </w:rPr>
      </w:pPr>
    </w:p>
    <w:p w14:paraId="15DB8998" w14:textId="77777777" w:rsidR="003E4608" w:rsidRPr="003E4608" w:rsidRDefault="003E4608" w:rsidP="003E4608">
      <w:pPr>
        <w:spacing w:after="0"/>
        <w:rPr>
          <w:rFonts w:cs="Arial"/>
          <w:sz w:val="16"/>
          <w:szCs w:val="16"/>
        </w:rPr>
      </w:pPr>
      <w:r w:rsidRPr="003E4608">
        <w:rPr>
          <w:rFonts w:cs="Arial"/>
          <w:sz w:val="16"/>
          <w:szCs w:val="16"/>
        </w:rPr>
        <w:t>I: Absolut. Jetzt wieder zurück zum Email-Postfach. Wie war denn die Teamzusammenstellung bei dem Projekt? Aus welchen Rollen, Fachbereichen setzte sich das Team zusammen? #00:23:25-9#</w:t>
      </w:r>
    </w:p>
    <w:p w14:paraId="223A4CE2" w14:textId="77777777" w:rsidR="003E4608" w:rsidRPr="003E4608" w:rsidRDefault="003E4608" w:rsidP="003E4608">
      <w:pPr>
        <w:spacing w:after="0"/>
        <w:rPr>
          <w:rFonts w:cs="Arial"/>
          <w:sz w:val="16"/>
          <w:szCs w:val="16"/>
        </w:rPr>
      </w:pPr>
    </w:p>
    <w:p w14:paraId="31A44A93" w14:textId="77777777" w:rsidR="003E4608" w:rsidRPr="003E4608" w:rsidRDefault="003E4608" w:rsidP="003E4608">
      <w:pPr>
        <w:spacing w:after="0"/>
        <w:rPr>
          <w:rFonts w:cs="Arial"/>
          <w:sz w:val="16"/>
          <w:szCs w:val="16"/>
        </w:rPr>
      </w:pPr>
      <w:r w:rsidRPr="003E4608">
        <w:rPr>
          <w:rFonts w:cs="Arial"/>
          <w:sz w:val="16"/>
          <w:szCs w:val="16"/>
        </w:rPr>
        <w:t>B: Boah, das ist schon eine Weile her. Also das war, mit einem externen Partner hat man das gemacht. Weil, zu der Zeit hatten wir keine interne NLP-Ressource. Haben wir mit einem externen Partner gemacht und da gab es einen Koordinator von der IT-Innovationsabteilung und einen Koordinator vom Fachbereich. Und da, ja, genau. Was natürlich auch schön war. Wir brauchen Daten. Ja, natürlich haben wir Daten, wir haben ganz viele historische Emails. Sind die schon gelabelt? (lacht) Wie gelabelt? (lacht) Was heißt denn das? Und da mussten wir natürlich erst mal die Daten labeln, um (überhaupt?)/ Warum soll heute bisher jemand an die Emails rangeschrieben haben „das ist eine Kündigung“, „das ist eine Adresse“, (unv.). Das ist natürlich schon eine spannende Sache. Ja, aber das war wirklich sehr klein besetzt, weil man doch bewusst einen POC gemacht hat. #00:24:17-8#</w:t>
      </w:r>
    </w:p>
    <w:p w14:paraId="06CDC664" w14:textId="77777777" w:rsidR="003E4608" w:rsidRPr="003E4608" w:rsidRDefault="003E4608" w:rsidP="003E4608">
      <w:pPr>
        <w:spacing w:after="0"/>
        <w:rPr>
          <w:rFonts w:cs="Arial"/>
          <w:sz w:val="16"/>
          <w:szCs w:val="16"/>
        </w:rPr>
      </w:pPr>
    </w:p>
    <w:p w14:paraId="1F40ADC4" w14:textId="77777777" w:rsidR="003E4608" w:rsidRPr="003E4608" w:rsidRDefault="003E4608" w:rsidP="003E4608">
      <w:pPr>
        <w:spacing w:after="0"/>
        <w:rPr>
          <w:rFonts w:cs="Arial"/>
          <w:sz w:val="16"/>
          <w:szCs w:val="16"/>
        </w:rPr>
      </w:pPr>
      <w:r w:rsidRPr="003E4608">
        <w:rPr>
          <w:rFonts w:cs="Arial"/>
          <w:sz w:val="16"/>
          <w:szCs w:val="16"/>
        </w:rPr>
        <w:t>I: Können Sie mir - wenn wir jetzt gerade schon bei dem Thema Daten sind - wie ist man da vorgegangen? Oder zu welchem Zeitpunkt hat man sich das Thema Daten angeguckt? #00:24:29-6#</w:t>
      </w:r>
    </w:p>
    <w:p w14:paraId="0F56FDF7" w14:textId="77777777" w:rsidR="003E4608" w:rsidRPr="003E4608" w:rsidRDefault="003E4608" w:rsidP="003E4608">
      <w:pPr>
        <w:spacing w:after="0"/>
        <w:rPr>
          <w:rFonts w:cs="Arial"/>
          <w:sz w:val="16"/>
          <w:szCs w:val="16"/>
        </w:rPr>
      </w:pPr>
    </w:p>
    <w:p w14:paraId="1759A454" w14:textId="77777777" w:rsidR="003E4608" w:rsidRPr="003E4608" w:rsidRDefault="003E4608" w:rsidP="003E4608">
      <w:pPr>
        <w:spacing w:after="0"/>
        <w:rPr>
          <w:rFonts w:cs="Arial"/>
          <w:sz w:val="16"/>
          <w:szCs w:val="16"/>
        </w:rPr>
      </w:pPr>
      <w:r w:rsidRPr="003E4608">
        <w:rPr>
          <w:rFonts w:cs="Arial"/>
          <w:sz w:val="16"/>
          <w:szCs w:val="16"/>
        </w:rPr>
        <w:t>B: Naja, ganz am Anfang. Also das war, das ist ja mit die erste Frage, wenn man den Case konkretisiert, wie/ A sind die Daten da? Sind diese historischen Mails gespeichert und sind sie gelabelt? Also das passiert ganz am Anfang, ja. #00:24:45-7#</w:t>
      </w:r>
    </w:p>
    <w:p w14:paraId="6501FBD0" w14:textId="77777777" w:rsidR="003E4608" w:rsidRPr="003E4608" w:rsidRDefault="003E4608" w:rsidP="003E4608">
      <w:pPr>
        <w:spacing w:after="0"/>
        <w:rPr>
          <w:rFonts w:cs="Arial"/>
          <w:sz w:val="16"/>
          <w:szCs w:val="16"/>
        </w:rPr>
      </w:pPr>
    </w:p>
    <w:p w14:paraId="1826377A" w14:textId="77777777" w:rsidR="003E4608" w:rsidRPr="003E4608" w:rsidRDefault="003E4608" w:rsidP="003E4608">
      <w:pPr>
        <w:spacing w:after="0"/>
        <w:rPr>
          <w:rFonts w:cs="Arial"/>
          <w:sz w:val="16"/>
          <w:szCs w:val="16"/>
        </w:rPr>
      </w:pPr>
      <w:r w:rsidRPr="003E4608">
        <w:rPr>
          <w:rFonts w:cs="Arial"/>
          <w:sz w:val="16"/>
          <w:szCs w:val="16"/>
        </w:rPr>
        <w:t>I: Gab es zu der Initiative irgendeine Form von interner Unternehmenskommunikation? #00:24:54-8#</w:t>
      </w:r>
    </w:p>
    <w:p w14:paraId="0D2AFFCA" w14:textId="77777777" w:rsidR="003E4608" w:rsidRPr="003E4608" w:rsidRDefault="003E4608" w:rsidP="003E4608">
      <w:pPr>
        <w:spacing w:after="0"/>
        <w:rPr>
          <w:rFonts w:cs="Arial"/>
          <w:sz w:val="16"/>
          <w:szCs w:val="16"/>
        </w:rPr>
      </w:pPr>
    </w:p>
    <w:p w14:paraId="45A3B243" w14:textId="77777777" w:rsidR="003E4608" w:rsidRPr="003E4608" w:rsidRDefault="003E4608" w:rsidP="003E4608">
      <w:pPr>
        <w:spacing w:after="0"/>
        <w:rPr>
          <w:rFonts w:cs="Arial"/>
          <w:sz w:val="16"/>
          <w:szCs w:val="16"/>
        </w:rPr>
      </w:pPr>
      <w:r w:rsidRPr="003E4608">
        <w:rPr>
          <w:rFonts w:cs="Arial"/>
          <w:sz w:val="16"/>
          <w:szCs w:val="16"/>
        </w:rPr>
        <w:t>B: Nein, nicht, dass ich wüsste. Nein, also die wurde irgendwann mal bei den interessierten Leuten vorgestellt, aber nicht in die (unv.- Hintergrundgeräusch). #00:25:07-5#</w:t>
      </w:r>
    </w:p>
    <w:p w14:paraId="33FA91ED" w14:textId="77777777" w:rsidR="003E4608" w:rsidRPr="003E4608" w:rsidRDefault="003E4608" w:rsidP="003E4608">
      <w:pPr>
        <w:spacing w:after="0"/>
        <w:rPr>
          <w:rFonts w:cs="Arial"/>
          <w:sz w:val="16"/>
          <w:szCs w:val="16"/>
        </w:rPr>
      </w:pPr>
    </w:p>
    <w:p w14:paraId="2EBD05EB" w14:textId="77777777" w:rsidR="003E4608" w:rsidRPr="003E4608" w:rsidRDefault="003E4608" w:rsidP="003E4608">
      <w:pPr>
        <w:spacing w:after="0"/>
        <w:rPr>
          <w:rFonts w:cs="Arial"/>
          <w:sz w:val="16"/>
          <w:szCs w:val="16"/>
        </w:rPr>
      </w:pPr>
      <w:r w:rsidRPr="003E4608">
        <w:rPr>
          <w:rFonts w:cs="Arial"/>
          <w:sz w:val="16"/>
          <w:szCs w:val="16"/>
        </w:rPr>
        <w:t>I: So, jetzt ist die Initiative losgelaufen. Können Sie mal die Konflikte, Herausforderungen beschreiben, die im Laufe der Zeit entstanden sind? #00:25:23-0#</w:t>
      </w:r>
    </w:p>
    <w:p w14:paraId="2498D387" w14:textId="77777777" w:rsidR="003E4608" w:rsidRPr="003E4608" w:rsidRDefault="003E4608" w:rsidP="003E4608">
      <w:pPr>
        <w:spacing w:after="0"/>
        <w:rPr>
          <w:rFonts w:cs="Arial"/>
          <w:sz w:val="16"/>
          <w:szCs w:val="16"/>
        </w:rPr>
      </w:pPr>
    </w:p>
    <w:p w14:paraId="15F79CA4" w14:textId="77777777" w:rsidR="003E4608" w:rsidRPr="003E4608" w:rsidRDefault="003E4608" w:rsidP="003E4608">
      <w:pPr>
        <w:spacing w:after="0"/>
        <w:rPr>
          <w:rFonts w:cs="Arial"/>
          <w:sz w:val="16"/>
          <w:szCs w:val="16"/>
        </w:rPr>
      </w:pPr>
      <w:r w:rsidRPr="003E4608">
        <w:rPr>
          <w:rFonts w:cs="Arial"/>
          <w:sz w:val="16"/>
          <w:szCs w:val="16"/>
        </w:rPr>
        <w:t>B: Also das ist jetzt tatsächlich ein bisschen ein besonderer Fall, weil, das war in den ganz frühen Zeiten von KI auch bei uns. Da hatten wir, glaube ich, noch kein eigenes Team, das sich drum gekümmert hat. Das ist in dieser IT-Abteilung passiert. Und eine Herausforderung ist, wenn die IT solche Dinge anstößt, dass man einfach mal ein POC macht. Man beauftragt das extern mal. Da kommt da irgendeinen Code zurück, der auf einem lokalen Rechner lauffähig ist und dann ist erst mal die Frage: „Wie kriege ich das jetzt bitte in dieses Standardprodukt rein, das ich nutze?“ Da hat man sich zu dem Beginn keine Gedanken gemacht. Das war auch, im ersten Schritt war das auch dann erst mal ein Show-Stopper, dass man gesagt hat: „Ich weiß nicht, wie ich das produktiv nehmen kann.“ Das ist etwas, was wir heute ganz bewusst anders machen, dass wir von vorneherein überlegen: „Wie kann ich das auch nachher produktiv nutzen?“ Aber ich glaube, das war so früh, da waren wir noch im Experimentierzustand. Da wollte man einfach mal gucken: Funktioniert das denn? Aber das ist einfach nach dem POC gescheitert und das ist jetzt nun mal so. Aber das ist glaube ich ein Fehler gewesen, aber okay für diesen frühen, sehr frühen Zeitpunkt, dass man mit KI experimentiert hatte. Das ist auf jeden Fall ein Thema gewesen. Man hat es dann irgendwann nochmal aufgegriffen und wollte schauen, ich glaube, da gab es auch Überlegungen - da war ich dann tatsächlich nicht mehr stark involviert. Deswegen kann ich jetzt nicht die allerkonkreteste Aussage geben - aber es gab Überlegungen: Wollen wir die IT-Architektur im Servicebereich verändern? Dann wäre nochmal die Chance gewesen, das Thema aufzugreifen. Da war dann, da hat man aber im Endeffekt rausgefunden, dass über die Jahre - also es gab da keine IT-Veränderung - und über die Jahre ist dieses Regelwerk gewachsen und gewachsen und gewachsen. Und das war dann tatsächlich, wäre die KI nur ein paar Prozent besser gewesen - und wenn ich mir jetzt überlege, dass ich in KI Lösungen betreiben muss, ich muss es weiterhin trainieren, ich muss es überwachen - sind diese paar Prozent nicht gerechtfertigt. Da bin ich mit einem Regelwerk deutlich besser bedient. Man war sich dann einig, naja, gäbe es eine Architekturänderung und man könnte das leicht integrieren, könnte das Sinn machen? Aber für ein, zwei Prozent jetzt die alte IT-Architektur vergewaltigen, dass man das irgendwie integriert bekommt, ist nicht lohnenswert. #00:27:47-9#</w:t>
      </w:r>
    </w:p>
    <w:p w14:paraId="5740F4B4" w14:textId="77777777" w:rsidR="003E4608" w:rsidRPr="003E4608" w:rsidRDefault="003E4608" w:rsidP="003E4608">
      <w:pPr>
        <w:spacing w:after="0"/>
        <w:rPr>
          <w:rFonts w:cs="Arial"/>
          <w:sz w:val="16"/>
          <w:szCs w:val="16"/>
        </w:rPr>
      </w:pPr>
    </w:p>
    <w:p w14:paraId="71F86EE9" w14:textId="77777777" w:rsidR="003E4608" w:rsidRPr="003E4608" w:rsidRDefault="003E4608" w:rsidP="003E4608">
      <w:pPr>
        <w:spacing w:after="0"/>
        <w:rPr>
          <w:rFonts w:cs="Arial"/>
          <w:sz w:val="16"/>
          <w:szCs w:val="16"/>
        </w:rPr>
      </w:pPr>
      <w:r w:rsidRPr="003E4608">
        <w:rPr>
          <w:rFonts w:cs="Arial"/>
          <w:sz w:val="16"/>
          <w:szCs w:val="16"/>
        </w:rPr>
        <w:t>I: Gab es noch weitere Show-Stopper in dem Projekt? #00:27:53-1#</w:t>
      </w:r>
    </w:p>
    <w:p w14:paraId="62C3D275" w14:textId="77777777" w:rsidR="003E4608" w:rsidRPr="003E4608" w:rsidRDefault="003E4608" w:rsidP="003E4608">
      <w:pPr>
        <w:spacing w:after="0"/>
        <w:rPr>
          <w:rFonts w:cs="Arial"/>
          <w:sz w:val="16"/>
          <w:szCs w:val="16"/>
        </w:rPr>
      </w:pPr>
    </w:p>
    <w:p w14:paraId="0D6DCF6A" w14:textId="77777777" w:rsidR="003E4608" w:rsidRPr="003E4608" w:rsidRDefault="003E4608" w:rsidP="003E4608">
      <w:pPr>
        <w:spacing w:after="0"/>
        <w:rPr>
          <w:rFonts w:cs="Arial"/>
          <w:sz w:val="16"/>
          <w:szCs w:val="16"/>
        </w:rPr>
      </w:pPr>
      <w:r w:rsidRPr="003E4608">
        <w:rPr>
          <w:rFonts w:cs="Arial"/>
          <w:sz w:val="16"/>
          <w:szCs w:val="16"/>
        </w:rPr>
        <w:t>B: (…) Ja. Ein Show-Stopper ist, dass die IT dieses Thema für sich genommen hat, bearbeitet hat und ich glaube, nicht den Kontakt zum Fachbereich gehalten hat, wie man es tun sollte. Also ich bin fest davon überzeugt, diese Dinge müssen, dürfen nicht, also es darf nicht über die (Randgewerke?) geworfen werden, hier: „Lieber Data-Scientist, arbeite das mal ab“, und der fühlt sich auch wohl, wenn er keinen Kundenkontakt hat und macht das mal. Ich glaube, da muss man, permanent muss man da eng im Austausch sein. Das machen wir bei unseren Projekten auch, dass man sich also mindestens weekly, in dem man sich austauscht: „Geht das in die richtige Richtung?“, Workshops zusammen und immer auch die nächsten Wochen vorausplant und überlegt, in welche Richtung das geht. Das hat damals so nicht stattgefunden, weil man das als IT für sich getrieben hat. Aber auch wiederum, das war echt vor einigen Jahren, da waren wir noch im Experimentierzustand. Da war es völlig okay. Da haben wir die erste Erfahrung gesammelt. Würde heute so nicht mehr passieren. Aber ich glaube, das ist ganz, ganz relevant, dass da Fachbereich und AI-Team eng miteinander arbeiten, auch wenn es ein Externer ist, egal. Dann müssen die halt beim Weekly mit dabei sein oder Daily Standup oder was auch immer man da macht, aber das ist ganz wichtig, dass da ein ganz intensiver Austausch passiert. Und der Data-Scientist wird nicht danach fragen, dass er den kriegt. Der kann auch so weiterarbeiten. Aber dann arbeitet er in die Richtung, die er denkt, dass sie richtig ist und das muss nicht immer die richtige sein. #00:29:15-7#</w:t>
      </w:r>
    </w:p>
    <w:p w14:paraId="48BAC11E" w14:textId="77777777" w:rsidR="003E4608" w:rsidRPr="003E4608" w:rsidRDefault="003E4608" w:rsidP="003E4608">
      <w:pPr>
        <w:spacing w:after="0"/>
        <w:rPr>
          <w:rFonts w:cs="Arial"/>
          <w:sz w:val="16"/>
          <w:szCs w:val="16"/>
        </w:rPr>
      </w:pPr>
    </w:p>
    <w:p w14:paraId="3F8F6ACC" w14:textId="77777777" w:rsidR="003E4608" w:rsidRPr="003E4608" w:rsidRDefault="003E4608" w:rsidP="003E4608">
      <w:pPr>
        <w:spacing w:after="0"/>
        <w:rPr>
          <w:rFonts w:cs="Arial"/>
          <w:sz w:val="16"/>
          <w:szCs w:val="16"/>
        </w:rPr>
      </w:pPr>
      <w:r w:rsidRPr="003E4608">
        <w:rPr>
          <w:rFonts w:cs="Arial"/>
          <w:sz w:val="16"/>
          <w:szCs w:val="16"/>
        </w:rPr>
        <w:t>I: Ist vielleicht jetzt ein guter Punkt, was/ Welche Learnings haben sich denn daraus entwickelt aus dem Projekt? Können Sie das beschreiben? Ein paar haben Sie schon angerissen. #00:29:32-1#</w:t>
      </w:r>
    </w:p>
    <w:p w14:paraId="7C00F836" w14:textId="77777777" w:rsidR="003E4608" w:rsidRPr="003E4608" w:rsidRDefault="003E4608" w:rsidP="003E4608">
      <w:pPr>
        <w:spacing w:after="0"/>
        <w:rPr>
          <w:rFonts w:cs="Arial"/>
          <w:sz w:val="16"/>
          <w:szCs w:val="16"/>
        </w:rPr>
      </w:pPr>
    </w:p>
    <w:p w14:paraId="4C3F233B" w14:textId="77777777" w:rsidR="003E4608" w:rsidRPr="003E4608" w:rsidRDefault="003E4608" w:rsidP="003E4608">
      <w:pPr>
        <w:spacing w:after="0"/>
        <w:rPr>
          <w:rFonts w:cs="Arial"/>
          <w:sz w:val="16"/>
          <w:szCs w:val="16"/>
        </w:rPr>
      </w:pPr>
      <w:r w:rsidRPr="003E4608">
        <w:rPr>
          <w:rFonts w:cs="Arial"/>
          <w:sz w:val="16"/>
          <w:szCs w:val="16"/>
        </w:rPr>
        <w:t>B: Ich überlege, was ich dazu noch zusätzlich/ Ich glaube, unbedingt muss man sich auch, wenn man mit Extern zusammenarbeitet, überlegen, wie sieht denn nachher der Vertrieb aus? Macht das, also das wäre sogar ein 24/7-Betrieb. Kann ich das intern leisten? Wie mache ich das, wenn ich den Code vorher nie gesehen habe? Kann das der Externe für mich? Bietet der einen 24/7-Betrieb an? Was kostet das dann überhaupt. Also frühzeitig daran denken, wie der Betrieb aussieht, ist wichtig. Und was haben wir sonst noch für Learnings? Nein, eigentlich ist das ja ein schönes Beispiel, indem man auch die richtige Entscheidung getroffen hat, dass man gesagt hat: „Hey, hier bringt AI keinen riesengroßen Mehrwert.“ Ich meine, es gibt jede Menge Anbieter, die auch in dieser internen Erkennung unterwegs sind, aber die machen das halt für ein paar Intents, für die klassischen, ja, aber es gibt nun mal jede Menge Intents. Und die klassischen werden auch ziemlich gut über Regeln abgefangen. Und dass man dann eben sagt: „KI bringt hier keinen Mehrwert. Wir lassen das.“ Das war erst mal eine sehr, sehr stringente Entscheidung hier, die einfach gut war. Ansonsten fallen mir keine Learnings ein bei diesem Projekt. Aber das ist, da ist auch wieder jedes Projekt anders. Aber da fällt mir jetzt nichts zu ein. #00:30:44-8#</w:t>
      </w:r>
    </w:p>
    <w:p w14:paraId="2D3772C4" w14:textId="77777777" w:rsidR="003E4608" w:rsidRPr="003E4608" w:rsidRDefault="003E4608" w:rsidP="003E4608">
      <w:pPr>
        <w:spacing w:after="0"/>
        <w:rPr>
          <w:rFonts w:cs="Arial"/>
          <w:sz w:val="16"/>
          <w:szCs w:val="16"/>
        </w:rPr>
      </w:pPr>
    </w:p>
    <w:p w14:paraId="433A84FF" w14:textId="77777777" w:rsidR="003E4608" w:rsidRPr="003E4608" w:rsidRDefault="003E4608" w:rsidP="003E4608">
      <w:pPr>
        <w:spacing w:after="0"/>
        <w:rPr>
          <w:rFonts w:cs="Arial"/>
          <w:sz w:val="16"/>
          <w:szCs w:val="16"/>
        </w:rPr>
      </w:pPr>
      <w:r w:rsidRPr="003E4608">
        <w:rPr>
          <w:rFonts w:cs="Arial"/>
          <w:sz w:val="16"/>
          <w:szCs w:val="16"/>
        </w:rPr>
        <w:t>I: Vielleicht zum Abschluss zu dem Projekt noch einmal eine Frage. Gab es dazu noch eine Frage nach interner Kommunikation oder gab es irgendwelche Reaktion oder ich sage mal so Vipes unter der Oberfläche, positiv wie negativ? #00:31:03-4#</w:t>
      </w:r>
    </w:p>
    <w:p w14:paraId="370D0287" w14:textId="77777777" w:rsidR="003E4608" w:rsidRPr="003E4608" w:rsidRDefault="003E4608" w:rsidP="003E4608">
      <w:pPr>
        <w:spacing w:after="0"/>
        <w:rPr>
          <w:rFonts w:cs="Arial"/>
          <w:sz w:val="16"/>
          <w:szCs w:val="16"/>
        </w:rPr>
      </w:pPr>
    </w:p>
    <w:p w14:paraId="0926D15C" w14:textId="77777777" w:rsidR="003E4608" w:rsidRPr="003E4608" w:rsidRDefault="003E4608" w:rsidP="003E4608">
      <w:pPr>
        <w:spacing w:after="0"/>
        <w:rPr>
          <w:rFonts w:cs="Arial"/>
          <w:sz w:val="16"/>
          <w:szCs w:val="16"/>
        </w:rPr>
      </w:pPr>
      <w:r w:rsidRPr="003E4608">
        <w:rPr>
          <w:rFonts w:cs="Arial"/>
          <w:sz w:val="16"/>
          <w:szCs w:val="16"/>
        </w:rPr>
        <w:t>B: Die IT fand das glaube ich nicht so cool (lacht). Die hätten das natürlich gerne weitergetrieben. Vipes unter der Oberfläche? Gab es da noch was? (…) Davon abgesehen nicht. Aber ich glaube, dass, ja, dadurch, dass man da nicht sehr viel kommuniziert hat und dass/ Also der Fachbereich hat sich einfach nicht ausreichend eingebunden gefühlt in das Ganze, ja? Und das waren bestimmt Vipes, die waren nicht nur unter der Oberfläche, wenn man sagt: „Naja, ihr habt nicht mit uns geredet und jetzt präsentiert ihr ein Produkt und jetzt erwartet ihr, dass wir das für produktiv nehmen. Nein, ihr hättet mal früher mit uns sprechen sollen.“ Das ist definitiv was, ja. #00:31:54-7#</w:t>
      </w:r>
    </w:p>
    <w:p w14:paraId="313A6182" w14:textId="77777777" w:rsidR="003E4608" w:rsidRPr="003E4608" w:rsidRDefault="003E4608" w:rsidP="003E4608">
      <w:pPr>
        <w:spacing w:after="0"/>
        <w:rPr>
          <w:rFonts w:cs="Arial"/>
          <w:sz w:val="16"/>
          <w:szCs w:val="16"/>
        </w:rPr>
      </w:pPr>
    </w:p>
    <w:p w14:paraId="27BB7CB6" w14:textId="77777777" w:rsidR="003E4608" w:rsidRPr="003E4608" w:rsidRDefault="003E4608" w:rsidP="003E4608">
      <w:pPr>
        <w:spacing w:after="0"/>
        <w:rPr>
          <w:rFonts w:cs="Arial"/>
          <w:sz w:val="16"/>
          <w:szCs w:val="16"/>
        </w:rPr>
      </w:pPr>
      <w:r w:rsidRPr="003E4608">
        <w:rPr>
          <w:rFonts w:cs="Arial"/>
          <w:sz w:val="16"/>
          <w:szCs w:val="16"/>
        </w:rPr>
        <w:t>I: Gut, ich würde jetzt so ein bisschen dann den Fall abschließen und ein bisschen genereller werden. Können Sie vielleicht - und Ihrer Beschreibung bisher übernehme ich, dass Sie jetzt schon sich stetig weiterentwickeln und Erfahrungen sammeln und dadurch auch Strukturen, Abläufe anpassen - können Sie diese Reise so ein bisschen beschreiben? #00:32:15-7#</w:t>
      </w:r>
    </w:p>
    <w:p w14:paraId="5EAC2CB4" w14:textId="77777777" w:rsidR="003E4608" w:rsidRPr="003E4608" w:rsidRDefault="003E4608" w:rsidP="003E4608">
      <w:pPr>
        <w:spacing w:after="0"/>
        <w:rPr>
          <w:rFonts w:cs="Arial"/>
          <w:sz w:val="16"/>
          <w:szCs w:val="16"/>
        </w:rPr>
      </w:pPr>
    </w:p>
    <w:p w14:paraId="0E3BE663" w14:textId="77777777" w:rsidR="003E4608" w:rsidRPr="003E4608" w:rsidRDefault="003E4608" w:rsidP="003E4608">
      <w:pPr>
        <w:spacing w:after="0"/>
        <w:rPr>
          <w:rFonts w:cs="Arial"/>
          <w:sz w:val="16"/>
          <w:szCs w:val="16"/>
        </w:rPr>
      </w:pPr>
      <w:r w:rsidRPr="003E4608">
        <w:rPr>
          <w:rFonts w:cs="Arial"/>
          <w:sz w:val="16"/>
          <w:szCs w:val="16"/>
        </w:rPr>
        <w:t>B: Also wirklich, ganz am Anfang ist es so, man hat ein paar Leute, die das Thema einfach cool finden und die sagen: „Hey, wir sollten das irgendwie nutzen.“ Die gibt es vereinzelt. Und dann gibt es Inseln in einem Konzern. Das Problem ist, dass diese Inseln dann immer machen, was sie wollen. Und das ist dann erst mal experimentell. Man probiert das aus. Hey, das klappt ja. Hat man POC gemacht, von diesen POCs geht selten irgendeiner in den Betrieb, weil man sich im Prinzip noch keine Gedanken gemacht hat. Und da standen wir vor - muss ich überlegen - anderthalb, zwei Jahren. Vor zwei Jahren haben wir gesagt: „Okay, jetzt haben wir diese Insel und wir müssen das Ganze jetzt systematischer angehen.“ Also nicht so opportunistisch: „Ach, cool, da ist ein KI-Case, den machen wir“, sondern wir müssen es systematischer angehen. Also was wir gemacht haben, ist, wir haben einen (Ticken?) Paper aufgeschrieben, in dem wir formuliert haben, was glauben wir denn/ Also man ist ja Believer in diesem Thema, ja. also ich kann ja auch keinen klaren Business-Case vorlegen und sagen: „In zehn Jahren macht KI zwanzig Prozent aus (unserem?) EPTA aus“, sondern man ist ein Believer und sagt: „Wir sind/“ Also wir haben unsere Grundüberzeugung formuliert, was wir glauben, welche Rolle das spielt für unser Unternehmen - auch sowas wie, wir machen hier keine Forschung, sondern wir machen Implementierung - und hatten dann aus diesen Grundüberzeugungen Aktionen abgeleitet und haben das mit dem Vorstand abgesprochen und haben gesagt: „Das würden wir jetzt gerne tun.“ Der Vorstand hat gesagt: „Ja, Vollgas. Finden wir gut, macht mal.“ Und dann sind wir das konkret angegangen. Also wir haben, beispielsweise ist eine konkrete Aktion, wir haben gesagt, wir wollen jetzt nicht eine Beratung reinholen. Dann sagt uns [Organisation], wie wir am besten KI aufbauen, sondern wir wollen unseren eigenen Weg finden, wollen uns aber mit Partnern austauschen. Wir sind dann beim [Organisation] als Netzwerkpartner eingestiegen, aber da sind Sie wahrscheinlich bei Ihrer Recherche auch schon vorbeikommen, sind bei denen Partner und haben gesagt: Super, da können wir uns mit anderen Unternehmen austauschen.“ Und da sitzen wir heute mit [Organisation], [Organisation], [Organisation] und so weiter an einem Tisch und tauschen uns zu den Themen aus, die uns alle betreffen - der eine ist da ein bisschen weiter, der andere ist hier ein bisschen weiter - und man kann da einfach mal gegenseitig voneinander lernen. Das ist zum Beispiel so eine Aktion, die wir abgeleitet haben. Das ist so eine Strategie zu erstellen, dass wir sagen, wir suchen uns die Felder im Geschäft raus, indem wir KI stärker anwenden. Das ist auch eine Aktion. Dass wir die Leute stärker ausbilden, ist eine Aktion. Da gab es viele Aktionen, die wir da ausgeführt haben, also formuliert und die wir dann auch ausgeführt haben, die das Thema einfach wachsen lassen. Und da kommen jetzt jedes Jahr einfach welche dazu. Wir überlegen uns regelmäßig: Okay, was haben wir jetzt? Was sind jetzt unsere dringendsten Themen? Das machen wir auch zum Teil mit unserem Partner [Organisation] zusammen. Die haben so ein Maturity Assessment. Ich glaube, das zeigen die auch auf ihrer Webside. Da haben wir jetzt gerade eine größere Umfrage gemacht, intern - wo stehen wir denn eigentlich? - und haben da Aktionen abgeleitet. Was müssen wir alles tun, um einen Reifegrad zu erlangen? Und das passiert jetzt eigentlich jedes Jahr, dass wir uns überlegen: Was sind unseren nächsten To-Do’s, was wir machen müssen für die Organisation, damit wir einen höheren Reifegrad erlangen können. Sei es, dass es das Kulturthema ist, dass es ein Technikthema ist, ein Datenthema. Da versuchen wir, uns dem anzunähern, und da gibt es mehr Themen zu tun, als es Kapazitäten gibt (lacht). Aber so haben wir auf jeden Fall das Gefühl, dass wir strukturiert an dieses Thema rangehen und das auch wachsen lassen und an den richtigen Schrauben drehen. Und natürlich, auf dieser Reise sind jede Menge Leute dazugekommen. Wir sind jetzt konzernweit bei um die fünfzig Data-Scientist. Ohne Ressourcen funktioniert das nicht. Jetzt sind wir so weit, dass wir sagen, wir gucken jetzt auch mal, wie wir mit verlängerter Werkbank arbeiten können, mit Externen - passiert jetzt gerade auch -, damit wir einfach einen Peak mal abfedern können, mit Externen. Da stehen wir jetzt gerade. #00:36:06-0#</w:t>
      </w:r>
    </w:p>
    <w:p w14:paraId="2B021425" w14:textId="77777777" w:rsidR="003E4608" w:rsidRPr="003E4608" w:rsidRDefault="003E4608" w:rsidP="003E4608">
      <w:pPr>
        <w:spacing w:after="0"/>
        <w:rPr>
          <w:rFonts w:cs="Arial"/>
          <w:sz w:val="16"/>
          <w:szCs w:val="16"/>
        </w:rPr>
      </w:pPr>
    </w:p>
    <w:p w14:paraId="09CBA16B" w14:textId="77777777" w:rsidR="003E4608" w:rsidRPr="003E4608" w:rsidRDefault="003E4608" w:rsidP="003E4608">
      <w:pPr>
        <w:spacing w:after="0"/>
        <w:rPr>
          <w:rFonts w:cs="Arial"/>
          <w:sz w:val="16"/>
          <w:szCs w:val="16"/>
        </w:rPr>
      </w:pPr>
      <w:r w:rsidRPr="003E4608">
        <w:rPr>
          <w:rFonts w:cs="Arial"/>
          <w:sz w:val="16"/>
          <w:szCs w:val="16"/>
        </w:rPr>
        <w:t>I: Wie sehen so die Ausbildungs-Trainingsinhalte aus? #00:36:10-6#</w:t>
      </w:r>
    </w:p>
    <w:p w14:paraId="63FC2E68" w14:textId="77777777" w:rsidR="003E4608" w:rsidRPr="003E4608" w:rsidRDefault="003E4608" w:rsidP="003E4608">
      <w:pPr>
        <w:spacing w:after="0"/>
        <w:rPr>
          <w:rFonts w:cs="Arial"/>
          <w:sz w:val="16"/>
          <w:szCs w:val="16"/>
        </w:rPr>
      </w:pPr>
    </w:p>
    <w:p w14:paraId="5C8D2FE2" w14:textId="77777777" w:rsidR="003E4608" w:rsidRPr="003E4608" w:rsidRDefault="003E4608" w:rsidP="003E4608">
      <w:pPr>
        <w:spacing w:after="0"/>
        <w:rPr>
          <w:rFonts w:cs="Arial"/>
          <w:sz w:val="16"/>
          <w:szCs w:val="16"/>
        </w:rPr>
      </w:pPr>
      <w:r w:rsidRPr="003E4608">
        <w:rPr>
          <w:rFonts w:cs="Arial"/>
          <w:sz w:val="16"/>
          <w:szCs w:val="16"/>
        </w:rPr>
        <w:t>B: Wir haben Grundlagentrainings. Die sind jetzt erst mal für jeden, der sagt: „Ich möchte diese Denke auch in meinem Kopf haben, damit ich in meinem Produktprozessumfeld auch die KI-Schleife im Kopf nochmal drehe.“ Die dauern einen halben Tag. Die (unv.), gut, virtuell haben wir jetzt aufgesplittet in zwei Teile. Die sind viel auch an [Organisation]. Also was ist KI? Welche [Organisation]-Beispiele haben wir? Wo drauf kommt es an? Teil zwei. Konzeptionell verstehen, was sind neuronale Netze? Was ist eine Regression? Was ist eine Klassifikation und so weiter? Einfach, um das Verständnis zu generieren. Und dann haben wir gerade mit unserem Partner [Organisation] auch andere Trainings aufgesetzt, die dann auch für Engineers sind, die dann Einblick in den Code geben. Wie sieht es eigentlich aus, wenn ich ein NLP-Problem, (unv.) Problem habe? Auf was muss ich da achten, um den Leuten da einen Einblick zu geben? Aber auch die IT hat da ein massives Thema. Also jemand, selbst jemand, der vor zehn Jahren Informatik studiert hat, der hat nichts mit Machine-Learning gemacht. Auch die Leute müssen wir da stark ausbilden. Also wir haben so dieses/ Wir haben die Ausbildung für Fachbereiche, wir haben die Ausbildung für ITler und dann, das ist aber auch dann das Einzige, was wir intern machen, bei dem einen hat uns [Organisation] geholfen. Alles andere, wenn man dann sagt: „Ich will da noch mehr lernen“, haben wir halt externe Angebote kuratiert und haben es/ Wir haben so eine Landingpage im Intranet. Da kann jeder raufgehen, Lerninhalte, und dann empfehlen wir Dinge, die man machen kann. Es gibt so viele tolle Inhalte, extern, die zum Großteil kostenlos sind. Da kann sich jeder, das dann konsumieren. Was wir zusätzlich noch haben, wir haben so eine Art - wie nenne ich das jetzt? -, wir nennen es Fellow-Ship. Das heißt, jemand, der bei der [Organisation] arbeitet, kann sagen: „Ich möchte mich jetzt für ein halbes Jahr, sage ich jetzt mal, abordnen lassen, und durchlaufe im Prinzip so ein Bootcamp, Learning in the job“, dass der auch Einblick in unseren Job bekommt, da mitlaufen kann, mitarbeiten kann und mit dem Wissen wieder zurück in seine alte Abteilung gehen kann, ja? Das bieten wir mittlerweile auch noch an. #00:38:15-8#</w:t>
      </w:r>
    </w:p>
    <w:p w14:paraId="2F72E4B8" w14:textId="77777777" w:rsidR="003E4608" w:rsidRPr="003E4608" w:rsidRDefault="003E4608" w:rsidP="003E4608">
      <w:pPr>
        <w:spacing w:after="0"/>
        <w:rPr>
          <w:rFonts w:cs="Arial"/>
          <w:sz w:val="16"/>
          <w:szCs w:val="16"/>
        </w:rPr>
      </w:pPr>
    </w:p>
    <w:p w14:paraId="65BD24BC" w14:textId="77777777" w:rsidR="003E4608" w:rsidRPr="003E4608" w:rsidRDefault="003E4608" w:rsidP="003E4608">
      <w:pPr>
        <w:spacing w:after="0"/>
        <w:rPr>
          <w:rFonts w:cs="Arial"/>
          <w:sz w:val="16"/>
          <w:szCs w:val="16"/>
        </w:rPr>
      </w:pPr>
      <w:r w:rsidRPr="003E4608">
        <w:rPr>
          <w:rFonts w:cs="Arial"/>
          <w:sz w:val="16"/>
          <w:szCs w:val="16"/>
        </w:rPr>
        <w:t>I: Wir haben jetzt noch acht Minuten. Haben Sie einen ganz harten Anschlag? Oder haben Sie noch zehn Minuten? #00:38:21-1#</w:t>
      </w:r>
    </w:p>
    <w:p w14:paraId="24371B7D" w14:textId="77777777" w:rsidR="003E4608" w:rsidRPr="003E4608" w:rsidRDefault="003E4608" w:rsidP="003E4608">
      <w:pPr>
        <w:spacing w:after="0"/>
        <w:rPr>
          <w:rFonts w:cs="Arial"/>
          <w:sz w:val="16"/>
          <w:szCs w:val="16"/>
        </w:rPr>
      </w:pPr>
    </w:p>
    <w:p w14:paraId="7126400E" w14:textId="77777777" w:rsidR="003E4608" w:rsidRPr="003E4608" w:rsidRDefault="003E4608" w:rsidP="003E4608">
      <w:pPr>
        <w:spacing w:after="0"/>
        <w:rPr>
          <w:rFonts w:cs="Arial"/>
          <w:sz w:val="16"/>
          <w:szCs w:val="16"/>
        </w:rPr>
      </w:pPr>
      <w:r w:rsidRPr="003E4608">
        <w:rPr>
          <w:rFonts w:cs="Arial"/>
          <w:sz w:val="16"/>
          <w:szCs w:val="16"/>
        </w:rPr>
        <w:t>B: Naja, tatsächlich ja, also in zehn Minuten den nächsten Termin. #00:38:24-5#</w:t>
      </w:r>
    </w:p>
    <w:p w14:paraId="63745B62" w14:textId="77777777" w:rsidR="003E4608" w:rsidRPr="003E4608" w:rsidRDefault="003E4608" w:rsidP="003E4608">
      <w:pPr>
        <w:spacing w:after="0"/>
        <w:rPr>
          <w:rFonts w:cs="Arial"/>
          <w:sz w:val="16"/>
          <w:szCs w:val="16"/>
        </w:rPr>
      </w:pPr>
    </w:p>
    <w:p w14:paraId="01E2BA03" w14:textId="77777777" w:rsidR="003E4608" w:rsidRPr="003E4608" w:rsidRDefault="003E4608" w:rsidP="003E4608">
      <w:pPr>
        <w:spacing w:after="0"/>
        <w:rPr>
          <w:rFonts w:cs="Arial"/>
          <w:sz w:val="16"/>
          <w:szCs w:val="16"/>
        </w:rPr>
      </w:pPr>
      <w:r w:rsidRPr="003E4608">
        <w:rPr>
          <w:rFonts w:cs="Arial"/>
          <w:sz w:val="16"/>
          <w:szCs w:val="16"/>
        </w:rPr>
        <w:t>I: Gut. Dann vielleicht ganz kurz nochmal zusammenfassend (lacht) eine ein bisschen längere Frage. Welche Änderungen haben Sie denn in den letzten zwei Jahren, sage ich mal, an Organisationsstruktur, IT-Infrastruktur und Datenmanagement durchgeführt? #00:38:48-1#</w:t>
      </w:r>
    </w:p>
    <w:p w14:paraId="7206BEC8" w14:textId="77777777" w:rsidR="003E4608" w:rsidRPr="003E4608" w:rsidRDefault="003E4608" w:rsidP="003E4608">
      <w:pPr>
        <w:spacing w:after="0"/>
        <w:rPr>
          <w:rFonts w:cs="Arial"/>
          <w:sz w:val="16"/>
          <w:szCs w:val="16"/>
        </w:rPr>
      </w:pPr>
    </w:p>
    <w:p w14:paraId="07D1F99F" w14:textId="77777777" w:rsidR="003E4608" w:rsidRPr="003E4608" w:rsidRDefault="003E4608" w:rsidP="003E4608">
      <w:pPr>
        <w:spacing w:after="0"/>
        <w:rPr>
          <w:rFonts w:cs="Arial"/>
          <w:sz w:val="16"/>
          <w:szCs w:val="16"/>
        </w:rPr>
      </w:pPr>
      <w:r w:rsidRPr="003E4608">
        <w:rPr>
          <w:rFonts w:cs="Arial"/>
          <w:sz w:val="16"/>
          <w:szCs w:val="16"/>
        </w:rPr>
        <w:t>I: Boah. Gut, also die [Organisation] geht komplett in die Cloud. Also wir sind (unv.), das macht es schon mal sehr einfach. Also nicht, dass wir schon komplett da wären, aber es ist auf jeden Fall die Cloud-(unv.)-Strategie. Und das passiert mehr und mehr. Das heißt, Data-Makes existieren, auch nicht, dass alle Daten da wären, aber zumindest gibt es das. Das macht es schon mal einfach. (Wir haben?) komplett Office 365 schon lange umgestellt, sehr, sehr praktisch. Wir haben eine Betriebsplattform für Lösungen, die in der Cloud ist. Also wir nennen das Analytics in the Service. Das heißt, ich habe diese Betriebsplattform. Wenn ich ein KI-Modell trainiert habe, kann ich es da employen und dann kann der Fachbereich nur noch über die API damit kommunizieren, und muss eben auch nichts mehr selber, weiß ich, in der Infrastruktur ändern, sondern ich muss eigentlich nur sagen: „Da sind die Daten, gebt mir das Ergebnis zurück.“ Das ist sehr praktisch. Das haben wir aufgebaut. Ansonsten, Daten-Infrastruktur, genau, der Lake. (…) Ist sonst was passiert? Wir haben noch was, wir haben noch eine Software zur Datenintegration, wenden wir auch an. Also wenn ich sage, ich habe Daten aus zehn verschieden Quellen, dass die einfach integriert werden können in eine Quelle, also auf die ich dann wieder KI draufsetzen kann. Das haben wir auch. Aber ansonsten gibt es einfach noch viele, viele Legacy-Systeme, die einfach da sind, mit denen man dann, mit denen man irgendwie umgehen muss. Aber wir kriegen zumindest mal die Daten aus dem Rechenzentrum in die Cloud (lacht) - das ist ja jetzt auch nicht immer so leicht - und können da eben die Services in der Cloud anbieten. Also das geht auf jeden Fall. #00:40:41-9#</w:t>
      </w:r>
    </w:p>
    <w:p w14:paraId="1D61EFA7" w14:textId="77777777" w:rsidR="003E4608" w:rsidRPr="003E4608" w:rsidRDefault="003E4608" w:rsidP="003E4608">
      <w:pPr>
        <w:spacing w:after="0"/>
        <w:rPr>
          <w:rFonts w:cs="Arial"/>
          <w:sz w:val="16"/>
          <w:szCs w:val="16"/>
        </w:rPr>
      </w:pPr>
    </w:p>
    <w:p w14:paraId="5133978F" w14:textId="77777777" w:rsidR="003E4608" w:rsidRPr="003E4608" w:rsidRDefault="003E4608" w:rsidP="003E4608">
      <w:pPr>
        <w:spacing w:after="0"/>
        <w:rPr>
          <w:rFonts w:cs="Arial"/>
          <w:sz w:val="16"/>
          <w:szCs w:val="16"/>
        </w:rPr>
      </w:pPr>
      <w:r w:rsidRPr="003E4608">
        <w:rPr>
          <w:rFonts w:cs="Arial"/>
          <w:sz w:val="16"/>
          <w:szCs w:val="16"/>
        </w:rPr>
        <w:t>I: Wie ist denn so die/ Ich meine, Sie sind jetzt, Ihre Organisation ist direkt an der Geschäftsführung dran. Treiben die das aktiv? Oder ist das eher berichterstattend? Oder wie würden Sie das Verhältnis beschreiben? #00:41:01-7#</w:t>
      </w:r>
    </w:p>
    <w:p w14:paraId="434A2423" w14:textId="77777777" w:rsidR="003E4608" w:rsidRPr="003E4608" w:rsidRDefault="003E4608" w:rsidP="003E4608">
      <w:pPr>
        <w:spacing w:after="0"/>
        <w:rPr>
          <w:rFonts w:cs="Arial"/>
          <w:sz w:val="16"/>
          <w:szCs w:val="16"/>
        </w:rPr>
      </w:pPr>
    </w:p>
    <w:p w14:paraId="0E592EBB" w14:textId="77777777" w:rsidR="003E4608" w:rsidRPr="003E4608" w:rsidRDefault="003E4608" w:rsidP="003E4608">
      <w:pPr>
        <w:spacing w:after="0"/>
        <w:rPr>
          <w:rFonts w:cs="Arial"/>
          <w:sz w:val="16"/>
          <w:szCs w:val="16"/>
        </w:rPr>
      </w:pPr>
      <w:r w:rsidRPr="003E4608">
        <w:rPr>
          <w:rFonts w:cs="Arial"/>
          <w:sz w:val="16"/>
          <w:szCs w:val="16"/>
        </w:rPr>
        <w:t>B: Also die lassen, also das ist wirklich so, dass die sich/ Also was heißt berichterstattend? Die fragen aktiv nach und sagen: „Hier ist ein Termin. Bitte kommt mal vorbei und erzählt uns, gebt uns den aktuellen Stand zum Thema KI.“ Aber das ist jetzt nicht so, dass die sich hinstellen und sagen: „KI ist für uns das allerwichtigste Thema.“ Sie müssen ja auch überlegen, dass wir/ Also wir sind ja kein Technologiekonzern, ja, also immer noch machen wir Energie und Infrastruktur und ich glaube, das tut uns auch gut, insbesondere über diese Themen zu reden. Und KI liefert den maximalen Beitrag dazu. Ich weiß nicht, wie viel es hilft, sich hinzustellen und zu sagen: „Bei uns ist KI jetzt superwichtig.“ Ich weiß auch nicht genau, was das machen würden. Also die stehen dahinter, aber wenn es so eine Aussage gibt, ob da nicht noch mehr kämen, die sagen: „Jetzt will ich auch was mit KI // machen.“ #00:41:54-1#</w:t>
      </w:r>
    </w:p>
    <w:p w14:paraId="0E627183" w14:textId="77777777" w:rsidR="003E4608" w:rsidRPr="003E4608" w:rsidRDefault="003E4608" w:rsidP="003E4608">
      <w:pPr>
        <w:spacing w:after="0"/>
        <w:rPr>
          <w:rFonts w:cs="Arial"/>
          <w:sz w:val="16"/>
          <w:szCs w:val="16"/>
        </w:rPr>
      </w:pPr>
    </w:p>
    <w:p w14:paraId="71A95D31" w14:textId="77777777" w:rsidR="003E4608" w:rsidRPr="003E4608" w:rsidRDefault="003E4608" w:rsidP="003E4608">
      <w:pPr>
        <w:spacing w:after="0"/>
        <w:rPr>
          <w:rFonts w:cs="Arial"/>
          <w:sz w:val="16"/>
          <w:szCs w:val="16"/>
        </w:rPr>
      </w:pPr>
      <w:r w:rsidRPr="003E4608">
        <w:rPr>
          <w:rFonts w:cs="Arial"/>
          <w:sz w:val="16"/>
          <w:szCs w:val="16"/>
        </w:rPr>
        <w:t>I: Stimmt. // #00:41:54-7#</w:t>
      </w:r>
    </w:p>
    <w:p w14:paraId="09692042" w14:textId="77777777" w:rsidR="003E4608" w:rsidRPr="003E4608" w:rsidRDefault="003E4608" w:rsidP="003E4608">
      <w:pPr>
        <w:spacing w:after="0"/>
        <w:rPr>
          <w:rFonts w:cs="Arial"/>
          <w:sz w:val="16"/>
          <w:szCs w:val="16"/>
        </w:rPr>
      </w:pPr>
    </w:p>
    <w:p w14:paraId="21073668" w14:textId="77777777" w:rsidR="003E4608" w:rsidRPr="003E4608" w:rsidRDefault="003E4608" w:rsidP="003E4608">
      <w:pPr>
        <w:spacing w:after="0"/>
        <w:rPr>
          <w:rFonts w:cs="Arial"/>
          <w:sz w:val="16"/>
          <w:szCs w:val="16"/>
        </w:rPr>
      </w:pPr>
      <w:r w:rsidRPr="003E4608">
        <w:rPr>
          <w:rFonts w:cs="Arial"/>
          <w:sz w:val="16"/>
          <w:szCs w:val="16"/>
        </w:rPr>
        <w:t>B: Deswegen. Also das ist eine Diskussion, die wir habe sollten, sollte das Team aber viel mehr da drüber kommunizieren, aber wir sind uns unsicher, ob das zu unserer Kultur passt, ja? Ich glaube, das Management müsste das noch ein bisschen mehr verstehen. Auf der Arbeitsebene haben wir es ganz gut verstanden. Weil, viele Cases kommen Bottom-Up, aber manche Cases glaube ich kommen auch Top-Down von jemandem, der die Portfolio-Übersicht hat und sagt: „Ich finde, da sollten wir arbeiten“, ja? Also mit den Leuten hatten wir auch insbesondere bei den Strategieworkshops gearbeitet. #00:42:21-5#</w:t>
      </w:r>
    </w:p>
    <w:p w14:paraId="2CBEF0A0" w14:textId="77777777" w:rsidR="003E4608" w:rsidRPr="003E4608" w:rsidRDefault="003E4608" w:rsidP="003E4608">
      <w:pPr>
        <w:spacing w:after="0"/>
        <w:rPr>
          <w:rFonts w:cs="Arial"/>
          <w:sz w:val="16"/>
          <w:szCs w:val="16"/>
        </w:rPr>
      </w:pPr>
    </w:p>
    <w:p w14:paraId="3421F07C" w14:textId="77777777" w:rsidR="003E4608" w:rsidRPr="003E4608" w:rsidRDefault="003E4608" w:rsidP="003E4608">
      <w:pPr>
        <w:spacing w:after="0"/>
        <w:rPr>
          <w:rFonts w:cs="Arial"/>
          <w:sz w:val="16"/>
          <w:szCs w:val="16"/>
        </w:rPr>
      </w:pPr>
      <w:r w:rsidRPr="003E4608">
        <w:rPr>
          <w:rFonts w:cs="Arial"/>
          <w:sz w:val="16"/>
          <w:szCs w:val="16"/>
        </w:rPr>
        <w:t>I: Gut, vielen Dank. Dann, damit wir es sauber ins Ziel schaffen, die letzte Frage: Gibt es noch was, wo ich jetzt nicht nachgefragt habe, wo Sie aber sagen, das wäre unbedingt wichtig, wenn man so die Reise KI-Implementierung anguckt? #00:42:40-3#</w:t>
      </w:r>
    </w:p>
    <w:p w14:paraId="15138E08" w14:textId="77777777" w:rsidR="003E4608" w:rsidRPr="003E4608" w:rsidRDefault="003E4608" w:rsidP="003E4608">
      <w:pPr>
        <w:spacing w:after="0"/>
        <w:rPr>
          <w:rFonts w:cs="Arial"/>
          <w:sz w:val="16"/>
          <w:szCs w:val="16"/>
        </w:rPr>
      </w:pPr>
    </w:p>
    <w:p w14:paraId="2A3C793D" w14:textId="77777777" w:rsidR="003E4608" w:rsidRPr="003E4608" w:rsidRDefault="003E4608" w:rsidP="003E4608">
      <w:pPr>
        <w:spacing w:after="0"/>
        <w:rPr>
          <w:rFonts w:cs="Arial"/>
          <w:sz w:val="16"/>
          <w:szCs w:val="16"/>
        </w:rPr>
      </w:pPr>
      <w:r w:rsidRPr="003E4608">
        <w:rPr>
          <w:rFonts w:cs="Arial"/>
          <w:sz w:val="16"/>
          <w:szCs w:val="16"/>
        </w:rPr>
        <w:t>B: Also ich finde, das Thema Unternehmenskultur ist halt ein ganz, ganz, ganz, ganz wichtiges, ja? Also ich zitiere immer eine Studie von O‘Reilly, die die Haupthinderungsfaktoren auflistet und da ist ja/ Der Haupthinderungsfaktor Nummer eins ist ja die Unternehmenskultur. Und ich glaube, die ist superwichtig. Also man muss, das Thema muss aus der Nischen-Nurt-Ecke raus und muss, damit jeder das Gefühl hat, das geht alle was an. Also ein schönes Beispiel: Ich hatte letztens einen Call mit zwei Leuten und der eine ist der Leiter der Digitalisierung, der andere war einer aus einem Fachbereich. Und er erzählte mir - also ich würde sagen, Mitte fünfzig, ja? - und er spricht über Landmarks und so weiter. Und der andere sagt: „Hä? Was sind denn Landmarks?“, ja, und dann erklärt der (lacht) dem, der 55-Jährige dem Leiter der Digitalisierung, was denn computerisch Landmarks bedeuten, ja? Und das, also wäre schon im Thema Data-Literacy, also Leute Sprache (#00:43:35-5#unv.) über diese Themen reden und wenn/ Ich glaube, wenn dann Leute merken: „Hey, der ist ja Mitte fünfzig und der kennt sich mit den Themen aus, oh, scheint irgendwie doch was zu sein, was jeden was angeht.“ Ja, und ich glaube da, das ist total wichtig, dass man das Thema raus dem Keller bekommt und jeder merkt: „Okay, das geht mich auch was an“, und dadurch so eine Awareness auch geschieht. #00:44:01-7#</w:t>
      </w:r>
    </w:p>
    <w:p w14:paraId="6D03D2B4" w14:textId="77777777" w:rsidR="003E4608" w:rsidRPr="003E4608" w:rsidRDefault="003E4608" w:rsidP="003E4608">
      <w:pPr>
        <w:spacing w:after="0"/>
        <w:rPr>
          <w:rFonts w:cs="Arial"/>
          <w:sz w:val="16"/>
          <w:szCs w:val="16"/>
        </w:rPr>
      </w:pPr>
    </w:p>
    <w:p w14:paraId="46B73069" w14:textId="77777777" w:rsidR="003E4608" w:rsidRPr="003E4608" w:rsidRDefault="003E4608" w:rsidP="003E4608">
      <w:pPr>
        <w:spacing w:after="0"/>
        <w:rPr>
          <w:rFonts w:cs="Arial"/>
          <w:sz w:val="16"/>
          <w:szCs w:val="16"/>
        </w:rPr>
      </w:pPr>
      <w:r w:rsidRPr="003E4608">
        <w:rPr>
          <w:rFonts w:cs="Arial"/>
          <w:sz w:val="16"/>
          <w:szCs w:val="16"/>
        </w:rPr>
        <w:t>I: Ich glaube, das ist wunderbares Schlusswort. // (lacht) #00:44:04-9#</w:t>
      </w:r>
    </w:p>
    <w:p w14:paraId="7CC91112" w14:textId="77777777" w:rsidR="003E4608" w:rsidRPr="003E4608" w:rsidRDefault="003E4608" w:rsidP="003E4608">
      <w:pPr>
        <w:spacing w:after="0"/>
        <w:rPr>
          <w:rFonts w:cs="Arial"/>
          <w:sz w:val="16"/>
          <w:szCs w:val="16"/>
        </w:rPr>
      </w:pPr>
    </w:p>
    <w:p w14:paraId="48A0D314" w14:textId="77777777" w:rsidR="003E4608" w:rsidRPr="003E4608" w:rsidRDefault="003E4608" w:rsidP="003E4608">
      <w:pPr>
        <w:spacing w:after="0"/>
        <w:rPr>
          <w:rFonts w:cs="Arial"/>
          <w:sz w:val="16"/>
          <w:szCs w:val="16"/>
        </w:rPr>
      </w:pPr>
      <w:r w:rsidRPr="003E4608">
        <w:rPr>
          <w:rFonts w:cs="Arial"/>
          <w:sz w:val="16"/>
          <w:szCs w:val="16"/>
        </w:rPr>
        <w:t>B: (lacht) // Na wunderbar (lacht). Mussten sie jetzt arg abkürzen oder passt das? #00:44:12-9#</w:t>
      </w:r>
    </w:p>
    <w:p w14:paraId="5CCE83B3" w14:textId="77777777" w:rsidR="003E4608" w:rsidRPr="003E4608" w:rsidRDefault="003E4608" w:rsidP="003E4608">
      <w:pPr>
        <w:spacing w:after="0"/>
        <w:rPr>
          <w:rFonts w:cs="Arial"/>
          <w:sz w:val="16"/>
          <w:szCs w:val="16"/>
        </w:rPr>
      </w:pPr>
    </w:p>
    <w:p w14:paraId="799F5745" w14:textId="77777777" w:rsidR="003E4608" w:rsidRPr="003E4608" w:rsidRDefault="003E4608" w:rsidP="003E4608">
      <w:pPr>
        <w:spacing w:after="0"/>
        <w:rPr>
          <w:rFonts w:cs="Arial"/>
          <w:sz w:val="16"/>
          <w:szCs w:val="16"/>
        </w:rPr>
      </w:pPr>
      <w:r w:rsidRPr="003E4608">
        <w:rPr>
          <w:rFonts w:cs="Arial"/>
          <w:sz w:val="16"/>
          <w:szCs w:val="16"/>
        </w:rPr>
        <w:t>I: Nein, das passt. Also natürlich wäre ich noch gerade in das Thema Kultur noch ein bisschen stärker rein, aber Sie haben auch schon viel über Kultur gesprochen, auch wenn jetzt nicht Kultur drüberstand. // Also ich bin/ #00:44:29-2#</w:t>
      </w:r>
    </w:p>
    <w:p w14:paraId="70E3EBD2" w14:textId="77777777" w:rsidR="003E4608" w:rsidRPr="003E4608" w:rsidRDefault="003E4608" w:rsidP="003E4608">
      <w:pPr>
        <w:spacing w:after="0"/>
        <w:rPr>
          <w:rFonts w:cs="Arial"/>
          <w:sz w:val="16"/>
          <w:szCs w:val="16"/>
        </w:rPr>
      </w:pPr>
    </w:p>
    <w:p w14:paraId="72DADDEF" w14:textId="77777777" w:rsidR="003E4608" w:rsidRPr="003E4608" w:rsidRDefault="003E4608" w:rsidP="003E4608">
      <w:pPr>
        <w:spacing w:after="0"/>
        <w:rPr>
          <w:rFonts w:cs="Arial"/>
          <w:sz w:val="16"/>
          <w:szCs w:val="16"/>
        </w:rPr>
      </w:pPr>
      <w:r w:rsidRPr="003E4608">
        <w:rPr>
          <w:rFonts w:cs="Arial"/>
          <w:sz w:val="16"/>
          <w:szCs w:val="16"/>
        </w:rPr>
        <w:t>B: Ich habe ja auch den Handelsblattartikel von mir, denn kennen Sie, oder? #00:44:30-2#</w:t>
      </w:r>
    </w:p>
    <w:p w14:paraId="51810366" w14:textId="77777777" w:rsidR="003E4608" w:rsidRPr="003E4608" w:rsidRDefault="003E4608" w:rsidP="003E4608">
      <w:pPr>
        <w:spacing w:after="0"/>
        <w:rPr>
          <w:rFonts w:cs="Arial"/>
          <w:sz w:val="16"/>
          <w:szCs w:val="16"/>
        </w:rPr>
      </w:pPr>
    </w:p>
    <w:p w14:paraId="5D6C3758" w14:textId="77777777" w:rsidR="003E4608" w:rsidRPr="003E4608" w:rsidRDefault="003E4608" w:rsidP="003E4608">
      <w:pPr>
        <w:spacing w:after="0"/>
        <w:rPr>
          <w:rFonts w:cs="Arial"/>
          <w:sz w:val="16"/>
          <w:szCs w:val="16"/>
        </w:rPr>
      </w:pPr>
      <w:r w:rsidRPr="003E4608">
        <w:rPr>
          <w:rFonts w:cs="Arial"/>
          <w:sz w:val="16"/>
          <w:szCs w:val="16"/>
        </w:rPr>
        <w:t>I: Ja. Ja. #00:44:32-3#</w:t>
      </w:r>
    </w:p>
    <w:p w14:paraId="1B941C43" w14:textId="77777777" w:rsidR="003E4608" w:rsidRPr="003E4608" w:rsidRDefault="003E4608" w:rsidP="003E4608">
      <w:pPr>
        <w:spacing w:after="0"/>
        <w:rPr>
          <w:rFonts w:cs="Arial"/>
          <w:sz w:val="16"/>
          <w:szCs w:val="16"/>
        </w:rPr>
      </w:pPr>
    </w:p>
    <w:p w14:paraId="1C0D0265" w14:textId="77777777" w:rsidR="003E4608" w:rsidRPr="003E4608" w:rsidRDefault="003E4608" w:rsidP="003E4608">
      <w:pPr>
        <w:spacing w:after="0"/>
        <w:rPr>
          <w:rFonts w:cs="Arial"/>
          <w:sz w:val="16"/>
          <w:szCs w:val="16"/>
        </w:rPr>
      </w:pPr>
      <w:r w:rsidRPr="003E4608">
        <w:rPr>
          <w:rFonts w:cs="Arial"/>
          <w:sz w:val="16"/>
          <w:szCs w:val="16"/>
        </w:rPr>
        <w:t>B: Ja, da steht ja auch nochmal // einiges drin. #00:44:31-8#</w:t>
      </w:r>
    </w:p>
    <w:p w14:paraId="3A219E2E" w14:textId="77777777" w:rsidR="003E4608" w:rsidRPr="003E4608" w:rsidRDefault="003E4608" w:rsidP="003E4608">
      <w:pPr>
        <w:spacing w:after="0"/>
        <w:rPr>
          <w:rFonts w:cs="Arial"/>
          <w:sz w:val="16"/>
          <w:szCs w:val="16"/>
        </w:rPr>
      </w:pPr>
    </w:p>
    <w:p w14:paraId="36BE1B1C" w14:textId="77777777" w:rsidR="003E4608" w:rsidRPr="003E4608" w:rsidRDefault="003E4608" w:rsidP="003E4608">
      <w:pPr>
        <w:spacing w:after="0"/>
        <w:rPr>
          <w:rFonts w:cs="Arial"/>
          <w:sz w:val="16"/>
          <w:szCs w:val="16"/>
        </w:rPr>
      </w:pPr>
      <w:r w:rsidRPr="003E4608">
        <w:rPr>
          <w:rFonts w:cs="Arial"/>
          <w:sz w:val="16"/>
          <w:szCs w:val="16"/>
        </w:rPr>
        <w:t>I: Da steht viel drin. // Ja, absolut. #00:44:33-7#</w:t>
      </w:r>
    </w:p>
    <w:p w14:paraId="3622D731" w14:textId="77777777" w:rsidR="003E4608" w:rsidRPr="003E4608" w:rsidRDefault="003E4608" w:rsidP="003E4608">
      <w:pPr>
        <w:spacing w:after="0"/>
        <w:rPr>
          <w:rFonts w:cs="Arial"/>
          <w:sz w:val="16"/>
          <w:szCs w:val="16"/>
        </w:rPr>
      </w:pPr>
    </w:p>
    <w:p w14:paraId="71A63A5B" w14:textId="77777777" w:rsidR="003E4608" w:rsidRPr="003E4608" w:rsidRDefault="003E4608" w:rsidP="003E4608">
      <w:pPr>
        <w:spacing w:after="0"/>
        <w:rPr>
          <w:rFonts w:cs="Arial"/>
          <w:sz w:val="16"/>
          <w:szCs w:val="16"/>
        </w:rPr>
      </w:pPr>
      <w:r w:rsidRPr="003E4608">
        <w:rPr>
          <w:rFonts w:cs="Arial"/>
          <w:sz w:val="16"/>
          <w:szCs w:val="16"/>
        </w:rPr>
        <w:t>B: Genau. #00:44:34-2#</w:t>
      </w:r>
    </w:p>
    <w:p w14:paraId="1119A0CF" w14:textId="77777777" w:rsidR="003E4608" w:rsidRPr="003E4608" w:rsidRDefault="003E4608" w:rsidP="003E4608">
      <w:pPr>
        <w:spacing w:after="0"/>
        <w:rPr>
          <w:rFonts w:cs="Arial"/>
          <w:sz w:val="16"/>
          <w:szCs w:val="16"/>
        </w:rPr>
      </w:pPr>
    </w:p>
    <w:p w14:paraId="1F3AE078" w14:textId="77777777" w:rsidR="003E4608" w:rsidRPr="003E4608" w:rsidRDefault="003E4608" w:rsidP="003E4608">
      <w:pPr>
        <w:spacing w:after="0"/>
        <w:rPr>
          <w:rFonts w:cs="Arial"/>
          <w:sz w:val="16"/>
          <w:szCs w:val="16"/>
        </w:rPr>
      </w:pPr>
      <w:r w:rsidRPr="003E4608">
        <w:rPr>
          <w:rFonts w:cs="Arial"/>
          <w:sz w:val="16"/>
          <w:szCs w:val="16"/>
        </w:rPr>
        <w:t>I: Nein, deswegen. Und ich bin tatsächlich echt überrascht, was so ein Unternehmen wie [Organisation] an der Ecke schon macht. Also das ist glaube ich Überdurchschnitt so nach meinen bisherigen Beobachtungen. Das ist wirklich klasse. #00:44:56-4#</w:t>
      </w:r>
    </w:p>
    <w:p w14:paraId="30C22912" w14:textId="77777777" w:rsidR="003E4608" w:rsidRPr="003E4608" w:rsidRDefault="003E4608" w:rsidP="003E4608">
      <w:pPr>
        <w:spacing w:after="0"/>
        <w:rPr>
          <w:rFonts w:cs="Arial"/>
          <w:sz w:val="16"/>
          <w:szCs w:val="16"/>
        </w:rPr>
      </w:pPr>
    </w:p>
    <w:p w14:paraId="23AE6A56" w14:textId="77777777" w:rsidR="003E4608" w:rsidRPr="003E4608" w:rsidRDefault="003E4608" w:rsidP="003E4608">
      <w:pPr>
        <w:spacing w:after="0"/>
        <w:rPr>
          <w:rFonts w:cs="Arial"/>
          <w:sz w:val="16"/>
          <w:szCs w:val="16"/>
        </w:rPr>
      </w:pPr>
      <w:r w:rsidRPr="003E4608">
        <w:rPr>
          <w:rFonts w:cs="Arial"/>
          <w:sz w:val="16"/>
          <w:szCs w:val="16"/>
        </w:rPr>
        <w:t>B: Das ist nett. Irgendwie traut man uns das nicht zu. Also ich kenne die Reaktion, also sowohl von extern als auch von intern. Von intern heißt es dann: „Was? Wir machen das schon lange?“ (lacht) #00:45:04-1#</w:t>
      </w:r>
    </w:p>
    <w:p w14:paraId="75323410" w14:textId="77777777" w:rsidR="003E4608" w:rsidRPr="003E4608" w:rsidRDefault="003E4608" w:rsidP="003E4608">
      <w:pPr>
        <w:spacing w:after="0"/>
        <w:rPr>
          <w:rFonts w:cs="Arial"/>
          <w:sz w:val="16"/>
          <w:szCs w:val="16"/>
        </w:rPr>
      </w:pPr>
    </w:p>
    <w:p w14:paraId="22044D50" w14:textId="77777777" w:rsidR="003E4608" w:rsidRPr="003E4608" w:rsidRDefault="003E4608" w:rsidP="003E4608">
      <w:pPr>
        <w:spacing w:after="0"/>
        <w:rPr>
          <w:rFonts w:cs="Arial"/>
          <w:sz w:val="16"/>
          <w:szCs w:val="16"/>
        </w:rPr>
      </w:pPr>
      <w:r w:rsidRPr="003E4608">
        <w:rPr>
          <w:rFonts w:cs="Arial"/>
          <w:sz w:val="16"/>
          <w:szCs w:val="16"/>
        </w:rPr>
        <w:t>I: Nein, total. Das ist, [Organisation] steht da jetzt nicht als erstes dafür, aber ich glaube, das ist einfach das grundsätzlich Thema, was alle Versorger haben, ja, die aus der Ecke kommen, dass da erst mal nicht das neueste (unv.) Hipster-Zeug zugetraut wird. Ist aber tatsächlich, habe ich auch schon beobachtet, ich bin nicht das erste Mal überrascht, ehrlicher Weise, ja. Und ich bin auch mal, also, und zwar im Positiven wie im Negativen. Und bei Ihnen sage ich es, bin ich eher so, wo ich sage so: „Wow.“ Da finde ich vor allem überraschend, was ich bei Ihnen rausgehört und was ich eben nochmal vertieft hätte, wäre: Es wirkt auf mich sehr menschenzugewandt, was Sie tun. Das ist ja genau, das hängt ja weniger an der Technologie. Das auch sicherlich, aber es hängt sehr viel an dem Menschen und das beobachtet man nicht überall in der Ausprägung, zumindest das, was ich jetzt von Ihnen gehört habe. Von daher ist das schon klasse. Gut, vielen, vielen Dank, [Person]. Das Interview hat mich sehr, sehr weitergebracht und hilft enorm. #00:46:15-6#</w:t>
      </w:r>
    </w:p>
    <w:p w14:paraId="1A16C783" w14:textId="77777777" w:rsidR="003E4608" w:rsidRPr="003E4608" w:rsidRDefault="003E4608" w:rsidP="003E4608">
      <w:pPr>
        <w:spacing w:after="0"/>
        <w:rPr>
          <w:rFonts w:cs="Arial"/>
          <w:sz w:val="16"/>
          <w:szCs w:val="16"/>
        </w:rPr>
      </w:pPr>
    </w:p>
    <w:p w14:paraId="76F0B112" w14:textId="77777777" w:rsidR="003E4608" w:rsidRPr="003E4608" w:rsidRDefault="003E4608" w:rsidP="003E4608">
      <w:pPr>
        <w:spacing w:after="0"/>
        <w:rPr>
          <w:rFonts w:cs="Arial"/>
          <w:sz w:val="16"/>
          <w:szCs w:val="16"/>
        </w:rPr>
      </w:pPr>
      <w:r w:rsidRPr="003E4608">
        <w:rPr>
          <w:rFonts w:cs="Arial"/>
          <w:sz w:val="16"/>
          <w:szCs w:val="16"/>
        </w:rPr>
        <w:t>B: Das freut mich. Das freut mich. Also ich kann Ihnen anbieten, wenn Sie sagen, da ist nochmal was ganz Wichtiges, wo Sie nochmal drüber reden müssen, vielleicht finden wir nochmal eine Viertelstunde, wenn noch irgendwo, // wenn noch irgendwo eine große Lücke ist. #00:46:26-7#</w:t>
      </w:r>
    </w:p>
    <w:p w14:paraId="0AC6007F" w14:textId="77777777" w:rsidR="003E4608" w:rsidRPr="003E4608" w:rsidRDefault="003E4608" w:rsidP="003E4608">
      <w:pPr>
        <w:spacing w:after="0"/>
        <w:rPr>
          <w:rFonts w:cs="Arial"/>
          <w:sz w:val="16"/>
          <w:szCs w:val="16"/>
        </w:rPr>
      </w:pPr>
    </w:p>
    <w:p w14:paraId="690DAC7A" w14:textId="77777777" w:rsidR="003E4608" w:rsidRPr="003E4608" w:rsidRDefault="003E4608" w:rsidP="003E4608">
      <w:pPr>
        <w:spacing w:after="0"/>
        <w:rPr>
          <w:rFonts w:cs="Arial"/>
          <w:sz w:val="16"/>
          <w:szCs w:val="16"/>
        </w:rPr>
      </w:pPr>
      <w:r w:rsidRPr="003E4608">
        <w:rPr>
          <w:rFonts w:cs="Arial"/>
          <w:sz w:val="16"/>
          <w:szCs w:val="16"/>
        </w:rPr>
        <w:t xml:space="preserve">I: Au ja, das kann gut sein. Ja. // Ja. Nein, wunderbar. Herzlichen Dank. Dann // alles Gute. </w:t>
      </w:r>
    </w:p>
    <w:p w14:paraId="4C9EA1D5" w14:textId="77777777" w:rsidR="003E4608" w:rsidRPr="003E4608" w:rsidRDefault="003E4608" w:rsidP="003E4608">
      <w:pPr>
        <w:spacing w:after="0"/>
        <w:rPr>
          <w:rFonts w:cs="Arial"/>
          <w:sz w:val="16"/>
          <w:szCs w:val="16"/>
        </w:rPr>
      </w:pPr>
    </w:p>
    <w:p w14:paraId="7CB3363A" w14:textId="77777777" w:rsidR="003E4608" w:rsidRPr="003E4608" w:rsidRDefault="003E4608" w:rsidP="003E4608">
      <w:pPr>
        <w:spacing w:after="0"/>
        <w:rPr>
          <w:rFonts w:cs="Arial"/>
          <w:sz w:val="16"/>
          <w:szCs w:val="16"/>
        </w:rPr>
      </w:pPr>
      <w:r w:rsidRPr="003E4608">
        <w:rPr>
          <w:rFonts w:cs="Arial"/>
          <w:sz w:val="16"/>
          <w:szCs w:val="16"/>
        </w:rPr>
        <w:t>B: Sehr gerne. // Dann wünsche ich Ihnen viel Erfolg fürs Weitere und gute Fahrt nach Köln. (lacht) #00:46:36-0#</w:t>
      </w:r>
    </w:p>
    <w:p w14:paraId="023444B6" w14:textId="77777777" w:rsidR="003E4608" w:rsidRPr="003E4608" w:rsidRDefault="003E4608" w:rsidP="003E4608">
      <w:pPr>
        <w:spacing w:after="0"/>
        <w:rPr>
          <w:rFonts w:cs="Arial"/>
          <w:sz w:val="16"/>
          <w:szCs w:val="16"/>
        </w:rPr>
      </w:pPr>
    </w:p>
    <w:p w14:paraId="2A3CB47D" w14:textId="77777777" w:rsidR="003E4608" w:rsidRPr="003E4608" w:rsidRDefault="003E4608" w:rsidP="003E4608">
      <w:pPr>
        <w:spacing w:after="0"/>
        <w:rPr>
          <w:rFonts w:cs="Arial"/>
          <w:sz w:val="16"/>
          <w:szCs w:val="16"/>
        </w:rPr>
      </w:pPr>
      <w:r w:rsidRPr="003E4608">
        <w:rPr>
          <w:rFonts w:cs="Arial"/>
          <w:sz w:val="16"/>
          <w:szCs w:val="16"/>
        </w:rPr>
        <w:t>I: Tschüss. #00:46:36-7#</w:t>
      </w:r>
    </w:p>
    <w:p w14:paraId="75E4E5FE" w14:textId="77777777" w:rsidR="003E4608" w:rsidRPr="003E4608" w:rsidRDefault="003E4608" w:rsidP="003E4608">
      <w:pPr>
        <w:spacing w:after="0"/>
        <w:rPr>
          <w:rFonts w:cs="Arial"/>
          <w:sz w:val="16"/>
          <w:szCs w:val="16"/>
        </w:rPr>
      </w:pPr>
    </w:p>
    <w:p w14:paraId="69583629" w14:textId="77777777" w:rsidR="003E4608" w:rsidRPr="003E4608" w:rsidRDefault="003E4608" w:rsidP="003E4608">
      <w:pPr>
        <w:spacing w:after="0"/>
        <w:rPr>
          <w:rFonts w:cs="Arial"/>
          <w:sz w:val="16"/>
          <w:szCs w:val="16"/>
        </w:rPr>
      </w:pPr>
      <w:r w:rsidRPr="003E4608">
        <w:rPr>
          <w:rFonts w:cs="Arial"/>
          <w:sz w:val="16"/>
          <w:szCs w:val="16"/>
        </w:rPr>
        <w:t>B: Tschüss. #00:46:40-8#</w:t>
      </w:r>
    </w:p>
    <w:p w14:paraId="17209053" w14:textId="77777777" w:rsidR="003E4608" w:rsidRDefault="003E4608">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088AEB55" w14:textId="77777777" w:rsidR="003E4608" w:rsidRPr="003E4608" w:rsidRDefault="003E4608" w:rsidP="003E4608">
      <w:pPr>
        <w:widowControl w:val="0"/>
        <w:autoSpaceDE w:val="0"/>
        <w:autoSpaceDN w:val="0"/>
        <w:adjustRightInd w:val="0"/>
        <w:spacing w:after="0"/>
        <w:rPr>
          <w:rFonts w:eastAsiaTheme="minorEastAsia" w:cs="Arial"/>
          <w:b/>
          <w:bCs/>
          <w:color w:val="000000"/>
          <w:sz w:val="32"/>
          <w:szCs w:val="32"/>
          <w:lang w:eastAsia="de-DE"/>
        </w:rPr>
      </w:pPr>
      <w:r w:rsidRPr="003E4608">
        <w:rPr>
          <w:rFonts w:eastAsiaTheme="minorEastAsia" w:cs="Arial"/>
          <w:b/>
          <w:bCs/>
          <w:color w:val="000000"/>
          <w:sz w:val="32"/>
          <w:szCs w:val="32"/>
          <w:lang w:eastAsia="de-DE"/>
        </w:rPr>
        <w:t>UNTER3</w:t>
      </w:r>
    </w:p>
    <w:p w14:paraId="5472CDD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3502A5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So die Aufnahme läuft. Dann starten wir mit dem Interview, beschreib doch bitte mal deine aktuelle Rolle. #00:00:10-1#</w:t>
      </w:r>
    </w:p>
    <w:p w14:paraId="4574448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8751C5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In meiner aktuellen Rolle, nennt sich Bereichsleiter Big Data und Consumer Analytics bei [Organisation], verantworte ich den genannten Bereich und leite unter anderem ein Data Science Team, ein Analytics Team und demnächst dann noch zwei Teams, die sich um sowohl halt eben die Datenbereitstellung kümmern für die beiden erst genannten Teams, also auch um das Thema, wie verankere ich denn eigentlich unsere Leistungen aus Analytics und Data Science im Business, ein Business Enablement Team ist das. #00:00:47-2#</w:t>
      </w:r>
    </w:p>
    <w:p w14:paraId="5FCC619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EC9861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Was verstehst du persönlich unter KI? #00:00:53-1#</w:t>
      </w:r>
    </w:p>
    <w:p w14:paraId="542B350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89EC26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der Begriff ist nicht besonders Trend-scharf definiert. Das sind KIs oftmals die Anwendung bestimmter mathematischer Verfahren, die halt eben dann das, den Eindruck vermitteln, dass der Computer mitdenkt. Im Wesentlichen sind das statistische Verfahren und da gibt es eine bestimmte Kategorie von mathematischen Verfahren, die typischerweise das Label KI Artificial Intelligence zugeschrieben bekommen, weil sie im prädiktiven Bereich arbeiten. Das heißt halt aus einem Datensatz lernen können, der vorgegeben ist, auf ein Zielvariable trainiert werden und dann einen Datensatz, der identisch strukturiert ist aber moderzierbare Reable nicht bekannt hernehmen, um dann genau diese Zielvariable vorher zu sagen. Das läuft dann oftmals über den Begriff KI, da gibt es auch noch mal Abstufungen hin auch zum maschinellen Lernen, wo es dann auch da drum geht, dass Systeme gebaut werden, die sich selbst auch optimieren, wo also die KI quasi mehrfach auf sich selbst angewandt wird, um sich in ihrer Ausjustierung auf die Zielvariable zu optimieren. Neuronale Systeme und solche Geschichten, was dann eher unter maschinelles Lernen halt eben abgespeichert wird. Aber in Summe ist es halt eben in der Regel die Vorhersage von einer bestimmten Zielvariable, basierend auf Eingangsdaten. #00:02:29-4#</w:t>
      </w:r>
    </w:p>
    <w:p w14:paraId="1D9500B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848A29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Danke, wie ist denn deine persönliche Einschätzung bezüglich der Bedeutung von KI für das Marketing aktuell und in Zukunft? #00:02:41-4#</w:t>
      </w:r>
    </w:p>
    <w:p w14:paraId="1592C40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A77823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ich sehe da viel Potenzial und auch viel angehobenes Potenzial. Ich würde allerdings nicht formulieren, dass es eine alte Welt und es eine neue Welt gibt. Also ich glaube, also es gibt Beispiele am Markt, wo Unternehmen versucht als komplette Marketingabteilung durch KI zu ersetzen, das halte ich für zu weit gehüpft. Ich glaube, dass es weiterhin auch eine menschliche Interaktion gibt, aber ich glaube sehr stark, dass das Marketing davon profitieren kann, dass man halt eben KI sehr viel intensiver einsetzt und das vor allen Dingen damit einhergeht auch, dass man alt gekannte Mechanismen über Bord wirft und halt eben neu denken muss. Das zielt insbesondere drauf ab, ich meine typischerweise hat man im Marketing ja einen Teilen und Herrschen Ansatz. Man unterscheidet nach verschiedenen Kanälen, nach verschiedenen Produkten, nach verschiedenen Zielgruppen, die halt individuell dann angesprochen werden und man lernt über die Zeit, baut eine Erfahrung auf, was funktioniert und auch von der tatsächlichen Ansprache, von der Gestaltung von Mailings und Webseiten, et cetera. So und dieser Ansatz der funktioniert so in diesem Separieren und Ausprobieren halt eben mit KI dann nicht mehr und hier braucht es dann eher ein strukturiertes Erstellen einer der Datenbasis, die dann geeignet ist, um halt einer KI halt eben das Optimieren auf eine Zielvariable zu erlauben und ich glaube, dass wir genau an der Stelle halt eben viel Potenzial noch steckt, oder noch viel Weg zu gehen ist, um halt eben Marketingabteilung dahin zu entwickeln, dass halt eben auch so ein ganzheitlicher Ansatz gefahren werden kann. Das glaube ich auch gar nicht so einfach, weil natürlich mag Marketingabteilung Ziele haben, die eine monetäre Bedeutung halt für so ein Unternehmen haben und da ist mit ausprobieren und wir machen es jetzt alles ganz anders, natürlich gar nicht, ist es gar nicht so einfach. Und deswegen ist der Pfad dorthin glaube ich auch noch etwas, was gar nicht trivial ist. Also sagen wir mal etwas ist, ich weiß nicht, ob eine gewisse Destruktivität nötig und auf der anderen Seite halt eben aus guten Gründen halt eben gleichzeitig sichergestellt sein muss, dass eben Destruktion halt eben nicht in der Katastrophe endet. Und das ist ja glaube ich eine Schere, oder eine Art Spannungsfeld, was gerade große Unternehmen von etablierten Marketingabteilungen halt vor große Herausforderungen stellt. #00:05:21-3#</w:t>
      </w:r>
    </w:p>
    <w:p w14:paraId="15CC000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E29EA4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Absolut. Bisher in den Interviews hat es sich bewährt, wenn man die nächsten Fragen so anhand einer konkreten Initiative bespricht. Also das heißt nicht, dass man immer mal auf generelle abschweifen kann oder auf andere Erfahrungen zugreifen, aber dass man mal sagt, man nimmt mal einen Fall, egal wo der steckt, selbst wenn der noch in der Planung ist oder wenn er schon abgeschlossen ist, um sich an dem entlang zu hangeln. Hast du da einen Fall in der Richtung? Wenn ja, könntest du ihn mal so beschreiben, um was es da geht? #00:05:59-3#</w:t>
      </w:r>
    </w:p>
    <w:p w14:paraId="390D888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73C4C2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Nochmal, was soll der Fall mitbringen? Einen konkreten Fall, den wir schon gemacht haben, oder an dem wir arbeiten oder eine Idee an der wir arbeiten, oder? #00:06:06-9#</w:t>
      </w:r>
    </w:p>
    <w:p w14:paraId="3F41960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22691E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Genau, also alles möglich. Also ist gar nicht welches Stadium der Fall hat, ist gar nicht so entscheidend erst mal, sondern geht erst mal drum, dass wir sagen, dass du die nächsten Fragen versuchst mal vor dem Hintergrund dieses Falls zu beantworten. #00:06:24-8#</w:t>
      </w:r>
    </w:p>
    <w:p w14:paraId="2CB7CCD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23B2FD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Okay. Ja, dann lass uns doch, also konkrete Fälle gibt es natürlich wie Sand am Meer und ich würde jetzt mal zwei rein schmeißen und dann kannst du mir mal sagen, welchen du für den besser geeigneten hältst für die Fragen. Also ein trivialer Fall natürlich immer ist, ist das Bereitstellen von (unv.) Vorhersagen auf Kunden. Das ist glaube ich auch wohl etabliert, halt eben mit KI zu versuchen eine Wahrscheinlichkeit vorauszusagen, wie (unv. - #00:06:56-4#) gefährdet ein Kunde ist. Relativ simpel. So, das auf der einen Seite ein Beispiel und das andere Beispiel, deutlich komplexer, halt eben eine Optimierung eines Customer Lifetime Values über die Zeit und über die Lifetime des Kunden mit verschiedensten Produkten, Services, die man dem Kunden eben anbietet. Und wo halt eben auch Negativbewertungen mit drin sein können, die sich später dann halt eben in eine sinnvolle Positivbewertung jetzt aus so einer Unternehmensperspektive dann wandeln. Wo KI dann halt eben auch ja Dinge leisten kann, die halt eben der einzelne Mensch, der einzelne Mitarbeiter halt nicht abbilden kann. Nämlich den genau über einen langen Zeitraum eine Entwicklung nachzuvollziehen, ganzer Kundengruppen und indem ich dann halt eben im prädiktiven Bereich halt eben für den einzelnen Kunden auf Basis der gelernten Daten halt eben zu sagen, wie man als Unternehmen dann auch vielleicht halt wie gesagt Negativbewegung eines Kunden halt eben mitgeht. #00:07:58-7#</w:t>
      </w:r>
    </w:p>
    <w:p w14:paraId="53A7717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9B8058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Ich würde den zweiten Fall nehmen, hast du dir wahrscheinlich gedacht (lacht). #00:08:02-2#</w:t>
      </w:r>
    </w:p>
    <w:p w14:paraId="03B98B4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01FE35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(lacht). Aber das ist halt eben der mit der Zukunftsmusik. Das ist jetzt nicht, dass ich da jetzt viel, das haben wir schon gelernt, erzählen kann. Aber ist // schon ein konkretes #00:08:15-2#</w:t>
      </w:r>
    </w:p>
    <w:p w14:paraId="6261CA0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C8FB88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Ist nicht schlimm. // #00:08:15-2#</w:t>
      </w:r>
    </w:p>
    <w:p w14:paraId="10A6AFF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5B974E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Thema, mit wir uns momentan beschäftigen. #00:08:17-5#</w:t>
      </w:r>
    </w:p>
    <w:p w14:paraId="16C71B3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F6BB72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Vielleicht, vielleicht kommen wir nachher auch auf den anderen Fall noch mal später zurück. Ich finde den jetzt spannend, weil mich mal interessieren würde, wo steht der Fall und wer hat den Impuls gegeben überhaupt darüber nachzudenken? #00:08:34-1#</w:t>
      </w:r>
    </w:p>
    <w:p w14:paraId="125EAA3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4B4BF7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Ist es schon die Frage? (...) Bernhard? #00:08:43-1#</w:t>
      </w:r>
    </w:p>
    <w:p w14:paraId="35214C7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980033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Ja? #00:08:43-5#</w:t>
      </w:r>
    </w:p>
    <w:p w14:paraId="1F09455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1B57F4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Das ist schon die Frage? #00:08:45-3#</w:t>
      </w:r>
    </w:p>
    <w:p w14:paraId="6ADFD55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808B76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Das ist schon die Frage. #00:08:46-1#</w:t>
      </w:r>
    </w:p>
    <w:p w14:paraId="717014C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3D9D88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Okay. Also wir stehen noch relativ am Anfang, sind nicht komplett blank, vor allen Dingen, wenn ich bei uns in die Gruppe schaue, gibt es schon implementierte Systeme, jetzt nicht bei mir im Team, aber in anderen Teams in der Gruppe, die auch so Model of Models Set-ups abzielen. Also das heißt, Model of Model, ist dann doch wieder der Approach, den ich auch eben erwähnt hatte. Wir sagen zum Beispiel Produktaffinitäten für einzelne Kunden voraus. Und konsolidieren diese einzelnen Vorhersagen dann halt eben hoch zu einer konkreten Empfehlung was für diesen Kunden gemacht werden soll. Wenn du jetzt fragst, nach was sind Auslöser, oder wo kommen halt eben solche Cases her und die Überlegung zu solchen Cases muss man ehrlicherweise halt eben mehrere Sachen aufführen, als Antwort. Zum einen gibt es tatsächlich aus dem Marketing raus die Ambition ein wirklich Omnichannel, Multichannel Systeme halt eben auch zu launchen, die auch diesen Namen verdienen. Also das heißt über verschiedene Touchpoints zentral aussteuern zu können, was eine Kommunikation zum Kunden ist und dabei halt eben auch, die individuellen Kundenbedürfnisse in Betracht zu ziehen. Also was ist eine Kanalpräferenz, zu welcher Zeit kann man am besten mit einem bestimmten Kunden halt eben sprechen. Das ist eher eine Marketinginitiative. Und gleichzeitig haben wir in der Business-Entwicklung, gerade im Mobilfunk Bereich oder im Telko Bereich, immer noch das Thema Konvergenz auf der Roadmap. Das heißt also sowohl im Produktbereich konvergent zu sein, als auch in der Kommunikation zu Kunden. Beziehungsweise in der Sicht auf den Kunden. Das heißt, wir sprechen über Haushalte bei uns hier. Das ist deswegen Konvergenz Thema, weil die verschiedenen Vertragspartner in einem Haushalt sehr unterschiedliche Produkte von uns beziehen können. Mobilfunk, SIM-Karten halt, DSL oder auch Kabelanschluss, ist wie bei den anderen Kunden. Und das Zusammenführen auf den Haushalt, halt eben erst dann auch eine Perspektive ermöglicht, die jetzt im prädiktiven Bereich, was KI angeht, auch so das Thema Langlauf einer Optimierung, also hinsichtlich eines Haushalts Values den zu optimieren auch erst möglich macht. Das ist dann halt eben eher ein datengetriebenes Thema letzteres. Und so kommen die beiden dann eh zusammen und wie ich eingangs sagte, schon halt Model of Models ist eigentlich das, wie man das ganze angehen kann. Auf dem Weg zum Ziel fehlen uns aber halt eben auf beiden Seiten sowohl im Marketing, was jetzt das Thema angeht, hier halt eben ein konkretes Aussteuern von Marketingkampagnen an einem Tag (unv. – Störung #00:11:51-0#) als auch auf der Datenseite, also nämlich Insides zu Haushalten, Insides auch eine Historie, auch das braucht man für KI immer wieder. Historie auf Daten, wie man auf den Haushalt guckt, was Haushaltspräferenzen sind. Sei es jetzt Kanalpräferenzen, aber auch inhaltlicher Natur. Da sind wir noch ganz am Anfang.  #00:12:14-6#</w:t>
      </w:r>
    </w:p>
    <w:p w14:paraId="0754A2C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4F4E61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Gibt es da schon in irgendeiner Form eine Struktur, die an dem Thema arbeitet, also so eine Art Projektstruktur oder Team, übergreifendes Team? #00:12:27-2#</w:t>
      </w:r>
    </w:p>
    <w:p w14:paraId="522BAC4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07C711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Eine Projektstruktur haben wir für meine Begriffe da noch nicht drauf. Es gibt, also es gibt verschiedene Teams. Also es gibt schon Teams, die arbeiten halt eben auf der Systemseite ein entsprechendes Tool ans Laufen zu bringen, das ist auch ein Projekt, was schon länger läuft. Da gibt es tatsächliche eine klassische Projektstruktur. Gleichzeitig ist, in so spezifischen Situationen mit dem Merger Unity halt eben auch da erst eine Situation entstanden, wo wir über Haushalte Konvergent in vollem Umfang reden können, das ist relativ frisch. Da gibt es für meine Begriffe jetzt nur eine Organisationsstruktur, die auf sehr hohem Level unterwegs ist, nämlich direkt halt eben beim Geschäftsführer, im Consumer Bereich aufgehängt, um überhaupt das Thema auf die Straße zu stellen. Aber es gibt eigentlich noch keine Projektstruktur, die dediziert halt eben das Aussteuern, wir bauen Modelle, wir verändern unseren Marketingansatz unter Nutzung neuer Modelle und dieses neuen Tools, wo das halt schon längst gemanagt wird #00:13:41-2#</w:t>
      </w:r>
    </w:p>
    <w:p w14:paraId="710C392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CF9824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Wenn wir dann mal jetzt auf das (unv.) Thema kurz springen, und ich weiß nicht, ob du dich daran an jedes Detail erinnerst, aber wie war denn das am Anfang gerade hinsichtlich dem Thema Datenmanagement, Daten bereitstellen, Daten zusammenbringen, welche Herausforderungen gab es da, wie lange hat das gedauert? #00:14:11-1#</w:t>
      </w:r>
    </w:p>
    <w:p w14:paraId="0B07DA6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752579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Na ja, also erst mal ist es tatsächlich immer ein Problem bei den Churn Wahrscheinlichkeiten halt eben einen genauen Indikator zu finden, der zuverlässig halt eben auch einen Inside generiert. Der vernünftige Vorhersagen sicherstellt. Oft sind es dann halt eben erst mal Indikatoren, die eher offensichtlich sind, als jetzt, muss ja eine KI zugeschrieben werden, so Geschichten, wie der Kunde kann überhaupt kündigen. Ist in einem Kündigungszeitraum. Das ist natürlich ein starker Indikator. Aber danach wird es, wenn man halt eben über Standardinformationen über den Kunden sammelt, oftmals sehr schnell sehr schwierig, Attribute zu finden, die eine Unterscheidung machen. Gerade, wenn man halt eben nicht über eine zum Beispiel abnehmende Produktnutzung feststellt, der Kunde nutzt das Produkt weniger, der ist jetzt schon gefährdet. Tatsächlich sind es dann halt eben eher auch externe Faktoren, wie welche Verfügbarkeit jeweils im Kabel-Bereich, Internetbreitband, welche Verfügbarkeit Mitbewerber (unv. -</w:t>
      </w:r>
      <w:r w:rsidRPr="003E4608">
        <w:rPr>
          <w:rFonts w:eastAsiaTheme="minorEastAsia" w:cs="Arial"/>
          <w:sz w:val="16"/>
          <w:szCs w:val="16"/>
          <w:lang w:eastAsia="de-DE"/>
        </w:rPr>
        <w:t xml:space="preserve"> </w:t>
      </w:r>
      <w:r w:rsidRPr="003E4608">
        <w:rPr>
          <w:rFonts w:eastAsiaTheme="minorEastAsia" w:cs="Arial"/>
          <w:color w:val="000000"/>
          <w:sz w:val="16"/>
          <w:szCs w:val="16"/>
          <w:lang w:eastAsia="de-DE"/>
        </w:rPr>
        <w:t>#00:15:24-0#) am Wohnsitz des Kunden halt eben anbieten und wie schaut dann halt deren Preisgefüge halt eben auch aus. Mit solchen Attributen kommt man eher in eine Richtung, wo es dann interessant wird. Aber die sind streckenweise halt eben auch schwer zuverlässig zu beschaffen. So und die zweite Problematik bei den Churns ist dann natürlich auch, wie setzen wir sie denn jetzt ein. Du hast natürlich immer die Problematik, wenn du Kunden ansprichst, von denen du denkst, dass sie Churn gefährdet sind, dass du zum einen Schläfereffekte hast und quasi dann halt eben Kunden dran erinnerst und ansprichst mit bleib doch bei uns, eine geeignete Kommunikation findest für, um halt eine Vertragsverlängerung zu erwirken, oder halt eben zu verhindern, dass ein Kunde halt die Kündigung einreicht, in einer Präventivphase. Und dann hast du immer das Risiko, dass du halt eben auch Kunden ansprichst, die wir jetzt gar nicht auf der Agenda gehabt hätten. Und dann sich aber halt eben motiviert fühlen dann auch zu kündigen, um halt zum Beispiel Rabatte in der Win-Back-Phase das mitzunehmen. So und das auszusteuern ist dann halt oftmals gar nicht so einfach. Tatsächlich auf der [Organisation] Seite habe ich eine Situation vorgefunden, wo man eigentlich fast komplett drauf verzichtet hatte, überhaupt Churns auszunutzen, weil der Business Case dahinter nach Ansicht der Kollegen einfach negativ war. #00:16:54-0#</w:t>
      </w:r>
    </w:p>
    <w:p w14:paraId="3CF7223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FE829B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Inwiefern negativ? #00:16:56-7#</w:t>
      </w:r>
    </w:p>
    <w:p w14:paraId="3896136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07209F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Dass die Kosten halt eben für Win-Back und die Kosten für oh wir haben den Kunden gerade eben eigentlich erst dran erinnert zu kündigen, negativer waren als halt eben einfach zu warten, bis der Kunde von sich aus kündigt und dann über eine ganz normale Win-Back-Maßnahme halt versucht wird den Kunden dann halt zu halten. #00:17:20-3#</w:t>
      </w:r>
    </w:p>
    <w:p w14:paraId="61F421A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BB685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Wenn du dir so in die Datentöpfe mal reinguckst, welche Hürden gab es da? Dass Daten zum Beispiel nicht verfügbar waren, oder nicht strukturiert verfügbar waren oder in unterschiedlichen Systemen lagen? #00:17:38-5#</w:t>
      </w:r>
    </w:p>
    <w:p w14:paraId="499DE02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8AD851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Na ja, also zum einen wie gesagt, es ist relativ schwierig aus den Bestandssystemen, die jetzt in einer Marketingabteilung zur Verfügung stehen, tatsächlich halt eben gute Attribute zu finden, die Churn vorherigen. Da habe ich gerade schon gesagt, dass wir das Thema, bei vielen Produkten und Internetbreitband, das zählt jetzt nicht dazu, kann man halt eben über ein getracktes Produkt zum vielleicht vorhersagen, ob ein Kunde Churn gefährdet ist oder nicht. So was haben wir da halt eben nicht. Jetzt in meiner Welt, unserer Welt, ich überlege gerade, welche Attribute wir haben, noch mit reinlaufen lassen. Aus dem Produktnutzungsbereich hat sich relativ wenig jetzt in der letzten Zeit, weil wir Störungsinformationen halt eben noch mit reinnehmen, eingenommen. Na gut, es ist vielleicht ein schönes Beispiel für deine Frage. Als wir mit Churn gestartet sind vor fünf Jahren meinetwegen, da haben wir Störungsinformationen insbesondere halt eben aus Service Calls abgeleitet. Ein Kunde ruft an und hat irgendein Problem mit seiner Internetleitung, kann ja auch ein Indikator sein, dass er kündigen will, weil er unzufrieden ist. Vor allen Dingen, wenn das häufiger vorkommt, oder der Zeitraum bis zur Lösung halt eben des Problems halt eben lange ist und es nicht schnell gelöst werden kann, kann man eine Unzufriedenheit unterstellen. So das ist tatsächlich genau, wie du gesagt hast, halt ein Thema, wo man erst mal dran arbeiten muss, diese Information in dem Marketingsystem auch zu haben, weil wir eher dann halt eben ein COP-System Customer Operations anfallen. So, was wir heute machen, ist gar nicht mehr so sehr auf die COPs-Daten zu gehen, Service Calls, sondern halt eher über auch Netzwerkdaten zu tracken, ob ein Kunde Probleme hat. So, das ist dann wieder ein neuer Ansatz und also auch wieder ein neuer Datentopf, auch ein neues Team, was halt eben da mit eingebunden werden muss, weil das Vorhersagen von technischen Störungen ohne, dass der Kunde sich jetzt explizit gemeldet hat, ist gar nicht trivial. Also wenn man halt eben auch da schon mit Modellen anfangen muss, um Wahrscheinlichkeiten vorherzusagen. Der Kunde hat die Störung tatsächlich gehabt, diesen Typ von Störung. Der Kunde hat diese Störung auch wahrgenommen und das war nicht irgendwann nachts um vier, wo er schläft oder der Gamer es halt vielleicht doch genau wahrnimmt. Das heißt, auch hier werden schon in den ersten Attributen Wahrscheinlichkeiten hinterlegt, was deutlich komplexer ist. In Summe aber zu einem deutlichen besseren Modell führt. Durch das auf kumulieren oder die Verfügbarkeit von diesen Wahrscheinlichkeiten, führt da Zielmodell nämlich die eigene Churn Wahrscheinlichkeit vorherzusagen, was dann ja auch trainiert wird, gegen Zielvariable hat tatsächlich jemand Kündigung eingereicht. Was eben schon ein deutlicher Schritt nach vorne ist. Auf dem Weg dahin muss man halt eben schon ein paar Bretter bohren, um an genau diese Daten ranzukommen. Und auch diese Daten richtig zu verstehen, muss man (unv. - #00:20:40-7#). Dafür braucht es unterschiedliche Know-how Profile, die nicht unbedingt halt eben nur in einer Marketingabteilung beheimatet sind. #00:20:47-6#</w:t>
      </w:r>
    </w:p>
    <w:p w14:paraId="43D7E1C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BFC828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Kannst du die Bretter bohren noch ein bisschen beschreiben? #00:20:53-2#</w:t>
      </w:r>
    </w:p>
    <w:p w14:paraId="31275D1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E2B071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Bretter bohren das geht in unterschiedliche Richtungen. Zum einen man bewegt sich in einer Art fremden Domain. Also wenn man jetzt über technische Daten spricht und mit IT-Kollegen auch, oder Netzwerkkollegen da drüber spricht, wir würden gerne halt eben Störungen sichtbarer machen, da muss man da auch Vertrauen herstellen, dass das nicht darauf abzielt, halt eben Störungen mit zu tracken, sondern halt eben ein gemeinsames Ziel auch dann da verfolgt wird. Also Kommunikationen mit anderen Kollegen, die vielleicht das auch gar nicht auf der Agenda haben, die ganz andere Ziele haben, das ist sicherlich schon ein Thema. Dann kosten solche Dinge Geld und dann braucht es halt eben auch eine Budget Verfügbarkeit, die halt eben auch dem Management gegenüber deutlich gemacht werden muss, dass man glaubt, dass da eben Potenzial drinsteckt das zu machen. Und wo dann halt eben durchaus auch ein dickes Brett gebohrt werden muss, weil die Budgets, die da notwendig sind, um diese Schritte zu gehen, um Datenverfügbarkeit herzustellen, oftmals auch so durchaus schon so voluminös sind, dass das auf den ersten Blick der Benefit da nicht stimmt. Weil eine einzelne Churn Maßnahme vielleicht dann halt eben gar nicht auf den Case Rechnern ist, sondern erst, da muss man wiederum mit Marketingabteilung, also da braucht es dann Leute aus der Data Abteilungen, Leute aus der Technik Abteilung, Leute aus CRM Systemen, die dann halt eben gemeinschaftlich drauf schauen und sagen, ja wir glauben, dass da einer drinsteckt und so. Unsere CRM-Abteilung sich zum Beispiel auch hinstellt und sagt okay, wir glauben, wenn wir das von Data und einem Netzwerkteam halt eben arbeiten lassen, wir sagen, dass wir ein Prozentpunkt dann am Ende des Tages besser da stehen oder zwei Prozentpunkte. Und da steckt dann ja auch wieder Geld und ein Ziel für eine CRM-Abteilung, die sich auch verlassen muss, dass halt eben auch der Case trägt und der Invest dann halt auch funktioniert. Insofern ist einfach viel, müssen da dicke Bretter gebohrt werden im Sinne von Überzeugungsarbeit leisten. #00:23:01-2#</w:t>
      </w:r>
    </w:p>
    <w:p w14:paraId="63BC892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2E657B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Wenn du jetzt gerade noch mal den Prozess so beschreiben kannst? Ich stelle mir jetzt vor Data Netzwerk und CRM sitzt zusammen am Tisch. Was war so die Strategie, die Kollegen mit ins Boot zu kriegen? Du hast schon angedeutet, eher so Richtung gemeinsames Ziel. #00:23:25-5#</w:t>
      </w:r>
    </w:p>
    <w:p w14:paraId="69BECF7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829912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Sorry, noch mal die Frage, was war gemeinsames Ziel? #00:23:31-1#</w:t>
      </w:r>
    </w:p>
    <w:p w14:paraId="4DB229E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6FD9D1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Na ja, mich interessiert noch so ein bisschen du gehst in den neuen Bereich rein, wie jetzt in deinem Beispiel Netzwerkdaten. Und da muss man auf die Kollegen jetzt in dem Fall, Netzwerk zum Beispiel zugehen, weil man deren Expertise entsprechend braucht und einbinden muss. Und das ist ja so üblicherweise im Prozess, der will was in meinem Bereich machen, das zählt überhaupt nicht zu meinen Prioritäten. Da ist ja erst mal in der Regel oftmals, zumindest Fragen da. Und ich wollte noch so ein bisschen rausfinden, wie du, wie ihr, es geschafft habt da ein gemeinsames Ziel raus zu arbeiten? #00:24:20-0#</w:t>
      </w:r>
    </w:p>
    <w:p w14:paraId="0A805AF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92E86E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in meiner Wahrnehmung und auch tatsächlich in meiner konkreten Historie, hat das immer nur funktioniert, wenn es halt eine gemeinsame Klammer darüber gegeben hat. Wo jemand von außen quasi halt eben schon diese Teams zusammengebracht hat. Und jetzt auf der Unity Seite, die du ja auch kennst, ist es halt eben das New Wave Ding gewesen, wo jetzt bei einem, also [Person] und bei mir halt eben ein gemeinsames Ziel einfach definiert wurde, das doch gemeinsam auf die Kette zu kriegen. Und tatsächlich ist auch auf der [Organisation] Seite mit [Person], der sich halt eben vor einen Technik-Bereich stellt und sagt, guck mal wir müssen halt, ihr macht ja schon halt eben jetzt schon Vorhersagen, schon Churn Reason Vorhersagen auf eure technischen Probleme, das müssen wir jetzt auf der Business-Seite auch mit, eben halt eine Win-Back und Retention Strategie mit reinlaufen lassen. Auch dann jemand, der halt eben genau diesen Connect herstellt. Und da braucht es mindestens von extern halt eben so einen Impuls. Ich glaube, das haben aus eigener Erfahrung auf, wenn man da einfach nur die Teams aufeinander loslässt, wird das nicht funktionieren, zumindest nicht vom Start weg her. Später, wenn dieser Impuls da ist, glaube ich, ist es auch mal eine Erfahrung, wenn es da das Bild gibt, wir müssen es jetzt machen oder cool, dass wir es machen dürfen, da gibt es auch beide Varianten. Dann funktioniert es auch in Teams sehr gut und dann ist es sogar eher besser, wenn man die halt eben alleine laufen lässt, als ständig da rein zu regieren, aber es braucht so einen Impuls, eine Agenda, eine Agenda setzen. #00:25:59-2#</w:t>
      </w:r>
    </w:p>
    <w:p w14:paraId="08F934B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B68155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Total und wenn du jetzt der eine Schritt weiter ist ja dann trotzdem immer, du hast vorher auch schon angerissen so Kosten-Nutzen Fragen, da würde ich jetzt eher mal total generell deine Expertise wissen wollen, wie du das einschätzt unter dem Kofferwort künstliche Intelligenz einführen und Business Case? Du hattest ja schon mal so gesagt, man muss erst mal viel Daten holen, weiß nicht so genau, was es bringt. Wie würdest du das an der Ecke angehen? #00:26:36-1#</w:t>
      </w:r>
    </w:p>
    <w:p w14:paraId="430781A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2067FE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also da bin ich jetzt zwiegespalten. Also zum einen lass uns mal ruhig das Thema KI da außen vor lassen, weil das ist für mich ein Stück-weit ein Basword. Zwiegespalten bin ich deswegen, also lassen wir es einfach, wir wollen mit Daten halt irgendwas machen, was uns halt eben als Unternehmen besser da stehen lässt. Also auf der einen Seite bin ich der Meinung, natürlich muss man sich rechtfertigen, als Datenabteilung oder als Daten nutzender Bereich. Das muss ja nicht nur die Data Abteilung sein. Muss man sich schon überlegen, die konkrete Maßnahme. Pauschal einfach zu sagen, KI finanziert sich von alleine oder auch die Datennutzung finanziert sich von alleine, den halte ich für Quatsch. Man muss schon sehr dediziert gucken, dass man einen Pfad entwickelt, eine Roadmap, wo halt eben die einzelnen Themen Benefits generieren und nicht erst in Fünf-Jahres-Perspektiven meinetwegen, da haben wir eine heile Welt und dann ist es super. Deswegen bin ich auch immer ein Freund von evolutionären Entwicklungsstrategien. Ich glaube nicht, dass es halt eben, wir führen jetzt das über die nächsten vier Jahre ein und dann ist alles gut. Also das wird nicht funktionieren. Auf der anderen Seite, muss man glaube ich, wieder zurück zum zwiegespalten, auf der anderen Site muss man, glaube ich, konstatieren, dass man bei solchen großen Infrastrukturthemen, eigentlich nicht ständig die Diskussion führen darf, macht das Sinn oder nicht. Da kommt man einfach nicht mehr drum rum. Also wir diskutieren auch nicht mehr, macht das Internet Sinn und digitale Kanäle oder nicht. Sollen wir wirklich eine Webseite aufbauen, so die Diskussion die gab es mal vor zwanzig Jahren. Aber sie ist natürlich einfach zu Ende, weil diese Frage keiner mehr stellt. Und ich glaube, das wäre, was Daten angeht und auch Nutzung von Daten für Marketing, da vielleicht auch noch ein paar Wege zu gehen. Gerade, wenn es in andere Abteilungen reingeht, also gemeinsamer Datenhaushalt, gemeinsame Datensicht auf den Kunden, auch für Marketingzwecke, aber natürlich auch für andere. Das ist einfach ein Asset, was ein Unternehmen hat, wo ein Unternehmen sich drum kümmern muss, dass die Daten strukturiert vorliegen und nicht in Silos vergraben. Das ist einfach keine Frage für meine Begriffe, die man halt eben in einer Business Case zu diskutieren, sondern die einfach in der DNA des Unternehmens verankert sein muss. Wenn halt eben Daten auf einer strategischen Perspektive für das Business, für das Geschäftsmodell wichtig sind. Und die Formulierung lässt auch schon wieder Raum für Interpretation. Also natürlich gibt es Geschäftsmodelle wie Netflix, wir wissen viel über den Kunden, weil er halt (unv. - #00:29:25-1#) tracken, was er halt eben halt eben auf der Plattform schaut, das gehört mit zum Geschäftsmodell, deshalb haben die eine Riesen Data Scientist Abteilung. So, der ist klar. Aber Netflix ist auch mal halt eben ein CD-Versender gewesen, hat den Weg dahin entwickelt. Und das ist nicht so gewesen, dass die einfach dreihundert Data Scientists dann eingestellt haben und dann das Netflix von heute waren. Sondern das ist ein Prozess gewesen Und ich glaube, dass es eigentlich kaum ein Unternehmen heutzutage gibt, wo nicht in irgendeiner Form das Wissen und Insides in den Daten halt ignoriert werden können vom Geschäftsmodell her. Sondern alleine schon nah am Kunden zu sein, über den Kunden Bescheid zu wissen und daraus halt eben auch mit dem Kunden zugeneigt eine Interaktion abzuleiten. Wo der Kunde auch sagt, ich fühle mich bei diesem Unternehmen auch richtig aufgehoben, ist einfach super zentral für glaube ich, eigentlich fast alle Geschäftsmodelle. Und deswegen kommt auch für meine Begriffe kein Unternehmen da drum rum, für sich halt eben auch eine eigene Strategie zu entwickeln, wie halt eben Daten-Silos aufgelöst werden können, wie eine Landkarte ausschaut, die halt eben KI dann halt eben auch, oder für KI für prädiktive Mechanismen halt eben geeignet ist, eine Datengrundlage darzustellen. #00:30:37-4#</w:t>
      </w:r>
    </w:p>
    <w:p w14:paraId="1E64666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CBA4A5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Was hast du an dem Punkt so bisher in deinem Berufsleben erlebt? Weil das Thema Daten ja immer, ist auf der einen Seite sicherlich ein bisschen sexy zurzeit, auf der anderen Seite immer auch so ein bisschen schwierig. Und da eine Leidenschaft in der Geschäftsführung zu entwickeln ist jetzt vielleicht nicht das, was immer so automatisch passiert. Hast du da eine Veränderung wahrgenommen so mit Blick auf das Top-Management in den letzten Jahren? #00:31:11-1#</w:t>
      </w:r>
    </w:p>
    <w:p w14:paraId="61C22D1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1499F0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würde ich schon sagen. Ich glaube so ein grundsätzliches Verständnis, je nach Background der Person. Also ich glaube, eine gewisse, eine grundsätzliche Akzeptanz für das Thema ist glaube ich nicht mehr infrage zu stellen. Ich glaube, jeder den man heutzutage auf Managementebene anspricht, ob sein Unternehmen denn schon was mit KI zu tun hat, Daten vernünftig einsetzt, wird da sich nicht hinstellen und sagen, nein das interessiert uns nicht, oder wir brauchen das nicht. Das Verständnis dafür, was da tatsächlich passiert, ist dann noch mal eine andere Fragestellung und da glaube ich, das ist auch ein Management unabhängig, oder Managements, die halt eben wahrgenommen haben, dass da gute Sachen gemacht werden können, auch in ihrem eigenen Unternehmen sehr viel offener für sind auch neue Dinge auszuprobieren und zuzulassen, dass da was mit gemacht wird. Und das glaube ich wiederum ist ein ganz normaler Prozess, der halt eben bei jungen Disziplinen typisch ist. Also aus dieser Hype Phase, (unv. - #00:32:17-1#) Modell, aus dem Denken rauszukommen und halt eben tatsächlich erst mal auch zu zeigen, dass Dinge geleistet werden können und damit halt eben Vertrauen zu schaffen und dann halt eben aber auch nicht übersteigerte Erwartungshaltungen mehr im Raum stehen, sondern halt eben auch sich sukzessive ein Verständnis dafür bildet, was kann denn auch wirklich geleistet werden und dann halt eben in einen Pfad rein zu kommen, wo du da dann auch sehr angemessen halt eben mit diesen Technologien umgegangen wird. Auch diese Technologien auch halt eben in Business Prozesse integriert werden und halt eben auch in Unternehmensstrategien. Und da glaube ich schon, dass wir in der Vergangenheit halt eben auch (unv. - #00:32:55-5#) gesehen haben, die sich sowohl Unternehmensführung, das sind zwei Teile, was sich da ändert. Es waren halt eben tatsächlich eine Top-Management Perspektive auf diese Themen, die einfach gesünder wird. Ja, eben nicht mehr entweder überzogene Erwartungshaltungen, oder eine ablehnende Erwartungshaltung. Aber zum anderen halt eben durchaus auch einen gewissen Reifegrad in der Disziplin selber. Ich glaube, wenn man sich KI als Disziplin anschaut, oder die Anwendung von Künstlicher Intelligenz im Unternehmen ist es ja immer noch was, was total jung ist im Vergleich zum Beispiel zu klassischen BI Mechanismen, die irgendwann Mitte des zwanzigsten Jahrhunderts entstanden sind und lange Jahrzehnte jetzt Zeit hatten zu reifen. Soweit ist KI noch nicht. Und also auch in der Art und Weise, wie Data Science im Unternehmen verankert wird, ist da einfach noch viel Weg zu gehen. #00:33:56-7#</w:t>
      </w:r>
    </w:p>
    <w:p w14:paraId="3065D1A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D293A9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Bevor ich noch mal auf das Datenmanagement Thema zurückkomme, würde mich so grundsätzlich jetzt, wenn du gerade ansprichst Verankerung Data Science im Unternehmen mal deine Perspektive auf Organisationsstrukturen, also klassisch, so bin ich zumindest groß geworden, gab es halt da eine IT und dann gab es noch, gab es ein Business Intelligence und einen Fachbereich. Jetzt so wahrscheinlich in den letzten zehn Jahren dann auch noch verstärkt Data Analytics Teams. Welche Beziehung nimmst du da wahr, welche Entwicklung hat es vielleicht auch schon gegeben in diesem Zusammenspiel und was würdest du dir erwarten? #00:34:41-1#</w:t>
      </w:r>
    </w:p>
    <w:p w14:paraId="41BA099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90F22C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also genau, es sind ja genau die ganz klassischen, eben diese drei Bereiche, wie du sie genannt hast. Eine IT Abteilung, die erst mal halt irgendwie mit Technologie arbeitet, wo Daten anfallen, aber eigentlich die Verwendung von Daten liegt auf der Agenda, das ist keine typische IT Disziplin. Dann BI, als halt eben die erste Disziplin, die halt eben vor allen Dingen auch die Verbindung von anfallenden Daten halt eben abzielt. Da Intelligenz rein zu bringen und Business Insides draus abzuleiten eher im deskriptiven Bereich und dann halt diese Voodoo Technologie, KI die halte eben dann anfängt Vorhersagen auf Daten zu machen. Und genau, wie das dann zeitlich eben halt, auch in den Unternehmen entstanden ist, diese Abteilungen genauso eine Separierung haben wir da. Und ich glaube, da gibt es eine ganze Menge Diskussionen zu wie sollten wir das halt im Unternehmen am besten strukturiert aufteilen. Jetzt rede ich mal auch nur über KI, beziehungsweise Data Sciences Teams, wo gehören die denn hin. Also wir haben in der Regel im Unternehmen eine zentrale IT-Abteilung und eine zentrale BI-Abteilung und da schaue ich tatsächlich, was Data Sciences angeht ein bisschen anders drauf. Weil ich halte das schon für sehr sinnvoll, wenn wir halt eben dezentrale Strukturen im Unternehmen haben, wo die Data Sciences Teams sehr nah an den Know-how Trägern der zu den Geschäftsprozessen beheimatet sind, wo die Daten anfallen. Wir hatten eben schon das Beispiel mit den Netzwerkdaten. Es macht total Sinn, dass Data Scientists eingesetzt werden, die wenn sie schon nicht organisatorisch halt eben direkt aufgehängt sind, aber sie trotzdem sehr nah an dieser Netzwerktechnologie auch dran sind. Oder die verstehen müssen, was da abgeht, wenn sie halt eben Modelle für die Vorhersage von technischen Problemen bei Kunden halt eben bauen. Und an der Stelle ist für mich KI halt eben etwas, das ist eine Technologie, die man einsetzt und die an vielen, vielen verschiedenen Stellen für viele verschiedene Unternehmenszwecke eingesetzt werden können. Und wir auch ja nicht den Leuten vorschreiben, wer mit Excel arbeitet muss in der Finanzabteilung (unv. - #00:36:56-7#) sein. Sondern das ist eben auch ein Tool, was halt eben jetzt in der Breite im Unternehmen verfügbar ist. Und gleichzeitig glaube ich, dass es halt eben über diese verteilten Kompetenzträger im Unternehmen aus verschiedenen Gründen irgendeine Klammer braucht, um sie zu orchestrieren. Also verschiedene Gründe zum einen, um wenn man halt eben dreißig Data Scientist im Unternehmen verteilt eingesetzt hat, dann ist es vielleicht eine Bandbreite. Wenn da einzelne für sich arbeitet und die Kraft relativ schwach ist. Wenn man die dreißig aber halt eben orchestriert und halt eben sagt, okay wir arbeiten in Teams oder ihr tauscht euch aus, dann entsteht da eine ganz andere Bewegung auch. Das ist das eine, was halt eben so People Management angeht. Das andere ist, dass die Art und Weise, wie Data Science eingesetzt wird, wie Daten aufgebaut werden, so von der Datenhaltung her, aber auch wie zum Beispiel Versicherungstechnologien verwendet werden. Welche Modelle halt eben funktionieren und typischerweise eingesetzt werden bis hin zu, was sind denn tatsächlich die Technologien, die wir für unsere, gehen wir in die Cloud oder bleiben wir on premise. Wenn wir in die Cloud gehen, welchen Cloud Anbieter nutzen wir, welche statistischen Verfahren nutzen wird, welche Tools nutzen wir, um für eine Visualisierung. Also auch da liegt viel Potenzial drin oder Notwendigkeit drin das zu vereinheitlichen, zu orchestrieren, damit nicht halt totaler Wildwuchs entsteht. Insofern wenn ich es mir anschaue, wie ein Unternehmen, das war ja glaube ich die Ausgangsfrage, wo wir da jetzt stehen, KI-Abteilung, Data Science Abteilung entstanden sind, dann sind es eher immer erst mal dem Vorbild von IT und BI gefolgt. Wir brauchen eine dedizierte Abteilung. Die hängt dann typischerweise, wenn es gerade um Marketingthemen geht, irgendwo dann halt eben auf der Businessseite, weil auch die Agenda Setzung, also Data Science von der Definition was ist ein guter Data Scientist, ist es One Full in the Business, On Full in the Data. Also jemand der sowohl kommunikativ ist, als auch halt eben mit den Daten umgehen kann, was auch schon einen bisschen inneren Widerspruch mit sich bringt im Übrigen. Das ist aber so das Setup gewesen, was dazu geführt hat, dass wir eben eine zentrale KI-Abteilung glaube ich im Unternehmen haben. Und ich glaube mit steigendem Reifegrad und mit steigender Erkenntnis, dass dieses Handwerkszeug prädiktive Mechanismen, mathematische Statistik, was ist was halt eben an vielen Stellen eingesetzt werden kann. Wächst auch die Erkenntnis, dass es durchaus Sinn macht das dezentral eben zu halten. Aber wie gesagt, ich bin halt eben der Meinung, dass es dann eben eine orchestrierende Klammer noch mal drüber braucht. Auch um die Abfolgen sichtbar zu machen, auch für ein Management, auch weil halt eben, und das ist vielleicht der nächste Punkt, weil auch ein einzelner Data Scientist mit seinem Anliegen, mit seinem Ansatz halt auch gar nicht das Gehör findet, was er halt braucht, oder was für das Unternehmen gut wäre, um halt eben der Disziplin dann auch gerecht zu werden und dem Potenzial der Disziplin für das Unternehmen. #00:40:01-1#</w:t>
      </w:r>
    </w:p>
    <w:p w14:paraId="74B4F65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D5C4D1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Total, wie ist denn deine Einschätzung, oder du hast gerade schon angedeutet, was so ein Data Scientist am besten können muss. Wie ist es so grundsätzlich erst mal mit Blick auf, ich sage mal Data Science bestellt um die Fähigkeiten der Mitarbeiter? Ist ein bisschen eine böse Frage, aber ich komme so aus dem Punkt, es gibt nicht genug Fähigkeiten auf dem Arbeitsmarkt, so ein grundsätzliches Thema und die, die man bekommt, was muss man denn da noch tun, damit die richtig arbeitsfähig und richtig wirksam werden, eher so rum gefragt? #00:40:47-0#</w:t>
      </w:r>
    </w:p>
    <w:p w14:paraId="3906363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E5A7AB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 Okay, bin nicht ganz sicher worauf du abzielst, aber ich hatte es eben ja schon selber ein bisschen so angedeutet, dieses One Full in the Business, One Full in the Data, ist irgendwie ein Anspruch, den ich für oberzogen halte. Also man erwartet ja von einer Data Scientist, dass er sowohl kommunikativ in der Lage ist mit eher Marketing orientierten Kollegen Ideen zu verproben, zu diskutieren, Spaß da dran hat halt eben in die Interaktion zu gehen und gleichzeitig soll er sich hinsetzen und halt eben mit Daten arbeiten, hochkonzentriert sicherstellen, dass die mathematischen Ansätze funktionieren, sich selbst validieren über geeignete Mechanismen. Also eine eine Disziplin, wo du nicht unbedingt introvertiert sein musst, aber zumindest halt eben die Kompetenz haben musst über einen langen Zeitraum sehr fokussiert halt eben und konzentriert halt eben auf Daten arbeiten. Und ich glaube mittlerweile, dass es totaler Quatsch hist. Also solche Menschen gibt es vereinzelt, aber in der Regel funktioniert kein Mensch so. Was übrigens in keine Richtung eine ausschließende Aussage sein soll. Also der Data Scientist, der keinen Spaß daran hat mit anderen Menschen umzugehen, der ist genauso nicht existent, wie der (unv. - #00:42:06-5#) hier, der nicht in der Lage ist über so ein Zahlenwerk mal zu gucken und zu verstehen, was damit gemeint ist. Aber in Summe und so habe ich mein Team jetzt auch noch strukturiert glaube ich, dass man halt eben das schon ausblenden muss und dass man Menschen entwickelt, die halt eben dieses Thema Business Development, Business Enablement, also wie verankre ich denn halt eben die guten Cases, die wir jetzt gebaut haben im AI Bereich halt eben in ein Business und wie kann man einem Business damit helfen und wie führen wir auch ein Business, damit halt eben das nicht nur ein punktueller Versuch ist. Sondern wir hatten es ja eben schon mal, wenn wir tatsächlich so in diesem Haushalt Value Thema eine Optimierung über einen langen Zeitraum anstreben, dann brauchen wir einen Fahrplan dafür. Das ist ein Programmmanagement und nicht so ein Projektmanagement, sondern ein Programmmanagement mit einer Roadmap, die man gemeinsam erarbeiten muss. Das kommt nicht von einem einzelnen Data Scientist. Und auf der anderen Seite braucht es halt eben die Data Scientist, die durchaus natürlich dafür ein Gefühl haben, was ein Business bewegt und auch verstehen, was die Daten als Business Prozess brauchen, aber dann vor allen Dingen auch Freiraum haben und Zeit haben sich halt eben diesen Daten intensiv auch an der Maschine quasi zu beschäftigen. Und deine Frage zielt ja auch ab, wie man jetzt halt eben auch Menschen in diese Richtung entwickelt und deswegen habe ich es jetzt ausgeführt, ich glaube, da braucht man halt zweierlei Ansätze. In diesem ersten Thema Business Enable und Business Development auch so eine Datenperspektive, braucht man glaube ich Leute, die sehr wohl schon halt eben verstehen, was auf der Datenseite passiert. Also ehemalige Data Scientisten, die vielleicht kein Interesse an der fachlichen Karriere haben, halt eben im mathematischen Bereich immer, um das aktuellste Modell immer auszuprobieren, dass man die halt eben weiter entwickelt hinsichtlich Projektmanagement Kompetenzen, Business Case rechnen. Mensch, Interaktion, hören von Menschen, also in Abgrenzung auch immer zu den klassischen Projektmanagement Methoden, weil es oftmals gar nicht darum geht halt eben ein Projekt durch zu exekutieren, sondern einfach eine Connect herzustellen in ein Business. Und also dort nämlich Menschen, die ebenfalls sehr kompetent sind, aber halt eben eine ganz andere Perspektive auf Bedürfnisse, auf ganz andere zeitliche Perspektive halt eben auch. Wir müssen im nächsten Quartal so und so viel Striche halt eben haben, als für ein eher langfristiges Thema notwendig sind. Daraus auch People Kompetenzen zu auf der Data Science Seite, wäre meine Empfehlung dann halt eben auch Menschen zu suchen, die Spaß daran haben State of the Art zu sein. Sich auch neue Mechanismen anzueignen, da halt eben auch die intellektuelle Kompetenz mitzubringen, die auch bereit sind halt eben sich immer wieder neu zu hinterfragen in den Mechanismen, die eingesetzt werden. Auch weil halt eben die Entwicklung dann noch so jung ist und auch noch so viel passiert, was Optionen angeht halt eben Rechenpower zu nutzen. Sich die Cloud Diskussionen, das ist glaube ich gerade eine sehr eine aktuelle und mit der Cloud Diskussion halt eben auch durch die Community getrieben unterschiedlichste Mechanismen im AI-Bereich. Von den statistischen Modellen her, das ist ja nicht so, dass das eine etablierte Disziplin ist, die am Ende ist. Passieren immer wieder neue Dinge. Gerade im Bereich Anonymisierung, wir haben da mit der DSGVO ja, wo es um personenbezogene Daten geht, seit 2018 eine Vorgabe, die in den Unternehmen für meine Begriffe noch nicht final angekommen ist. Und wo gerade in dem Bereich, wie macht man da Anonymisierung auf einem Level, dass verarbeitenden Schritte halt eben vollständig und vernünftig anonymisiert sind, auf eine Art und Weise, dass es halt eben eine Capability ist, die wir nicht immer noch jedes Mal neu dazu erfinden müssen, sondern die einfach etabliert ist, auch in den Modellen, die wir rechnen. Auch da ist die Technologie ja noch nicht am Ende. Und da brauchst du halt eben Menschen, die einfach sehr gerne halt eben damit am Puls der Zeit bleiben. Und eher eine inhaltlich fachliche Orientierung haben. Die müssen dann natürlich vom Unternehmen auch entsprechend entwickelt werden. Und das genügt nicht, wenn man die dann auf einmal im Jahr auf ein Symposion schickt oder auf eine Fachkonferenz, sondern da muss auch Raum geschaffen werden für Austausch und auch Raum für wir probieren Dinge neu aus, oder wir bauen eine Lösung noch mal neu. Weil sich so die technisch-logischen Rahmenbedingungen geändert haben. Und das ist auch eine Führungsaufgabe dann natürlich. #00:46:46-9#</w:t>
      </w:r>
    </w:p>
    <w:p w14:paraId="3022110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5F2FD0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Apropos Führungsaufgabe, wenn ich mir jetzt so, du hast es vorher auch so ein bisschen schon so ein bisschen angedeutet gehabt. Du musst eher einen iterativen Ansatz wählen, damit du erst mal, also vor allem Richtung Fachseite und Ergebnisse, damit du erst mal verstehst, was kann ich hier erreichen. Auf der anderen Seite hast du oftmals die Herausforderung tiefer in die Systemarchitektur rein zu müssen, was eben jetzt ein bisschen andere Herangehensweise ist. Gibt es ein Arbeitsmodell, was du gesehen hast, was das bedient, dass du, weil am Ende des Tages müssen die ja zusammen kommen die Dinge, sind aber irgendwie mit einer anderen Taktung versehen? Welches Arbeitsmodell würdest du empfehlen nach deiner Erfahrung? #00:47:36-6#</w:t>
      </w:r>
    </w:p>
    <w:p w14:paraId="75E1A8B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12770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 ich habe eine hohe Sympathie für agile Zusammenarbeit. Damit meine ich wirklich agil, also tatsächlich auch durchaus orientiert an einer Scrum und solchen Geschichten, also auch Kanban. Ich muss aber ehrlicherweise auch zugeben, dass die Erfahrung gezeigt hat, dass das nicht immer das beste Modell ist. Ich würde, also das beste Modell im Vergleich zu, es gibt jemanden, der dort in den Lead geht und halt eben den Data Scientist quasi vorgibt, wer wo dran zu arbeiten hat. Das ist so die Alternative. Und da muss man, glaube ich, situativ entscheiden, wie in einem Unternehmen halt eben die Gegebenheiten sind. Ich glaube gerade im Start-up Bereich gibt es Unternehmen, die sehr gut mit dieser agilen Methode umgehen können, wo auch das Mindset halt eben bei den Mitarbeitern halt eben auch so ist, gewisse Verspieltheit, aber gleichzeitig halt eben auch durch die Unternehmenssituation ein Verständnis dafür, dass geliefert werden muss für das Unternehmen und dass man deswegen auch einen Fokus drauf haben muss, die Ergebnisse zu generieren. Weil sonst geht man als Unternehmen und als Team halt eben unter. Und ich glaube, dass in größeren Unternehmen dieser Druck vielleicht manchmal ein bisschen fehlt oder fehlen könnte. Und wenn Teams halt eben genau diese Fokussierung nicht haben, dass es dann vielleicht durchaus manchmal besser ist, wenn halt eben jemand da in den Lead geht. Und tatsächlich das Thema auf seine Art durchdenkt und halt dann eben dem Team auch in einer sehr, sehr strukturierten Art halt, natürlich schon in Kooperation mit dem Team, aber halt eben, wenn es da halt jemand gibt, der da quasi so eine Häuptlingsrolle hat oder Projektleiter Rolle, oder Lead Data Scientist. Das könnte durchaus auch super effizient sein. #00:49:36-5#</w:t>
      </w:r>
    </w:p>
    <w:p w14:paraId="786C4B6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94EFB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Gut, noch eine vorletzte Frage ich glaube das schaffen wir dann auch, dass du rechtzeitig fertig wirst. Hast du mal in den letzten Jahren gesehen, dass aufgrund eines KI Data Analytics Data Science Projekt Änderungen an Geschäftsprozessen, oder Aufgabenzuschnitten gefolgt sind? #00:50:09-7#</w:t>
      </w:r>
    </w:p>
    <w:p w14:paraId="05BCA50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113F94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tatsächlich, also und da kann ich zwei Beispiele nennen. Jetzt aus der [Organisation] Welt, aber du anonymisierst ja alles schön ne? #00:50:21-3#</w:t>
      </w:r>
    </w:p>
    <w:p w14:paraId="664DE1D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4DCF96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Ja, absolut. #00:50:22-5#</w:t>
      </w:r>
    </w:p>
    <w:p w14:paraId="3C589C2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A107470" w14:textId="23814301"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Das eine Thema ist (unv.) Ausbau, und zwar geht es um den Enterprise Bereich bei uns, halt eben ein Team, was sich eben damit beschäftigt, wohin Glasfaser ausgebaut werden soll für Business Parks. Und die, da spielen halt eben viele verschiedene Faktoren mit rein, so zum einen eine Abschätzung, wie viel werden wir denn an Umsatz halt eben mit einem bestimmten Business Park machen. Was sind da für Unternehmen, was erwarten wir, was die für Leitungen abnehmen und solche Geschichten. Aber halt eben auch eine Kostenabschätzung zu was kostet uns das denn halt eben hier die Leitung irgendwo in den Boden zu legen, wo legen wir die am besten hin. Das kann man nicht halt in aller Tiefe durchplanen, wenn man das halt manuell macht. Sondern da muss man halt eben auf Erfahrungswerte zurückgreifen. Und wir haben tatsächlich Modelle da gebaut, die da zum Ersten, also im ersten Schritt halt eben das verlegen dieser Kabel halt eben kostentechnisch besser abschätzen. Die Modelle waren am Anfang sehr schlecht. Wie schwer ist das anhand der Akzeptanz Quote, (unv. - #00:51:36-8#) dass irgendwie von den Vorschlägen, die das Modell ausgespuckt hat, hat die Business-Seite sofort irgendwie siebzig Prozent verbrochen und gesagt, das ist totaler Quatsch, das rechnet sich so gar nicht. Also die Abschätzung ist falsch. Wir sind mittlerweile auf einem Level von achtzig, 85 Prozent Akzeptanzquote. Wo wir halt auch in so rückwärtsgewandt, dann halt eben auch noch mal eine Validierung der wie teuer war es denn jetzt wirklich der Ausbau die Abschätzung halt eben machen. Im zweiten Schritt sind wir jetzt dabei halt eben tatsächlich auch mit so vorher zu sagen, wie viel denn über einen Business-Park halt verdient wird. Und auch da sind deutlich präziser, als es vorher die Business-Abschätzung in Excel halt eben war. Und das führt halt eben zu einer ganz anderen Art und Weise den Ausbau zu beplanen. Weil die Perspektive ändert sich dadurch, also rein zeitlich, weil ich halt eben mehr für das nächste halbe Jahr auch durch das lernende System, halt eben eine ganz andere Roadmap zu aufbauen kann, als wenn das halt eben nur auf einem Heißbrett und mit manuellen Mechanismen halt passiert. Und das zweite Beispiel ist ein Projekt, wo wir unseren Shop (unv. - #00:52:47-9#) hergenommen haben. Und Einzugsgebiete vorhergesagt haben. Wo wir durchaus, also wir haben bestimmte Datenbestände zur Verfügung, nicht von der Gesamt Customer Base, aber von Teilen der Customer Base, die es erlaubt haben auch Bewegungsdaten halt zu analysieren, wo wir dann sehen können, wie Einzugsgebiete halt eben von Shops sind. Und die Frage, die sich dann immer stellt ist, was sind gut performende Shops und was sind schlecht performende Shops. Und das ist nicht so trivial zu beantworten, weil das keine absoluten Zahlen sind, sondern in Abhängigkeit halt eben vom Lagegebiet ist und von halt potenziellem Einzugsgebiet. Das heißt, ein Shop an der Toplage, der kann zwar bessere Geschäftszahlen haben als ein Shop im Outback. Aber vielleicht hat er auch einfach weniger Potenzial und deswegen muss man das in Relation bringen zueinander. Und das machen wir mit unseren Modellen. Also wir kalkulieren zum einen das Einzugsgebiet, wie die Zahlen eben sein sollten. Und wir simulieren halt eben dann auch, ob bestimmte Shops, wenn wir sie schließen würden, welche Effekte das hätte. Oder, wenn wir an bestimmten Stellen einen neuen Shop aufmachen. Eine Immobilie als Option im Raum steht, ob die angemietet werden soll für einen Shop. Dann können wir simulieren, macht das Sinn, kannibalisieren wir andere Shops, kannibalisieren wir andere Kanäle. Dass halt eben wir mit der Shop Eröffnung aus den digitalen Kanälen halt eben Kunden abziehen. Und das Modell ist seit einem guten halben Jahr live, wird immer noch weiterentwickelt, weil es auch 20.000 Fragestellungen gibt, die sich da halt anschließend immer noch ergeben. Aber das Ganze hat halt auch die Interaktion in Zusammenarbeit mit dem Business da passiv verändert. Also auch die Art und Weise, wie halt eben auf eine Retail Infrastruktur geschaut wird, jetzt auch im Corona Kontext, wo wir natürlich Lockdown bedingt alle Shops eine Zeit lang zu hatten, war das auch super spannend zu sehen, welche Effekte das dann halt auf andere Kanäle hat zum einen. Dann halt in der Phase, wo wir wieder eröffnen konnten, wir dann halt eben auch Modelle bereitstellen konnten zu welche Shops müssen wir denn minimal eröffnen, damit wir maximal halt eben Footprint abdecken können. Und das ist eine (unv.), die hätte man vorher gar nicht machen können ohne AI. #00:55:05-8#</w:t>
      </w:r>
    </w:p>
    <w:p w14:paraId="644FF6A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Cool, dann letzte Frage, gibt es von deiner Seite noch was, wo du sagst in dem Kontext würdest du mir gerne mitgeben wollen? #00:55:16-9#</w:t>
      </w:r>
    </w:p>
    <w:p w14:paraId="6AB567C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C5A858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 Nein, tatsächlich so spontan nichts sagen, höchstens noch mal den Hinweis darauf, dass ich immer noch das Empfinden habe, dass die Nutzung von KI jetzt nicht nur im Marketing, sondern insgesamt im Unternehmen einfach immer noch in den Kinderschuhen steckt. Auch die Data Science Abteilung, oder die ganze Infrastruktur, die es im Unternehmen um Data Science und Datenbereitstellung halt eben gibt, glaube ich noch komplett in den Kinderschuhen steckt. Dass das eine Disziplin ist, die sich einfach noch zwanzig Jahre, dreißig Jahre weiterentwickeln wird, bevor sie einen Reifegrad hat, wie das zum Beispiel bei BI halt eben der Fall ist. Und dann glaube ich, dass die beiden übrigens auf einer ähnlichen Größenordnung auch laufen werden. Im Moment haben wir immer noch so ein bisschen (unv.) da gibt es Riesen BI-Abteilungen und so ein paar kleine punktuelle Data Science Themen. Ich glaube, das wird sich drehen. #00:56:18-2#</w:t>
      </w:r>
    </w:p>
    <w:p w14:paraId="7D5E1F02" w14:textId="10C5AB0F" w:rsid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Vielen Dank. #00:56:20-5#</w:t>
      </w:r>
    </w:p>
    <w:p w14:paraId="0A4028B5" w14:textId="77777777" w:rsidR="003E4608" w:rsidRDefault="003E4608">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48DF7EC8" w14:textId="77777777" w:rsidR="003E4608" w:rsidRPr="003E4608" w:rsidRDefault="003E4608" w:rsidP="003E4608">
      <w:pPr>
        <w:spacing w:after="0"/>
        <w:rPr>
          <w:rFonts w:cs="Arial"/>
          <w:b/>
          <w:sz w:val="32"/>
          <w:szCs w:val="32"/>
        </w:rPr>
      </w:pPr>
      <w:r w:rsidRPr="003E4608">
        <w:rPr>
          <w:rFonts w:cs="Arial"/>
          <w:b/>
          <w:sz w:val="32"/>
          <w:szCs w:val="32"/>
        </w:rPr>
        <w:t>UNTER4</w:t>
      </w:r>
    </w:p>
    <w:p w14:paraId="410F9127" w14:textId="77777777" w:rsidR="003E4608" w:rsidRPr="003E4608" w:rsidRDefault="003E4608" w:rsidP="003E4608">
      <w:pPr>
        <w:spacing w:after="0"/>
        <w:rPr>
          <w:rFonts w:cs="Arial"/>
          <w:sz w:val="16"/>
          <w:szCs w:val="16"/>
        </w:rPr>
      </w:pPr>
    </w:p>
    <w:p w14:paraId="0D405E7C" w14:textId="77777777" w:rsidR="003E4608" w:rsidRPr="003E4608" w:rsidRDefault="003E4608" w:rsidP="003E4608">
      <w:pPr>
        <w:spacing w:after="0"/>
        <w:rPr>
          <w:rFonts w:cs="Arial"/>
          <w:sz w:val="16"/>
          <w:szCs w:val="16"/>
        </w:rPr>
      </w:pPr>
      <w:r w:rsidRPr="003E4608">
        <w:rPr>
          <w:rFonts w:cs="Arial"/>
          <w:sz w:val="16"/>
          <w:szCs w:val="16"/>
        </w:rPr>
        <w:t>I: So, die Aufnahme läuft. Dann starten wir. Beschreibe doch bitte mal deine aktuelle Rolle. #00:00:05-5#</w:t>
      </w:r>
    </w:p>
    <w:p w14:paraId="7975824D" w14:textId="77777777" w:rsidR="003E4608" w:rsidRPr="003E4608" w:rsidRDefault="003E4608" w:rsidP="003E4608">
      <w:pPr>
        <w:spacing w:after="0"/>
        <w:rPr>
          <w:rFonts w:cs="Arial"/>
          <w:sz w:val="16"/>
          <w:szCs w:val="16"/>
        </w:rPr>
      </w:pPr>
    </w:p>
    <w:p w14:paraId="2C14BA36" w14:textId="77777777" w:rsidR="003E4608" w:rsidRPr="003E4608" w:rsidRDefault="003E4608" w:rsidP="003E4608">
      <w:pPr>
        <w:spacing w:after="0"/>
        <w:rPr>
          <w:rFonts w:cs="Arial"/>
          <w:sz w:val="16"/>
          <w:szCs w:val="16"/>
        </w:rPr>
      </w:pPr>
      <w:r w:rsidRPr="003E4608">
        <w:rPr>
          <w:rFonts w:cs="Arial"/>
          <w:sz w:val="16"/>
          <w:szCs w:val="16"/>
        </w:rPr>
        <w:t>B: Ja, meine Rolle ist, dass ich Director Marketing bin für die Xing-GmbH &amp; Co. KG. Die Xing-GmbH &amp; Co. KG ist die Betreiberin der Plattform XIng und ist angesiedelt im Konzern New Work SE und haben dann tatsächlich vor anderthalb Jahren eine Umfirmierung durchlaufen. Davor war es eigentlich so, dass wir Marketing, ja, eine stärkere Vermischung hatten, wie wir in New Work und der Xing, also quasi der wirklich Corporate, das Corporate-Marketing und das B2C-Marketing nur für die Plattform. Das haben wir jetzt sehr, sehr stark getrennt und ich bin eben in dieser Trennung verantwortlich geworden für nur das B2C-Marketing für die Plattform Xing. Also alles, was Marketing an unsere Endkunden betrifft, sowohl CRM, also tatsächliche Kunden, Bestandskundenmarketing als aber auch externe Awareness-Kampagnen und das Online-Marketing für unsere (Kunden?). #00:01:20-2#</w:t>
      </w:r>
    </w:p>
    <w:p w14:paraId="3238755F" w14:textId="77777777" w:rsidR="003E4608" w:rsidRPr="003E4608" w:rsidRDefault="003E4608" w:rsidP="003E4608">
      <w:pPr>
        <w:spacing w:after="0"/>
        <w:rPr>
          <w:rFonts w:cs="Arial"/>
          <w:sz w:val="16"/>
          <w:szCs w:val="16"/>
        </w:rPr>
      </w:pPr>
    </w:p>
    <w:p w14:paraId="3AFB897D" w14:textId="77777777" w:rsidR="003E4608" w:rsidRPr="003E4608" w:rsidRDefault="003E4608" w:rsidP="003E4608">
      <w:pPr>
        <w:spacing w:after="0"/>
        <w:rPr>
          <w:rFonts w:cs="Arial"/>
          <w:sz w:val="16"/>
          <w:szCs w:val="16"/>
        </w:rPr>
      </w:pPr>
      <w:r w:rsidRPr="003E4608">
        <w:rPr>
          <w:rFonts w:cs="Arial"/>
          <w:sz w:val="16"/>
          <w:szCs w:val="16"/>
        </w:rPr>
        <w:t>I: Was verstehst du persönlich unter künstlicher Intelligenz? #00:01:25-5#</w:t>
      </w:r>
    </w:p>
    <w:p w14:paraId="5ED6614A" w14:textId="77777777" w:rsidR="003E4608" w:rsidRPr="003E4608" w:rsidRDefault="003E4608" w:rsidP="003E4608">
      <w:pPr>
        <w:spacing w:after="0"/>
        <w:rPr>
          <w:rFonts w:cs="Arial"/>
          <w:sz w:val="16"/>
          <w:szCs w:val="16"/>
        </w:rPr>
      </w:pPr>
    </w:p>
    <w:p w14:paraId="615F4EC3" w14:textId="77777777" w:rsidR="003E4608" w:rsidRPr="003E4608" w:rsidRDefault="003E4608" w:rsidP="003E4608">
      <w:pPr>
        <w:spacing w:after="0"/>
        <w:rPr>
          <w:rFonts w:cs="Arial"/>
          <w:sz w:val="16"/>
          <w:szCs w:val="16"/>
        </w:rPr>
      </w:pPr>
      <w:r w:rsidRPr="003E4608">
        <w:rPr>
          <w:rFonts w:cs="Arial"/>
          <w:sz w:val="16"/>
          <w:szCs w:val="16"/>
        </w:rPr>
        <w:t>B: Ja, ich finde, das ist ein sehr ehrlicherweise ein Modewort. Der Begriff ist für mich sehr (fuzzy?) und ich habe das Gefühl, da wird relativ, ja, von unterschiedlichen Leuten Unterschiedliches drunter verstanden. Für mich persönlich ist es ein selbstlernendes (…), ein System, ein, ja doch, selbstlernendes Optimierungssystem-Konstrukt. #00:02:04-5#</w:t>
      </w:r>
    </w:p>
    <w:p w14:paraId="205D8AD9" w14:textId="77777777" w:rsidR="003E4608" w:rsidRPr="003E4608" w:rsidRDefault="003E4608" w:rsidP="003E4608">
      <w:pPr>
        <w:spacing w:after="0"/>
        <w:rPr>
          <w:rFonts w:cs="Arial"/>
          <w:sz w:val="16"/>
          <w:szCs w:val="16"/>
        </w:rPr>
      </w:pPr>
    </w:p>
    <w:p w14:paraId="3FA471E9" w14:textId="77777777" w:rsidR="003E4608" w:rsidRPr="003E4608" w:rsidRDefault="003E4608" w:rsidP="003E4608">
      <w:pPr>
        <w:spacing w:after="0"/>
        <w:rPr>
          <w:rFonts w:cs="Arial"/>
          <w:sz w:val="16"/>
          <w:szCs w:val="16"/>
        </w:rPr>
      </w:pPr>
      <w:r w:rsidRPr="003E4608">
        <w:rPr>
          <w:rFonts w:cs="Arial"/>
          <w:sz w:val="16"/>
          <w:szCs w:val="16"/>
        </w:rPr>
        <w:t>I: Wenn wir jetzt mal so auf Marketing gucken, wie ist denn deine persönliche Einschätzung hinsichtlich der Bedeutung von Lösungen, die auf künstlicher Intelligenz basiert fürs Marketing. #00:02:17-9#</w:t>
      </w:r>
    </w:p>
    <w:p w14:paraId="22B2D1A3" w14:textId="77777777" w:rsidR="003E4608" w:rsidRPr="003E4608" w:rsidRDefault="003E4608" w:rsidP="003E4608">
      <w:pPr>
        <w:spacing w:after="0"/>
        <w:rPr>
          <w:rFonts w:cs="Arial"/>
          <w:sz w:val="16"/>
          <w:szCs w:val="16"/>
        </w:rPr>
      </w:pPr>
    </w:p>
    <w:p w14:paraId="41211376" w14:textId="77777777" w:rsidR="003E4608" w:rsidRPr="003E4608" w:rsidRDefault="003E4608" w:rsidP="003E4608">
      <w:pPr>
        <w:spacing w:after="0"/>
        <w:rPr>
          <w:rFonts w:cs="Arial"/>
          <w:sz w:val="16"/>
          <w:szCs w:val="16"/>
        </w:rPr>
      </w:pPr>
      <w:r w:rsidRPr="003E4608">
        <w:rPr>
          <w:rFonts w:cs="Arial"/>
          <w:sz w:val="16"/>
          <w:szCs w:val="16"/>
        </w:rPr>
        <w:t>B: Aktuell oder zukünftig? #00:02:20-2#</w:t>
      </w:r>
    </w:p>
    <w:p w14:paraId="2CF46704" w14:textId="77777777" w:rsidR="003E4608" w:rsidRPr="003E4608" w:rsidRDefault="003E4608" w:rsidP="003E4608">
      <w:pPr>
        <w:spacing w:after="0"/>
        <w:rPr>
          <w:rFonts w:cs="Arial"/>
          <w:sz w:val="16"/>
          <w:szCs w:val="16"/>
        </w:rPr>
      </w:pPr>
    </w:p>
    <w:p w14:paraId="3720D36E" w14:textId="77777777" w:rsidR="003E4608" w:rsidRPr="003E4608" w:rsidRDefault="003E4608" w:rsidP="003E4608">
      <w:pPr>
        <w:spacing w:after="0"/>
        <w:rPr>
          <w:rFonts w:cs="Arial"/>
          <w:sz w:val="16"/>
          <w:szCs w:val="16"/>
        </w:rPr>
      </w:pPr>
      <w:r w:rsidRPr="003E4608">
        <w:rPr>
          <w:rFonts w:cs="Arial"/>
          <w:sz w:val="16"/>
          <w:szCs w:val="16"/>
        </w:rPr>
        <w:t>I: Beides. #00:02:21-6#</w:t>
      </w:r>
    </w:p>
    <w:p w14:paraId="015BE7AD" w14:textId="77777777" w:rsidR="003E4608" w:rsidRPr="003E4608" w:rsidRDefault="003E4608" w:rsidP="003E4608">
      <w:pPr>
        <w:spacing w:after="0"/>
        <w:rPr>
          <w:rFonts w:cs="Arial"/>
          <w:sz w:val="16"/>
          <w:szCs w:val="16"/>
        </w:rPr>
      </w:pPr>
    </w:p>
    <w:p w14:paraId="3DD37A9D" w14:textId="77777777" w:rsidR="003E4608" w:rsidRPr="003E4608" w:rsidRDefault="003E4608" w:rsidP="003E4608">
      <w:pPr>
        <w:spacing w:after="0"/>
        <w:rPr>
          <w:rFonts w:cs="Arial"/>
          <w:sz w:val="16"/>
          <w:szCs w:val="16"/>
        </w:rPr>
      </w:pPr>
      <w:r w:rsidRPr="003E4608">
        <w:rPr>
          <w:rFonts w:cs="Arial"/>
          <w:sz w:val="16"/>
          <w:szCs w:val="16"/>
        </w:rPr>
        <w:t>B: Ich habe manchmal das Gefühl, dass es eher überschätz wird, der Einfluss der künstlichen Intelligenz auf das Marketing, dass da sehr, sehr viel Hoffnung mitschwingt. Hoffnung zum einen aus Effizienzsteigerung, indem man eben manuelle Prozesse, ja, Menschen tatsächlich ersetzt und Dinge einfach skalierbarer sind, als sie heute sind, schneller werden, als sie heute sind, und besser werden in der Qualität. Ich bin mir heute noch nicht sicher, inwieweit diese Hoffnungen erfüllt werden können tatsächlich. Also es ist, dass so mehr noch aktuell die Beweisführung fehlt, um wirklich zu sagen, ah, ja, das glaube ich jetzt und das wäre was, wo ich voll drauf setzen würde, wo ich wirklich auch investieren würde, weil ja ich von diesem Potenzial noch nicht, ja, bis zum Ende überzeugt bin, zumindest für die Anwendungsfälle, die wir aktuell haben. Also alles, was ich bislang gesehen habe, so (TMB?), Betreffzeilenoptimierung, (unv.) von künstlicher Intelligenz, haben am Ende, ja, mich noch nicht so überzeugen können, dass ich da gesagt habe: „Oh, das ist jetzt echt ein Vorteil. Das ist was, was sich lohnt“, sondern ein Invest (unv.) ja, für mich noch unbewiesen ehrlicherweise. Weil, das Marketing und vor allem Kommunikation-Messeging eben für, ich schwierig finde, in einfach nur Formeln zu übersetzen. Ich glaube, da schwingt eben sehr viel (Input?) mit, sehr viel Gefühl. Und ich weiß noch nicht, wie künstliche Intelligenz wirklich Gefühl abgeben kann, also emotionale Komponente. Das ist für mich echt noch das große Fragezeichen. #00:04:14.4#</w:t>
      </w:r>
    </w:p>
    <w:p w14:paraId="7513BDA9" w14:textId="77777777" w:rsidR="003E4608" w:rsidRPr="003E4608" w:rsidRDefault="003E4608" w:rsidP="003E4608">
      <w:pPr>
        <w:spacing w:after="0"/>
        <w:rPr>
          <w:rFonts w:cs="Arial"/>
          <w:sz w:val="16"/>
          <w:szCs w:val="16"/>
        </w:rPr>
      </w:pPr>
    </w:p>
    <w:p w14:paraId="116005E4" w14:textId="77777777" w:rsidR="003E4608" w:rsidRPr="003E4608" w:rsidRDefault="003E4608" w:rsidP="003E4608">
      <w:pPr>
        <w:spacing w:after="0"/>
        <w:rPr>
          <w:rFonts w:cs="Arial"/>
          <w:sz w:val="16"/>
          <w:szCs w:val="16"/>
        </w:rPr>
      </w:pPr>
      <w:r w:rsidRPr="003E4608">
        <w:rPr>
          <w:rFonts w:cs="Arial"/>
          <w:sz w:val="16"/>
          <w:szCs w:val="16"/>
        </w:rPr>
        <w:t>I: Jetzt hast du schon so ein paar kleinere Themen angerissen. Welche Anwendungsgebiete siehst du so in der künstlichen Intelligenz aktuell? #00:04:30-8#</w:t>
      </w:r>
    </w:p>
    <w:p w14:paraId="2BCEBB4B" w14:textId="77777777" w:rsidR="003E4608" w:rsidRPr="003E4608" w:rsidRDefault="003E4608" w:rsidP="003E4608">
      <w:pPr>
        <w:spacing w:after="0"/>
        <w:rPr>
          <w:rFonts w:cs="Arial"/>
          <w:sz w:val="16"/>
          <w:szCs w:val="16"/>
        </w:rPr>
      </w:pPr>
    </w:p>
    <w:p w14:paraId="34F40051" w14:textId="77777777" w:rsidR="003E4608" w:rsidRPr="003E4608" w:rsidRDefault="003E4608" w:rsidP="003E4608">
      <w:pPr>
        <w:spacing w:after="0"/>
        <w:rPr>
          <w:rFonts w:cs="Arial"/>
          <w:sz w:val="16"/>
          <w:szCs w:val="16"/>
        </w:rPr>
      </w:pPr>
      <w:r w:rsidRPr="003E4608">
        <w:rPr>
          <w:rFonts w:cs="Arial"/>
          <w:sz w:val="16"/>
          <w:szCs w:val="16"/>
        </w:rPr>
        <w:t>B: Im Marketing? #00:04:31-3#</w:t>
      </w:r>
    </w:p>
    <w:p w14:paraId="0FBCF5A0" w14:textId="77777777" w:rsidR="003E4608" w:rsidRPr="003E4608" w:rsidRDefault="003E4608" w:rsidP="003E4608">
      <w:pPr>
        <w:spacing w:after="0"/>
        <w:rPr>
          <w:rFonts w:cs="Arial"/>
          <w:sz w:val="16"/>
          <w:szCs w:val="16"/>
        </w:rPr>
      </w:pPr>
    </w:p>
    <w:p w14:paraId="5F27B891" w14:textId="77777777" w:rsidR="003E4608" w:rsidRPr="003E4608" w:rsidRDefault="003E4608" w:rsidP="003E4608">
      <w:pPr>
        <w:spacing w:after="0"/>
        <w:rPr>
          <w:rFonts w:cs="Arial"/>
          <w:sz w:val="16"/>
          <w:szCs w:val="16"/>
        </w:rPr>
      </w:pPr>
      <w:r w:rsidRPr="003E4608">
        <w:rPr>
          <w:rFonts w:cs="Arial"/>
          <w:sz w:val="16"/>
          <w:szCs w:val="16"/>
        </w:rPr>
        <w:t>I: Im Marketing. #00:04:32-5#</w:t>
      </w:r>
    </w:p>
    <w:p w14:paraId="11E06A6C" w14:textId="77777777" w:rsidR="003E4608" w:rsidRPr="003E4608" w:rsidRDefault="003E4608" w:rsidP="003E4608">
      <w:pPr>
        <w:spacing w:after="0"/>
        <w:rPr>
          <w:rFonts w:cs="Arial"/>
          <w:sz w:val="16"/>
          <w:szCs w:val="16"/>
        </w:rPr>
      </w:pPr>
    </w:p>
    <w:p w14:paraId="695F593E" w14:textId="77777777" w:rsidR="003E4608" w:rsidRPr="003E4608" w:rsidRDefault="003E4608" w:rsidP="003E4608">
      <w:pPr>
        <w:spacing w:after="0"/>
        <w:rPr>
          <w:rFonts w:cs="Arial"/>
          <w:sz w:val="16"/>
          <w:szCs w:val="16"/>
        </w:rPr>
      </w:pPr>
      <w:r w:rsidRPr="003E4608">
        <w:rPr>
          <w:rFonts w:cs="Arial"/>
          <w:sz w:val="16"/>
          <w:szCs w:val="16"/>
        </w:rPr>
        <w:t>B: Also genau, ich glaube, im Email-Marketing gibt es da einen recht starken Push in Bezug auf Betreffzeilenoptimierung, sowas wie Versandzeitpunkte, also alles, was da wirklich sehr stark auf Optimierung der Responses abzielt. Ich habe Anwendungsfälle gesehen, wo es um auch tatsächlich die Optimierung von Messeging geht. Also kann ich zum Beispiel meine Botschaften mithilfe von künstlicher Intelligenz auch zum Beispiel am (Grand Fit?) überprüfen, um so zu optimieren, dass eben die Passung zwischen der Nachricht und der Marke besser wird? Die Targetierung von Nutzern, Nutzergruppen, Segmenten, ist glaube ich ein Thema, was sehr stark ist. Dann das ganze Thema Social Media Sentiment Analyse ist ja letztendlich auch was, was auf künstlicher Intelligenz basiert, basieren kann. Ja, (…) ansonsten sehe ich tatsächlich selbst jetzt spontan gar nicht so viele die Berührungspunkte. Also grundsätzlich wahrscheinlich Bots natürlich, also Chat-Bots, die ja wirklich/ Dialog mit Kunden ist natürlich ein Riesenfeld. Das ist ein Feld, wo ich tatsächlich dran glaube, an so ein First-Level-Support, wo man wirklich einfach und häufig wiederkehrende Themen gut abarbeiten kann. Tatsächlich ist es sehr, sehr skalierbar. Ich glaube, dann, wenn es irgendwann in komplexere Probleme geht, hört zumindest glaube ich Stand heute da die Einsatzfähigkeit von künstlicher Intelligenz auf. Aber ich glaube, in Zukunft ist das was, was man wahrscheinlich, ja, fast komplett automatisieren kann, diesen Eins-zu-Eins-Dialog mit einem, (also als Mitarbeiter?). #00:06:39-1#</w:t>
      </w:r>
    </w:p>
    <w:p w14:paraId="09EF9F94" w14:textId="77777777" w:rsidR="003E4608" w:rsidRPr="003E4608" w:rsidRDefault="003E4608" w:rsidP="003E4608">
      <w:pPr>
        <w:spacing w:after="0"/>
        <w:rPr>
          <w:rFonts w:cs="Arial"/>
          <w:sz w:val="16"/>
          <w:szCs w:val="16"/>
        </w:rPr>
      </w:pPr>
    </w:p>
    <w:p w14:paraId="48C9B480" w14:textId="77777777" w:rsidR="003E4608" w:rsidRPr="003E4608" w:rsidRDefault="003E4608" w:rsidP="003E4608">
      <w:pPr>
        <w:spacing w:after="0"/>
        <w:rPr>
          <w:rFonts w:cs="Arial"/>
          <w:sz w:val="16"/>
          <w:szCs w:val="16"/>
        </w:rPr>
      </w:pPr>
      <w:r w:rsidRPr="003E4608">
        <w:rPr>
          <w:rFonts w:cs="Arial"/>
          <w:sz w:val="16"/>
          <w:szCs w:val="16"/>
        </w:rPr>
        <w:t>I: Wie würdest du sagen, wie könntest du Xing beschreiben bei, und auch in deiner Rolle jetzt? Wo steht ihr da in der Nutzung von künstlicher Intelligenz, wie genau man das auch immer definiert? #00:06:51.4#</w:t>
      </w:r>
    </w:p>
    <w:p w14:paraId="7D1E7421" w14:textId="77777777" w:rsidR="003E4608" w:rsidRPr="003E4608" w:rsidRDefault="003E4608" w:rsidP="003E4608">
      <w:pPr>
        <w:spacing w:after="0"/>
        <w:rPr>
          <w:rFonts w:cs="Arial"/>
          <w:sz w:val="16"/>
          <w:szCs w:val="16"/>
        </w:rPr>
      </w:pPr>
    </w:p>
    <w:p w14:paraId="145A09D5" w14:textId="77777777" w:rsidR="003E4608" w:rsidRPr="003E4608" w:rsidRDefault="003E4608" w:rsidP="003E4608">
      <w:pPr>
        <w:spacing w:after="0"/>
        <w:rPr>
          <w:rFonts w:cs="Arial"/>
          <w:sz w:val="16"/>
          <w:szCs w:val="16"/>
        </w:rPr>
      </w:pPr>
      <w:r w:rsidRPr="003E4608">
        <w:rPr>
          <w:rFonts w:cs="Arial"/>
          <w:sz w:val="16"/>
          <w:szCs w:val="16"/>
        </w:rPr>
        <w:t xml:space="preserve">B: Ehrlicherweise sind wir da glaube ich noch gar nicht mit angefangen so richtig. Also außer sich mal bestimmte Use-Cases anzuschauen, mal mit Anbietern zu sprechen, aber wirklich systematisch dem Thema haben wir uns noch nicht genähert. </w:t>
      </w:r>
    </w:p>
    <w:p w14:paraId="5D37DCF6" w14:textId="77777777" w:rsidR="003E4608" w:rsidRPr="003E4608" w:rsidRDefault="003E4608" w:rsidP="003E4608">
      <w:pPr>
        <w:spacing w:after="0"/>
        <w:rPr>
          <w:rFonts w:cs="Arial"/>
          <w:sz w:val="16"/>
          <w:szCs w:val="16"/>
        </w:rPr>
      </w:pPr>
    </w:p>
    <w:p w14:paraId="4324A621" w14:textId="77777777" w:rsidR="003E4608" w:rsidRPr="003E4608" w:rsidRDefault="003E4608" w:rsidP="003E4608">
      <w:pPr>
        <w:spacing w:after="0"/>
        <w:rPr>
          <w:rFonts w:cs="Arial"/>
          <w:sz w:val="16"/>
          <w:szCs w:val="16"/>
        </w:rPr>
      </w:pPr>
      <w:r w:rsidRPr="003E4608">
        <w:rPr>
          <w:rFonts w:cs="Arial"/>
          <w:sz w:val="16"/>
          <w:szCs w:val="16"/>
        </w:rPr>
        <w:t>I: Aber das ist ja, finde ich ja wunderbar (lacht). #00:07:15-0#</w:t>
      </w:r>
    </w:p>
    <w:p w14:paraId="700614E1" w14:textId="77777777" w:rsidR="003E4608" w:rsidRPr="003E4608" w:rsidRDefault="003E4608" w:rsidP="003E4608">
      <w:pPr>
        <w:spacing w:after="0"/>
        <w:rPr>
          <w:rFonts w:cs="Arial"/>
          <w:sz w:val="16"/>
          <w:szCs w:val="16"/>
        </w:rPr>
      </w:pPr>
    </w:p>
    <w:p w14:paraId="345BF439" w14:textId="77777777" w:rsidR="003E4608" w:rsidRPr="003E4608" w:rsidRDefault="003E4608" w:rsidP="003E4608">
      <w:pPr>
        <w:spacing w:after="0"/>
        <w:rPr>
          <w:rFonts w:cs="Arial"/>
          <w:sz w:val="16"/>
          <w:szCs w:val="16"/>
        </w:rPr>
      </w:pPr>
      <w:r w:rsidRPr="003E4608">
        <w:rPr>
          <w:rFonts w:cs="Arial"/>
          <w:sz w:val="16"/>
          <w:szCs w:val="16"/>
        </w:rPr>
        <w:t>B: Ja klar, du kannst das/ Ja. #00:07:15-1#</w:t>
      </w:r>
    </w:p>
    <w:p w14:paraId="46B50B8B" w14:textId="77777777" w:rsidR="003E4608" w:rsidRPr="003E4608" w:rsidRDefault="003E4608" w:rsidP="003E4608">
      <w:pPr>
        <w:spacing w:after="0"/>
        <w:rPr>
          <w:rFonts w:cs="Arial"/>
          <w:sz w:val="16"/>
          <w:szCs w:val="16"/>
        </w:rPr>
      </w:pPr>
    </w:p>
    <w:p w14:paraId="2A88AF5C" w14:textId="77777777" w:rsidR="003E4608" w:rsidRPr="003E4608" w:rsidRDefault="003E4608" w:rsidP="003E4608">
      <w:pPr>
        <w:spacing w:after="0"/>
        <w:rPr>
          <w:rFonts w:cs="Arial"/>
          <w:sz w:val="16"/>
          <w:szCs w:val="16"/>
        </w:rPr>
      </w:pPr>
      <w:r w:rsidRPr="003E4608">
        <w:rPr>
          <w:rFonts w:cs="Arial"/>
          <w:sz w:val="16"/>
          <w:szCs w:val="16"/>
        </w:rPr>
        <w:t>I: Weil das für mich ja ein ganz spannendes Feld ist, wenn man gerade in der, sage ich mal, explorativen Phase ist und mal überhaupt versucht, zu gucken, welche Möglichkeiten gibt es für uns. Weil, das, was du auch eingangs gesagt hast, ist durchaus was, was ich von vielen höre, die es schon nutzen, rechtfertigt eigentlich der Aufwand aktuell das Ergebnis. #00:07:41-6#</w:t>
      </w:r>
    </w:p>
    <w:p w14:paraId="58BC2A6C" w14:textId="77777777" w:rsidR="003E4608" w:rsidRPr="003E4608" w:rsidRDefault="003E4608" w:rsidP="003E4608">
      <w:pPr>
        <w:spacing w:after="0"/>
        <w:rPr>
          <w:rFonts w:cs="Arial"/>
          <w:sz w:val="16"/>
          <w:szCs w:val="16"/>
        </w:rPr>
      </w:pPr>
    </w:p>
    <w:p w14:paraId="45B44E72" w14:textId="77777777" w:rsidR="003E4608" w:rsidRPr="003E4608" w:rsidRDefault="003E4608" w:rsidP="003E4608">
      <w:pPr>
        <w:spacing w:after="0"/>
        <w:rPr>
          <w:rFonts w:cs="Arial"/>
          <w:sz w:val="16"/>
          <w:szCs w:val="16"/>
        </w:rPr>
      </w:pPr>
      <w:r w:rsidRPr="003E4608">
        <w:rPr>
          <w:rFonts w:cs="Arial"/>
          <w:sz w:val="16"/>
          <w:szCs w:val="16"/>
        </w:rPr>
        <w:t>B: Also wir haben so ersten Chat-Bot-Tests tatsächlich mal angestoßen mit Facebook, aber die sind dann aufgrund von Kapazität tatsächlich irgendwie, ja, relativ schnell wieder eingestellt worden, weil wir einfach dann andere Prioritäten hatten. #00:08:00-5#</w:t>
      </w:r>
    </w:p>
    <w:p w14:paraId="313243C1" w14:textId="77777777" w:rsidR="003E4608" w:rsidRPr="003E4608" w:rsidRDefault="003E4608" w:rsidP="003E4608">
      <w:pPr>
        <w:spacing w:after="0"/>
        <w:rPr>
          <w:rFonts w:cs="Arial"/>
          <w:sz w:val="16"/>
          <w:szCs w:val="16"/>
        </w:rPr>
      </w:pPr>
    </w:p>
    <w:p w14:paraId="705E22DE" w14:textId="77777777" w:rsidR="003E4608" w:rsidRPr="003E4608" w:rsidRDefault="003E4608" w:rsidP="003E4608">
      <w:pPr>
        <w:spacing w:after="0"/>
        <w:rPr>
          <w:rFonts w:cs="Arial"/>
          <w:sz w:val="16"/>
          <w:szCs w:val="16"/>
        </w:rPr>
      </w:pPr>
      <w:r w:rsidRPr="003E4608">
        <w:rPr>
          <w:rFonts w:cs="Arial"/>
          <w:sz w:val="16"/>
          <w:szCs w:val="16"/>
        </w:rPr>
        <w:t>I: Da, dann würde ich so ein bisschen in die Richtung gehen (…) - wie sage ich es am besten? - wo ihr als Unternehmen steht und was da, was euch da auszeichnet, also eher auf der strategischen, organisatorischen Ecke und was eure ersten Erfahrungen sind. Das heißt, gar nicht in Richtung „lass uns mal über den KI-Fall reden und was habt ihr da erlebt?“. Deswegen jetzt mal so erst mal so ganz platt die Frage - und du hast schon ein bisschen beantwortet - aber vielleicht nochmal ganz konkret: Wie kommt es dazu, dass ihr noch keine solchen Lösungen im Einsatz habt? #00:08:43-2#</w:t>
      </w:r>
    </w:p>
    <w:p w14:paraId="666CA418" w14:textId="77777777" w:rsidR="003E4608" w:rsidRPr="003E4608" w:rsidRDefault="003E4608" w:rsidP="003E4608">
      <w:pPr>
        <w:spacing w:after="0"/>
        <w:rPr>
          <w:rFonts w:cs="Arial"/>
          <w:sz w:val="16"/>
          <w:szCs w:val="16"/>
        </w:rPr>
      </w:pPr>
    </w:p>
    <w:p w14:paraId="70E019E3" w14:textId="77777777" w:rsidR="003E4608" w:rsidRPr="003E4608" w:rsidRDefault="003E4608" w:rsidP="003E4608">
      <w:pPr>
        <w:spacing w:after="0"/>
        <w:rPr>
          <w:rFonts w:cs="Arial"/>
          <w:sz w:val="16"/>
          <w:szCs w:val="16"/>
        </w:rPr>
      </w:pPr>
      <w:r w:rsidRPr="003E4608">
        <w:rPr>
          <w:rFonts w:cs="Arial"/>
          <w:sz w:val="16"/>
          <w:szCs w:val="16"/>
        </w:rPr>
        <w:t>B: Ist echt eine gute Frage. Jetzt haben wir eine schlechte Antwort, dass wir gefühlt immer andere Baustellen hatten. Wir sind als Organisation, ich sage mal, sehr unruhig in uns. Also wir haben also einerseits ein Geschäftsmodell, was relativ gut noch funktioniert hat die letzten Jahre. Wir waren sehr erfolgreich, mussten uns nicht wahnsinnig anstrengen und/ Also es gab recht viele noch unbestellte Felder im Sinne von, wo wir also, an welchen Stellen wir in unserem Kunden-Lifecycle überhaupt die Kunden bearbeiten. Wir konnten noch relativ viel neu aufsetzen, zum Beispiel das ganze Thema Turn-Reduction, (Revogue?)-Kommunikation, (Charm?)-Kommunikation, da haben wir ja tatsächlich relativ viel an automatisierten Maßnahmen implementiert, die aber, ich sage mal so, stumpf automatisiert sind. Es gibt ein Event, auf Basis dessen passiert Email-Versand, so. Das ist ja irgendwie noch keine künstliche Intelligenz, das ist ja einfach irgendwie ein eventbasierter Versand von einer Email. Da haben wir relativ in Email (unv. #00:09:59-6#) mit denen umgesetzt. Und zu dem haben wir uns eben relativ viel mit, sage ich mal Reorganisation, unsere ganzen Interna - wie sind wir eigentlich aufgestellt? - über die Marke definiert. Also irgendwie hatten wir relativ viele Themen, die uns - ja, was heißt, davon abgehalten haben? - aber das war immer so dieses, da war jetzt noch ein Thema on Top oder/ Ja, irgendwie, hat sich tatsächlich nicht so ergeben. Und ich glaube, jetzt kommen wir gerade an so einem Punkt, wo wir wirklich stärker auch das Thema „dialogisch kommunizieren“ auf der Agenda haben und sagen: „Okay (lacht), einfach jetzt Nachrichten rauszuschicken und dann mit der Reaktion nicht zu arbeiten, nicht dann weiter in eine, ja, individualisierte Kommunikation mit dem Kunden zu kommen, das ist halt ein Riesenpotenzial.“ Ja, und bei uns sind oft solche Themen halt eher vom Produkt getrieben. Also weil wir eben, ja, sage ich mal, eine entwicklungsgetrieben Organisation sind mit einer sehr, sehr starken Produkt-, also Gewicht in der Produktorganisation, kommen die Themen meistens eher, ja, aus der Produktorganisation. Und Marketing, das ist eigentlich schon immer so ein (Anex?) für den Rest der Organisation. Also dass wir aus dem Marketing wirklich vorne die Organisation vor uns hertreiben, in der Position sind wir noch nicht. #00:11:28-6#</w:t>
      </w:r>
    </w:p>
    <w:p w14:paraId="604E0C41" w14:textId="77777777" w:rsidR="003E4608" w:rsidRPr="003E4608" w:rsidRDefault="003E4608" w:rsidP="003E4608">
      <w:pPr>
        <w:spacing w:after="0"/>
        <w:rPr>
          <w:rFonts w:cs="Arial"/>
          <w:sz w:val="16"/>
          <w:szCs w:val="16"/>
        </w:rPr>
      </w:pPr>
    </w:p>
    <w:p w14:paraId="2D38FDF2" w14:textId="77777777" w:rsidR="003E4608" w:rsidRPr="003E4608" w:rsidRDefault="003E4608" w:rsidP="003E4608">
      <w:pPr>
        <w:spacing w:after="0"/>
        <w:rPr>
          <w:rFonts w:cs="Arial"/>
          <w:sz w:val="16"/>
          <w:szCs w:val="16"/>
        </w:rPr>
      </w:pPr>
      <w:r w:rsidRPr="003E4608">
        <w:rPr>
          <w:rFonts w:cs="Arial"/>
          <w:sz w:val="16"/>
          <w:szCs w:val="16"/>
        </w:rPr>
        <w:t>I: Gibt es sowas wie ein Verständnis zum Thema KI in eurer Organisation? Also ein gemeinsames Verständnis? #00:11:36-7#</w:t>
      </w:r>
    </w:p>
    <w:p w14:paraId="7E72E8B4" w14:textId="77777777" w:rsidR="003E4608" w:rsidRPr="003E4608" w:rsidRDefault="003E4608" w:rsidP="003E4608">
      <w:pPr>
        <w:spacing w:after="0"/>
        <w:rPr>
          <w:rFonts w:cs="Arial"/>
          <w:sz w:val="16"/>
          <w:szCs w:val="16"/>
        </w:rPr>
      </w:pPr>
    </w:p>
    <w:p w14:paraId="19563FA6" w14:textId="77777777" w:rsidR="003E4608" w:rsidRPr="003E4608" w:rsidRDefault="003E4608" w:rsidP="003E4608">
      <w:pPr>
        <w:spacing w:after="0"/>
        <w:rPr>
          <w:rFonts w:cs="Arial"/>
          <w:sz w:val="16"/>
          <w:szCs w:val="16"/>
        </w:rPr>
      </w:pPr>
      <w:r w:rsidRPr="003E4608">
        <w:rPr>
          <w:rFonts w:cs="Arial"/>
          <w:sz w:val="16"/>
          <w:szCs w:val="16"/>
        </w:rPr>
        <w:t>B: Das ist auch tatsächlich ein Thema, was bei uns, bei Xing überhaupt nicht auf der Agenda steht. Also das ist, ich weiß nicht, wie es in anderen Unternehmen ist, ich kann es mir nur vorstellen, was weiß ich, bei einer Deutschen Bank oder bei irgendwie einem ganz anderen Unternehmen, was vielleicht auch nicht so ein, ja, Technologieunternehmen ist oder (…), ja, das irgendwie anders auch vielleicht im Vorstand diskutiert wird. Das ist bei uns/ Ich weiß nicht mal, ob das Wort so fällt. #00:12:10-0#</w:t>
      </w:r>
    </w:p>
    <w:p w14:paraId="1CD47955" w14:textId="77777777" w:rsidR="003E4608" w:rsidRPr="003E4608" w:rsidRDefault="003E4608" w:rsidP="003E4608">
      <w:pPr>
        <w:spacing w:after="0"/>
        <w:rPr>
          <w:rFonts w:cs="Arial"/>
          <w:sz w:val="16"/>
          <w:szCs w:val="16"/>
        </w:rPr>
      </w:pPr>
    </w:p>
    <w:p w14:paraId="1E3F63EF" w14:textId="77777777" w:rsidR="003E4608" w:rsidRPr="003E4608" w:rsidRDefault="003E4608" w:rsidP="003E4608">
      <w:pPr>
        <w:spacing w:after="0"/>
        <w:rPr>
          <w:rFonts w:cs="Arial"/>
          <w:sz w:val="16"/>
          <w:szCs w:val="16"/>
        </w:rPr>
      </w:pPr>
      <w:r w:rsidRPr="003E4608">
        <w:rPr>
          <w:rFonts w:cs="Arial"/>
          <w:sz w:val="16"/>
          <w:szCs w:val="16"/>
        </w:rPr>
        <w:t>I: Du hattest mal im Vorgespräch erwähnt, dass die Claudia Bünte mal bei euch war. Was war da der Anlass damals oder // wie kam es dazu? #00:12:18-2#</w:t>
      </w:r>
    </w:p>
    <w:p w14:paraId="00E98831" w14:textId="77777777" w:rsidR="003E4608" w:rsidRPr="003E4608" w:rsidRDefault="003E4608" w:rsidP="003E4608">
      <w:pPr>
        <w:spacing w:after="0"/>
        <w:rPr>
          <w:rFonts w:cs="Arial"/>
          <w:sz w:val="16"/>
          <w:szCs w:val="16"/>
        </w:rPr>
      </w:pPr>
    </w:p>
    <w:p w14:paraId="1A1A7467" w14:textId="77777777" w:rsidR="003E4608" w:rsidRPr="003E4608" w:rsidRDefault="003E4608" w:rsidP="003E4608">
      <w:pPr>
        <w:spacing w:after="0"/>
        <w:rPr>
          <w:rFonts w:cs="Arial"/>
          <w:sz w:val="16"/>
          <w:szCs w:val="16"/>
        </w:rPr>
      </w:pPr>
      <w:r w:rsidRPr="003E4608">
        <w:rPr>
          <w:rFonts w:cs="Arial"/>
          <w:sz w:val="16"/>
          <w:szCs w:val="16"/>
        </w:rPr>
        <w:t>B: Genau, // Claudia Bünte ist eigentlich zum Thema Markenmanagement bei uns als Beraterin tätig und sie war einfach mal auf einem/ Wir haben zweimal im Jahr einen Markentag, wo eben alle Kommunikationsschaffenden, sage ich mal, von der ganzen, also alle Coporate-Einheiten da sind, und da hat sie einen Vortrag gehalten zu künstlicher Intelligenz. Das war tatsächlich eher so ein Impulsvortrag, der nichts mit unserem täglichen Geschäft zu tun hat, genau. #00:12:50-1#</w:t>
      </w:r>
    </w:p>
    <w:p w14:paraId="03F05A88" w14:textId="77777777" w:rsidR="003E4608" w:rsidRPr="003E4608" w:rsidRDefault="003E4608" w:rsidP="003E4608">
      <w:pPr>
        <w:spacing w:after="0"/>
        <w:rPr>
          <w:rFonts w:cs="Arial"/>
          <w:sz w:val="16"/>
          <w:szCs w:val="16"/>
        </w:rPr>
      </w:pPr>
    </w:p>
    <w:p w14:paraId="36CDBA7B" w14:textId="77777777" w:rsidR="003E4608" w:rsidRPr="003E4608" w:rsidRDefault="003E4608" w:rsidP="003E4608">
      <w:pPr>
        <w:spacing w:after="0"/>
        <w:rPr>
          <w:rFonts w:cs="Arial"/>
          <w:sz w:val="16"/>
          <w:szCs w:val="16"/>
        </w:rPr>
      </w:pPr>
      <w:r w:rsidRPr="003E4608">
        <w:rPr>
          <w:rFonts w:cs="Arial"/>
          <w:sz w:val="16"/>
          <w:szCs w:val="16"/>
        </w:rPr>
        <w:t>I: Jetzt habe ich also in meinem Leitfaden eine Frage, die ich, weiß ich gar nicht, ob ich die, oder hätte ich nicht gedacht, dass ich die Xing stellen kann. Oder ich weiß nicht genau, wie ich die stellen kann. Also ich haue sie mal raus und dann schaue ich mal, was du sagst. Beschreibe doch mal bitte die digitale Strategie deines Unternehmens (lacht). Das ist jetzt // ein bisschen schräg. #00:13:08-8#</w:t>
      </w:r>
    </w:p>
    <w:p w14:paraId="0D77E32E" w14:textId="77777777" w:rsidR="003E4608" w:rsidRPr="003E4608" w:rsidRDefault="003E4608" w:rsidP="003E4608">
      <w:pPr>
        <w:spacing w:after="0"/>
        <w:rPr>
          <w:rFonts w:cs="Arial"/>
          <w:sz w:val="16"/>
          <w:szCs w:val="16"/>
        </w:rPr>
      </w:pPr>
    </w:p>
    <w:p w14:paraId="4B531974" w14:textId="77777777" w:rsidR="003E4608" w:rsidRPr="003E4608" w:rsidRDefault="003E4608" w:rsidP="003E4608">
      <w:pPr>
        <w:spacing w:after="0"/>
        <w:rPr>
          <w:rFonts w:cs="Arial"/>
          <w:sz w:val="16"/>
          <w:szCs w:val="16"/>
        </w:rPr>
      </w:pPr>
      <w:r w:rsidRPr="003E4608">
        <w:rPr>
          <w:rFonts w:cs="Arial"/>
          <w:sz w:val="16"/>
          <w:szCs w:val="16"/>
        </w:rPr>
        <w:t>B: Naja gut, das ist natürlich, // also ich meine, wir sind ja nicht/ Also bei uns ist es ja eher andersrum. Wir gucken eher, wie kommen wir vom digitalen ins echte Leben und fangen eher an, Offline-Komponenten mit zu entwickeln. Sowas wie diese ganze Initiative Xing-Local, wo wir wirklich lokale Events stattfinden lassen. Also ich glaube, das ist wahrscheinlich für uns (…) keine relevante Frage, // würde ich jetzt mal sagen. #00:13:39-9#</w:t>
      </w:r>
    </w:p>
    <w:p w14:paraId="4E044464" w14:textId="77777777" w:rsidR="003E4608" w:rsidRPr="003E4608" w:rsidRDefault="003E4608" w:rsidP="003E4608">
      <w:pPr>
        <w:spacing w:after="0"/>
        <w:rPr>
          <w:rFonts w:cs="Arial"/>
          <w:sz w:val="16"/>
          <w:szCs w:val="16"/>
        </w:rPr>
      </w:pPr>
    </w:p>
    <w:p w14:paraId="14C09496" w14:textId="77777777" w:rsidR="003E4608" w:rsidRPr="003E4608" w:rsidRDefault="003E4608" w:rsidP="003E4608">
      <w:pPr>
        <w:spacing w:after="0"/>
        <w:rPr>
          <w:rFonts w:cs="Arial"/>
          <w:sz w:val="16"/>
          <w:szCs w:val="16"/>
        </w:rPr>
      </w:pPr>
      <w:r w:rsidRPr="003E4608">
        <w:rPr>
          <w:rFonts w:cs="Arial"/>
          <w:sz w:val="16"/>
          <w:szCs w:val="16"/>
        </w:rPr>
        <w:t>I: Nein, // ich glaube auch. Deswegen würde ich sie vielleicht dann nochmal ein bisschen anders versuchen, zu formulieren. Vielleicht mehr auf den Kunden, gibt es irgendwie ein strategisches Imperativ Richtung Endkunde, an dem ihr euch orientiert und der sich dann auch in Organisationsstrukturen und Ablaufstrukturen widerspiegelt oder sich da entwickelt? #00:14:04-5#</w:t>
      </w:r>
    </w:p>
    <w:p w14:paraId="3B10F351" w14:textId="77777777" w:rsidR="003E4608" w:rsidRPr="003E4608" w:rsidRDefault="003E4608" w:rsidP="003E4608">
      <w:pPr>
        <w:spacing w:after="0"/>
        <w:rPr>
          <w:rFonts w:cs="Arial"/>
          <w:sz w:val="16"/>
          <w:szCs w:val="16"/>
        </w:rPr>
      </w:pPr>
    </w:p>
    <w:p w14:paraId="14534671" w14:textId="77777777" w:rsidR="003E4608" w:rsidRPr="003E4608" w:rsidRDefault="003E4608" w:rsidP="003E4608">
      <w:pPr>
        <w:spacing w:after="0"/>
        <w:rPr>
          <w:rFonts w:cs="Arial"/>
          <w:sz w:val="16"/>
          <w:szCs w:val="16"/>
        </w:rPr>
      </w:pPr>
      <w:r w:rsidRPr="003E4608">
        <w:rPr>
          <w:rFonts w:cs="Arial"/>
          <w:sz w:val="16"/>
          <w:szCs w:val="16"/>
        </w:rPr>
        <w:t>B: Ja, wir sind ehrlicherweise gerade echt in so einem riesigen Change-Prozess und ja, dass es halt glaube ich tatsächlich noch nicht so richtig gereift war und schon irgendwie so, dass man gut formulieren kann. Wir arbeiten gerade daran, unser Produkt komplett zu relaungen. Also das ist ein Projekt, was, sage ich mal, seit anderthalb Jahren, zwei Jahren geht und jetzt tatsächlich mit der Implementierung gestartet ist mit diesem Jahr, wo wir zum einen/ Also wir sind bei uns, bei Xing (tausendfünfhundert?) Mitarbeiter in der, nur in der B2C-Organisation, die wir einmal komplett umkrempeln von der Arbeitsweise. Wir hatten eben sehr stark agile Teams, immer schon, von Anfang an, und merken halt, dass wir mit dieser Agilität und diesen unabhängigen Teams ein sehr fragmentiertes Produkt entwickeln. Also die, eigentlich ist Xing als Produkt immer mehr zerfasert über die letzten 18 Jahre. Es gibt halt sehr, sehr viele kleine Use-Cases und jeder hat so sein Inselchen. Und wir haben jetzt eigentlich die Herausforderung, dass wir das alles wieder in eine Experience zusammenfassen müssen, weil sich das für den Kunden/ Also wir haben echt so einen User-Research, wo die Kunden sagen: „Xing fühlt sich an wie ganz viele Inseln, die eine hat mit der anderen nichts zu tun. Ich weiß auch nicht, wie ich von der einen auf die andere komme.“ Und das eben zu einer Experience zu bündeln, ist das, wo wir gerade dran arbeiten. Und am Ende, was wir damit erreichen wollen, dass die Nutzer einfach wesentlich, ja engaged an unserem Produkt sind, dass sie es ja aktiver nutzen, dass sie mehr kontribuieren auch. Und wir haben jetzt wahnsinnig passive Nutzer. Ja, das ist so das, wo wir gerade stehen. Und dass eben, das eine ist Produkt der Technologie, die sich eben neu organisiert haben. Und das andere ist, die Marke tatsächlich nochmal, also einem Audit zu unterziehen und zu sagen: „Wo stehen wir eigentlich mit der Marke? Wo wollen wir eigentlich hin?“, und haben eben da auch festgestellt, dass wir zwar eine wahnsinnig gute Bekanntheit haben, aber wir sind sehr als und konservativ eher, sage ich mal, und wollen uns wesentlich verjüngen und emotionaler werden. Da ist so. #00:16:19-3#</w:t>
      </w:r>
    </w:p>
    <w:p w14:paraId="59C212A0" w14:textId="77777777" w:rsidR="003E4608" w:rsidRPr="003E4608" w:rsidRDefault="003E4608" w:rsidP="003E4608">
      <w:pPr>
        <w:spacing w:after="0"/>
        <w:rPr>
          <w:rFonts w:cs="Arial"/>
          <w:sz w:val="16"/>
          <w:szCs w:val="16"/>
        </w:rPr>
      </w:pPr>
    </w:p>
    <w:p w14:paraId="05515919" w14:textId="77777777" w:rsidR="003E4608" w:rsidRPr="003E4608" w:rsidRDefault="003E4608" w:rsidP="003E4608">
      <w:pPr>
        <w:spacing w:after="0"/>
        <w:rPr>
          <w:rFonts w:cs="Arial"/>
          <w:sz w:val="16"/>
          <w:szCs w:val="16"/>
        </w:rPr>
      </w:pPr>
      <w:r w:rsidRPr="003E4608">
        <w:rPr>
          <w:rFonts w:cs="Arial"/>
          <w:sz w:val="16"/>
          <w:szCs w:val="16"/>
        </w:rPr>
        <w:t>I: Wenn ihr in so einem Change-Prozess seid, welche - also jetzt abseits der inhaltlichen Aufgabenstellung, die es mit sich bringt - welche Organisationsentwicklungsthemen habt ihr denn, oder bearbeitet ihr in dem Zuge? #00:16:37-5#</w:t>
      </w:r>
    </w:p>
    <w:p w14:paraId="1CD3C6D0" w14:textId="77777777" w:rsidR="003E4608" w:rsidRPr="003E4608" w:rsidRDefault="003E4608" w:rsidP="003E4608">
      <w:pPr>
        <w:spacing w:after="0"/>
        <w:rPr>
          <w:rFonts w:cs="Arial"/>
          <w:sz w:val="16"/>
          <w:szCs w:val="16"/>
        </w:rPr>
      </w:pPr>
    </w:p>
    <w:p w14:paraId="037ECBEB" w14:textId="77777777" w:rsidR="003E4608" w:rsidRPr="003E4608" w:rsidRDefault="003E4608" w:rsidP="003E4608">
      <w:pPr>
        <w:spacing w:after="0"/>
        <w:rPr>
          <w:rFonts w:cs="Arial"/>
          <w:sz w:val="16"/>
          <w:szCs w:val="16"/>
        </w:rPr>
      </w:pPr>
      <w:r w:rsidRPr="003E4608">
        <w:rPr>
          <w:rFonts w:cs="Arial"/>
          <w:sz w:val="16"/>
          <w:szCs w:val="16"/>
        </w:rPr>
        <w:t>B: Also genau, wir haben tatsächlich, ich glaube, vor allem in der Produktorganisation eben diese von den agilen Teams hin zu einem besser konzertierten Arbeiten. Da wurde jetzt gerade ein riesiges Programm-Management aufgesetzt, wo eigentlich am Ende alle Teams, die bei Xing arbeiten müssen - ich weiß gar nicht, wie viele, mehrere Dutzend - wirklich in einem Programm-Management gesteuert werden. Das ist für uns komplett neu als Organisation. Das ist auch, fühlt sich für viele, sage ich mal, die wirklich operativ arbeiten, sehr top-down an. Also das kennen wir nicht, wir sind eine ganz partizipative Organisation gewesen, wo jeder wirklich auch echt frei entscheiden konnte, woran er arbeitet und wie er arbeiten und wie er arbeitet. Na klar gab es Ziele, aber es war ein sehr freies Arbeiten, wo jeder sich einbringen konnte und ich sage mal, sämtlich Ideen, die man hatte, konnte man eigentlich umsetzen. Und das hat sich tatsächlich so ein bisschen geändert, weil wir einfach inzwischen so groß sind, dass wir eine stärkere bessere Steuerung brauchen. Ich sage mal, Ressourcen waren immer sehr, sehr gut. Auch das merken wir, Wachstum verlangsamt sich einfach und ich glaube, das erfordert eine neue Art von Steuerung als in so einem Startup, wo gefühlt (Sky?) (unv. #00:17:51-0#), also das ist halt einfach, ja, nein, kulturell tatsächlich ein riesiger Change, von der Arbeitsweise. Es wird stärker, sage ich mal, managementgesteuert als Bottom-Up von Entwicklern. Also das war tatsächlich früher ja so, dass wirklich einzelne Entwickler und Produktmanager relativ Auswirkungen, Einfluss hatten, auch auf unser Produkt. Das verändert sich jetzt gerade. #00:18:22-3#</w:t>
      </w:r>
    </w:p>
    <w:p w14:paraId="3261AC3F" w14:textId="77777777" w:rsidR="003E4608" w:rsidRPr="003E4608" w:rsidRDefault="003E4608" w:rsidP="003E4608">
      <w:pPr>
        <w:spacing w:after="0"/>
        <w:rPr>
          <w:rFonts w:cs="Arial"/>
          <w:sz w:val="16"/>
          <w:szCs w:val="16"/>
        </w:rPr>
      </w:pPr>
    </w:p>
    <w:p w14:paraId="6819B75D" w14:textId="77777777" w:rsidR="003E4608" w:rsidRPr="003E4608" w:rsidRDefault="003E4608" w:rsidP="003E4608">
      <w:pPr>
        <w:spacing w:after="0"/>
        <w:rPr>
          <w:rFonts w:cs="Arial"/>
          <w:sz w:val="16"/>
          <w:szCs w:val="16"/>
        </w:rPr>
      </w:pPr>
      <w:r w:rsidRPr="003E4608">
        <w:rPr>
          <w:rFonts w:cs="Arial"/>
          <w:sz w:val="16"/>
          <w:szCs w:val="16"/>
        </w:rPr>
        <w:t>I: Und wir das irgendwie strukturiert begleitet, weil, das macht ja was. Du hattest ja schon angedeutet, das macht was mit den Menschen, weil das schon eine krasse Änderung ist in der Arbeitsweise. Gibt es da einen Prozess drum herum, der das begleitet, der erklärt, der kommuniziert? #00:18:38-9#</w:t>
      </w:r>
    </w:p>
    <w:p w14:paraId="3D9C59C1" w14:textId="77777777" w:rsidR="003E4608" w:rsidRPr="003E4608" w:rsidRDefault="003E4608" w:rsidP="003E4608">
      <w:pPr>
        <w:spacing w:after="0"/>
        <w:rPr>
          <w:rFonts w:cs="Arial"/>
          <w:sz w:val="16"/>
          <w:szCs w:val="16"/>
        </w:rPr>
      </w:pPr>
    </w:p>
    <w:p w14:paraId="322C1B54" w14:textId="77777777" w:rsidR="003E4608" w:rsidRPr="003E4608" w:rsidRDefault="003E4608" w:rsidP="003E4608">
      <w:pPr>
        <w:spacing w:after="0"/>
        <w:rPr>
          <w:rFonts w:cs="Arial"/>
          <w:sz w:val="16"/>
          <w:szCs w:val="16"/>
        </w:rPr>
      </w:pPr>
      <w:r w:rsidRPr="003E4608">
        <w:rPr>
          <w:rFonts w:cs="Arial"/>
          <w:sz w:val="16"/>
          <w:szCs w:val="16"/>
        </w:rPr>
        <w:t>B: Naja, der wurde jetzt auch aufgesetzt. Der ist glaube ich noch nicht so richtig. Der hat noch nicht so viele (Muskeln?) (lacht). Das sagte mir eine Mitarbeiterin bei uns aus der Personalabteilung, die diesen Change begleiten soll und diesen Prozess aufsetzen soll. Also der guckt natürlich jetzt sehr stark auf Entwicklungs- und Produktbeschäftigte und nicht so sehr auf unser Marketing. Geht damit los, dass irgendwie so Sessions und Infos gab, wo das Marketing gar nicht eingeladen war, weil es vergessen wurde. Also ja, wir sind ja halt nicht unbedingt immer Top of Mind, obwohl wir/ Also in meiner Einheit sind dreißig Mitarbeiter, das ist (eigentlich?) superklein. Nichts desto trotz ist der Fokus halt bei uns immer schon mehr auf der Produktentwicklung. So, Marketing ist immer das Add-On, was dann irgendwie noch so die letzten Prozente rausholt, wenn das Produkt das selber nicht schafft. (Das sehe?) ich auch bei uns ehrlicherweise als, ich sage mal Abo-Modell, als Plattform, die ja so ein natürliches Nutzungsverhalten hat, auch vielleicht nicht so wichtig wie bei einem Retailer, wo die Leute eben nicht jeden Tag automatisch kommen und kaufen. Ich glaube, da hat eben Marketing einen ganz anderen, ein ganz anderes Gewicht. Ja. #00:19:59-3#</w:t>
      </w:r>
    </w:p>
    <w:p w14:paraId="612133AA" w14:textId="77777777" w:rsidR="003E4608" w:rsidRPr="003E4608" w:rsidRDefault="003E4608" w:rsidP="003E4608">
      <w:pPr>
        <w:spacing w:after="0"/>
        <w:rPr>
          <w:rFonts w:cs="Arial"/>
          <w:sz w:val="16"/>
          <w:szCs w:val="16"/>
        </w:rPr>
      </w:pPr>
    </w:p>
    <w:p w14:paraId="51C7EBE8" w14:textId="77777777" w:rsidR="003E4608" w:rsidRPr="003E4608" w:rsidRDefault="003E4608" w:rsidP="003E4608">
      <w:pPr>
        <w:spacing w:after="0"/>
        <w:rPr>
          <w:rFonts w:cs="Arial"/>
          <w:sz w:val="16"/>
          <w:szCs w:val="16"/>
        </w:rPr>
      </w:pPr>
      <w:r w:rsidRPr="003E4608">
        <w:rPr>
          <w:rFonts w:cs="Arial"/>
          <w:sz w:val="16"/>
          <w:szCs w:val="16"/>
        </w:rPr>
        <w:t>I: Total. Wobei, das wäre ein Thema mal für eine (lacht) sehr (schlaues?) des Interviews (lacht). Ich kenne ja solche produktzentrierten Organisationen mit all den Vor- und Nachteilen. Vielleicht mal einmal generell für Xing und einmal auch auf deinen Bereich: Entstehen in dem Zuge auch neue Rollen und hat sich auch was dann in der Personalentwicklung getan? #00:20:31-2#</w:t>
      </w:r>
    </w:p>
    <w:p w14:paraId="7DB1F360" w14:textId="77777777" w:rsidR="003E4608" w:rsidRPr="003E4608" w:rsidRDefault="003E4608" w:rsidP="003E4608">
      <w:pPr>
        <w:spacing w:after="0"/>
        <w:rPr>
          <w:rFonts w:cs="Arial"/>
          <w:sz w:val="16"/>
          <w:szCs w:val="16"/>
        </w:rPr>
      </w:pPr>
    </w:p>
    <w:p w14:paraId="2ED2B0BF" w14:textId="77777777" w:rsidR="003E4608" w:rsidRPr="003E4608" w:rsidRDefault="003E4608" w:rsidP="003E4608">
      <w:pPr>
        <w:spacing w:after="0"/>
        <w:rPr>
          <w:rFonts w:cs="Arial"/>
          <w:sz w:val="16"/>
          <w:szCs w:val="16"/>
        </w:rPr>
      </w:pPr>
      <w:r w:rsidRPr="003E4608">
        <w:rPr>
          <w:rFonts w:cs="Arial"/>
          <w:sz w:val="16"/>
          <w:szCs w:val="16"/>
        </w:rPr>
        <w:t>B: Also wir merken, dass wir einen höheren Bedarf eigentlich an Projektmanagementtätigkeiten haben, wirklich diese koordinierenden Funktionen, Schnittstellenmanagement. All das, was jetzt in so einer fachlichen Rolle nicht unbedingt enthalten ist und was die Leute einfach auch oft gar nicht können und es auch nicht unbedingt können müssen. Das Problem ist, dass wir da wenig Bereitschaft haben als Unternehmen, da zu investieren. Das ist so ein bisschen für mich so ein Trugschluss, weil, man meint halt, die Leute können das mitmachen. Und wäre wahrscheinlich wesentlich effizienter, wenn man diese Themen tatsächlich an Spezialisten geben würde, die nur das machen. Da tun wir uns wahnsinnig schwer, dass immer mal wieder, dass es adressiert wird: Wir brauchen diese Rollen. Am Ende, wenn es dann ums Funding geht, mag dann keiner seine, sage ich mal, von den Entwickler-Ressourcen oder Marketing-Ressourcen oder Marketing-Budget auf Projektmanager stiften. So, ansonsten überlege ich gerade. Insgesamt durch das Wachstum sind wir natürlich einfach wesentlich spezialisierter als früher. Also gerade im Marketing auch, wir haben im Online-Marketing sehr, sehr viele Experten, die dann wirklich für einen Kanal Experte sind. Wir haben Menschen, die sich nur um Automatisierung kümmern, welche, die nur sich um Marketing-Infrastruktur kümmern, genau, also einfach, ja, eine größere Spezialisierung, Arbeitsteilung. #00:22:00-3#</w:t>
      </w:r>
    </w:p>
    <w:p w14:paraId="63D3676D" w14:textId="77777777" w:rsidR="003E4608" w:rsidRPr="003E4608" w:rsidRDefault="003E4608" w:rsidP="003E4608">
      <w:pPr>
        <w:spacing w:after="0"/>
        <w:rPr>
          <w:rFonts w:cs="Arial"/>
          <w:sz w:val="16"/>
          <w:szCs w:val="16"/>
        </w:rPr>
      </w:pPr>
    </w:p>
    <w:p w14:paraId="4033AAD9" w14:textId="77777777" w:rsidR="003E4608" w:rsidRPr="003E4608" w:rsidRDefault="003E4608" w:rsidP="003E4608">
      <w:pPr>
        <w:spacing w:after="0"/>
        <w:rPr>
          <w:rFonts w:cs="Arial"/>
          <w:sz w:val="16"/>
          <w:szCs w:val="16"/>
        </w:rPr>
      </w:pPr>
      <w:r w:rsidRPr="003E4608">
        <w:rPr>
          <w:rFonts w:cs="Arial"/>
          <w:sz w:val="16"/>
          <w:szCs w:val="16"/>
        </w:rPr>
        <w:t>I: Wie ist so die Organisation und die Zusammenarbeit der Bereiche, die Daten nutzen, posten, verstecken (lacht), keine Ahnung? #00:22:15-9#</w:t>
      </w:r>
    </w:p>
    <w:p w14:paraId="192E100A" w14:textId="77777777" w:rsidR="003E4608" w:rsidRPr="003E4608" w:rsidRDefault="003E4608" w:rsidP="003E4608">
      <w:pPr>
        <w:spacing w:after="0"/>
        <w:rPr>
          <w:rFonts w:cs="Arial"/>
          <w:sz w:val="16"/>
          <w:szCs w:val="16"/>
        </w:rPr>
      </w:pPr>
    </w:p>
    <w:p w14:paraId="172A14DF" w14:textId="77777777" w:rsidR="003E4608" w:rsidRPr="003E4608" w:rsidRDefault="003E4608" w:rsidP="003E4608">
      <w:pPr>
        <w:spacing w:after="0"/>
        <w:rPr>
          <w:rFonts w:cs="Arial"/>
          <w:sz w:val="16"/>
          <w:szCs w:val="16"/>
        </w:rPr>
      </w:pPr>
      <w:r w:rsidRPr="003E4608">
        <w:rPr>
          <w:rFonts w:cs="Arial"/>
          <w:sz w:val="16"/>
          <w:szCs w:val="16"/>
        </w:rPr>
        <w:t>B: Geht so (lacht), sage ich mal. Also wie auch, bei den Daten sind wir recht dezentrale und da haben wir nicht so eine Data-Gouvernance, glaube ich, bei Xing. Ja, das es ein bisschen, diese ganz Homework-Themen, die man so hat als Organisation, schieben wir oft hinten an. Ich glaube, das machen wahrscheinlich auch andere Unternehmen auch. Wir haben eine zentrale BI, die sitzt bei uns im Financebereich und hat daher recht starken Fokus auf die Anforderungen von Controlling. Also die liefern eben sehr viel eher aggregiertere Zahlen, Reports, mit denen eben das Controlling gut arbeiten kann, die (…), ja, also verarbeiten halt die Daten, die irgendwie aus dem Produkt kommen. So, wir haben Data-Science, die im Engineering angesiedelt sind, die wirklich produktive Algorithmen entwickeln und alles machen, was eben produktiv mit den Daten dann direkt passiert. Die arbeiten, oder versuchen inzwischen eher/ Also die waren früher eine zentrale Einheit, versuchen jetzt stärker, in den Produktteams auch wirklich mitzuarbeiten. Weil, sonst das auch immer so ein bisschen Elfenbeinturm. Dann haben wir Analytics-Teams, die aber auch die Daten exposts, sage ich mal, einfach auswerten, analysieren, sowas wie Scoring-Modelle entwickeln, die dann aber nicht life produktiv sind. Das wäre dann wieder bei Data-Science (lacht). Und wir haben natürlich auch in unserer Marketing-Infrastruktur Zugriff auf die Plattform von Daten über APIs direkt. Also wir haben einen Großteil der Kundenprofile und Kundendaten, auch Bewegungsdaten, die wir direkt in unserer Marketing-Infrastruktur zugänglich haben. So, ich sage mal, deswegen können wir so im Marketing recht gut und unabhängig arbeiten. All das, was wir an neuen Daten, neuen, ja, Targetierungsmöglichkeiten gerne hätten, ist manchmal recht schwierig, umgesetzt zu bekommen. #00:24:35-2#</w:t>
      </w:r>
    </w:p>
    <w:p w14:paraId="446F5C32" w14:textId="77777777" w:rsidR="003E4608" w:rsidRPr="003E4608" w:rsidRDefault="003E4608" w:rsidP="003E4608">
      <w:pPr>
        <w:spacing w:after="0"/>
        <w:rPr>
          <w:rFonts w:cs="Arial"/>
          <w:sz w:val="16"/>
          <w:szCs w:val="16"/>
        </w:rPr>
      </w:pPr>
    </w:p>
    <w:p w14:paraId="7F30B1F1" w14:textId="77777777" w:rsidR="003E4608" w:rsidRPr="003E4608" w:rsidRDefault="003E4608" w:rsidP="003E4608">
      <w:pPr>
        <w:spacing w:after="0"/>
        <w:rPr>
          <w:rFonts w:cs="Arial"/>
          <w:sz w:val="16"/>
          <w:szCs w:val="16"/>
        </w:rPr>
      </w:pPr>
      <w:r w:rsidRPr="003E4608">
        <w:rPr>
          <w:rFonts w:cs="Arial"/>
          <w:sz w:val="16"/>
          <w:szCs w:val="16"/>
        </w:rPr>
        <w:t>I: Und wenn wir in die Marketing-Organisation reingucken, hast du da Spezialisten für das Thema Data da, also die da ausgebildet wurden in dem Bereich? #00:24:46-6#</w:t>
      </w:r>
    </w:p>
    <w:p w14:paraId="0A276B35" w14:textId="77777777" w:rsidR="003E4608" w:rsidRPr="003E4608" w:rsidRDefault="003E4608" w:rsidP="003E4608">
      <w:pPr>
        <w:spacing w:after="0"/>
        <w:rPr>
          <w:rFonts w:cs="Arial"/>
          <w:sz w:val="16"/>
          <w:szCs w:val="16"/>
        </w:rPr>
      </w:pPr>
    </w:p>
    <w:p w14:paraId="25487F16" w14:textId="77777777" w:rsidR="003E4608" w:rsidRPr="003E4608" w:rsidRDefault="003E4608" w:rsidP="003E4608">
      <w:pPr>
        <w:spacing w:after="0"/>
        <w:rPr>
          <w:rFonts w:cs="Arial"/>
          <w:sz w:val="16"/>
          <w:szCs w:val="16"/>
        </w:rPr>
      </w:pPr>
      <w:r w:rsidRPr="003E4608">
        <w:rPr>
          <w:rFonts w:cs="Arial"/>
          <w:sz w:val="16"/>
          <w:szCs w:val="16"/>
        </w:rPr>
        <w:t>B: Genau. Ich habe eine Analystin, die bei uns arbeitet, die wirklich eine großen Anteil Qualitätssicherung macht, eigentlich in ihrem täglichen. Also wenn, wann auch immer irgendwie Kampagnen nicht performen oder irgendwie (unv.) Daten werden nicht richtig geliefert, ist sie diejenige, die da eben reingeht und nachschaut, woran es liegt und es dann den entsprechenden Teams weiterleitet und sich darum kümmert, dass es repariert wird. Sie ist auch diejenige, die aber auch nochmal sich Kampagnen-Performance anguckt und grundsätzlich Analysen für uns macht, die, sage ich mal, nicht einen riesigen Umfang haben. Also so unsere erst Anlaufstelle, im Zweifel auch unser Singleport of Contact für die Datenabteilungen. Wir hatten mal einen dedizierten Mitarbeiter in der zentralen BI, der wirklich für uns gearbeitet hat. Da kämpfen wir jetzt gerade darum, weil uns/ Die Ressource wurde so ausgeschlichen und irgendwie anders danach besetzt nach der Kündigung. Da kämpfen gerade dafür, dass wir die wiederbekommen. Ja. #00:25:56-7#</w:t>
      </w:r>
    </w:p>
    <w:p w14:paraId="6940369F" w14:textId="77777777" w:rsidR="003E4608" w:rsidRPr="003E4608" w:rsidRDefault="003E4608" w:rsidP="003E4608">
      <w:pPr>
        <w:spacing w:after="0"/>
        <w:rPr>
          <w:rFonts w:cs="Arial"/>
          <w:sz w:val="16"/>
          <w:szCs w:val="16"/>
        </w:rPr>
      </w:pPr>
    </w:p>
    <w:p w14:paraId="5F7C647A" w14:textId="77777777" w:rsidR="003E4608" w:rsidRPr="003E4608" w:rsidRDefault="003E4608" w:rsidP="003E4608">
      <w:pPr>
        <w:spacing w:after="0"/>
        <w:rPr>
          <w:rFonts w:cs="Arial"/>
          <w:sz w:val="16"/>
          <w:szCs w:val="16"/>
        </w:rPr>
      </w:pPr>
      <w:r w:rsidRPr="003E4608">
        <w:rPr>
          <w:rFonts w:cs="Arial"/>
          <w:sz w:val="16"/>
          <w:szCs w:val="16"/>
        </w:rPr>
        <w:t>I: Du hast schon vorhin in unterschiedlichen Antworten so ein paar Ansatzpunkte gegeben, wie, wo steht ihr gerade in dem Thema Marketing-Strategie? Habt ihr was Stabiles? Erarbeitet ihr da gerade was? Was sind so eure Leitbilder? #00:26:12-0#</w:t>
      </w:r>
    </w:p>
    <w:p w14:paraId="422779AE" w14:textId="77777777" w:rsidR="003E4608" w:rsidRPr="003E4608" w:rsidRDefault="003E4608" w:rsidP="003E4608">
      <w:pPr>
        <w:spacing w:after="0"/>
        <w:rPr>
          <w:rFonts w:cs="Arial"/>
          <w:sz w:val="16"/>
          <w:szCs w:val="16"/>
        </w:rPr>
      </w:pPr>
    </w:p>
    <w:p w14:paraId="7F73EE7C" w14:textId="77777777" w:rsidR="003E4608" w:rsidRPr="003E4608" w:rsidRDefault="003E4608" w:rsidP="003E4608">
      <w:pPr>
        <w:spacing w:after="0"/>
        <w:rPr>
          <w:rFonts w:cs="Arial"/>
          <w:sz w:val="16"/>
          <w:szCs w:val="16"/>
        </w:rPr>
      </w:pPr>
      <w:r w:rsidRPr="003E4608">
        <w:rPr>
          <w:rFonts w:cs="Arial"/>
          <w:sz w:val="16"/>
          <w:szCs w:val="16"/>
        </w:rPr>
        <w:t>B: Also wir haben jetzt im letzten halben Jahr und ja stark mit diesem Thema Markenarchitektur für die gesamte Gruppe befasst, um wirklich nochmal da aufzuräumen, diese Trennung zwischen der New Work/ Was ist eigentlich die New Work? Quasi unsere Mutter. Wie sind die einzelnen Töchter? Was sind die Profile? Wie stehen die zueinander? So, das haben wir jetzt fertig und jetzt geht es darum, das zu implementieren, also vor allem im, sage ich mal, erst mal unsere Kommunikation einmal zu übersetzen, weil/ Wir haben ein neues Design, wir haben einen neuen Tone of Voice, wir haben einfach eine neue Markenidentität, die wir jetzt erst mal umsetzen müssen. Und ja, grundsätzlich vom Prinzip, oder eher so dieser/ Ja, Zielbild ist tatsächlich das Thema Dialog, also wirklich den Dialog mit Kunden (veräußern?) oder überhaupt herzustellen. Den haben wir heute eigentlich gar nicht. Wir senden ganz viel aber wir reagieren eigentlich gar nicht auf das, was vom Kunden zurückkommt. #00:27:19-1#</w:t>
      </w:r>
    </w:p>
    <w:p w14:paraId="1D9108EE" w14:textId="77777777" w:rsidR="003E4608" w:rsidRPr="003E4608" w:rsidRDefault="003E4608" w:rsidP="003E4608">
      <w:pPr>
        <w:spacing w:after="0"/>
        <w:rPr>
          <w:rFonts w:cs="Arial"/>
          <w:sz w:val="16"/>
          <w:szCs w:val="16"/>
        </w:rPr>
      </w:pPr>
    </w:p>
    <w:p w14:paraId="60104BEE" w14:textId="77777777" w:rsidR="003E4608" w:rsidRPr="003E4608" w:rsidRDefault="003E4608" w:rsidP="003E4608">
      <w:pPr>
        <w:spacing w:after="0"/>
        <w:rPr>
          <w:rFonts w:cs="Arial"/>
          <w:sz w:val="16"/>
          <w:szCs w:val="16"/>
        </w:rPr>
      </w:pPr>
      <w:r w:rsidRPr="003E4608">
        <w:rPr>
          <w:rFonts w:cs="Arial"/>
          <w:sz w:val="16"/>
          <w:szCs w:val="16"/>
        </w:rPr>
        <w:t>I: Und kannst du ein bisschen was zu dem Strategieprozess sagen? Wie seid ihr zu der Neuausrichtung gekommen? Was waren die Impulse? Was habt ihr euch vielleicht von extern reingeholt? Was habt ihr auch selber erarbeitet? #00:27:33-3#</w:t>
      </w:r>
    </w:p>
    <w:p w14:paraId="6C3DCF83" w14:textId="77777777" w:rsidR="003E4608" w:rsidRPr="003E4608" w:rsidRDefault="003E4608" w:rsidP="003E4608">
      <w:pPr>
        <w:spacing w:after="0"/>
        <w:rPr>
          <w:rFonts w:cs="Arial"/>
          <w:sz w:val="16"/>
          <w:szCs w:val="16"/>
        </w:rPr>
      </w:pPr>
    </w:p>
    <w:p w14:paraId="1A4EBD91" w14:textId="77777777" w:rsidR="003E4608" w:rsidRPr="003E4608" w:rsidRDefault="003E4608" w:rsidP="003E4608">
      <w:pPr>
        <w:spacing w:after="0"/>
        <w:rPr>
          <w:rFonts w:cs="Arial"/>
          <w:sz w:val="16"/>
          <w:szCs w:val="16"/>
        </w:rPr>
      </w:pPr>
      <w:r w:rsidRPr="003E4608">
        <w:rPr>
          <w:rFonts w:cs="Arial"/>
          <w:sz w:val="16"/>
          <w:szCs w:val="16"/>
        </w:rPr>
        <w:t>B: Genau, wir hatten eine - die jetzt inzwischen auch Kollegin ist - eine Beraterin, die tatsächlich das ganze Markenarchitekturprojekt aus dem CEO-Dezernat, also aus unserem zentralen Brand-Marketing heraus vorangetrieben hat, genau. Und haben uns da dann aber innerhalb dessen, ja, ich sage mal, relativ hemdsärmelig dem Thema genähert. Also jetzt nicht mit wahnsinnig glossy Agenturbegleitung und Beratung, sondern tatsächlich eher mit unseren internen, unserem internen Wissen einfach, ja, das Produkt, das Marketing, Brand, UX da eben auch zusammen dran gearbeitet. Wir haben aufgesetzt tatsächlich nochmal auch für Xing, auf ein Projekt, was wir davor gemacht haben, wo wir das ganze Thema Emotionalität schon bearbeitet hatten. Also das haben wir mit Grabarz und Partner gemacht, war eine Kreativagentur hier in Hamburg, die uns da beraten haben zum Thema „Wie erzählen wir eigentlich diese Xing-Geschichte emotionaler?“. Wir jaben da eben schon relativ viel erarbeiten, hatten so einen Leitsatz „unv. #00:28:55-8#) your Potencial (unv.) of Human Networks“, war so das, was irgendwie nochmal aufsetzt auf die Produktstrategie, die (Übersetzung?) ins Marketing war. Wir sind sehr stark eigentlich aus dem Produkt mit der Strategie gestartet. Also wirklich diesen Prozess sich anzuschauen: Wie ist Xing heute? Wie wird Xing wahrgenommen von den Usern? Was sind unsere Probleme? Wie ist der Wettbewerb? Wo wollen wir eigentlich hin? Daraus wurden eben verschiedene Optionen für das Produkterlebnis entwickelt. Also da gab es drei Routen. Eine war halt tatsächlich eher (unv.) Selbstdarstellung und ich sage mal digitales Branding für Einzelpersonen zu stärken, also eher die Bühne zu sein, die digitale Bühne, und sich selbst zu präsentieren. Dann gab es eine Route, die sehr stark auf Coaching und Development ging und sozusagen, Xing ist der Ort, wo man sich eben tatsächlich auch mithilfe von externen Angeboten, lebenslanges Lernen, weiterentwickelt. Und die Route, für die sich dann das Produkt entschieden hat, war das Thema, das Netzwerk nochmal stärker in den Vordergrund zu stellen. Also wirklich die Menschen auf Xing, die Kontakte, eigentlich der Kern dessen, was wir immer waren, das nochmal rauszustellen, weil das eben in der heutigen Produkt-Experience auch ein bisschen verloren gegangen ist. Diese Startseite, die irgendwie, wo halt sehr, sehr viel Content stattfindet, aber es fehlt immer so der Bezug „Was hat das eigentlich mit mir zu tun? Was hat das mit meinem Netzwerk zu tun?“. Und das ist das, was so in der Zukunft sich, im Vordergrund stehen soll. Und auch das Thema Dialog, auch das kommt aus dem Produkt. Also das, was Xing in einem Jahr sein wird, ist von der Oberfläche her, von den Interaktionsmustern eher wie ein Messenger. Also das ist für uns was ganz anderes. Also, wenn man sich vorstellt, all die Inhalte, aller Content kommt eigentlich in Form einer Nachricht in die Applikation, ja, sind das einfach ganz andere Interaktionsmuster. Und wir als Marke und Marketing stehen bei solchen Themen halt immer ehrlicherweise hinten. Also die Produktstrategie ist fertig und dann ist die Frage, wie kriegen wir unsere Marke gerade (mitgebracht?). #00:31:19-8#</w:t>
      </w:r>
    </w:p>
    <w:p w14:paraId="59CB2995" w14:textId="77777777" w:rsidR="003E4608" w:rsidRPr="003E4608" w:rsidRDefault="003E4608" w:rsidP="003E4608">
      <w:pPr>
        <w:spacing w:after="0"/>
        <w:rPr>
          <w:rFonts w:cs="Arial"/>
          <w:sz w:val="16"/>
          <w:szCs w:val="16"/>
        </w:rPr>
      </w:pPr>
    </w:p>
    <w:p w14:paraId="62072506" w14:textId="77777777" w:rsidR="003E4608" w:rsidRPr="003E4608" w:rsidRDefault="003E4608" w:rsidP="003E4608">
      <w:pPr>
        <w:spacing w:after="0"/>
        <w:rPr>
          <w:rFonts w:cs="Arial"/>
          <w:sz w:val="16"/>
          <w:szCs w:val="16"/>
        </w:rPr>
      </w:pPr>
      <w:r w:rsidRPr="003E4608">
        <w:rPr>
          <w:rFonts w:cs="Arial"/>
          <w:sz w:val="16"/>
          <w:szCs w:val="16"/>
        </w:rPr>
        <w:t>I: Nach welchen KPIs steuert ihr beziehungsweise woran werdet ihr gemessen? #00:31:25-3#</w:t>
      </w:r>
    </w:p>
    <w:p w14:paraId="47244699" w14:textId="77777777" w:rsidR="003E4608" w:rsidRPr="003E4608" w:rsidRDefault="003E4608" w:rsidP="003E4608">
      <w:pPr>
        <w:spacing w:after="0"/>
        <w:rPr>
          <w:rFonts w:cs="Arial"/>
          <w:sz w:val="16"/>
          <w:szCs w:val="16"/>
        </w:rPr>
      </w:pPr>
    </w:p>
    <w:p w14:paraId="55B5393E" w14:textId="77777777" w:rsidR="003E4608" w:rsidRPr="003E4608" w:rsidRDefault="003E4608" w:rsidP="003E4608">
      <w:pPr>
        <w:spacing w:after="0"/>
        <w:rPr>
          <w:rFonts w:cs="Arial"/>
          <w:sz w:val="16"/>
          <w:szCs w:val="16"/>
        </w:rPr>
      </w:pPr>
      <w:r w:rsidRPr="003E4608">
        <w:rPr>
          <w:rFonts w:cs="Arial"/>
          <w:sz w:val="16"/>
          <w:szCs w:val="16"/>
        </w:rPr>
        <w:t>B: Im Marketing oder // als Xing? #00:31:25-3#</w:t>
      </w:r>
    </w:p>
    <w:p w14:paraId="2461DB50" w14:textId="77777777" w:rsidR="003E4608" w:rsidRPr="003E4608" w:rsidRDefault="003E4608" w:rsidP="003E4608">
      <w:pPr>
        <w:spacing w:after="0"/>
        <w:rPr>
          <w:rFonts w:cs="Arial"/>
          <w:sz w:val="16"/>
          <w:szCs w:val="16"/>
        </w:rPr>
      </w:pPr>
    </w:p>
    <w:p w14:paraId="59275318" w14:textId="77777777" w:rsidR="003E4608" w:rsidRPr="003E4608" w:rsidRDefault="003E4608" w:rsidP="003E4608">
      <w:pPr>
        <w:spacing w:after="0"/>
        <w:rPr>
          <w:rFonts w:cs="Arial"/>
          <w:sz w:val="16"/>
          <w:szCs w:val="16"/>
        </w:rPr>
      </w:pPr>
      <w:r w:rsidRPr="003E4608">
        <w:rPr>
          <w:rFonts w:cs="Arial"/>
          <w:sz w:val="16"/>
          <w:szCs w:val="16"/>
        </w:rPr>
        <w:t>I: Nein, // im Marketing. #00:31:27.4#</w:t>
      </w:r>
    </w:p>
    <w:p w14:paraId="54ABA10D" w14:textId="77777777" w:rsidR="003E4608" w:rsidRPr="003E4608" w:rsidRDefault="003E4608" w:rsidP="003E4608">
      <w:pPr>
        <w:spacing w:after="0"/>
        <w:rPr>
          <w:rFonts w:cs="Arial"/>
          <w:sz w:val="16"/>
          <w:szCs w:val="16"/>
        </w:rPr>
      </w:pPr>
    </w:p>
    <w:p w14:paraId="574E47B0" w14:textId="77777777" w:rsidR="003E4608" w:rsidRPr="003E4608" w:rsidRDefault="003E4608" w:rsidP="003E4608">
      <w:pPr>
        <w:spacing w:after="0"/>
        <w:rPr>
          <w:rFonts w:cs="Arial"/>
          <w:sz w:val="16"/>
          <w:szCs w:val="16"/>
        </w:rPr>
      </w:pPr>
      <w:r w:rsidRPr="003E4608">
        <w:rPr>
          <w:rFonts w:cs="Arial"/>
          <w:sz w:val="16"/>
          <w:szCs w:val="16"/>
        </w:rPr>
        <w:t>B: Also grundsätzlich gibt es, haben wir eigentlich zwei Kern-KPIs. Das eine ist unseres und das andere ist Aktivität der Mitglieder. Das ist ohne noch Mitgliederzuwachs. Also ja, was Member ist. Das sind eigentlich so die drei Haupt-KPIs. Und da schauen wir dann halt, wie wir die operationalisieren, genau. Also Email-Marketing tatsächlich klassisch irgendwie je Öffnungs-Klickraten, Conversions. Das kaskadiert sich dann eben Produkt für Produkt oder Maßnahme für Maßnahme runter. Wir haben seit zwei, drei Jahren auch das Thema MPS als KPI. Das ist aber noch nicht so richtig ernst genommen. Ich glaube, weder vom Management - also da würde das eigentlich anfangen, dass man wirklich nicht nur draufschaut, sondern auch man danach bewertet - und bei den einzelnen Mitarbeitern erst recht nicht, weil das eben schwer operationalisierbar ist. Der Gesamt-MPS, der sich irgendwie aus so vielen Einzelerlebnissen zusammensetzt, da wir immer das Gefühl, man hat da bedingten Einfluss drauf. #00:32:44-8#</w:t>
      </w:r>
    </w:p>
    <w:p w14:paraId="71210E37" w14:textId="77777777" w:rsidR="003E4608" w:rsidRPr="003E4608" w:rsidRDefault="003E4608" w:rsidP="003E4608">
      <w:pPr>
        <w:spacing w:after="0"/>
        <w:rPr>
          <w:rFonts w:cs="Arial"/>
          <w:sz w:val="16"/>
          <w:szCs w:val="16"/>
        </w:rPr>
      </w:pPr>
    </w:p>
    <w:p w14:paraId="1C2B47AC" w14:textId="77777777" w:rsidR="003E4608" w:rsidRPr="003E4608" w:rsidRDefault="003E4608" w:rsidP="003E4608">
      <w:pPr>
        <w:spacing w:after="0"/>
        <w:rPr>
          <w:rFonts w:cs="Arial"/>
          <w:sz w:val="16"/>
          <w:szCs w:val="16"/>
        </w:rPr>
      </w:pPr>
      <w:r w:rsidRPr="003E4608">
        <w:rPr>
          <w:rFonts w:cs="Arial"/>
          <w:sz w:val="16"/>
          <w:szCs w:val="16"/>
        </w:rPr>
        <w:t>I: Wie ist so im Marketing eure Partnerlandschaft, also Agenturen et cetera? #00:32:53-7#</w:t>
      </w:r>
    </w:p>
    <w:p w14:paraId="43695658" w14:textId="77777777" w:rsidR="003E4608" w:rsidRPr="003E4608" w:rsidRDefault="003E4608" w:rsidP="003E4608">
      <w:pPr>
        <w:spacing w:after="0"/>
        <w:rPr>
          <w:rFonts w:cs="Arial"/>
          <w:sz w:val="16"/>
          <w:szCs w:val="16"/>
        </w:rPr>
      </w:pPr>
    </w:p>
    <w:p w14:paraId="3B224509" w14:textId="77777777" w:rsidR="003E4608" w:rsidRPr="003E4608" w:rsidRDefault="003E4608" w:rsidP="003E4608">
      <w:pPr>
        <w:spacing w:after="0"/>
        <w:rPr>
          <w:rFonts w:cs="Arial"/>
          <w:sz w:val="16"/>
          <w:szCs w:val="16"/>
        </w:rPr>
      </w:pPr>
      <w:r w:rsidRPr="003E4608">
        <w:rPr>
          <w:rFonts w:cs="Arial"/>
          <w:sz w:val="16"/>
          <w:szCs w:val="16"/>
        </w:rPr>
        <w:t>B: Wir machen relativ viel im Haus. Also alles, was Kreation in tatsächlich so handwerklichem Sinne angeht, sind wir so aufgestellt, dass wir Emails und Werbemittel selber kreieren. Wir arbeiten eher mit Agenturen zusammen, wenn es um größere externe Kampagnen geht. Also wir haben immer eigentlich einmal im Jahr, klassisch im Januar, Februar eine Jahresstart-Kampagne gehabt, Multi-Channel, also im TV auch, (Autophone?), Radio. Da arbeiten wir so mit einer Kreativagentur als dann auch mit Mediaagenturen zusammen. Das schreiben wir eigentlich jedes Jahr neu aus. Und ansonsten eher, wenn es darum geht, wirklich Kanäle neu zu entwickeln, nochmal, ja, unser Messeging weiterzuentwickeln, dann eher punktuell, aber auch mit unterschiedlichen Agenturen. Also es ist jetzt nicht so, dass wir eine Hausagentur haben, mit der wir, oder eine Leadagentur, mit der wir irgendwie alles machen. Und das Design ist eine Inhouse-Entwicklung tatsächlich, ja. #00:34:08-6#</w:t>
      </w:r>
    </w:p>
    <w:p w14:paraId="2CBF46A8" w14:textId="77777777" w:rsidR="003E4608" w:rsidRPr="003E4608" w:rsidRDefault="003E4608" w:rsidP="003E4608">
      <w:pPr>
        <w:spacing w:after="0"/>
        <w:rPr>
          <w:rFonts w:cs="Arial"/>
          <w:sz w:val="16"/>
          <w:szCs w:val="16"/>
        </w:rPr>
      </w:pPr>
    </w:p>
    <w:p w14:paraId="41067372" w14:textId="77777777" w:rsidR="003E4608" w:rsidRPr="003E4608" w:rsidRDefault="003E4608" w:rsidP="003E4608">
      <w:pPr>
        <w:spacing w:after="0"/>
        <w:rPr>
          <w:rFonts w:cs="Arial"/>
          <w:sz w:val="16"/>
          <w:szCs w:val="16"/>
        </w:rPr>
      </w:pPr>
      <w:r w:rsidRPr="003E4608">
        <w:rPr>
          <w:rFonts w:cs="Arial"/>
          <w:sz w:val="16"/>
          <w:szCs w:val="16"/>
        </w:rPr>
        <w:t>I: Wo holt ihr euch Impulse, also auf Innovationen? Ich bin jetzt so im Marketing, aber auch so grundsätzlich bei Xing? Gibt es da irgendwelche Formate vielleicht, die regelmäßig stattfinden? #00:34:27-8#</w:t>
      </w:r>
    </w:p>
    <w:p w14:paraId="2F87C324" w14:textId="77777777" w:rsidR="003E4608" w:rsidRPr="003E4608" w:rsidRDefault="003E4608" w:rsidP="003E4608">
      <w:pPr>
        <w:spacing w:after="0"/>
        <w:rPr>
          <w:rFonts w:cs="Arial"/>
          <w:sz w:val="16"/>
          <w:szCs w:val="16"/>
        </w:rPr>
      </w:pPr>
    </w:p>
    <w:p w14:paraId="0656170B" w14:textId="77777777" w:rsidR="003E4608" w:rsidRPr="003E4608" w:rsidRDefault="003E4608" w:rsidP="003E4608">
      <w:pPr>
        <w:spacing w:after="0"/>
        <w:rPr>
          <w:rFonts w:cs="Arial"/>
          <w:sz w:val="16"/>
          <w:szCs w:val="16"/>
        </w:rPr>
      </w:pPr>
      <w:r w:rsidRPr="003E4608">
        <w:rPr>
          <w:rFonts w:cs="Arial"/>
          <w:sz w:val="16"/>
          <w:szCs w:val="16"/>
        </w:rPr>
        <w:t>B: Also grundsätzlich in der Produktorganisation gibt es zum einen intern dieses Wissensfeld natürlich. Also da gibt es irgendwie mehrere dieser (Bar-Camps?), irgendwelche (unv.), wo eben aus allen Organisationseinheiten Produktmanager zusammenkommen, wo auch externe Speaker eingeladen werden. Und dann gibt es ja die Mind of Product. Das ist inzwischen aufgeteilt (unv.) Konferenz, wo auch Mitarbeiter vom Xing tatsächlich auch mit organisieren. Also das ist eine relativ große Bewegung eher geworden, die auch inzwischen so regionale/ Also das ist glaube ich ziemlich viel Engage, die auch glaube ich immer in Hamburg ist, wo eben aus ganz, ganz vielen Unternehmen Produktmenschen zusammenkommen. Im Marketing gehen wir eher tatsächlich auf verschiedene Konferenzen. Also unter anderem Marketing Rockstars, D-MAX (Corps?), wo wir selber auch ausstellen, aber eben so richtig systematisch, dass wir irgendwie Innvoationsmanagement wirklich betreiben oder auch den Markt regelmäßig screenen, eher nicht. Und unser Corporate Development, also wir haben eine kleine Corporate-Development-Abteilung, die sind tatsächlich auch sehr stark eher, haben so einen M&amp;A-Fokus und gucken halt eher auf die gesamte New Work, so, wo sind da unsere strategischen Handlungsfelder. Für Xing selbst haben wir eigentlich kein Business Development mehr oder Corporate Development im klassischen Sinn. Aber das ist tatsächlich auch so ein bisschen Vakuum, was wir gerade haben. Ja. #00:36:12-3#</w:t>
      </w:r>
    </w:p>
    <w:p w14:paraId="2FBEC81B" w14:textId="77777777" w:rsidR="003E4608" w:rsidRPr="003E4608" w:rsidRDefault="003E4608" w:rsidP="003E4608">
      <w:pPr>
        <w:spacing w:after="0"/>
        <w:rPr>
          <w:rFonts w:cs="Arial"/>
          <w:sz w:val="16"/>
          <w:szCs w:val="16"/>
        </w:rPr>
      </w:pPr>
    </w:p>
    <w:p w14:paraId="450F75BF" w14:textId="77777777" w:rsidR="003E4608" w:rsidRPr="003E4608" w:rsidRDefault="003E4608" w:rsidP="003E4608">
      <w:pPr>
        <w:spacing w:after="0"/>
        <w:rPr>
          <w:rFonts w:cs="Arial"/>
          <w:sz w:val="16"/>
          <w:szCs w:val="16"/>
        </w:rPr>
      </w:pPr>
      <w:r w:rsidRPr="003E4608">
        <w:rPr>
          <w:rFonts w:cs="Arial"/>
          <w:sz w:val="16"/>
          <w:szCs w:val="16"/>
        </w:rPr>
        <w:t>I: Und nochmal zurück aufs Marketing, wie ist so die Mitarbeiterstruktur hinsichtlich Alter und auch Zugehörigkeit? #00:36:23-7#</w:t>
      </w:r>
    </w:p>
    <w:p w14:paraId="7D24F43A" w14:textId="77777777" w:rsidR="003E4608" w:rsidRPr="003E4608" w:rsidRDefault="003E4608" w:rsidP="003E4608">
      <w:pPr>
        <w:spacing w:after="0"/>
        <w:rPr>
          <w:rFonts w:cs="Arial"/>
          <w:sz w:val="16"/>
          <w:szCs w:val="16"/>
        </w:rPr>
      </w:pPr>
    </w:p>
    <w:p w14:paraId="0DBA5F17" w14:textId="77777777" w:rsidR="003E4608" w:rsidRPr="003E4608" w:rsidRDefault="003E4608" w:rsidP="003E4608">
      <w:pPr>
        <w:spacing w:after="0"/>
        <w:rPr>
          <w:rFonts w:cs="Arial"/>
          <w:sz w:val="16"/>
          <w:szCs w:val="16"/>
        </w:rPr>
      </w:pPr>
      <w:r w:rsidRPr="003E4608">
        <w:rPr>
          <w:rFonts w:cs="Arial"/>
          <w:sz w:val="16"/>
          <w:szCs w:val="16"/>
        </w:rPr>
        <w:t>B: Also grundsätzlich sind wir hier im Marketing komplett nur in Hamburg eigentlich, mit einer Ausnahme. Wir haben eine Kollegin in der Schweiz in unserem Züricher Büro, die von dort aus den Schweizer Markt bearbeitet, oder nein, zwei haben wir. Bei unseren Entwicklern sind wir inzwischen auch in Barcelona, in Porto, in Valencia, auch sehr international. Marketing sind wir komplett eigentlich deutschsprachig, weil das eigentlich in allen Rollen vor allem Muttersprachenkompetenz erfordert. Ja, ich würde mal sagen, Alter zwischen Uniabsolventen mit Mitte zwanzig bis hoch an die vierzig, eher Ende dreißig so, würde ich sagen. Also die Ausnahmen sind über vierzig. Wahrscheinlich bin ich schon fast die Älteste. Genau, also (unv.) die Ebene eher, genau, 38 bis 45. Und viele Frauen, wahrscheinlich auch klassisch im Marketing. #00:37:24-5#</w:t>
      </w:r>
    </w:p>
    <w:p w14:paraId="41DEBF4F" w14:textId="77777777" w:rsidR="003E4608" w:rsidRPr="003E4608" w:rsidRDefault="003E4608" w:rsidP="003E4608">
      <w:pPr>
        <w:spacing w:after="0"/>
        <w:rPr>
          <w:rFonts w:cs="Arial"/>
          <w:sz w:val="16"/>
          <w:szCs w:val="16"/>
        </w:rPr>
      </w:pPr>
    </w:p>
    <w:p w14:paraId="195E1E41" w14:textId="77777777" w:rsidR="003E4608" w:rsidRPr="003E4608" w:rsidRDefault="003E4608" w:rsidP="003E4608">
      <w:pPr>
        <w:spacing w:after="0"/>
        <w:rPr>
          <w:rFonts w:cs="Arial"/>
          <w:sz w:val="16"/>
          <w:szCs w:val="16"/>
        </w:rPr>
      </w:pPr>
      <w:r w:rsidRPr="003E4608">
        <w:rPr>
          <w:rFonts w:cs="Arial"/>
          <w:sz w:val="16"/>
          <w:szCs w:val="16"/>
        </w:rPr>
        <w:t>I: Und kannst du noch so ein bisschen was zum Rekruting-Prozess sagen. Worauf guckt ihr? Was ist euch da wichtig? #00:37:31-7#</w:t>
      </w:r>
    </w:p>
    <w:p w14:paraId="4ABB7450" w14:textId="77777777" w:rsidR="003E4608" w:rsidRPr="003E4608" w:rsidRDefault="003E4608" w:rsidP="003E4608">
      <w:pPr>
        <w:spacing w:after="0"/>
        <w:rPr>
          <w:rFonts w:cs="Arial"/>
          <w:sz w:val="16"/>
          <w:szCs w:val="16"/>
        </w:rPr>
      </w:pPr>
    </w:p>
    <w:p w14:paraId="1469EC98" w14:textId="77777777" w:rsidR="003E4608" w:rsidRPr="003E4608" w:rsidRDefault="003E4608" w:rsidP="003E4608">
      <w:pPr>
        <w:spacing w:after="0"/>
        <w:rPr>
          <w:rFonts w:cs="Arial"/>
          <w:sz w:val="16"/>
          <w:szCs w:val="16"/>
        </w:rPr>
      </w:pPr>
      <w:r w:rsidRPr="003E4608">
        <w:rPr>
          <w:rFonts w:cs="Arial"/>
          <w:sz w:val="16"/>
          <w:szCs w:val="16"/>
        </w:rPr>
        <w:t>B: Hängt auch ein bisschen von den Rollen ab. Also wir haben irgendwie einen starken Schwerpunkt auf Email-Marketing. Da ist es uns schon wichtig, dass die Leute da Erfahrungen haben im Marketing und dass die immer Komplexität (lacht) gut beherrschen, also, weil wir wirklich einfach mit sehr, sehr vielen Daten arbeiten und relativ komplexe Selektionsmechanismen da verwenden, weil wir eben von mehreren Firmen und Organisationen aus auf diesen Kundenbestand von Xing arbeiten und wir da einfach sehr, sehr fragmentiert und kleinteilige Zielgruppen teilweise bearbeiten. Also da muss jemand wirklich Spaß dran haben, einen Blick aufs Detail. Grundsätzlich eher mit irgendwie Leuten, die, ich sage mal, gestalten wollen, weil wir eben auch zumindest in der Vergangenheit diesen Freiraum hatten, und (mit?) viel irgendwie Kreativität eigenverantwortlich arbeiten. Ich merke eben, dass immer stärker das Thema Abstimmung und Stakeholder-Management wichtig wird. War es in der Vergangenheit nicht so sehr. Also das ist was, wo wir sicherlich drauf schauen müssen in der Zukunft. Genau, Online-Marketing, das ist ja so der zweite Schwerpunkt, da schauen wir dann natürlich auch, dass die Leute einen starken Blick auf Performance haben. Das muss man ja auch können und mögen. Also es gibt ja irgendwie im Marketing immer gefühlt diese zwei Lager. Die einen, die gern kreativ arbeiten wollen und die anderen, die halt wirklich auf Performance schauen. Bei uns ist eben eher das Thema Performance wichtig. Kreativität auch, aber nicht so sehr. #00:39:19-7#</w:t>
      </w:r>
    </w:p>
    <w:p w14:paraId="3EA63A4B" w14:textId="77777777" w:rsidR="003E4608" w:rsidRPr="003E4608" w:rsidRDefault="003E4608" w:rsidP="003E4608">
      <w:pPr>
        <w:spacing w:after="0"/>
        <w:rPr>
          <w:rFonts w:cs="Arial"/>
          <w:sz w:val="16"/>
          <w:szCs w:val="16"/>
        </w:rPr>
      </w:pPr>
    </w:p>
    <w:p w14:paraId="0A171622" w14:textId="77777777" w:rsidR="003E4608" w:rsidRPr="003E4608" w:rsidRDefault="003E4608" w:rsidP="003E4608">
      <w:pPr>
        <w:spacing w:after="0"/>
        <w:rPr>
          <w:rFonts w:cs="Arial"/>
          <w:sz w:val="16"/>
          <w:szCs w:val="16"/>
        </w:rPr>
      </w:pPr>
      <w:r w:rsidRPr="003E4608">
        <w:rPr>
          <w:rFonts w:cs="Arial"/>
          <w:sz w:val="16"/>
          <w:szCs w:val="16"/>
        </w:rPr>
        <w:t>I: Und wenn man auf dein Budget guckt, gibt es da irgendwelche Capex Investitionsbudgets, die ihr habt? #00:39:29-8#</w:t>
      </w:r>
    </w:p>
    <w:p w14:paraId="32B8C362" w14:textId="77777777" w:rsidR="003E4608" w:rsidRPr="003E4608" w:rsidRDefault="003E4608" w:rsidP="003E4608">
      <w:pPr>
        <w:spacing w:after="0"/>
        <w:rPr>
          <w:rFonts w:cs="Arial"/>
          <w:sz w:val="16"/>
          <w:szCs w:val="16"/>
        </w:rPr>
      </w:pPr>
    </w:p>
    <w:p w14:paraId="752C66CE" w14:textId="77777777" w:rsidR="003E4608" w:rsidRPr="003E4608" w:rsidRDefault="003E4608" w:rsidP="003E4608">
      <w:pPr>
        <w:spacing w:after="0"/>
        <w:rPr>
          <w:rFonts w:cs="Arial"/>
          <w:sz w:val="16"/>
          <w:szCs w:val="16"/>
        </w:rPr>
      </w:pPr>
      <w:r w:rsidRPr="003E4608">
        <w:rPr>
          <w:rFonts w:cs="Arial"/>
          <w:sz w:val="16"/>
          <w:szCs w:val="16"/>
        </w:rPr>
        <w:t>B: Genau, also wir haben ja die (Quali?), unsere Email-Marketing-Infrastruktur, da aber nicht (unv.) mit (Braves?), ob ich das schon erzählt hatte, mit diesen Free-App-(Boys?), ein amerikanisches Unternehmen. Genau, das Budget liegt komplett bei uns. Und das sind, also wir haben jetzt gerade den Vertrag verlängert. Das sind 300.000 Euro im Jahr. Und ansonsten nichts, also ja eben, klar, Mediabudget und Kreationsbudget. #00:40:12-8#</w:t>
      </w:r>
    </w:p>
    <w:p w14:paraId="4370F5BB" w14:textId="77777777" w:rsidR="003E4608" w:rsidRPr="003E4608" w:rsidRDefault="003E4608" w:rsidP="003E4608">
      <w:pPr>
        <w:spacing w:after="0"/>
        <w:rPr>
          <w:rFonts w:cs="Arial"/>
          <w:sz w:val="16"/>
          <w:szCs w:val="16"/>
        </w:rPr>
      </w:pPr>
    </w:p>
    <w:p w14:paraId="5F8FDB60" w14:textId="77777777" w:rsidR="003E4608" w:rsidRPr="003E4608" w:rsidRDefault="003E4608" w:rsidP="003E4608">
      <w:pPr>
        <w:spacing w:after="0"/>
        <w:rPr>
          <w:rFonts w:cs="Arial"/>
          <w:sz w:val="16"/>
          <w:szCs w:val="16"/>
        </w:rPr>
      </w:pPr>
      <w:r w:rsidRPr="003E4608">
        <w:rPr>
          <w:rFonts w:cs="Arial"/>
          <w:sz w:val="16"/>
          <w:szCs w:val="16"/>
        </w:rPr>
        <w:t>I: Dann vielleicht nochmal so letzte oder vorletzte Frage, nochmal so auf das gesamte Thema Unternehmenskommunikation, also interne Kommunikation, gerade jetzt zu dem Thema Change, Neuausrichtung, Marke, Produkt, Arbeitsabläufe. Kannst du das noch ein bisschen beschreiben? Was macht da das Unternehmen, das Top-Management, wer auch immer (lacht) das dann tut? #00:40:43-3#</w:t>
      </w:r>
    </w:p>
    <w:p w14:paraId="2CDFE6EA" w14:textId="77777777" w:rsidR="003E4608" w:rsidRPr="003E4608" w:rsidRDefault="003E4608" w:rsidP="003E4608">
      <w:pPr>
        <w:spacing w:after="0"/>
        <w:rPr>
          <w:rFonts w:cs="Arial"/>
          <w:sz w:val="16"/>
          <w:szCs w:val="16"/>
        </w:rPr>
      </w:pPr>
    </w:p>
    <w:p w14:paraId="24AA6E36" w14:textId="77777777" w:rsidR="003E4608" w:rsidRPr="003E4608" w:rsidRDefault="003E4608" w:rsidP="003E4608">
      <w:pPr>
        <w:spacing w:after="0"/>
        <w:rPr>
          <w:rFonts w:cs="Arial"/>
          <w:sz w:val="16"/>
          <w:szCs w:val="16"/>
        </w:rPr>
      </w:pPr>
      <w:r w:rsidRPr="003E4608">
        <w:rPr>
          <w:rFonts w:cs="Arial"/>
          <w:sz w:val="16"/>
          <w:szCs w:val="16"/>
        </w:rPr>
        <w:t>B: Ja, das ist tatsächlich dann meine Aufgabe, das Thema Marke dann, also es dann also in die Organisation zu tragen. Das ist tatsächlich ein schwieriges Unterfangen. Warum ist das so? Weil wir da unterschiedliche Lager haben. Also wir haben eben das zentrale Brand-Management, was bei uns beim CEO angehängt ist, was (jedes Mal?) ein Architekturprojekt vorangetrieben hat. Und wir haben eine sehr starke/ Wir hängen ja auch unter dem Produktvorstand, haben drei Geschäftsführer bei Xing, relativ starke, das Leadership-Team auch mit UX und Engineering. Und das ist relativ schwierig, da erst mal eine gemeinsame Basis zu schaffen. Also das ist tatsächlich sehr stark so lagerorientiert. Jetzt haben wir gerade auch einen neuen CEO, also ich sage mal (lacht), ich würde gerne sehr eigenständig das Thema in die Organisation tragen, kommunizieren, so. Ich werde da immer ein bisschen eingefangen, weil (das sehr langsam?) und, ich sage mal, die Botschaft, das (Sharing?) der Botschaft gern von sehr vielen Menschen mit beeinflusst wird. So, und das ist jetzt tatsächlich was, wo ich mit meiner Person auch echt Schwierigkeiten habe, also wo ich merke, da struggle ich, weil ich mich eigentlich in dieser Rolle nicht sehe. Ja, das ist echt tatsächlich gerade noch eine Herausforderung für mich. Ja, so, und wir haben da tatsächlich über die letzten Monate immer mal wieder vor und rück und vor und rück. Ich sage mal, ich hatte im letzten Jahr ein Projekt, wo ein Projektmanager aufsaß, um das Thema Marke A zu operationalisieren und B zu kommunizieren, intern. Wir haben da Vorgehen vorgeschlagen, waren eigentlich startklar und dann kam also einmal Nicole: „Nein, ihr müsst das mit der Produktorganisation gemeinsam machen, weil ja eben dieser große Produkt-Change ansteht. Ihr müsst in dieses Programm-Management/“ Oder damals war noch nicht mal klar, was ein Programm-Management wird. Also ihr müsst euch irgendwie mit denen zusammen organisieren. Dann kam eben dieser Change über die Produktorganisation und jeder Stakeholder im Produkt hat gesagt: „Ey, sorry, ich habe dafür keine Zeit, ich habe dafür keine Kapa. Lass mich mal in Ruhe damit.“ Da habe ich dann auch gesagt: „Okay, dann warte ich damit erst mal. Ich mache meinen Handlungs-, meinen Einflussbereich, in dem arbeite ich jetzt. Alles, was darüber hinausgeht, lass ich jetzt, weil, da mache ich mich halt kaputt.“ Und jetzt gerade, also wirklich just in diesen, ja, ein, zwei Wochen jetzt auch, bevor das Quartal drei startet, sind wir jetzt dabei, das wirklich nochmal auszudefinieren: Was sind jetzt unsere nächsten Schritte? Wer arbeitet an was? Und ja, ich hoffe, dass wir dann da uns gut aufstellen, gemeinsam vor allem eben mit unserem Brand-Marketing, mit unserer Corporate-Communications und unserem Xing-Marketing. Dann aber getragen halt vom Produkt. #00:44:10-1#</w:t>
      </w:r>
    </w:p>
    <w:p w14:paraId="3952C0DE" w14:textId="77777777" w:rsidR="003E4608" w:rsidRPr="003E4608" w:rsidRDefault="003E4608" w:rsidP="003E4608">
      <w:pPr>
        <w:spacing w:after="0"/>
        <w:rPr>
          <w:rFonts w:cs="Arial"/>
          <w:sz w:val="16"/>
          <w:szCs w:val="16"/>
        </w:rPr>
      </w:pPr>
    </w:p>
    <w:p w14:paraId="36BDE7C8" w14:textId="77777777" w:rsidR="003E4608" w:rsidRPr="003E4608" w:rsidRDefault="003E4608" w:rsidP="003E4608">
      <w:pPr>
        <w:spacing w:after="0"/>
        <w:rPr>
          <w:rFonts w:cs="Arial"/>
          <w:sz w:val="16"/>
          <w:szCs w:val="16"/>
        </w:rPr>
      </w:pPr>
      <w:r w:rsidRPr="003E4608">
        <w:rPr>
          <w:rFonts w:cs="Arial"/>
          <w:sz w:val="16"/>
          <w:szCs w:val="16"/>
        </w:rPr>
        <w:t>I: Vielen Dank. Ich checke nochmal kurz, aber ich glaube, ich habe alle/ Ich habe nur noch die letzte Frage: Gibt es noch was zum Thema künstliche Intelligenz im Marketing, was du mir mitgeben möchtest - muss gar nichts mit Xing zu tun haben - aber eine Beobachtung oder ähnliches, was du noch nicht geteilt hast? #00:44:29-6#</w:t>
      </w:r>
    </w:p>
    <w:p w14:paraId="2E71A30C" w14:textId="77777777" w:rsidR="003E4608" w:rsidRPr="003E4608" w:rsidRDefault="003E4608" w:rsidP="003E4608">
      <w:pPr>
        <w:spacing w:after="0"/>
        <w:rPr>
          <w:rFonts w:cs="Arial"/>
          <w:sz w:val="16"/>
          <w:szCs w:val="16"/>
        </w:rPr>
      </w:pPr>
    </w:p>
    <w:p w14:paraId="5888D076" w14:textId="77777777" w:rsidR="003E4608" w:rsidRPr="003E4608" w:rsidRDefault="003E4608" w:rsidP="003E4608">
      <w:pPr>
        <w:spacing w:after="0"/>
        <w:rPr>
          <w:rFonts w:cs="Arial"/>
          <w:sz w:val="16"/>
          <w:szCs w:val="16"/>
        </w:rPr>
      </w:pPr>
      <w:r w:rsidRPr="003E4608">
        <w:rPr>
          <w:rFonts w:cs="Arial"/>
          <w:sz w:val="16"/>
          <w:szCs w:val="16"/>
        </w:rPr>
        <w:t>B: Also wie gesagt, ich finde halt selten tatsächlich konkrete Anwendungsfälle, die übertragbar sind oder wo ich das Gefühl habe, dass jetzt irgendwie/ Aber es wird halt viel ziemlich unkonkret darüber geredet, also viel mit Versprechen gearbeitet, ohne wirklich konkrete Beispiele, (Beweisführungen?) zu machen. Das ist das, was es mir irgendwie schwermacht, zu sagen: Okay, wo ist jetzt eigentlich der, oder war wäre der sinnvolle nächste Schritt in die Richtung? Wahnsinnig viel Beratung, da wird wahnsinnig viel angesprochen, irgendwie aus dem Orbit von irgendwelchen (unv.)/ Also ich kriege, weiß nicht, am Tag wie viele Emails von irgendwie Sales-Menschen, die mir was verkaufen wollen. Ja, das ist, ich glaube, der Markt ist halt auch relativ auch fragmentiert, kleinteilig. Das ist der eine Player, wenn ich mit dem spreche, dann kriege ich irgendwie so ein Paket, (unv.) einfach mal einen Schritt weiterbringt. #00:45:33-3#</w:t>
      </w:r>
    </w:p>
    <w:p w14:paraId="13B21530" w14:textId="77777777" w:rsidR="003E4608" w:rsidRPr="003E4608" w:rsidRDefault="003E4608" w:rsidP="003E4608">
      <w:pPr>
        <w:spacing w:after="0"/>
        <w:rPr>
          <w:rFonts w:cs="Arial"/>
          <w:sz w:val="16"/>
          <w:szCs w:val="16"/>
        </w:rPr>
      </w:pPr>
    </w:p>
    <w:p w14:paraId="31E38F81" w14:textId="77777777" w:rsidR="003E4608" w:rsidRPr="003E4608" w:rsidRDefault="003E4608" w:rsidP="003E4608">
      <w:pPr>
        <w:spacing w:after="0"/>
        <w:rPr>
          <w:rFonts w:cs="Arial"/>
          <w:sz w:val="16"/>
          <w:szCs w:val="16"/>
        </w:rPr>
      </w:pPr>
      <w:r w:rsidRPr="003E4608">
        <w:rPr>
          <w:rFonts w:cs="Arial"/>
          <w:sz w:val="16"/>
          <w:szCs w:val="16"/>
        </w:rPr>
        <w:t>I: Das wäre vielleicht dann doch noch eine Frage. Weil, das finde ich interessant, was du beschreibst. Hast du eine Idee, was dir helfen würde? Oder was würdest du dir wünschen? #00:45:43-3#</w:t>
      </w:r>
    </w:p>
    <w:p w14:paraId="02052321" w14:textId="77777777" w:rsidR="003E4608" w:rsidRPr="003E4608" w:rsidRDefault="003E4608" w:rsidP="003E4608">
      <w:pPr>
        <w:spacing w:after="0"/>
        <w:rPr>
          <w:rFonts w:cs="Arial"/>
          <w:sz w:val="16"/>
          <w:szCs w:val="16"/>
        </w:rPr>
      </w:pPr>
    </w:p>
    <w:p w14:paraId="1A21659C" w14:textId="77777777" w:rsidR="003E4608" w:rsidRPr="003E4608" w:rsidRDefault="003E4608" w:rsidP="003E4608">
      <w:pPr>
        <w:spacing w:after="0"/>
        <w:rPr>
          <w:rFonts w:cs="Arial"/>
          <w:sz w:val="16"/>
          <w:szCs w:val="16"/>
        </w:rPr>
      </w:pPr>
      <w:r w:rsidRPr="003E4608">
        <w:rPr>
          <w:rFonts w:cs="Arial"/>
          <w:sz w:val="16"/>
          <w:szCs w:val="16"/>
        </w:rPr>
        <w:t>B: Also ich glaube, tatsächlich Beratung/ Also ich glaube, das ist aktuell recht stark getrieben auch so ein Software-Blickwinkel. Es gibt irgendwie einen Anbieter, der eine Software hat, die irgendwas kann. Ich kann mir vorstellen, dass Beratungen, die ein größeres Portfolio tatsächlich auch betreuen oder kennen, Namen haben in diesem Feld, dass die da eine gute Chance hätten. Wahrscheinlich gibt es welche, ich habe mich da tatsächlich noch nicht irgendwie auf die Suche gemacht, aber das wäre für mich jetzt der nächste sinnvolle Schritt, wenn ich mich mit diesem Thema befassen würde, da dann ins Gespräch zu gehen. #00:46:26-9#</w:t>
      </w:r>
    </w:p>
    <w:p w14:paraId="0E43C321" w14:textId="77777777" w:rsidR="003E4608" w:rsidRPr="003E4608" w:rsidRDefault="003E4608" w:rsidP="003E4608">
      <w:pPr>
        <w:spacing w:after="0"/>
        <w:rPr>
          <w:rFonts w:cs="Arial"/>
          <w:sz w:val="16"/>
          <w:szCs w:val="16"/>
        </w:rPr>
      </w:pPr>
    </w:p>
    <w:p w14:paraId="58A18EF8" w14:textId="77777777" w:rsidR="003E4608" w:rsidRPr="003E4608" w:rsidRDefault="003E4608" w:rsidP="003E4608">
      <w:pPr>
        <w:spacing w:after="0"/>
        <w:rPr>
          <w:rFonts w:cs="Arial"/>
          <w:sz w:val="16"/>
          <w:szCs w:val="16"/>
        </w:rPr>
      </w:pPr>
      <w:r w:rsidRPr="003E4608">
        <w:rPr>
          <w:rFonts w:cs="Arial"/>
          <w:sz w:val="16"/>
          <w:szCs w:val="16"/>
        </w:rPr>
        <w:t>I: Gut, vielen Dank. #00:46:28-8#</w:t>
      </w:r>
    </w:p>
    <w:p w14:paraId="48F6B2F5" w14:textId="77777777" w:rsidR="003E4608" w:rsidRPr="003E4608" w:rsidRDefault="003E4608" w:rsidP="003E4608">
      <w:pPr>
        <w:spacing w:after="0"/>
        <w:rPr>
          <w:rFonts w:cs="Arial"/>
          <w:sz w:val="16"/>
          <w:szCs w:val="16"/>
        </w:rPr>
      </w:pPr>
    </w:p>
    <w:p w14:paraId="3B3C4C4D" w14:textId="77777777" w:rsidR="003E4608" w:rsidRPr="003E4608" w:rsidRDefault="003E4608" w:rsidP="003E4608">
      <w:pPr>
        <w:spacing w:after="0"/>
        <w:rPr>
          <w:rFonts w:cs="Arial"/>
          <w:sz w:val="16"/>
          <w:szCs w:val="16"/>
        </w:rPr>
      </w:pPr>
      <w:r w:rsidRPr="003E4608">
        <w:rPr>
          <w:rFonts w:cs="Arial"/>
          <w:sz w:val="16"/>
          <w:szCs w:val="16"/>
        </w:rPr>
        <w:t>B: Wenn irgendeinen hast aus deiner Recherche/ #00:46:30-5#</w:t>
      </w:r>
    </w:p>
    <w:p w14:paraId="277D662E" w14:textId="2CD02111" w:rsidR="003E4608" w:rsidRDefault="003E4608">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06961A15" w14:textId="77777777" w:rsidR="003E4608" w:rsidRPr="003E4608" w:rsidRDefault="003E4608" w:rsidP="003E4608">
      <w:pPr>
        <w:spacing w:after="0"/>
        <w:rPr>
          <w:rFonts w:cs="Arial"/>
          <w:b/>
          <w:sz w:val="32"/>
          <w:szCs w:val="32"/>
        </w:rPr>
      </w:pPr>
      <w:r w:rsidRPr="003E4608">
        <w:rPr>
          <w:rFonts w:cs="Arial"/>
          <w:b/>
          <w:sz w:val="32"/>
          <w:szCs w:val="32"/>
        </w:rPr>
        <w:t>UNTER5</w:t>
      </w:r>
    </w:p>
    <w:p w14:paraId="47735658" w14:textId="77777777" w:rsidR="003E4608" w:rsidRPr="003E4608" w:rsidRDefault="003E4608" w:rsidP="003E4608">
      <w:pPr>
        <w:spacing w:after="0"/>
        <w:rPr>
          <w:rFonts w:cs="Arial"/>
          <w:b/>
          <w:sz w:val="16"/>
          <w:szCs w:val="16"/>
          <w:u w:val="single"/>
        </w:rPr>
      </w:pPr>
    </w:p>
    <w:p w14:paraId="2EC44915" w14:textId="77777777" w:rsidR="003E4608" w:rsidRPr="003E4608" w:rsidRDefault="003E4608" w:rsidP="003E4608">
      <w:pPr>
        <w:tabs>
          <w:tab w:val="left" w:pos="3402"/>
        </w:tabs>
        <w:spacing w:after="0"/>
        <w:rPr>
          <w:rFonts w:cs="Arial"/>
          <w:sz w:val="16"/>
          <w:szCs w:val="16"/>
        </w:rPr>
      </w:pPr>
      <w:r w:rsidRPr="003E4608">
        <w:rPr>
          <w:rFonts w:cs="Arial"/>
          <w:sz w:val="16"/>
          <w:szCs w:val="16"/>
        </w:rPr>
        <w:t>I: So, ich starte dann mal die Aufnahme. Ich werde Ihnen gleich noch so ein bisschen, ich werde ein paar allgemeine Fragen stellen und dann mit Ihnen nochmal darüber sprechen, wie wir das Gespräch, in welche Richtung wir das lenken eher konkret an dem Beispiel oder eher auf der Metaebene. Deswegen: Zum Einstieg würde ich Sie bitten, kurz Ihre aktuelle Rolle zu schildern. #00:00:18-5#</w:t>
      </w:r>
    </w:p>
    <w:p w14:paraId="3B347FAC" w14:textId="77777777" w:rsidR="003E4608" w:rsidRPr="003E4608" w:rsidRDefault="003E4608" w:rsidP="003E4608">
      <w:pPr>
        <w:tabs>
          <w:tab w:val="left" w:pos="3402"/>
        </w:tabs>
        <w:spacing w:after="0"/>
        <w:rPr>
          <w:rFonts w:cs="Arial"/>
          <w:sz w:val="16"/>
          <w:szCs w:val="16"/>
        </w:rPr>
      </w:pPr>
    </w:p>
    <w:p w14:paraId="6812C98A" w14:textId="77777777" w:rsidR="003E4608" w:rsidRPr="003E4608" w:rsidRDefault="003E4608" w:rsidP="003E4608">
      <w:pPr>
        <w:tabs>
          <w:tab w:val="left" w:pos="3402"/>
        </w:tabs>
        <w:spacing w:after="0"/>
        <w:rPr>
          <w:rFonts w:cs="Arial"/>
          <w:sz w:val="16"/>
          <w:szCs w:val="16"/>
        </w:rPr>
      </w:pPr>
      <w:r w:rsidRPr="003E4608">
        <w:rPr>
          <w:rFonts w:cs="Arial"/>
          <w:sz w:val="16"/>
          <w:szCs w:val="16"/>
        </w:rPr>
        <w:t>B: Nein. Ich bin Group-CIO der [Organisation], also der funktional Vorgesetzter der lokalen CIOs. Wir sind organisiert. Das sind sechzig lokale CIOS in sechzig Einheiten. Und ich bin auch Head of, heißt das, von IT-Governance, Strategie, IT-Strategie und Information Security. #00:00:46-5#</w:t>
      </w:r>
    </w:p>
    <w:p w14:paraId="33CAAE17" w14:textId="77777777" w:rsidR="003E4608" w:rsidRPr="003E4608" w:rsidRDefault="003E4608" w:rsidP="003E4608">
      <w:pPr>
        <w:tabs>
          <w:tab w:val="left" w:pos="3402"/>
        </w:tabs>
        <w:spacing w:after="0"/>
        <w:rPr>
          <w:rFonts w:cs="Arial"/>
          <w:sz w:val="16"/>
          <w:szCs w:val="16"/>
        </w:rPr>
      </w:pPr>
    </w:p>
    <w:p w14:paraId="018584F9" w14:textId="77777777" w:rsidR="003E4608" w:rsidRPr="003E4608" w:rsidRDefault="003E4608" w:rsidP="003E4608">
      <w:pPr>
        <w:tabs>
          <w:tab w:val="left" w:pos="3402"/>
        </w:tabs>
        <w:spacing w:after="0"/>
        <w:rPr>
          <w:rFonts w:cs="Arial"/>
          <w:sz w:val="16"/>
          <w:szCs w:val="16"/>
        </w:rPr>
      </w:pPr>
      <w:r w:rsidRPr="003E4608">
        <w:rPr>
          <w:rFonts w:cs="Arial"/>
          <w:sz w:val="16"/>
          <w:szCs w:val="16"/>
        </w:rPr>
        <w:t>I: Danke schön. Was verstehen Sie persönlich unter künstlicher Intelligenz? #00:00:51-2#</w:t>
      </w:r>
    </w:p>
    <w:p w14:paraId="7A4AE50C" w14:textId="77777777" w:rsidR="003E4608" w:rsidRPr="003E4608" w:rsidRDefault="003E4608" w:rsidP="003E4608">
      <w:pPr>
        <w:tabs>
          <w:tab w:val="left" w:pos="3402"/>
        </w:tabs>
        <w:spacing w:after="0"/>
        <w:rPr>
          <w:rFonts w:cs="Arial"/>
          <w:sz w:val="16"/>
          <w:szCs w:val="16"/>
        </w:rPr>
      </w:pPr>
    </w:p>
    <w:p w14:paraId="2641FE17" w14:textId="77777777" w:rsidR="003E4608" w:rsidRPr="003E4608" w:rsidRDefault="003E4608" w:rsidP="003E4608">
      <w:pPr>
        <w:tabs>
          <w:tab w:val="left" w:pos="3402"/>
        </w:tabs>
        <w:spacing w:after="0"/>
        <w:rPr>
          <w:rFonts w:cs="Arial"/>
          <w:sz w:val="16"/>
          <w:szCs w:val="16"/>
        </w:rPr>
      </w:pPr>
      <w:r w:rsidRPr="003E4608">
        <w:rPr>
          <w:rFonts w:cs="Arial"/>
          <w:sz w:val="16"/>
          <w:szCs w:val="16"/>
        </w:rPr>
        <w:t>B: Hui! (...) Also gut. Persönlich verstehe ich praktisch, dass es nicht ein algorithmisch basiertes Wenn-Dann-Algorithmen sind, um auf Lösungen zu kommen,  sondern über Rückkopplungseffekte und Netzwerkstrukturen auf, sagen wir mal, Pattern-Recognition kommt. Also praktisch Pattern zu erkennen in datengetriebenen Systemen. (...) Wobei alle Systeme datengetrieben sind, auch der Mensch. Kommen wir noch dazu. #00:01:44-4#</w:t>
      </w:r>
    </w:p>
    <w:p w14:paraId="4CBD799E" w14:textId="77777777" w:rsidR="003E4608" w:rsidRPr="003E4608" w:rsidRDefault="003E4608" w:rsidP="003E4608">
      <w:pPr>
        <w:tabs>
          <w:tab w:val="left" w:pos="3402"/>
        </w:tabs>
        <w:spacing w:after="0"/>
        <w:rPr>
          <w:rFonts w:cs="Arial"/>
          <w:sz w:val="16"/>
          <w:szCs w:val="16"/>
        </w:rPr>
      </w:pPr>
    </w:p>
    <w:p w14:paraId="1BEF8442" w14:textId="77777777" w:rsidR="003E4608" w:rsidRPr="003E4608" w:rsidRDefault="003E4608" w:rsidP="003E4608">
      <w:pPr>
        <w:tabs>
          <w:tab w:val="left" w:pos="3402"/>
        </w:tabs>
        <w:spacing w:after="0"/>
        <w:rPr>
          <w:rFonts w:cs="Arial"/>
          <w:sz w:val="16"/>
          <w:szCs w:val="16"/>
        </w:rPr>
      </w:pPr>
      <w:r w:rsidRPr="003E4608">
        <w:rPr>
          <w:rFonts w:cs="Arial"/>
          <w:sz w:val="16"/>
          <w:szCs w:val="16"/>
        </w:rPr>
        <w:t>I: (...) Wie ist denn Ihre persönliche Einschätzung hinsichtlich der Bedeutung von künstlicher Intelligenz für das Marketing? Und da sage ich vielleicht noch vorweg, was in meiner Arbeit das Verständnis von Marketing ist: Es geht um alles, was in der Kundenschnittstelle passiert, das heißt, was in der Interaktion, in der Kommunikation mit dem Kunden passiert. Das ist oftmals, in den meisten Konzernen sind da viele Sales- und Service-Funktionen auch damit gemeint. Also das ist ein bisschen breiter als so, sage ich mal, klassische Marketing, was man auf Organisations-(Charts?) findet. #00:02:19-2#</w:t>
      </w:r>
    </w:p>
    <w:p w14:paraId="4EB193FE" w14:textId="77777777" w:rsidR="003E4608" w:rsidRPr="003E4608" w:rsidRDefault="003E4608" w:rsidP="003E4608">
      <w:pPr>
        <w:tabs>
          <w:tab w:val="left" w:pos="3402"/>
        </w:tabs>
        <w:spacing w:after="0"/>
        <w:rPr>
          <w:rFonts w:cs="Arial"/>
          <w:sz w:val="16"/>
          <w:szCs w:val="16"/>
        </w:rPr>
      </w:pPr>
    </w:p>
    <w:p w14:paraId="0D876413" w14:textId="77777777" w:rsidR="003E4608" w:rsidRPr="003E4608" w:rsidRDefault="003E4608" w:rsidP="003E4608">
      <w:pPr>
        <w:tabs>
          <w:tab w:val="left" w:pos="3402"/>
        </w:tabs>
        <w:spacing w:after="0"/>
        <w:rPr>
          <w:rFonts w:cs="Arial"/>
          <w:sz w:val="16"/>
          <w:szCs w:val="16"/>
        </w:rPr>
      </w:pPr>
      <w:r w:rsidRPr="003E4608">
        <w:rPr>
          <w:rFonts w:cs="Arial"/>
          <w:sz w:val="16"/>
          <w:szCs w:val="16"/>
        </w:rPr>
        <w:t>B: (...) Puh! Wie fange ich da jetzt an? Also ich würde mal Folgendes sagen: Der Ausgangspunkt ist, dass wir als Mensch in einer analogen Welt hineingeboren werden. Und wir haben uns eine virtuelle Welt erfunden. Virtuelle Welt besteht aus Nullen und Einsen. Eine der mächtigsten virtuellen Welten ist zum Beispiel das Finanzsystem, besteht nur noch aus Virtualisierung. So. Wenn Sie sagen jetzt: Kundeninterkation. Und diese zwei Welten vermischen sich. Also der Mensch kann im Moment gar nicht mehr so unterscheiden: Wann ist er in der analogen und wann ist er in der virtuellen Welt? Er kann schon. Aber im Unterbewusstsein kriegt er es gar nicht mehr hin. Sieht man ja jetzt schon mit Videokonferenzen. Man denkt, man ist mit einem Menschen gegenüber. Aber leider ist das kein Mensch, sondern das sind nur Pixeln und Daten. Und wir vermuten nur dahinter einen Mensch, ne? Also könnte ja auch was ganz anderes sein. Ja. Also, das ist spannend, was da passiert. So. Und Interaktion von Marketing, die sich also spezialisiert hat auf den analogen Raum und die Menschen im analogen Raum, muss natürlich jetzt sich auch die Interaktion, um Qualität zu bringen für den Kunden oder Wert schaffen für den Kunden, muss das auch beherrschen, mit dem virtuellen Raum umzugehen. Und wenn ich in dem virtuellen Raum mich bewege und mit den Kunden, komme ich gar nicht mehr drum rum um maschinelle Unterstützung, im Minimum Unterstützung. Ich würde nicht so gleich von Substitution/ aber um extreme Unterstützung. Weil ich kann das nicht mehr überblicken analytisch. Also ich kann das nicht mehr berechenbar machen, als Mensch sowieso gar nicht mehr. Aber auch mit klassischen Berechnungen auch nicht, also diese Wenn-Dann-Beziehung. Vielleicht Parallelität wie: Ich kann nicht mal im Marketing Schach spielen. Wenn ich das mache, macht der das. Und dann mache ich das. Und dann mache ich das. Ich muss Go spielen. Also ich muss mir das Ganze anschauen, Pattern erkennen und Opportunitäten ergreifen und die ausleben. Und das geht nur über Machine-Learning. Das geht nicht mehr mit klassische Wenn-Dann. Die Wenn-Dann wird es auch noch geben, ja, und die Algorithmik auch. Aber es wird ergänzt, massiv durchtrennt und ergänzt durch KI. #00:04:54-5#</w:t>
      </w:r>
    </w:p>
    <w:p w14:paraId="1E16D67D" w14:textId="77777777" w:rsidR="003E4608" w:rsidRPr="003E4608" w:rsidRDefault="003E4608" w:rsidP="003E4608">
      <w:pPr>
        <w:tabs>
          <w:tab w:val="left" w:pos="3402"/>
        </w:tabs>
        <w:spacing w:after="0"/>
        <w:rPr>
          <w:rFonts w:cs="Arial"/>
          <w:sz w:val="16"/>
          <w:szCs w:val="16"/>
        </w:rPr>
      </w:pPr>
    </w:p>
    <w:p w14:paraId="6D2F4BFB" w14:textId="77777777" w:rsidR="003E4608" w:rsidRPr="003E4608" w:rsidRDefault="003E4608" w:rsidP="003E4608">
      <w:pPr>
        <w:tabs>
          <w:tab w:val="left" w:pos="3402"/>
        </w:tabs>
        <w:spacing w:after="0"/>
        <w:rPr>
          <w:rFonts w:cs="Arial"/>
          <w:sz w:val="16"/>
          <w:szCs w:val="16"/>
        </w:rPr>
      </w:pPr>
      <w:r w:rsidRPr="003E4608">
        <w:rPr>
          <w:rFonts w:cs="Arial"/>
          <w:sz w:val="16"/>
          <w:szCs w:val="16"/>
        </w:rPr>
        <w:t>I: (...) Wir hatten schon eingangs gesagt so: So viele Anwendungsgebiete im Marketing gibt es vielleicht noch gar nicht. Welche sind Ihnen präsent? Welche sind Ihnen bekannt? Wo haben Sie vielleicht schon auch einen Case gesehen? #00:05:08-7#</w:t>
      </w:r>
    </w:p>
    <w:p w14:paraId="4A82BC77" w14:textId="77777777" w:rsidR="003E4608" w:rsidRPr="003E4608" w:rsidRDefault="003E4608" w:rsidP="003E4608">
      <w:pPr>
        <w:tabs>
          <w:tab w:val="left" w:pos="3402"/>
        </w:tabs>
        <w:spacing w:after="0"/>
        <w:rPr>
          <w:rFonts w:cs="Arial"/>
          <w:sz w:val="16"/>
          <w:szCs w:val="16"/>
        </w:rPr>
      </w:pPr>
    </w:p>
    <w:p w14:paraId="14850ACF" w14:textId="77777777" w:rsidR="003E4608" w:rsidRPr="003E4608" w:rsidRDefault="003E4608" w:rsidP="003E4608">
      <w:pPr>
        <w:tabs>
          <w:tab w:val="left" w:pos="3402"/>
        </w:tabs>
        <w:spacing w:after="0"/>
        <w:rPr>
          <w:rFonts w:cs="Arial"/>
          <w:sz w:val="16"/>
          <w:szCs w:val="16"/>
        </w:rPr>
      </w:pPr>
      <w:r w:rsidRPr="003E4608">
        <w:rPr>
          <w:rFonts w:cs="Arial"/>
          <w:sz w:val="16"/>
          <w:szCs w:val="16"/>
        </w:rPr>
        <w:t>B: (...) Also dass wir natürlich über Jahre und das war schon im E-Business (seit?) 2020: Man wollte immer Next-best-Action, Next-best-Service. Welche Produkte man dann anbietet und so weiter. Und es war ja schon immer, also schon immer nicht ganz leicht, da zu analysieren, was wirklich erfolgreich ist und sonst was. Und man hat dann immer versucht, immer genauer das analytisch zu machen. Und ich vermute mal, aber ich bin da jetzt ein bisschen weiter weg. Ich vermute, dass man das natürlich jetzt mit Pattern-Recognition und mit Algorithmen trainieren/ Weil man hat im Marketing/ und was man anbietet, also A-, B-Varianten/ Ist ja extrem gut, ein Modell zu trainieren, ein Datenmodell für eine KI. Also würde ich auf jeden Fall machen, wenn ich die Aufgabe hätte. Weil ich sehe es ja dann, ob der klickt oder weiter macht oder sonst was. Und dann kann man ja dem Modell praktisch die Feature geben. Ich denke, was noch schwierig ist im Marketing, auch wenn das Modell vorhersieht, welche Aktionen/ Also wie muss ich meine Marketingstrategie anpassen, um es erfolgreicher zu machen? Also das Modell wird wahrscheinlich schnell anschlagen, was erfolgreich ist. Aber ich weiß ja nicht, was ich verändern muss in der Ansprache. Und diese Rückkopplung der Erkenntnis aus der Pattern, das haben wir auch in/ Wie gesagt: Information-Security ist ziemlich da so das zweite große Gebiet in der IT. Information-Security oder KI: das sind die zwei großen dominierenden Dinge, die es eben zur Zeit gibt. Und die Rückkopplung ist extrem wichtig. Nur: Dann muss ich was tun. Ja? Und ich denke, das ist die Hürde bei KI. Aber natürlich schon erkennen, welches Produkt oder welchen Service biete ich als nächstes an. Da kann ich mir gut vorstellen, dass da KI zugange ist und es probiert wird auf jeden Fall. #00:07:27-0#</w:t>
      </w:r>
    </w:p>
    <w:p w14:paraId="4EFC580D" w14:textId="77777777" w:rsidR="003E4608" w:rsidRPr="003E4608" w:rsidRDefault="003E4608" w:rsidP="003E4608">
      <w:pPr>
        <w:tabs>
          <w:tab w:val="left" w:pos="3402"/>
        </w:tabs>
        <w:spacing w:after="0"/>
        <w:rPr>
          <w:rFonts w:cs="Arial"/>
          <w:sz w:val="16"/>
          <w:szCs w:val="16"/>
        </w:rPr>
      </w:pPr>
    </w:p>
    <w:p w14:paraId="41CAD50C" w14:textId="77777777" w:rsidR="003E4608" w:rsidRPr="003E4608" w:rsidRDefault="003E4608" w:rsidP="003E4608">
      <w:pPr>
        <w:tabs>
          <w:tab w:val="left" w:pos="3402"/>
        </w:tabs>
        <w:spacing w:after="0"/>
        <w:rPr>
          <w:rFonts w:cs="Arial"/>
          <w:sz w:val="16"/>
          <w:szCs w:val="16"/>
        </w:rPr>
      </w:pPr>
      <w:r w:rsidRPr="003E4608">
        <w:rPr>
          <w:rFonts w:cs="Arial"/>
          <w:sz w:val="16"/>
          <w:szCs w:val="16"/>
        </w:rPr>
        <w:t>I: Vielen Dank. Jetzt für das weitere Fortgehen würde ich kurz gerne mit Ihnen besprechen, welche Route wir wählen. Also es gibt aus meiner Sicht drei Routen, die wir gehen können. Das eine ist, wir gehen anhand eines konkreten Use-Cases aus Ihrem Unternehmen entlang, wo Sie sagen: Ich habe da ein Projekt, eine Initiative im Kopf, die wir mal so ein bisschen chronologisch aufarbeiten, sehr stark aus einer organisatorischen Perspektive. Was das ist, was ich am meisten mache. Es gibt aber auch die Situation eben, dass mir jemand sagt: Wir machen noch nichts. Dann würde ich eine andere Route gehen. Oder es gibt Leute, die sagen: Wir machen zwar was. Aber war nicht nah genug an den Prozessen dran, um Auskunft zu geben. Ich kann aber meine Wahrnehmung aus einer gesamtorganisatorischen Perspektive teilen. Deswegen würde ich Sie fragen: Was glauben Sie, wo/ Oder wo fühlen sie sich am wohlsten, in welcher Route? #00:08:24-1#</w:t>
      </w:r>
    </w:p>
    <w:p w14:paraId="1D5BFD89" w14:textId="77777777" w:rsidR="003E4608" w:rsidRPr="003E4608" w:rsidRDefault="003E4608" w:rsidP="003E4608">
      <w:pPr>
        <w:tabs>
          <w:tab w:val="left" w:pos="3402"/>
        </w:tabs>
        <w:spacing w:after="0"/>
        <w:rPr>
          <w:rFonts w:cs="Arial"/>
          <w:sz w:val="16"/>
          <w:szCs w:val="16"/>
        </w:rPr>
      </w:pPr>
    </w:p>
    <w:p w14:paraId="6D1A31E1" w14:textId="77777777" w:rsidR="003E4608" w:rsidRPr="003E4608" w:rsidRDefault="003E4608" w:rsidP="003E4608">
      <w:pPr>
        <w:tabs>
          <w:tab w:val="left" w:pos="3402"/>
        </w:tabs>
        <w:spacing w:after="0"/>
        <w:rPr>
          <w:rFonts w:cs="Arial"/>
          <w:sz w:val="16"/>
          <w:szCs w:val="16"/>
        </w:rPr>
      </w:pPr>
      <w:r w:rsidRPr="003E4608">
        <w:rPr>
          <w:rFonts w:cs="Arial"/>
          <w:sz w:val="16"/>
          <w:szCs w:val="16"/>
        </w:rPr>
        <w:t>B: Ja, wenn ich das Thema Marketing/ Also bei Operations und KI, da würde noch ein bisschen was kennen oder bei Cyber-Security. Aber Sie interessiert ja das Marketing. Und wie gesagt: Vom Marketing bin ich jetzt etwas weiter weg seit längere Zeit. Dann würde ich schon lieber sagen: Also wir könnten wahrscheinlich Variante drei nehmen. Dass wir uns so Organisation vorstellen. Also die Marketing-Abteilung und die Vertriebseinheit kenne ich eigentlich ganz gut von der [Organisation] und von der Organisation. Dann könnte man die mal durchspielen. So denken, wie man es machen würde, wenn man es machen würde. Ja. #00:09:14-7#</w:t>
      </w:r>
    </w:p>
    <w:p w14:paraId="20F87F06" w14:textId="77777777" w:rsidR="003E4608" w:rsidRPr="003E4608" w:rsidRDefault="003E4608" w:rsidP="003E4608">
      <w:pPr>
        <w:tabs>
          <w:tab w:val="left" w:pos="3402"/>
        </w:tabs>
        <w:spacing w:after="0"/>
        <w:rPr>
          <w:rFonts w:cs="Arial"/>
          <w:sz w:val="16"/>
          <w:szCs w:val="16"/>
        </w:rPr>
      </w:pPr>
    </w:p>
    <w:p w14:paraId="782DCD70" w14:textId="77777777" w:rsidR="003E4608" w:rsidRPr="003E4608" w:rsidRDefault="003E4608" w:rsidP="003E4608">
      <w:pPr>
        <w:tabs>
          <w:tab w:val="left" w:pos="3402"/>
        </w:tabs>
        <w:spacing w:after="0"/>
        <w:rPr>
          <w:rFonts w:cs="Arial"/>
          <w:sz w:val="16"/>
          <w:szCs w:val="16"/>
        </w:rPr>
      </w:pPr>
      <w:r w:rsidRPr="003E4608">
        <w:rPr>
          <w:rFonts w:cs="Arial"/>
          <w:sz w:val="16"/>
          <w:szCs w:val="16"/>
        </w:rPr>
        <w:t>I: Vielleicht so zum Einstieg da nochmal ein bisschen die Richtung hin: Wie weit sind Sie mit dem Thema künstliche Intelligenz jetzt mal generell, ob Marketing oder nicht, beschäftigt? Welche Fragestellungen treiben Sie im Management-Board dahingehend um? #00:09:31-3#</w:t>
      </w:r>
    </w:p>
    <w:p w14:paraId="102F2DBD" w14:textId="77777777" w:rsidR="003E4608" w:rsidRPr="003E4608" w:rsidRDefault="003E4608" w:rsidP="003E4608">
      <w:pPr>
        <w:tabs>
          <w:tab w:val="left" w:pos="3402"/>
        </w:tabs>
        <w:spacing w:after="0"/>
        <w:rPr>
          <w:rFonts w:cs="Arial"/>
          <w:sz w:val="16"/>
          <w:szCs w:val="16"/>
        </w:rPr>
      </w:pPr>
    </w:p>
    <w:p w14:paraId="7CFA5C6F" w14:textId="77777777" w:rsidR="003E4608" w:rsidRPr="003E4608" w:rsidRDefault="003E4608" w:rsidP="003E4608">
      <w:pPr>
        <w:tabs>
          <w:tab w:val="left" w:pos="3402"/>
        </w:tabs>
        <w:spacing w:after="0"/>
        <w:rPr>
          <w:rFonts w:cs="Arial"/>
          <w:sz w:val="16"/>
          <w:szCs w:val="16"/>
        </w:rPr>
      </w:pPr>
      <w:r w:rsidRPr="003E4608">
        <w:rPr>
          <w:rFonts w:cs="Arial"/>
          <w:sz w:val="16"/>
          <w:szCs w:val="16"/>
        </w:rPr>
        <w:t>B: (...) Also wir haben vielleicht mal eine organisatorische Einordung: Also ich habe eine Gruppenfiktion für die ganzen Gruppen, Gesellschaften. Und ich berichte einem CTO, nennt sich das, zurzeit Chief Technology Officer. Und der hat die Ganzen, der hat nicht nur die IT-Governance und Strategie und das, was ich mache, sondern er hat noch ein paar andere Bereiche. Einer großer Bereich ist Infrastruktur, dann Delivery und IT-Delivery. Dann auch Plattformstrategie und der Bereich Daten auch noch und der Bereich, den Sie interessiert, ist: AI und Big Data oder Business Intelligence. Also wir stellen sozusagen die AI- und die Business-Intelligence-Lösungen auch zur Verfügung. Und das ist ein Kollege. Nur vor zwei, drei Jahren  hatte ich oder war ich auch auf der operativen Einheit für die Sachen verantwortlich. Und für mich ist AI schon immer der große Treiber der Veränderung gewesen. Also von daher kenne ich in der AI, was möglich ist. Und was wir selber tun, kenne ich eigentlich fast alle Initiativen in der [Organisation]-Gruppe. #00:10:55-5#</w:t>
      </w:r>
    </w:p>
    <w:p w14:paraId="2BB9180B" w14:textId="77777777" w:rsidR="003E4608" w:rsidRPr="003E4608" w:rsidRDefault="003E4608" w:rsidP="003E4608">
      <w:pPr>
        <w:tabs>
          <w:tab w:val="left" w:pos="3402"/>
        </w:tabs>
        <w:spacing w:after="0"/>
        <w:rPr>
          <w:rFonts w:cs="Arial"/>
          <w:sz w:val="16"/>
          <w:szCs w:val="16"/>
        </w:rPr>
      </w:pPr>
    </w:p>
    <w:p w14:paraId="76DC3270" w14:textId="77777777" w:rsidR="003E4608" w:rsidRPr="003E4608" w:rsidRDefault="003E4608" w:rsidP="003E4608">
      <w:pPr>
        <w:tabs>
          <w:tab w:val="left" w:pos="3402"/>
        </w:tabs>
        <w:spacing w:after="0"/>
        <w:rPr>
          <w:rFonts w:cs="Arial"/>
          <w:sz w:val="16"/>
          <w:szCs w:val="16"/>
        </w:rPr>
      </w:pPr>
      <w:r w:rsidRPr="003E4608">
        <w:rPr>
          <w:rFonts w:cs="Arial"/>
          <w:sz w:val="16"/>
          <w:szCs w:val="16"/>
        </w:rPr>
        <w:t>I: Wunderbar. Wenn wir dann mal konkret reingehen und sagen: Wie entstehen denn diese Initiativen in der [Organisation]? Also da ist eher so die Frage nach: Wer gibt den Impuls? Und wie laufen dann solchen Prozesse an? #00:11:13-9#</w:t>
      </w:r>
    </w:p>
    <w:p w14:paraId="7887E7B9" w14:textId="77777777" w:rsidR="003E4608" w:rsidRPr="003E4608" w:rsidRDefault="003E4608" w:rsidP="003E4608">
      <w:pPr>
        <w:tabs>
          <w:tab w:val="left" w:pos="3402"/>
        </w:tabs>
        <w:spacing w:after="0"/>
        <w:rPr>
          <w:rFonts w:cs="Arial"/>
          <w:sz w:val="16"/>
          <w:szCs w:val="16"/>
        </w:rPr>
      </w:pPr>
    </w:p>
    <w:p w14:paraId="10D199EC" w14:textId="77777777" w:rsidR="003E4608" w:rsidRPr="003E4608" w:rsidRDefault="003E4608" w:rsidP="003E4608">
      <w:pPr>
        <w:tabs>
          <w:tab w:val="left" w:pos="3402"/>
        </w:tabs>
        <w:spacing w:after="0"/>
        <w:rPr>
          <w:rFonts w:cs="Arial"/>
          <w:sz w:val="16"/>
          <w:szCs w:val="16"/>
        </w:rPr>
      </w:pPr>
      <w:r w:rsidRPr="003E4608">
        <w:rPr>
          <w:rFonts w:cs="Arial"/>
          <w:sz w:val="16"/>
          <w:szCs w:val="16"/>
        </w:rPr>
        <w:t>B: Also ich denke, was sehr stark ist: Es ist sehr opportunistisch. Also was will ich damit sagen? Es gibt eine Idee aus der Peripherie, irgendeine Landesgesellschaft oder irgendjemand hat in irgendeinem Bereich eine Idee und, na, möchte das auch mit Machine-Learning oder AI unterstützen. Und dann werden die Ideen ventiliert. Und die kommen dann auch dann irgendwann mal ins Headquarter. Und jetzt gibt es zwei Wege. Ein Weg ist: Eine Landesgesellschaft probiert das selber mal aus in seinem Umfeld. Oder es erzeugt Resonanz im Headquarter und dann im wird eine Headquarter-Initiative gemacht. Also was bei dem Thema eigentlich dann/ weil wir ja auch sehr ein effizienzgetriebener Laden ist. Gar nicht so beliebt ist, wenn die in der Peripherie da Ideen gemacht werden, weil man sagt: Ja, wir können ja nicht sechzig Mal KI neu erfinden für die [Organisation]. Also versucht man natürlich da relativ schnell, eine Rückkopplung in die Gruppe zu machen. Und dann gibt es aber ein organisatorisches Problem. Also das ist meine Erfahrung. Bin 25 Jahre übrigens bei der [Organisation] und 23 Jahre in der IT. Also von daher kenne ich alles. Oder sehr viel, alles ist übertrieben, aber sehr viel. Und da würde ich sagen: Wie immer bei Innovation in klassischen Organisationen, wenn Sie eine coole Idee haben: so lange wie möglich geheim halten. (...) Weil das geht ratzfatz, dass die dann, wenn sie in die Mangel der Governance sozusagen oder der Zuständigkeiten geht, dann wird es ziemlich schnell zerredet. Deswegen würde ich auch immer in KI sagen: Du musst deinen Prototypen eigentlich schon früh Praxis, also Minimal Viable Product machen, und dann Verbündete finden. Ob lokal oder in der Gruppe, das ist dann egal. Also dass du dann Resonanz erzeugst. Ja? Also man solle das relativ schnell machen. #00:13:45-1#</w:t>
      </w:r>
    </w:p>
    <w:p w14:paraId="540AB3FF" w14:textId="77777777" w:rsidR="003E4608" w:rsidRPr="003E4608" w:rsidRDefault="003E4608" w:rsidP="003E4608">
      <w:pPr>
        <w:tabs>
          <w:tab w:val="left" w:pos="3402"/>
        </w:tabs>
        <w:spacing w:after="0"/>
        <w:rPr>
          <w:rFonts w:cs="Arial"/>
          <w:sz w:val="16"/>
          <w:szCs w:val="16"/>
        </w:rPr>
      </w:pPr>
    </w:p>
    <w:p w14:paraId="39A81F7E" w14:textId="77777777" w:rsidR="003E4608" w:rsidRPr="003E4608" w:rsidRDefault="003E4608" w:rsidP="003E4608">
      <w:pPr>
        <w:tabs>
          <w:tab w:val="left" w:pos="3402"/>
        </w:tabs>
        <w:spacing w:after="0"/>
        <w:rPr>
          <w:rFonts w:cs="Arial"/>
          <w:sz w:val="16"/>
          <w:szCs w:val="16"/>
        </w:rPr>
      </w:pPr>
      <w:r w:rsidRPr="003E4608">
        <w:rPr>
          <w:rFonts w:cs="Arial"/>
          <w:sz w:val="16"/>
          <w:szCs w:val="16"/>
        </w:rPr>
        <w:t>I: Haben Sie da ein Beispiel, was Sie da gerade im Kopf haben, wo das so gelaufen ist, was dann nachher auch, sage ich mal, implementiert und vielleicht skaliert wurde? #00:13:53-8#</w:t>
      </w:r>
    </w:p>
    <w:p w14:paraId="01CD0729" w14:textId="77777777" w:rsidR="003E4608" w:rsidRPr="003E4608" w:rsidRDefault="003E4608" w:rsidP="003E4608">
      <w:pPr>
        <w:tabs>
          <w:tab w:val="left" w:pos="3402"/>
        </w:tabs>
        <w:spacing w:after="0"/>
        <w:rPr>
          <w:rFonts w:cs="Arial"/>
          <w:sz w:val="16"/>
          <w:szCs w:val="16"/>
        </w:rPr>
      </w:pPr>
    </w:p>
    <w:p w14:paraId="31984FF7" w14:textId="77777777" w:rsidR="003E4608" w:rsidRPr="003E4608" w:rsidRDefault="003E4608" w:rsidP="003E4608">
      <w:pPr>
        <w:tabs>
          <w:tab w:val="left" w:pos="3402"/>
        </w:tabs>
        <w:spacing w:after="0"/>
        <w:rPr>
          <w:rFonts w:cs="Arial"/>
          <w:sz w:val="16"/>
          <w:szCs w:val="16"/>
        </w:rPr>
      </w:pPr>
      <w:r w:rsidRPr="003E4608">
        <w:rPr>
          <w:rFonts w:cs="Arial"/>
          <w:sz w:val="16"/>
          <w:szCs w:val="16"/>
        </w:rPr>
        <w:t>B: Ja, eben nicht. Also deswegen ist es/ Also ich kenne immer nur Ideen. Also zum Beispiel ein war, mal so einen Assistenten, so einen Beratungsservice-Assistenten zu machen und dann praktisch nicht mehr die Beantwortung der Fragen oder Servicefragen über regelbasiert zu machen, sondern über KI. Und, ja, pfft, das ist da so weit gediehen, bis man es in die Produktion gegangen ist. Und dann war natürlich in der Produktion die Leute nicht ganz so zufrieden mit den Antworten oder mit den Vorschlägen der KI. Und dann wird das schnell, diffundiert dann sehr schnell die Idee. Also ehrlicherweise muss man sagen: Da gibt es aber auch. Ich weiß nicht, wie sie es in anderen Unternehmen sehen. Da gibt es wenigstens bei uns ein systemisches Problem. Weil so wie eine [Organisation], eine Versicherung/ ich glaube, es gibt es aber auch in den Banken, die haben kein Innovationsbudget. Also wenn man eine Idee hat, dann muss man die Idee, die muss auch dann irgendwie Nutzen springen und Erfolg haben. Also man kann nicht erstmal forschen sozusagen und dann auch nur ein Pal Sachen einfach wegwerfen, weil es ein Irrweg war. Also geht irgendwie nicht. Und das ist ein Innovationskiller meiner Meinung nach. Man müsste ein klares Innovationsbudget haben. Und dass nicht sozusagen da Business-Cases hinterlegt ist und auch nicht vom Finance und Controlling so überwacht wird. #00:15:38-8#</w:t>
      </w:r>
    </w:p>
    <w:p w14:paraId="3B4086AF" w14:textId="77777777" w:rsidR="003E4608" w:rsidRPr="003E4608" w:rsidRDefault="003E4608" w:rsidP="003E4608">
      <w:pPr>
        <w:tabs>
          <w:tab w:val="left" w:pos="3402"/>
        </w:tabs>
        <w:spacing w:after="0"/>
        <w:rPr>
          <w:rFonts w:cs="Arial"/>
          <w:sz w:val="16"/>
          <w:szCs w:val="16"/>
        </w:rPr>
      </w:pPr>
    </w:p>
    <w:p w14:paraId="357BAAC9" w14:textId="77777777" w:rsidR="003E4608" w:rsidRPr="003E4608" w:rsidRDefault="003E4608" w:rsidP="003E4608">
      <w:pPr>
        <w:tabs>
          <w:tab w:val="left" w:pos="3402"/>
        </w:tabs>
        <w:spacing w:after="0"/>
        <w:rPr>
          <w:rFonts w:cs="Arial"/>
          <w:sz w:val="16"/>
          <w:szCs w:val="16"/>
        </w:rPr>
      </w:pPr>
      <w:r w:rsidRPr="003E4608">
        <w:rPr>
          <w:rFonts w:cs="Arial"/>
          <w:sz w:val="16"/>
          <w:szCs w:val="16"/>
        </w:rPr>
        <w:t>I: (...) Können wir vielleicht im Nachgang nochmal drüber reden, was ich da so gesehen habe bisher. #00:15:45-7#</w:t>
      </w:r>
    </w:p>
    <w:p w14:paraId="6453B83C" w14:textId="77777777" w:rsidR="003E4608" w:rsidRPr="003E4608" w:rsidRDefault="003E4608" w:rsidP="003E4608">
      <w:pPr>
        <w:tabs>
          <w:tab w:val="left" w:pos="3402"/>
        </w:tabs>
        <w:spacing w:after="0"/>
        <w:rPr>
          <w:rFonts w:cs="Arial"/>
          <w:sz w:val="16"/>
          <w:szCs w:val="16"/>
        </w:rPr>
      </w:pPr>
    </w:p>
    <w:p w14:paraId="7ACFC01E" w14:textId="77777777" w:rsidR="003E4608" w:rsidRPr="003E4608" w:rsidRDefault="003E4608" w:rsidP="003E4608">
      <w:pPr>
        <w:tabs>
          <w:tab w:val="left" w:pos="3402"/>
        </w:tabs>
        <w:spacing w:after="0"/>
        <w:rPr>
          <w:rFonts w:cs="Arial"/>
          <w:sz w:val="16"/>
          <w:szCs w:val="16"/>
        </w:rPr>
      </w:pPr>
      <w:r w:rsidRPr="003E4608">
        <w:rPr>
          <w:rFonts w:cs="Arial"/>
          <w:sz w:val="16"/>
          <w:szCs w:val="16"/>
        </w:rPr>
        <w:t>B: Hm, hm (bejahend). #00:15:46-6#</w:t>
      </w:r>
    </w:p>
    <w:p w14:paraId="0F0A3570" w14:textId="77777777" w:rsidR="003E4608" w:rsidRPr="003E4608" w:rsidRDefault="003E4608" w:rsidP="003E4608">
      <w:pPr>
        <w:tabs>
          <w:tab w:val="left" w:pos="3402"/>
        </w:tabs>
        <w:spacing w:after="0"/>
        <w:rPr>
          <w:rFonts w:cs="Arial"/>
          <w:sz w:val="16"/>
          <w:szCs w:val="16"/>
        </w:rPr>
      </w:pPr>
    </w:p>
    <w:p w14:paraId="15B0CAF4" w14:textId="77777777" w:rsidR="003E4608" w:rsidRPr="003E4608" w:rsidRDefault="003E4608" w:rsidP="003E4608">
      <w:pPr>
        <w:tabs>
          <w:tab w:val="left" w:pos="3402"/>
        </w:tabs>
        <w:spacing w:after="0"/>
        <w:rPr>
          <w:rFonts w:cs="Arial"/>
          <w:sz w:val="16"/>
          <w:szCs w:val="16"/>
        </w:rPr>
      </w:pPr>
      <w:r w:rsidRPr="003E4608">
        <w:rPr>
          <w:rFonts w:cs="Arial"/>
          <w:sz w:val="16"/>
          <w:szCs w:val="16"/>
        </w:rPr>
        <w:t>I: An der Ecke, weil es sicherlich ein interessanter Punkt ist. #00:15:50-9#</w:t>
      </w:r>
    </w:p>
    <w:p w14:paraId="3A66AE22" w14:textId="77777777" w:rsidR="003E4608" w:rsidRPr="003E4608" w:rsidRDefault="003E4608" w:rsidP="003E4608">
      <w:pPr>
        <w:tabs>
          <w:tab w:val="left" w:pos="3402"/>
        </w:tabs>
        <w:spacing w:after="0"/>
        <w:rPr>
          <w:rFonts w:cs="Arial"/>
          <w:sz w:val="16"/>
          <w:szCs w:val="16"/>
        </w:rPr>
      </w:pPr>
    </w:p>
    <w:p w14:paraId="103330BC" w14:textId="77777777" w:rsidR="003E4608" w:rsidRPr="003E4608" w:rsidRDefault="003E4608" w:rsidP="003E4608">
      <w:pPr>
        <w:tabs>
          <w:tab w:val="left" w:pos="3402"/>
        </w:tabs>
        <w:spacing w:after="0"/>
        <w:rPr>
          <w:rFonts w:cs="Arial"/>
          <w:sz w:val="16"/>
          <w:szCs w:val="16"/>
        </w:rPr>
      </w:pPr>
      <w:r w:rsidRPr="003E4608">
        <w:rPr>
          <w:rFonts w:cs="Arial"/>
          <w:sz w:val="16"/>
          <w:szCs w:val="16"/>
        </w:rPr>
        <w:t>B: Vielleicht fällt mir gerade in dem Punkt ein. Und das hat mich also vom Ansatz her total, naja, sage ich mal, paar große Fragezeichen gemacht. Da habe ich gesagt: Also, wenn ich jetzt ein/ Ich habe ja gesagt: Ich berichte dem CTO. Und dann gibt es noch einen Chief Operations Officer. Aber den kann man ja immer sagen. Ein Operations-Officer ist ja landläufig in Unternehmen der Effizienz-Officer. Und Effizienz ist meine Meinung sowieso der Killer für Machine-Learning, ja? Da ist ja gerade Resilienz, Redundanz, Pattern und so weiter. Es ist diametrales Denken. Und damit hat man sowieso Probleme. Und ich habe einen Mitarbeiter gehabt. Und der ist dann zu [Organisation] hier in [Ort] zu KI gegangen, also zu Artifical-Intelligence. Und nach den ersten hundert Tagen hat der eingeladen. Und da war ich mal dort. Und haben wir einen Vortrag, das gab so ein Vorträge für Kunden, Partner oder Interessierte von [Organisation]. Und da war es hundert, zweihundert, Dreihunderter-, Vierhunderter- und Fünfhunderter-Vorträge. Na gut, das war mir schon klar. Also in den Fünfhunderter gehe ich da nicht rein. Da bin ich so einen Zweihunderter reingegangen. Aber richtig viel verstanden habe ich aber in den Zweihunderter-Vortrage auch nicht. Aber was ich verstanden habe, war: Das war (unv. #00:17:25-6#) beeindruckend. Da hat einer vorgetragen, aber nicht klassisch mit PowerPoint oder sonst was. Der hat vorgetragen und er hat einen Use-Case implementiert während seinen 45. Also glaube, der Use-Case war Helmerkennung, ob ein Mensch auf einer Baustelle Helme aufhat oder nicht. Und haben die ganzen Bibliotheken verwendet, die es so gibt und programmiert bisschen Python. Aber dann alles aus Bibliotheken zusammengesetzt. Und da habe ich gedacht: Puh! Also die machen das so. Und was ist da mit einer klassischen IT-Organisation und Organisation in der [Organisation]. Das ist so Eckhäuser weiter. Das wird noch eine Riesen-, Riesenthema. #00:18:12-8#</w:t>
      </w:r>
    </w:p>
    <w:p w14:paraId="16E162BB" w14:textId="77777777" w:rsidR="003E4608" w:rsidRPr="003E4608" w:rsidRDefault="003E4608" w:rsidP="003E4608">
      <w:pPr>
        <w:tabs>
          <w:tab w:val="left" w:pos="3402"/>
        </w:tabs>
        <w:spacing w:after="0"/>
        <w:rPr>
          <w:rFonts w:cs="Arial"/>
          <w:sz w:val="16"/>
          <w:szCs w:val="16"/>
        </w:rPr>
      </w:pPr>
    </w:p>
    <w:p w14:paraId="5F956FE1" w14:textId="77777777" w:rsidR="003E4608" w:rsidRPr="003E4608" w:rsidRDefault="003E4608" w:rsidP="003E4608">
      <w:pPr>
        <w:tabs>
          <w:tab w:val="left" w:pos="3402"/>
        </w:tabs>
        <w:spacing w:after="0"/>
        <w:rPr>
          <w:rFonts w:cs="Arial"/>
          <w:sz w:val="16"/>
          <w:szCs w:val="16"/>
        </w:rPr>
      </w:pPr>
      <w:r w:rsidRPr="003E4608">
        <w:rPr>
          <w:rFonts w:cs="Arial"/>
          <w:sz w:val="16"/>
          <w:szCs w:val="16"/>
        </w:rPr>
        <w:t>I: Wie ist denn vielleicht da dann von dem Punkt springend auf so die Strategie der [Organisation], was Entwicklungen, Organisationsaufbau, -ablauf und Kultur angeht? Gibt es da eine Initiative, die da in [Ort] entsprechend läuft? #00:18:34-0#</w:t>
      </w:r>
    </w:p>
    <w:p w14:paraId="02F203AD" w14:textId="77777777" w:rsidR="003E4608" w:rsidRPr="003E4608" w:rsidRDefault="003E4608" w:rsidP="003E4608">
      <w:pPr>
        <w:tabs>
          <w:tab w:val="left" w:pos="3402"/>
        </w:tabs>
        <w:spacing w:after="0"/>
        <w:rPr>
          <w:rFonts w:cs="Arial"/>
          <w:sz w:val="16"/>
          <w:szCs w:val="16"/>
        </w:rPr>
      </w:pPr>
    </w:p>
    <w:p w14:paraId="1983BDC5" w14:textId="77777777" w:rsidR="003E4608" w:rsidRPr="003E4608" w:rsidRDefault="003E4608" w:rsidP="003E4608">
      <w:pPr>
        <w:tabs>
          <w:tab w:val="left" w:pos="3402"/>
        </w:tabs>
        <w:spacing w:after="0"/>
        <w:rPr>
          <w:rFonts w:cs="Arial"/>
          <w:sz w:val="16"/>
          <w:szCs w:val="16"/>
        </w:rPr>
      </w:pPr>
      <w:r w:rsidRPr="003E4608">
        <w:rPr>
          <w:rFonts w:cs="Arial"/>
          <w:sz w:val="16"/>
          <w:szCs w:val="16"/>
        </w:rPr>
        <w:t>B: Ja, das gibt es, gibt es. Die Herausforderung ist aber: Wir sind gerade auch so im Wechsel beim IT. Wie gesagt: Das ist ja ziemlich ungewöhnlich, da in diesem CTO und einen COO berichte. Das liegt aber daran, dass der COO entweder Ende dieses Jahres ausscheidet oder vielleicht noch eins oder zwei Jahre verlängert kriegt. Da ist gerade der Umbruch. Und hierarchischer Umbruch ist immer schwierig. Und aber mit meinem direkten Vorstand, mit dem CTO, bin ich mir schon klar: Wir müssen auf jeden Fall einen AI und Data-Initiative starten. Oder sagen wir mal PI, AI und Data. Weil dieses datengetriebene Business-Intelligence angereichert mit AI ist der Schlüssel einer jeden Company. Also ob, ja, ob die jetzt [Organisation] heißt, ob die [Organisation] heißt. Es gilt aber auch für [Organisation]. Also die Initiative wird kommen. Damit muss man dann natürlich ganz anders arbeiten. Wenn man natürlich sieht, dass mit eins, zwei Leuten Marketinglösungen bauen kann. Jetzt nehme ich mal, wenn ich diese [Organisation]-Leute hätte. Es ist ja irrsinnig. Da brauche ja keine riesengroße IT mehr. Also ich denke, für die [Organisation] eine große Herausforderung: Wir brauchen hochgradig standardisierte Plattformen, Policy, also Vertragsverwaltung, Schadensverwalten. Aber wir brauchen extrem schnelle, agile und da cloudifizierte Anwendungen, also Applikationsentwicklung mit sehr kleinen Applikationsteams, und die direkt an das Business gehängt. Ja. Muss aber natürlich noch sicher sein. Sonst also darum kommt Information-Security. Wenn da was baue und das ist dann am zweiten Tag gehackt, dann habe ich auch nichts gewonnen. Also diese zwei Dinge, die muss man wirklich gut machen. Also in die Cloud gehen, auf Ressourcen zugreifen und dann aber extrem schnell/ Also Marketing ist ja so schnell. Also wenn Sie Kundeninteraktion machen, müssen Sie ja extrem schnell auf Veränderung reagieren können. Also das dürfen Sie gerne zitieren. Vor allem beim Kundeninteraktionen und Marketing gibt es, gilt der Dschungelspruch: Either you are fast or you are food. Also entweder bist du schnell oder du wirst gefressen. #00:21:16-8#</w:t>
      </w:r>
    </w:p>
    <w:p w14:paraId="6E13F1B4" w14:textId="77777777" w:rsidR="003E4608" w:rsidRPr="003E4608" w:rsidRDefault="003E4608" w:rsidP="003E4608">
      <w:pPr>
        <w:tabs>
          <w:tab w:val="left" w:pos="3402"/>
        </w:tabs>
        <w:spacing w:after="0"/>
        <w:rPr>
          <w:rFonts w:cs="Arial"/>
          <w:sz w:val="16"/>
          <w:szCs w:val="16"/>
        </w:rPr>
      </w:pPr>
    </w:p>
    <w:p w14:paraId="0E2C6DA5" w14:textId="77777777" w:rsidR="003E4608" w:rsidRPr="003E4608" w:rsidRDefault="003E4608" w:rsidP="003E4608">
      <w:pPr>
        <w:tabs>
          <w:tab w:val="left" w:pos="3402"/>
        </w:tabs>
        <w:spacing w:after="0"/>
        <w:rPr>
          <w:rFonts w:cs="Arial"/>
          <w:sz w:val="16"/>
          <w:szCs w:val="16"/>
        </w:rPr>
      </w:pPr>
      <w:r w:rsidRPr="003E4608">
        <w:rPr>
          <w:rFonts w:cs="Arial"/>
          <w:sz w:val="16"/>
          <w:szCs w:val="16"/>
        </w:rPr>
        <w:t>I: (...) Vielleicht kurz mal, weil Sie sagten, ganz kurz ein Ausflug: Information-Security. Habe ich bisher auch noch nicht so häufig jetzt als Thema, was beikam. Wie sehen Sie denn da die Entwicklung, jetzt mal versuchen sich mal in die Marketingperspektive reinzusetzen. Ja, es ist eher ein IT-Thema. Aber da entwickelt sich ja was. Und da braucht man auch, da geht es um Knowhow, was eine Organisation haben muss, um an der Ecke einfach die Dinge richtig zu machen ohne langsam zu werden. Wie ist denn da so Ihre Perspektive auf, was man da in der Organisation tun muss, damit man da gut ist? #00:22:03-0#</w:t>
      </w:r>
    </w:p>
    <w:p w14:paraId="5977121B" w14:textId="77777777" w:rsidR="003E4608" w:rsidRPr="003E4608" w:rsidRDefault="003E4608" w:rsidP="003E4608">
      <w:pPr>
        <w:tabs>
          <w:tab w:val="left" w:pos="3402"/>
        </w:tabs>
        <w:spacing w:after="0"/>
        <w:rPr>
          <w:rFonts w:cs="Arial"/>
          <w:sz w:val="16"/>
          <w:szCs w:val="16"/>
        </w:rPr>
      </w:pPr>
    </w:p>
    <w:p w14:paraId="47FE745E" w14:textId="77777777" w:rsidR="003E4608" w:rsidRPr="003E4608" w:rsidRDefault="003E4608" w:rsidP="003E4608">
      <w:pPr>
        <w:tabs>
          <w:tab w:val="left" w:pos="3402"/>
        </w:tabs>
        <w:spacing w:after="0"/>
        <w:rPr>
          <w:rFonts w:cs="Arial"/>
          <w:sz w:val="16"/>
          <w:szCs w:val="16"/>
        </w:rPr>
      </w:pPr>
      <w:r w:rsidRPr="003E4608">
        <w:rPr>
          <w:rFonts w:cs="Arial"/>
          <w:sz w:val="16"/>
          <w:szCs w:val="16"/>
        </w:rPr>
        <w:t>B: Also als allererstes braucht man natürlich auch im Business Awareness für das Thema. Also man braucht Awareness, ein Training, um überhaupt zu verstehen: Was heißt denn überhaupt Information-Security? Ist ähnlich schwierig für normale Business-Leute wie Machine-Learning. Also was steckt denn da wirklich dahinter? Wo sind die Grenzen der Möglichkeit? Wenn die beiden auch noch zusammenkommen, wird es noch schwieriger. Warum wird es noch viel schwieriger, Information-Security und KI? Weil man nicht nur, sage ich mal den Code oder dir Programme manipulieren kann, um dann sozusagen was abzuziehen oder zu zerstören. Man kann ja KI-Probleme extrem leicht manipulieren, indem man den Dateneingang manipuliert. Ja? Und dann verarbeitet der halt Quatsch. Und dann kommt natürlich nur Quatsch rein. Also man kann die relativ schnell faken, diese KI-Systeme. Ja? Also das wird man alles noch (erlernen #00:23:06-7#), selbstfahrende Autos. Also das wird noch spannend. Also wenn dann irgendwelche spaßbefreiten Leute dann da irgendwelche Ampeln simulieren, dass die auf Grün springen, obwohl die gar nicht auf Grün gesprungen sind und so, und, und, und. Also das ist ja noch unvorstellbar, was da alles noch auf uns zukommt. Also das ist das eine: Awareness, Verständnis. Das Zweite würde ich sagen: Du musst auch eine starke IT haben, ein Ökosystem, das man erkennt relativ schnell. Also man könnte das Risk-Mitigation, Risk-Reduce nehmen. Also dass man sehr schnell erkennt und dass man angegriffen wird. Also man muss wirklich sagen: Information-Security bedeutet, es greift dich halt jemand an. Das ist nicht: da ist irgendwo ein Feuer oder sonst was. Nein, das sind Menschen mit extrem interessanten Tools. Und die greifen dich an. So. Und das muss die (unv. #00:24:03-0#) natürlich wie immer im Krieg erstmal mitkriegen. Also erstmal musst dich absichern, so gut es geht, dass der dich gar nicht angreifen kann. Okay. Aber die kommen durch. Dann musst ihn extrem schnell entdecken, Detection. Und wenn du ihn entdeckst, dann brauchst du/ Und darfst du gar nicht dran glauben. Wenn du dann meinst, du fightest alleine mit dem, dann hast schon verloren. Also du musst gute Partner haben im Response. Also dass du dann auch dich verteidigen kannst. Und das muss man sich bewusst machen. Also dass man diesen Dreiklang Protection, Detection und Response, dass man den beherrscht. Und der geht nur über ein Eco-System. Nur: Er kann auch nicht komplett externalisiert werden, weil dann bist du total abhängig von den anderen. Ja? Also wenn du so nur Söldnerheere hast, das klappt auch nicht. Hat noch nie geklappt. Also du musst eigene Kapazitäten oder eigene Kompetenzen aufbauen in der IT, die aber extrem gut verwoben sind mit dem Business. #00:25:08-0#</w:t>
      </w:r>
    </w:p>
    <w:p w14:paraId="07C31CD5" w14:textId="77777777" w:rsidR="003E4608" w:rsidRPr="003E4608" w:rsidRDefault="003E4608" w:rsidP="003E4608">
      <w:pPr>
        <w:tabs>
          <w:tab w:val="left" w:pos="3402"/>
        </w:tabs>
        <w:spacing w:after="0"/>
        <w:rPr>
          <w:rFonts w:cs="Arial"/>
          <w:sz w:val="16"/>
          <w:szCs w:val="16"/>
        </w:rPr>
      </w:pPr>
    </w:p>
    <w:p w14:paraId="6335D352" w14:textId="77777777" w:rsidR="003E4608" w:rsidRPr="003E4608" w:rsidRDefault="003E4608" w:rsidP="003E4608">
      <w:pPr>
        <w:spacing w:after="0"/>
        <w:rPr>
          <w:rFonts w:cs="Arial"/>
          <w:sz w:val="16"/>
          <w:szCs w:val="16"/>
        </w:rPr>
      </w:pPr>
      <w:r w:rsidRPr="003E4608">
        <w:rPr>
          <w:rFonts w:cs="Arial"/>
          <w:sz w:val="16"/>
          <w:szCs w:val="16"/>
        </w:rPr>
        <w:t>I: Sie haben es gerade schon angesprochen, dass die Partner das Ökosystem/ Arbeitet Ihr Unternehmen in dem Thema künstliche Intelligenz mit Partnern zusammen? Beziehungsweise gibt es irgendwo, vielleicht gar nicht auf einer operativen, aber zumindest auf einer Innovationsebene, Impulsgeber? #00:25:28-7#</w:t>
      </w:r>
    </w:p>
    <w:p w14:paraId="22F8D69E" w14:textId="77777777" w:rsidR="003E4608" w:rsidRPr="003E4608" w:rsidRDefault="003E4608" w:rsidP="003E4608">
      <w:pPr>
        <w:spacing w:after="0"/>
        <w:rPr>
          <w:rFonts w:cs="Arial"/>
          <w:sz w:val="16"/>
          <w:szCs w:val="16"/>
        </w:rPr>
      </w:pPr>
    </w:p>
    <w:p w14:paraId="3F4E3F78" w14:textId="77777777" w:rsidR="003E4608" w:rsidRPr="003E4608" w:rsidRDefault="003E4608" w:rsidP="003E4608">
      <w:pPr>
        <w:spacing w:after="0"/>
        <w:rPr>
          <w:rFonts w:cs="Arial"/>
          <w:sz w:val="16"/>
          <w:szCs w:val="16"/>
        </w:rPr>
      </w:pPr>
      <w:r w:rsidRPr="003E4608">
        <w:rPr>
          <w:rFonts w:cs="Arial"/>
          <w:sz w:val="16"/>
          <w:szCs w:val="16"/>
        </w:rPr>
        <w:t>B: Ja. Also verschiedene, also alle Richtungen. Ich glaube, wir haben einen Lehrstuhl sogar finanziert an der [Organisation] oder teilweise finanziert. Dann halt wirklich auch mit den ganz Großen, also ob [Organisation] oder auch da Kooperation. Und wo wir auch drin sind: Also so kleinere Firmen, also die, wo wir uns beteiligen beziehungsweise wo wir auch so Innovationspartnerschaften haben. #00:26:03-5#</w:t>
      </w:r>
    </w:p>
    <w:p w14:paraId="37E5B0CA" w14:textId="77777777" w:rsidR="003E4608" w:rsidRPr="003E4608" w:rsidRDefault="003E4608" w:rsidP="003E4608">
      <w:pPr>
        <w:spacing w:after="0"/>
        <w:rPr>
          <w:rFonts w:cs="Arial"/>
          <w:sz w:val="16"/>
          <w:szCs w:val="16"/>
        </w:rPr>
      </w:pPr>
    </w:p>
    <w:p w14:paraId="01BC1931" w14:textId="77777777" w:rsidR="003E4608" w:rsidRPr="003E4608" w:rsidRDefault="003E4608" w:rsidP="003E4608">
      <w:pPr>
        <w:spacing w:after="0"/>
        <w:rPr>
          <w:rFonts w:cs="Arial"/>
          <w:sz w:val="16"/>
          <w:szCs w:val="16"/>
        </w:rPr>
      </w:pPr>
      <w:r w:rsidRPr="003E4608">
        <w:rPr>
          <w:rFonts w:cs="Arial"/>
          <w:sz w:val="16"/>
          <w:szCs w:val="16"/>
        </w:rPr>
        <w:t>I: Wie kommt das Wissen von den Partnern in Ihre Organisation? #00:26:07-8#</w:t>
      </w:r>
    </w:p>
    <w:p w14:paraId="281F1E2E" w14:textId="77777777" w:rsidR="003E4608" w:rsidRPr="003E4608" w:rsidRDefault="003E4608" w:rsidP="003E4608">
      <w:pPr>
        <w:spacing w:after="0"/>
        <w:rPr>
          <w:rFonts w:cs="Arial"/>
          <w:sz w:val="16"/>
          <w:szCs w:val="16"/>
        </w:rPr>
      </w:pPr>
    </w:p>
    <w:p w14:paraId="4CD59916" w14:textId="77777777" w:rsidR="003E4608" w:rsidRPr="003E4608" w:rsidRDefault="003E4608" w:rsidP="003E4608">
      <w:pPr>
        <w:spacing w:after="0"/>
        <w:rPr>
          <w:rFonts w:cs="Arial"/>
          <w:sz w:val="16"/>
          <w:szCs w:val="16"/>
        </w:rPr>
      </w:pPr>
      <w:r w:rsidRPr="003E4608">
        <w:rPr>
          <w:rFonts w:cs="Arial"/>
          <w:sz w:val="16"/>
          <w:szCs w:val="16"/>
        </w:rPr>
        <w:t>B: Ja, wie gesagt: Also in meinem Gefühl ist es extrem schwach. Also aber da habe ich jetzt ein bisschen Kritik an meinen eigenem Unternehmen. Weil so ein großes Thema, das muss man zentral begleiten und da muss man ins Investment gehen. Aber das ist nicht beliebt, also ins Investment gehen. Und genau diese neuen Innovationen/ und wie schnelllebig das ist. Ich sehe es auch noch an anderen Bereich, wo diese Organisationsstrukturen einfach zu langsam sind. Dieses Ganze, ich nenne es mal Def-Sec-OPs, Develop and Secure Operations. Also dass du entwickelst und sicher das gleich in Produktion bringst, IT. Und wir reden ja über den virtuellen Raum. Das ist ja alles IT. Und deswegen musst du ja kucken: Wie kriegst du denn das auf die Maschinen? Da ist so eine Dynamik und so viele verschieden Produkte, die man da hat und automatisiertes Testing und was es da alles gibt. Und diese ganze Wissen reinzubringen, da haben die Organisationen überhaupt noch gar kein, ich würde sagen, gar kein Konzept. Und damit kommen die ganzen Tools und Werkzeuge und Integrationssysteme, die kommen dann von einem Architekten links. Und dann einen Architekten rechts. Und ich hatte gestern auch so ein Beispiel. Oder von einem Entwickler, und das ist nicht kontinulierlich. Also die sind sehr wankelmütig. Da hast du vor einem halben Jahr das Tool. Und dann hatte ich/ Da habe ich gesagt: Gut, dann kaufen wir jetzt dieses Tool. Dann waren die schon wieder auf ein anderes Tool. Habe ich gesagt: Seid ihr wahnsinnig? Also das geht ja nicht. Also gestern war es noch das. Jetzt sollen wir plötzlich das kaufen. Also das ist echt schwierig, also wie man da ausprobiert. Und dann gibt es ja auf der Partnerseite was anderes. Du kannst ja erstmal die Tools verwenden for free. Hm (fragend)? Und dann kannst die in der Cloud da was ausprobieren. Dann sind sie alle begeistert, wie schnell das geht. Und aber wie bringst du das dann rein in einen große verteilte Organisation? Riesenherausforderung! Ja. Und das ist ja nochmal zum Quadrat bei AI, wie schnell es da geht, neue Tools, neue Modelle, neue Bibliotheken. Also das ist/ #00:28:32-7#</w:t>
      </w:r>
    </w:p>
    <w:p w14:paraId="395ED1AF" w14:textId="77777777" w:rsidR="003E4608" w:rsidRPr="003E4608" w:rsidRDefault="003E4608" w:rsidP="003E4608">
      <w:pPr>
        <w:spacing w:after="0"/>
        <w:rPr>
          <w:rFonts w:cs="Arial"/>
          <w:sz w:val="16"/>
          <w:szCs w:val="16"/>
        </w:rPr>
      </w:pPr>
    </w:p>
    <w:p w14:paraId="059F079C" w14:textId="77777777" w:rsidR="003E4608" w:rsidRPr="003E4608" w:rsidRDefault="003E4608" w:rsidP="003E4608">
      <w:pPr>
        <w:spacing w:after="0"/>
        <w:rPr>
          <w:rFonts w:cs="Arial"/>
          <w:sz w:val="16"/>
          <w:szCs w:val="16"/>
        </w:rPr>
      </w:pPr>
      <w:r w:rsidRPr="003E4608">
        <w:rPr>
          <w:rFonts w:cs="Arial"/>
          <w:sz w:val="16"/>
          <w:szCs w:val="16"/>
        </w:rPr>
        <w:t>I: (...) Wie ist da so in Ihrem Unternehmen die Personal- und Organisationsentwicklung dran? Also welche Schritte werden unternommen, damit man da die Organisation (...) hin entwickelt, weil ist ja auch nicht, was man von heute auf morgen so hinkriegt, sondern es ist eine über Jahre eigentlich. Gibt es da ein Programm, Initiative, eine // Struktur? #00:29:01-4#</w:t>
      </w:r>
    </w:p>
    <w:p w14:paraId="40F3A7C4" w14:textId="77777777" w:rsidR="003E4608" w:rsidRPr="003E4608" w:rsidRDefault="003E4608" w:rsidP="003E4608">
      <w:pPr>
        <w:spacing w:after="0"/>
        <w:rPr>
          <w:rFonts w:cs="Arial"/>
          <w:sz w:val="16"/>
          <w:szCs w:val="16"/>
        </w:rPr>
      </w:pPr>
    </w:p>
    <w:p w14:paraId="5E77D79A" w14:textId="77777777" w:rsidR="003E4608" w:rsidRPr="003E4608" w:rsidRDefault="003E4608" w:rsidP="003E4608">
      <w:pPr>
        <w:spacing w:after="0"/>
        <w:rPr>
          <w:rFonts w:cs="Arial"/>
          <w:sz w:val="16"/>
          <w:szCs w:val="16"/>
        </w:rPr>
      </w:pPr>
      <w:r w:rsidRPr="003E4608">
        <w:rPr>
          <w:rFonts w:cs="Arial"/>
          <w:sz w:val="16"/>
          <w:szCs w:val="16"/>
        </w:rPr>
        <w:t>B: Also ich sage es mal ganz, ganz provokativ: (...) Mit den Unternehmen und was ich vorher gesagt, mit der analogen Welt und den digitalen Welt. Und wenn man ein globaler Champion werden will und schnell sein will, musst du ja virtualisieren. Ja? Wie willst denn sonst Skaleneffekte über die Welt beheben? Du kannst natürlich als lokaler Friseur/ bist du vielleicht nicht ganz so abhängig von der IT. Aber wenn du das global machst, bist du sofort immer abhängig von der IT. Es geht gar nicht anders. Weil du musst Services, Prozesse digitalisieren, also in Nullen, Einsen zu legen und dann über die Welt verteilen. Wenn das klar ist, heißt das: Der Value-Treiber deines Unternehmens ist die IT. Egal welches Geschäftsmodell du hast, egal, ja? Und dann müsstest du eigentlich mal überlegen: Du brauchst einen CEO, der extrem viel IT-Verständnis hat, Verständnis. Er muss kein ITler sein. Aber er muss extrem gutes IT-Verständnis haben. Ich bin der Meinung, dass die globalen Unternehmen ohne CEOs keine Überlebenschance über längere Zeit mehr haben werden. Das ist aber jetzt im Rückkopplungsprozess. Warum ist das so wichtig? Weil genau das, was Sie gesagt haben: Ich muss eine Organisationsentwicklung an der IT her machen. Und im Moment haben wir immer. Oder wir kommen aus einer Welt als Versicherer. Wir haben schon viel IT über Jahrzehnte gemacht. Also wir waren die Ersten mit Lochkarten und so weiter. Es war aber immer so: Du hast Betriebsorganisationsprozesse. Und die IT hat dir geholfen, diese Prozesse zu optimieren. Also früher haben wir Policen per Hand geschrieben. Und jetzt können wir es (...) per Elektronik machen. Also es war immer eine Hilfe. Und jetzt wird es zum Werttreiber. Und man muss das praktisch rumdrehen. Also man muss sich erst die IT-Entwicklung überlegen und dann kucken: Ja gut, ab und zu muss/ Und es wird immer bleiben. Werden die IT-Abläufe, die automatisieren, durch Menschen unterbrochen. (...) Ja? Haben bei uns nicht viele verstanden. Also du musst erst alles automatisiert denken. Dann wirst du merken: Das geht nicht. Weil du kannst die ganze Welt nicht automatisieren. Also musst du das so wenig wie möglichmit Menschen unterbrechen. Und dann den Wert und den Wertbeitrag des Menschen dann reinbringen. Dafür brauchst du aber einen [Person] an der Spitze, sonst kommst du nicht zu [Organisation]. Das kann nicht andersrum gehen. Also oder du brauchst einen [Person], der wo ein bisschen verrückt ist. Aber dann dieses [Organisation] dann auch hinkriegt, ja? Weil die denken erst in diesem vollautomatisierten IT-getrieben/ Und dann geht es natürlich los. Wie machst du IT? Du brauchst auf der einen Seite Standards. Und du brauchst auf der anderen Seite Flexibilität, so wie [Organisation] das macht. Ja? Und du musst sehr schnell dann tote Äste abschneiden und die Leute nicht verspielen lassen. Das kann zum Beispiel [Organisation] besonders, also besonders gut. Also dieses Spiel, es muss gedreht werden. So. Und diese Prozesse setzen ganz langsam ein. Also die Kompetenz muss rein. Und dann muss nämlich noch ein zweites Prinzip. In der IT, das wissen die genau, kannst du nicht mehr so wie wir früher Pflichtenhefte machen. Also wenn du kreative IT bauen willst, du musst deinen Entwicklern auch den Freiraum geben. Und dann kommt der einen mit einer coolen ersten Lösung, der anderen mit einer coolen. Dann kannst ja immer noch entscheiden, welche von denen nehmen. Aber du kannst nicht mehr entscheiden, wie die die Dinger bauen. Das geht nicht mehr. Also die Vorstände müssen an sich einen Raum geben für Innovation mit den richtigen Regulatoren. Aber sie dürfen nicht mehr glauben, sie können entscheiden, wo der Laden hingeht. Das ist vorbei. #00:33:29-9#</w:t>
      </w:r>
    </w:p>
    <w:p w14:paraId="36972123" w14:textId="77777777" w:rsidR="003E4608" w:rsidRPr="003E4608" w:rsidRDefault="003E4608" w:rsidP="003E4608">
      <w:pPr>
        <w:spacing w:after="0"/>
        <w:rPr>
          <w:rFonts w:cs="Arial"/>
          <w:sz w:val="16"/>
          <w:szCs w:val="16"/>
        </w:rPr>
      </w:pPr>
    </w:p>
    <w:p w14:paraId="5EDF0EA9" w14:textId="77777777" w:rsidR="003E4608" w:rsidRPr="003E4608" w:rsidRDefault="003E4608" w:rsidP="003E4608">
      <w:pPr>
        <w:spacing w:after="0"/>
        <w:rPr>
          <w:rFonts w:cs="Arial"/>
          <w:sz w:val="16"/>
          <w:szCs w:val="16"/>
        </w:rPr>
      </w:pPr>
      <w:r w:rsidRPr="003E4608">
        <w:rPr>
          <w:rFonts w:cs="Arial"/>
          <w:sz w:val="16"/>
          <w:szCs w:val="16"/>
        </w:rPr>
        <w:t>I: Und nochmal nachgefragt: Gibt es da eine Entwicklungsinitiative, die vielleicht gerade auch beim Top-Management ansetzt und da so den kulturellen Raum dahingehend öffnet? #00:33:45-2#</w:t>
      </w:r>
    </w:p>
    <w:p w14:paraId="2E424628" w14:textId="77777777" w:rsidR="003E4608" w:rsidRPr="003E4608" w:rsidRDefault="003E4608" w:rsidP="003E4608">
      <w:pPr>
        <w:spacing w:after="0"/>
        <w:rPr>
          <w:rFonts w:cs="Arial"/>
          <w:sz w:val="16"/>
          <w:szCs w:val="16"/>
        </w:rPr>
      </w:pPr>
    </w:p>
    <w:p w14:paraId="3F8A416D" w14:textId="77777777" w:rsidR="003E4608" w:rsidRPr="003E4608" w:rsidRDefault="003E4608" w:rsidP="003E4608">
      <w:pPr>
        <w:spacing w:after="0"/>
        <w:rPr>
          <w:rFonts w:cs="Arial"/>
          <w:sz w:val="16"/>
          <w:szCs w:val="16"/>
        </w:rPr>
      </w:pPr>
      <w:r w:rsidRPr="003E4608">
        <w:rPr>
          <w:rFonts w:cs="Arial"/>
          <w:sz w:val="16"/>
          <w:szCs w:val="16"/>
        </w:rPr>
        <w:t>B: Also es gibt einen, eine Initiative, die ist jetzt ganz neu: Hashtag Lead, heißt das, aus dem HR (unv.). Wie führt man in dieser neuen Welt? Also wie führt man kollaborativer? Und da ist jetzt/ Das ist auch eine virtuelle/ An alle Führungskräfte weltweit/ Wir haben da ungefähr 16.000 Führungskräfte. Dass man die an/ Und da gibt es ein Training, wo viel IT dabei ist, aber auch unser Business-Modell. Ja, das würde ich sagen: Da gibt es eine Initiative. #00:34:23-8#</w:t>
      </w:r>
    </w:p>
    <w:p w14:paraId="35FCC4B8" w14:textId="77777777" w:rsidR="003E4608" w:rsidRPr="003E4608" w:rsidRDefault="003E4608" w:rsidP="003E4608">
      <w:pPr>
        <w:spacing w:after="0"/>
        <w:rPr>
          <w:rFonts w:cs="Arial"/>
          <w:sz w:val="16"/>
          <w:szCs w:val="16"/>
        </w:rPr>
      </w:pPr>
    </w:p>
    <w:p w14:paraId="3D13A3AE" w14:textId="77777777" w:rsidR="003E4608" w:rsidRPr="003E4608" w:rsidRDefault="003E4608" w:rsidP="003E4608">
      <w:pPr>
        <w:spacing w:after="0"/>
        <w:rPr>
          <w:rFonts w:cs="Arial"/>
          <w:sz w:val="16"/>
          <w:szCs w:val="16"/>
        </w:rPr>
      </w:pPr>
      <w:r w:rsidRPr="003E4608">
        <w:rPr>
          <w:rFonts w:cs="Arial"/>
          <w:sz w:val="16"/>
          <w:szCs w:val="16"/>
        </w:rPr>
        <w:t>I: (...) Sehen Sie schon Änderungen jetzt vielleicht auch mal speziell in der IT hinsichtlich dem Recruiting-Profilen auf Management-, aber auch auf Entwicklerebene? #00:34:40-1#</w:t>
      </w:r>
    </w:p>
    <w:p w14:paraId="357B2613" w14:textId="77777777" w:rsidR="003E4608" w:rsidRPr="003E4608" w:rsidRDefault="003E4608" w:rsidP="003E4608">
      <w:pPr>
        <w:spacing w:after="0"/>
        <w:rPr>
          <w:rFonts w:cs="Arial"/>
          <w:sz w:val="16"/>
          <w:szCs w:val="16"/>
        </w:rPr>
      </w:pPr>
    </w:p>
    <w:p w14:paraId="507074E7" w14:textId="77777777" w:rsidR="003E4608" w:rsidRPr="003E4608" w:rsidRDefault="003E4608" w:rsidP="003E4608">
      <w:pPr>
        <w:spacing w:after="0"/>
        <w:rPr>
          <w:rFonts w:cs="Arial"/>
          <w:sz w:val="16"/>
          <w:szCs w:val="16"/>
        </w:rPr>
      </w:pPr>
      <w:r w:rsidRPr="003E4608">
        <w:rPr>
          <w:rFonts w:cs="Arial"/>
          <w:sz w:val="16"/>
          <w:szCs w:val="16"/>
        </w:rPr>
        <w:t>B: (...) Also es gibt keine. Also da die IT noch so bei uns zurzeit extrem stark dominiert ist von Operations. Und Operations immer Prozess-Design top-down ist, gibt es die agile, sage ich mal, Entwicklung nicht. Also das gibt es noch nicht. Das wird sozusagen noch gleich. IT ist wohl eine spezielle Funktion. Und da gibt es auch andere (unv.) Bezahlung oder sowas. Aber dass IT sozusagen/ und KI ja noch schlimmer. Also dass man das anders denken muss auch beim Recruiting und aus der Weiterbildung. Das ist nicht wahrgenommen. Also dass die IT eigentlich der Treiber sind. Und im Prinzip müssten sich die anderen Funktionen unter die IT hängen und sagen: Wenn wir keine coolen ITler haben, dann wird das nichts mehr klappen. Und auch nicht nur cooler ITler, sondern eine coole, und da gebe ich Ihnen vollkommen recht, eine coole IT-Organisation. Ja? Also [Organisation] will jetzt auch [Organisation] aufholen. Pah! Wie organisieren die aber eine IT von [Organisation]-Mitarbeiter, [Organisation]-Mitarbeiter, [Organisation]-Mitarbeiter, [Organisation] im/ Ja, viel Spaß. Ja also. Und die müssen halt Bus-System bauen. Ja? Sie können nicht verschiedene bauen. Und diese Kulturen dann so organisieren, da eine Kultur, coole IT zu bauen, Organisation/ Spannend. Also es gibt keine dedizierte. Was ich sehe: Es gibt leichte Effekte, wo man sagen kann: Du musst mit dem Menschen beginnen. Ja? Also du musst eigentlich Menschen einstellen und nicht Skills pro Funktion. Also klassisch so sind wir noch aufgestellt. Man hat eine Funktion. Und welche Skills brauche ich zur Funktion? Und dann sagt man: Als nächstes, naja gut, hat man gelernt. Es gibt Hard-Skills und Soft-Skills. Also sagt man: ein Portfolio aus Hard-Skill und Soft-Skill. Und wenn man dann mal lang genug das Jobprofil beschreibt, dann hat man zwei Seiten, wo du sowieso keinen Menschen mehr findest, der diese ganzen Skills hat. Meiner Meinung nach ist das total verkehrt. Also man müsste echt Menschen suchen. Also ich würde ich immer nach drei Kriterien versuchen, auch wenn sie schwer zu überprüfen sind. Aber du musst kucken, dass du Menschen kriegst, die Skills haben. Also sie müssen was haben. Also die müssen eine Kompetenz mitbringen. Die aber auch wollen, ganz wichtig. Die wollen. Und die extrem integer sind, ja? Also du darfst keine Söldner und Opportunisten dir einstellen. Das wäre einer der Wichtigsten. Weil in einem hochvernetzen System, wo du eigentlich das Prinzip Leben-und-leben-Lassen hast und Sharing-Comuniy. Da kannst du keine Opportunisten gebrauchen. Ha! Nur jetzt haben aber Opportunisten/ ist mit das beste Mittel, um Karriere zu machen. Puh! (...) Das sieht man ja auch bei Cyber-Security. Die fighten ja extrem, um in der Sache. Karriere machst du aber nicht, wenn du deinen Kollegen oder deinen Chef anzweifelst. (...) Puh! Aber damit kommst du auf gute IT-Lösung mehr, wenn es nicht erlaubt ist, Widerspruch zu haben. Also das ist ein fundamental neue Kultur. Ich muss dem anderen widersprechen. Das heißt ja nicht immer, das ich recht habe. Es kann ja auch mal ein anderer recht haben. Aber es muss dieser Fight um das Richtige ausgesetzt werden, ohne dass man das sozusagen als Ellenbogen raus sieht und zu sagen: Der will mich niedermachen. Darum geht es gar nicht mehr. (...) Ich gelernt. #00:39:08-6#</w:t>
      </w:r>
    </w:p>
    <w:p w14:paraId="05419F22" w14:textId="77777777" w:rsidR="003E4608" w:rsidRPr="003E4608" w:rsidRDefault="003E4608" w:rsidP="003E4608">
      <w:pPr>
        <w:spacing w:after="0"/>
        <w:rPr>
          <w:rFonts w:cs="Arial"/>
          <w:sz w:val="16"/>
          <w:szCs w:val="16"/>
        </w:rPr>
      </w:pPr>
    </w:p>
    <w:p w14:paraId="41828D54" w14:textId="77777777" w:rsidR="003E4608" w:rsidRPr="003E4608" w:rsidRDefault="003E4608" w:rsidP="003E4608">
      <w:pPr>
        <w:spacing w:after="0"/>
        <w:rPr>
          <w:rFonts w:cs="Arial"/>
          <w:sz w:val="16"/>
          <w:szCs w:val="16"/>
        </w:rPr>
      </w:pPr>
      <w:r w:rsidRPr="003E4608">
        <w:rPr>
          <w:rFonts w:cs="Arial"/>
          <w:sz w:val="16"/>
          <w:szCs w:val="16"/>
        </w:rPr>
        <w:t>I: Nein. Deswegen ich bin so/ Mein Impuls, der mir dann jetzt so kommt, ist: Ich habe mich ja die letzten sieben, acht Jahre in meinen Rollen vor allem, da hieß es nicht KI, sondern Digitalisierung, auseinandergesetzt. Und meine Frage wäre jetzt: Was hat Ihr Unternehmen aus diesen zehn Jahren Digitalisierungs-Buzzword gelernt? #00:39:38-4#</w:t>
      </w:r>
    </w:p>
    <w:p w14:paraId="4874AF46" w14:textId="77777777" w:rsidR="003E4608" w:rsidRPr="003E4608" w:rsidRDefault="003E4608" w:rsidP="003E4608">
      <w:pPr>
        <w:spacing w:after="0"/>
        <w:rPr>
          <w:rFonts w:cs="Arial"/>
          <w:sz w:val="16"/>
          <w:szCs w:val="16"/>
        </w:rPr>
      </w:pPr>
    </w:p>
    <w:p w14:paraId="3F74EF84" w14:textId="77777777" w:rsidR="003E4608" w:rsidRPr="003E4608" w:rsidRDefault="003E4608" w:rsidP="003E4608">
      <w:pPr>
        <w:spacing w:after="0"/>
        <w:rPr>
          <w:rFonts w:cs="Arial"/>
          <w:sz w:val="16"/>
          <w:szCs w:val="16"/>
        </w:rPr>
      </w:pPr>
      <w:r w:rsidRPr="003E4608">
        <w:rPr>
          <w:rFonts w:cs="Arial"/>
          <w:sz w:val="16"/>
          <w:szCs w:val="16"/>
        </w:rPr>
        <w:t>B: Also ich habe mir auch über/ Wie gesagt: 25 Jahren bei der [Organisation]. Und ich habe drei Wellen mitgemacht und meine Teams in der [Organisation]. Und alle zehn Jahre. Also 2020 ist dann jetzt auch was, meiner Meinung nach was Besonderes, was jetzt gerade passiert. Und das Erste, das erste Buzz war 2000. Und es war der E-Business-(Hype?). Und da war praktisch die Idee. Und da haben wir die ganzen Portale gebaut und Onlinesysteme, Klick and (unv.). Also du klickst irgendwohin und tust dann die Operations und den Service über stationären Vertrieb, [Organisation]-Vertreter, Sachbearbeiter und so weiter. Und du lieferst deinen Service klassisch über deinen Klick and (unv. #00:40:38-2#). Das war die Idee. Also die Kundeninteraktion stark anreichern durch Digitalisierung. Das war 2000 das Große. Dann ist natürlich der E-Business-Hype, die Blase geplatzt. Und es hat ein bisschen Ruhe gegeben. Und dann waren aber eine zweite Sache, die wir getrieben haben/ war 2010. Und 2010, da auch Group-CIO geworden. Und da war ein kleines Team. Und da haben wir gesagt: Also was kommt denn demnächst? Und dann haben wir damals 2010 gesagt: Es kommt auf jeden Fall Working mit IT-Assets, anytime, anyplace mit any Device. Und haben wir gesagt: Also das ist/ Das wird kommen. 2010, das wird kommen. Und dann hatten wir gesagt: Okay. Was müssen wir denn da machen? Wir müssen natürlich virtualisieren voll. Also wir haben es dann mit Citrix gemacht, dass wir keine Software auf diesen Endgeräten haben. Wenn wir mit jedem Device die Lösungen anbieten wollen, ja, da können wir keine Software verteilen auf diese Devices. Also müssen wir virtualisieren. Also Citrix genommen. Da muss man sagen: Aber um das über Citrix zu virtualisieren, musst du natürlich deine Operations, deine Systeme konsolidieren hinten, einhaltliche Operation, einhaltliche Standards, also Data-Center-Konsolidierung. Also da hatten wir Virtualisierung unserer Applikation, Data-Center-Konsolidierung. Und dann sind wir natürlich daraufgekommen, hm (fragend)? [Organisation] oder [Organisation] und [Organisation] und alle lässt grüßen. Also ohne ein globales hochleistungsfähiges verfügbares Netz wird das nicht klappen. Also ein WLAN oder (...) ein WAN; Wide-Area-Network, Local-Area-Netzwerk und dann auch noch ein gutes Rechenzentrumsnetzwerk. Also das war uns auch klar. Und als Viertes haben wir noch gesagt: Und sicher muss das dann auch noch sein. So. Schweineviel Geld, also ich will Ihnen nicht genau sagen, wie viel Investitionsgelder. Also deswegen haben wir auch langsam angefangen. Erst einmal mit dem Virtualisieren und dann haben wir das [Organisation]-Global-Network aufgeschoben, ein Jahr später dann Data-Center-Konsolidierung. Und somit haben wir diese drei wuchtigsten Projekte darüber genommen. Und wie haben wir es motiviert? Wir haben es motiviert damals über Security. Anders kriegen wir die Security nicht mehr hin. Wir haben es motiviert über Pandemie. Und haben gesagt: Wie wollen wir denn eine Pandemie überstehen? 2010, war unser zweites Argument. Und das dritte war dann natürlich um den CFO: Wenn wir dieses Investment machen, wird es danach viel billiger. Das hat nicht ganz so gestimmt. Das hat aber wenigstens geklappt, um das Geld zu kriegen, das Investmentsgeld. Und das haben wir gemacht. Und das hat sich 2020 ausgezahlt. Ich sehe jetzt aber eine andere Welle, die auf uns noch zukommt. 2020, die Systeme sind so hochgradig vernetzt. Wie steuerst denn diese Systeme und die ganzen Menschen und so weiter? Und was übersehen wird, und das ist jetzt/ Ich nenne das eine datengetriebene Echtzeitsteuerung. Also du musst beobachten, was deine Marketingabteilungen machen in diesen sechzig Operating-Entities. Du darfst aber denen keine Vorgaben geben. Du musst eigentlich nur kucken. Also du musst sie zur Selbstorgansations steuern. Und du musst du nur kucken, wenn irgendjemand aus dem Ruder läuft. Also wenn irgendwo was nicht klappt. Und dann muss man interagieren, ob er Hilfe braucht oder was los in [Ort] oder in [Ort] oder sonst was. Also muss die Steuerung machen. Und das geht in Echtzeit. Und wie steuern denn überhaupt Unternehmen? Ist doch lächerlich! Also und also das ist so mein Lieblingsthema im Moment. Und ich muss lernen, in Echtzeit zu steuern. Also ich mache das folgendermaßen: Ich kriege mit in Information-Security jeden Incident, in Information-Security in Echtzeit und sehe, der wird geöffnet, seine Severity. Und was mache ich? Wenn der nach 48 Stunden nicht geschlossen ist, dann sende ich eine (unv. #00:45:27-0#)-Mail und zu dem CIO und zum dem ISO. Und sage: Ey! Hast du so Probleme? Ja? Kann ich dir helfen? Was ist los bei dem Ding? Aber ich schicke es nicht nur dem einen, sondern ich schicke es die gleiche Mail CC, geht ja leicht mit WhatsApp und so weiter im Verteiler, allen 49 anderen auch. So. Jetzt könnten die kucken. Ich helfe meinem Kollegen. Das denken sie meistens nicht. Aber die denken: Wenn ich meinen Job nicht richtig mache, dann ruft der mich ja oder schickt der mir eine Info. Also diese Rückkopplung, Daten zu kriegen und Aktionen aufzusetzen. Aber immer nur dort, wo was schiefgeht und nicht dort steuern über Gremien, über Ding und dann meinen, über Ziele. Du kannst nicht über Ziele steuern. Ich kann doch nicht Leuten sagen: Du läufst jetzt den hundert Meter unter zehn Sekunden. Super! (...) Wenn ich ihn nicht beim Training beobachte, wenn ich nicht kucke, wie der ist, ja da wird der nie unter zehn Sekunden läuft. Also das geht nicht. Also die ganzen Organisationen haben nicht verstanden, dass ich nicht nur eine Organisationsstruktur brauche und eine Prozessstruktur, sondern ich brauche eine Steuerungsstruktur, und zwar eine Echtzeit. Und nicht mehr über und zweiwöchentliche Vorstandssitzungen für einen Konzern mit 147.000 Mitarbeiter, wo alles mit allen vernetzt ist. Viel Spaß! Geht doch gar nicht. Aber die glauben es immer noch. Ich weiß ja nicht, wie es bei [Organisation] oder [Organisation]/ Die glauben das immer noch. #00:47:07-5#</w:t>
      </w:r>
    </w:p>
    <w:p w14:paraId="041561B0" w14:textId="77777777" w:rsidR="003E4608" w:rsidRPr="003E4608" w:rsidRDefault="003E4608" w:rsidP="003E4608">
      <w:pPr>
        <w:spacing w:after="0"/>
        <w:rPr>
          <w:rFonts w:cs="Arial"/>
          <w:sz w:val="16"/>
          <w:szCs w:val="16"/>
        </w:rPr>
      </w:pPr>
    </w:p>
    <w:p w14:paraId="43516265" w14:textId="77777777" w:rsidR="003E4608" w:rsidRPr="003E4608" w:rsidRDefault="003E4608" w:rsidP="003E4608">
      <w:pPr>
        <w:spacing w:after="0"/>
        <w:rPr>
          <w:rFonts w:cs="Arial"/>
          <w:sz w:val="16"/>
          <w:szCs w:val="16"/>
        </w:rPr>
      </w:pPr>
      <w:r w:rsidRPr="003E4608">
        <w:rPr>
          <w:rFonts w:cs="Arial"/>
          <w:sz w:val="16"/>
          <w:szCs w:val="16"/>
        </w:rPr>
        <w:t>I: Och, ich habe, also (...) ich habe bei [Organisation] tatsächlich den Change-Prozesse die vier Jahre aktiv mitbegleitet, weil als ich anfing, war das genauso, allerdings natürlich im viel kleineren Rahmen, weil viel kleineres Unternehmen und dadurch weniger komplex. Und selbst bei zweieinhalbtausend Mitarbeiter sage ich mal haben wir drei Jahre gebraucht, um auf ein Niveau zu kommen, dass wir innerhalb von 48 Stunden von Idee bis zu Umsetzung vor Kunde gekommen sind (unv.) Marketing. Und wie gesagt, in einer deutlich weniger komplexen Umfeld als jetzt Ihr Unternehmen, ja also. Von daher, ich kann das durchaus nachvollziehen. Aber man muss halt irgendwann anfangen, sonst wird es nie was. Vielleicht nochmal so ein bisschen kucken, ich kucke gerade auf die Zeit. #00:48:02-2#</w:t>
      </w:r>
    </w:p>
    <w:p w14:paraId="2438A525" w14:textId="77777777" w:rsidR="003E4608" w:rsidRPr="003E4608" w:rsidRDefault="003E4608" w:rsidP="003E4608">
      <w:pPr>
        <w:spacing w:after="0"/>
        <w:rPr>
          <w:rFonts w:cs="Arial"/>
          <w:sz w:val="16"/>
          <w:szCs w:val="16"/>
        </w:rPr>
      </w:pPr>
    </w:p>
    <w:p w14:paraId="2C2437DC" w14:textId="77777777" w:rsidR="003E4608" w:rsidRPr="003E4608" w:rsidRDefault="003E4608" w:rsidP="003E4608">
      <w:pPr>
        <w:spacing w:after="0"/>
        <w:rPr>
          <w:rFonts w:cs="Arial"/>
          <w:sz w:val="16"/>
          <w:szCs w:val="16"/>
        </w:rPr>
      </w:pPr>
      <w:r w:rsidRPr="003E4608">
        <w:rPr>
          <w:rFonts w:cs="Arial"/>
          <w:sz w:val="16"/>
          <w:szCs w:val="16"/>
        </w:rPr>
        <w:t>B: Und vor allem vielleicht um den Bogen mit der KI. Und genau auch bei KI ist es ja in die Rückkopplung, also das kybernetische Steuern ist ja extrem da ein, eingepreist in KI. Das ist ja, das sind ja alles Rückkopplungssysteme. Und Kybernetik lebt ja oder Selbstregulation lebt doch von Rückkopplung. Und das auch noch nicht verstanden, gerade die/ Und da geht es halt. Die Rückkopplung Selbstorganisation selbstorganisiert, um Ihre Eingangsfrage zu KI. Das ist natürlich schon spannend, weil die ganz in dieses Maschine-Learning ist Rückkopplung. Also ich kucke, wie der Output ist. Und der wird dann wieder nicht/ kann als Input wieder genutzt werden. Kann aber auch zu Veränderung meines Modells benutzt werden. Also sind extreme Rückkopplungskonzepte. Und in der Kybernetik hat man ja gelernt, also Rückkopplingseffekte, die helfen zirkulär. Zirkuläre Systeme, die helfen massiv zur Selbstorganisation. Und das kommt jetzt. #00:49:12-5#</w:t>
      </w:r>
    </w:p>
    <w:p w14:paraId="047FCE57" w14:textId="77777777" w:rsidR="003E4608" w:rsidRPr="003E4608" w:rsidRDefault="003E4608" w:rsidP="003E4608">
      <w:pPr>
        <w:spacing w:after="0"/>
        <w:rPr>
          <w:rFonts w:cs="Arial"/>
          <w:sz w:val="16"/>
          <w:szCs w:val="16"/>
        </w:rPr>
      </w:pPr>
    </w:p>
    <w:p w14:paraId="361B83CC" w14:textId="77777777" w:rsidR="003E4608" w:rsidRPr="003E4608" w:rsidRDefault="003E4608" w:rsidP="003E4608">
      <w:pPr>
        <w:spacing w:after="0"/>
        <w:rPr>
          <w:rFonts w:cs="Arial"/>
          <w:sz w:val="16"/>
          <w:szCs w:val="16"/>
        </w:rPr>
      </w:pPr>
      <w:r w:rsidRPr="003E4608">
        <w:rPr>
          <w:rFonts w:cs="Arial"/>
          <w:sz w:val="16"/>
          <w:szCs w:val="16"/>
        </w:rPr>
        <w:t>I: Absolut. Vielleicht nochmal so ein, zwei generelle Fragen: Grundsätzlich gibt es in Ihrer Organisation Verständnissen oder ein einheitliches Verständnis von künstlicher Intelligenz? #00:49:20-0#</w:t>
      </w:r>
    </w:p>
    <w:p w14:paraId="589BF8AF" w14:textId="77777777" w:rsidR="003E4608" w:rsidRPr="003E4608" w:rsidRDefault="003E4608" w:rsidP="003E4608">
      <w:pPr>
        <w:spacing w:after="0"/>
        <w:rPr>
          <w:rFonts w:cs="Arial"/>
          <w:sz w:val="16"/>
          <w:szCs w:val="16"/>
        </w:rPr>
      </w:pPr>
    </w:p>
    <w:p w14:paraId="72A027AA" w14:textId="77777777" w:rsidR="003E4608" w:rsidRPr="003E4608" w:rsidRDefault="003E4608" w:rsidP="003E4608">
      <w:pPr>
        <w:spacing w:after="0"/>
        <w:rPr>
          <w:rFonts w:cs="Arial"/>
          <w:sz w:val="16"/>
          <w:szCs w:val="16"/>
        </w:rPr>
      </w:pPr>
      <w:r w:rsidRPr="003E4608">
        <w:rPr>
          <w:rFonts w:cs="Arial"/>
          <w:sz w:val="16"/>
          <w:szCs w:val="16"/>
        </w:rPr>
        <w:t>B: Ich würde sagen: Ist getrieben jetzt, weil wir haben eine. Wir haben sogar zwei Einheiten. Wir haben eine Einheit, die sich im Business mit künstlicher Intelligenz oder AI beschäftigt. Und ist in der Holding angesiedelt und strahlt dann auf die operativen Einheiten aus. Und holt sich auch Rückkopplung aus den Operativen. Und das Gleiche haben wir auf der IT. Also es ist spiegelbildlich. Also es ist schon so organisiert, dass man sozusagen die gleiche Sprache spricht. Und dann über die gleiche Sprache kann man ja auch schneller die Innovation/ Was wahrscheinlich noch ausbaufähig ist, ist: Wie kriegt man die schnellen Innovationen aus der Peripherie? Ja? Also wie kriegt man die schnell genug in die Zentrale und dann wieder zurück in die anderen? Also eine von den sechzig Einheiten hat eine coole Idee. Das kommt in die Gruppe und über einen Hub verteilt sich das dann wieder in die anderen 59. Also das, da sind wir am Anfang. Aber es ist auf jeden Fall schon mal gleiche Sprache und gleiche/ Naja, also dass man das Thema als einen Treiber des Business ansieht. #00:50:46-5#</w:t>
      </w:r>
    </w:p>
    <w:p w14:paraId="051E99A6" w14:textId="77777777" w:rsidR="003E4608" w:rsidRPr="003E4608" w:rsidRDefault="003E4608" w:rsidP="003E4608">
      <w:pPr>
        <w:spacing w:after="0"/>
        <w:rPr>
          <w:rFonts w:cs="Arial"/>
          <w:sz w:val="16"/>
          <w:szCs w:val="16"/>
        </w:rPr>
      </w:pPr>
    </w:p>
    <w:p w14:paraId="01F93692" w14:textId="77777777" w:rsidR="003E4608" w:rsidRPr="003E4608" w:rsidRDefault="003E4608" w:rsidP="003E4608">
      <w:pPr>
        <w:spacing w:after="0"/>
        <w:rPr>
          <w:rFonts w:cs="Arial"/>
          <w:sz w:val="16"/>
          <w:szCs w:val="16"/>
        </w:rPr>
      </w:pPr>
      <w:r w:rsidRPr="003E4608">
        <w:rPr>
          <w:rFonts w:cs="Arial"/>
          <w:sz w:val="16"/>
          <w:szCs w:val="16"/>
        </w:rPr>
        <w:t>I: Wenn Sie so eine Zentralfunktion installiert haben in der [Organisation], welche Kommunikation gab es rund um die Neuinstallation der Funktion und was wird seitdem dazu kommuniziert? #00:51:00-1#</w:t>
      </w:r>
    </w:p>
    <w:p w14:paraId="50AF3A88" w14:textId="77777777" w:rsidR="003E4608" w:rsidRPr="003E4608" w:rsidRDefault="003E4608" w:rsidP="003E4608">
      <w:pPr>
        <w:spacing w:after="0"/>
        <w:rPr>
          <w:rFonts w:cs="Arial"/>
          <w:sz w:val="16"/>
          <w:szCs w:val="16"/>
        </w:rPr>
      </w:pPr>
    </w:p>
    <w:p w14:paraId="6D6555C9" w14:textId="77777777" w:rsidR="003E4608" w:rsidRPr="003E4608" w:rsidRDefault="003E4608" w:rsidP="003E4608">
      <w:pPr>
        <w:spacing w:after="0"/>
        <w:rPr>
          <w:rFonts w:cs="Arial"/>
          <w:sz w:val="16"/>
          <w:szCs w:val="16"/>
        </w:rPr>
      </w:pPr>
      <w:r w:rsidRPr="003E4608">
        <w:rPr>
          <w:rFonts w:cs="Arial"/>
          <w:sz w:val="16"/>
          <w:szCs w:val="16"/>
        </w:rPr>
        <w:t>B: (...) Also ich glaube, das ist halt auch noch extrem schwach ausgeprägt. Also wenn ich mal zurückgehe, 2010 habe ich gesagt: Oh. Ah, okay. (...) 2010, als ich angefangen habe, sind ja sechzig Operating-Entities. Wie willst du da als CIO überhaupt überleben? Da habe ich gesagt: Also das Wichtigste ist ja/ Und da wusste ich noch nicht. Aber gefühlsmäßig war ich ein Anhänger von [Person] schon damals, Control bei Communication. Also er sagt wohl: And Communication. Mittlerweile bin ich aber voll dabei. Es heißt: bei Communication. Du kannst nur Systeme steuern, wenn du richtig kommunizierst und du auch richtig verstanden wirst. Sonst geht es gar nicht. So. Und deswegen habe ich gesagt: Naja, als aller-, allererstes brauche ich Webex. Ja? Also da habe ich dann damals (Chapper? #00:52:05-6#) und Webex. Und dann habe ich gesagt: Also man muss relativ schnell chatten können. Und man muss überhaupt mit, man muss sich sehen können. Weil ich kann auch nicht sechzig Länder da anfliegen. Ja? Da bin ich ja beschäftigt. Und wenn ich wieder zurück bin, dann war es das. Dann ist ein Jahr rum. Also so geht es ja gar nicht. Also deswegen habe ich damals schon Webex/ Und jetzt machen wir 80.000 Webex-Sessions pro Tag, ja? Also von daher: Das hat sich verbreitet. Das ist das Erste. Also man muss schnell kommunikasieren. Und man muss schnell signalisieren. Also asynchrone Kommunikation ist jetzt eigentlich (...) das Maß aller Dinge. Communities bilden und asynchrone Kommunikation. // So ist die Entwickler auch. #00:52:57-1#</w:t>
      </w:r>
    </w:p>
    <w:p w14:paraId="639903D1" w14:textId="77777777" w:rsidR="003E4608" w:rsidRPr="003E4608" w:rsidRDefault="003E4608" w:rsidP="003E4608">
      <w:pPr>
        <w:spacing w:after="0"/>
        <w:rPr>
          <w:rFonts w:cs="Arial"/>
          <w:sz w:val="16"/>
          <w:szCs w:val="16"/>
        </w:rPr>
      </w:pPr>
    </w:p>
    <w:p w14:paraId="00345640" w14:textId="77777777" w:rsidR="003E4608" w:rsidRPr="003E4608" w:rsidRDefault="003E4608" w:rsidP="003E4608">
      <w:pPr>
        <w:spacing w:after="0"/>
        <w:rPr>
          <w:rFonts w:cs="Arial"/>
          <w:sz w:val="16"/>
          <w:szCs w:val="16"/>
        </w:rPr>
      </w:pPr>
      <w:r w:rsidRPr="003E4608">
        <w:rPr>
          <w:rFonts w:cs="Arial"/>
          <w:sz w:val="16"/>
          <w:szCs w:val="16"/>
        </w:rPr>
        <w:t>I: Was verstehen Sie unter asynchrone // Kommunikation? // Was ist asynchrone Kommunikation? #00:53:01-0#</w:t>
      </w:r>
    </w:p>
    <w:p w14:paraId="72DD893F" w14:textId="77777777" w:rsidR="003E4608" w:rsidRPr="003E4608" w:rsidRDefault="003E4608" w:rsidP="003E4608">
      <w:pPr>
        <w:spacing w:after="0"/>
        <w:rPr>
          <w:rFonts w:cs="Arial"/>
          <w:sz w:val="16"/>
          <w:szCs w:val="16"/>
        </w:rPr>
      </w:pPr>
    </w:p>
    <w:p w14:paraId="37E73857" w14:textId="77777777" w:rsidR="003E4608" w:rsidRPr="003E4608" w:rsidRDefault="003E4608" w:rsidP="003E4608">
      <w:pPr>
        <w:spacing w:after="0"/>
        <w:rPr>
          <w:rFonts w:cs="Arial"/>
          <w:sz w:val="16"/>
          <w:szCs w:val="16"/>
        </w:rPr>
      </w:pPr>
      <w:r w:rsidRPr="003E4608">
        <w:rPr>
          <w:rFonts w:cs="Arial"/>
          <w:sz w:val="16"/>
          <w:szCs w:val="16"/>
        </w:rPr>
        <w:t>B: Hm (fragend)? Messaging, // also dass ich nicht den Telefonhörer/ und dann muss einer rangehen. Sondern schnelle Kommunikation, die asynchron ist. Also nicht so langsam wie E-Mail, aber die Messenger. Also damit ich schnell in Kontakt mit Leuten komme. Hier, ich habe eine Idee. Hast du was gehört? Und dann kriege ich in zwei Minuten eine Rücknung. Macht irgendjemand. Das war also immer so mein Traum. Macht jemand in der [Organisation] Erfahrung mit Quanten-Computing und AI. Und ich habe bei einem IT-Unternehmen. Und der hat mir es echt gesagt, die haben so eine interne Social-Media gehabt mit Messaging. Der hat das echt rein gepostet, während wir im Interview (gelang?). Nach fünf Minuten kamen die Ersten. Und die haben gesagt: Ja. Ich kenne da einen Kollegen, der hat sogar in dem Bereich promoviert. Und den hat man dann angeschrieben. Und der konnte dann relativ schnell machen. Also das war in der [Organisation] chancenlos. Deswegen was sie gut gemacht haben, meine Kollegen, würde ich sagen: Communities gebildet, globale AI-Communities. Das machen sie klassisch aber mit (...) physischen Treffen und E-Mail-Austausch. Und aber sozusagen nicht die Leute zusammenkriegen mit Interaktion. Was jetzt aber kommt, und da ist jetzt meine Einheit glaube ich aber auch wieder der Frontrunner. Also wir führen jetzt ja gerade Teams ein. Und ich glaube mit Teams, also mit einem Collaboration-Tool, wenn man wirklich weltweit man die Communities zusammenbringt, und die arbeiten dann in Echtzeit miteinander, dann kommt was ganz Neues, ja? Nur das muss man jetzt erstmal auf die Beine stellen, dass das auch klappt technisch. Und dann die Leute das lernen, und ist Teams extrem mächtig. Und dann kann man sich ganz schnell verzettelt, wenn man das nicht moderiert macht und, und, und. Also da üben wir. Aber ich denke, mit diesen Tools, mit diesen Communication- und Collaboration-Tools wie Teams, kriegt man eine ganz neue Zusammenarbeit auch hin, weil hier logistischer Aufwand, sich zu treffen, wird minimiert. Ja.  #00:55:13-5#</w:t>
      </w:r>
    </w:p>
    <w:p w14:paraId="3C692C9C" w14:textId="77777777" w:rsidR="003E4608" w:rsidRPr="003E4608" w:rsidRDefault="003E4608" w:rsidP="003E4608">
      <w:pPr>
        <w:spacing w:after="0"/>
        <w:rPr>
          <w:rFonts w:cs="Arial"/>
          <w:sz w:val="16"/>
          <w:szCs w:val="16"/>
        </w:rPr>
      </w:pPr>
    </w:p>
    <w:p w14:paraId="29E12FB2" w14:textId="77777777" w:rsidR="003E4608" w:rsidRPr="003E4608" w:rsidRDefault="003E4608" w:rsidP="003E4608">
      <w:pPr>
        <w:spacing w:after="0"/>
        <w:rPr>
          <w:rFonts w:cs="Arial"/>
          <w:sz w:val="16"/>
          <w:szCs w:val="16"/>
        </w:rPr>
      </w:pPr>
      <w:r w:rsidRPr="003E4608">
        <w:rPr>
          <w:rFonts w:cs="Arial"/>
          <w:sz w:val="16"/>
          <w:szCs w:val="16"/>
        </w:rPr>
        <w:t>I: (...) Vielleicht nochmal eine Frage hinsichtlich Prioritäten im Vorstand: Ist das Thema in irgendeiner Form eine kommunizierte Priorität, also Thema meine ich künstliche Intelligenz. #00:55:28-6#</w:t>
      </w:r>
    </w:p>
    <w:p w14:paraId="3EEF7D08" w14:textId="77777777" w:rsidR="003E4608" w:rsidRPr="003E4608" w:rsidRDefault="003E4608" w:rsidP="003E4608">
      <w:pPr>
        <w:spacing w:after="0"/>
        <w:rPr>
          <w:rFonts w:cs="Arial"/>
          <w:sz w:val="16"/>
          <w:szCs w:val="16"/>
        </w:rPr>
      </w:pPr>
    </w:p>
    <w:p w14:paraId="049C6CAF" w14:textId="77777777" w:rsidR="003E4608" w:rsidRPr="003E4608" w:rsidRDefault="003E4608" w:rsidP="003E4608">
      <w:pPr>
        <w:spacing w:after="0"/>
        <w:rPr>
          <w:rFonts w:cs="Arial"/>
          <w:sz w:val="16"/>
          <w:szCs w:val="16"/>
        </w:rPr>
      </w:pPr>
      <w:r w:rsidRPr="003E4608">
        <w:rPr>
          <w:rFonts w:cs="Arial"/>
          <w:sz w:val="16"/>
          <w:szCs w:val="16"/>
        </w:rPr>
        <w:t>B: Nein. Nein. Es ist noch nicht. Ist wohl kommuniziert, dass wir da dran arbeiten und dass wir machen. Es ist im Moment noch unsere erklärte Strategie, die diese, das Sie vorhin verwendet haben, digitale Transformation/ Und so sozusagen KI ist eine Facette der digitalen Transform/ Das Buzz-Wort ist aber digitale Transformation. Nur wissen wir beide: Die kriegen keine digitale Transformation ohne KI hin // also. #00:55:59-2#</w:t>
      </w:r>
    </w:p>
    <w:p w14:paraId="000221B6" w14:textId="77777777" w:rsidR="003E4608" w:rsidRPr="003E4608" w:rsidRDefault="003E4608" w:rsidP="003E4608">
      <w:pPr>
        <w:spacing w:after="0"/>
        <w:rPr>
          <w:rFonts w:cs="Arial"/>
          <w:sz w:val="16"/>
          <w:szCs w:val="16"/>
        </w:rPr>
      </w:pPr>
    </w:p>
    <w:p w14:paraId="6CD3F611" w14:textId="77777777" w:rsidR="003E4608" w:rsidRPr="003E4608" w:rsidRDefault="003E4608" w:rsidP="003E4608">
      <w:pPr>
        <w:spacing w:after="0"/>
        <w:rPr>
          <w:rFonts w:cs="Arial"/>
          <w:sz w:val="16"/>
          <w:szCs w:val="16"/>
        </w:rPr>
      </w:pPr>
      <w:r w:rsidRPr="003E4608">
        <w:rPr>
          <w:rFonts w:cs="Arial"/>
          <w:sz w:val="16"/>
          <w:szCs w:val="16"/>
        </w:rPr>
        <w:t>I: Absolut! // #00:55:59-3#</w:t>
      </w:r>
    </w:p>
    <w:p w14:paraId="1A93D7CD" w14:textId="77777777" w:rsidR="003E4608" w:rsidRPr="003E4608" w:rsidRDefault="003E4608" w:rsidP="003E4608">
      <w:pPr>
        <w:spacing w:after="0"/>
        <w:rPr>
          <w:rFonts w:cs="Arial"/>
          <w:sz w:val="16"/>
          <w:szCs w:val="16"/>
        </w:rPr>
      </w:pPr>
    </w:p>
    <w:p w14:paraId="34CA8AD8" w14:textId="77777777" w:rsidR="003E4608" w:rsidRPr="003E4608" w:rsidRDefault="003E4608" w:rsidP="003E4608">
      <w:pPr>
        <w:spacing w:after="0"/>
        <w:rPr>
          <w:rFonts w:cs="Arial"/>
          <w:sz w:val="16"/>
          <w:szCs w:val="16"/>
        </w:rPr>
      </w:pPr>
      <w:r w:rsidRPr="003E4608">
        <w:rPr>
          <w:rFonts w:cs="Arial"/>
          <w:sz w:val="16"/>
          <w:szCs w:val="16"/>
        </w:rPr>
        <w:t>B: Du müsstest deine ganze Operations/ müsste ja IT-Operations durchdrungen sein mit KI. Ja? #00:56:07-5#</w:t>
      </w:r>
    </w:p>
    <w:p w14:paraId="593D6339" w14:textId="77777777" w:rsidR="003E4608" w:rsidRPr="003E4608" w:rsidRDefault="003E4608" w:rsidP="003E4608">
      <w:pPr>
        <w:spacing w:after="0"/>
        <w:rPr>
          <w:rFonts w:cs="Arial"/>
          <w:sz w:val="16"/>
          <w:szCs w:val="16"/>
        </w:rPr>
      </w:pPr>
    </w:p>
    <w:p w14:paraId="23146AFC" w14:textId="77777777" w:rsidR="003E4608" w:rsidRPr="003E4608" w:rsidRDefault="003E4608" w:rsidP="003E4608">
      <w:pPr>
        <w:spacing w:after="0"/>
        <w:rPr>
          <w:rFonts w:cs="Arial"/>
          <w:sz w:val="16"/>
          <w:szCs w:val="16"/>
        </w:rPr>
      </w:pPr>
      <w:r w:rsidRPr="003E4608">
        <w:rPr>
          <w:rFonts w:cs="Arial"/>
          <w:sz w:val="16"/>
          <w:szCs w:val="16"/>
        </w:rPr>
        <w:t>I: (...) Vielleicht noch eine letzte oder vorletzte Frage zum Thema Daten grundsätzlich so, das Thema Datenmanagement. Wie ist denn? Gibt es da irgendwelchen aktuelle Entwicklung, gerade unter Deckmantel Vorbereitung auf die Zukunft auch auf künstliche Intelligenz? #00:56:27-1#</w:t>
      </w:r>
    </w:p>
    <w:p w14:paraId="615900E3" w14:textId="77777777" w:rsidR="003E4608" w:rsidRPr="003E4608" w:rsidRDefault="003E4608" w:rsidP="003E4608">
      <w:pPr>
        <w:spacing w:after="0"/>
        <w:rPr>
          <w:rFonts w:cs="Arial"/>
          <w:sz w:val="16"/>
          <w:szCs w:val="16"/>
        </w:rPr>
      </w:pPr>
    </w:p>
    <w:p w14:paraId="2E83FF46" w14:textId="77777777" w:rsidR="003E4608" w:rsidRPr="003E4608" w:rsidRDefault="003E4608" w:rsidP="003E4608">
      <w:pPr>
        <w:spacing w:after="0"/>
        <w:rPr>
          <w:rFonts w:cs="Arial"/>
          <w:sz w:val="16"/>
          <w:szCs w:val="16"/>
        </w:rPr>
      </w:pPr>
      <w:r w:rsidRPr="003E4608">
        <w:rPr>
          <w:rFonts w:cs="Arial"/>
          <w:sz w:val="16"/>
          <w:szCs w:val="16"/>
        </w:rPr>
        <w:t>B: (..) Naja, also das ist ja erkannt. Es gibt auch/ Wir haben dann mal ein Kollege oder so Kollegin von mir, eine Einheit, die ja sozusagen Chief-Data-Officer. Wobei das ziemlich mutig ist, weil du musst ja in die sechzig Länder reinkommen. Da gibt es aber noch nicht einmal sechzig Pendants, Chief-Digital-Officers pro Ländergesellschaft. Das wäre so ähnlich, wenn so CIOs und du hast kein Pendant in den operativen Einheiten. Extrem schwierig. Nichtsdestoweniger die Einheit ist gegründet. Und man fängt auch an. Und man hat auch angefangen. Und man fängt auch jetzt/ Und bei Daten ist es ja noch wichtiger, eine Taxonomie zu finden, damit man überhaupt über das Gleiche spricht. Und seit zwei Jahren wird da dran gearbeitet also. Meiner Meinung nach noch ein (Webfehler?), weil wir zwei Einheiten haben. Also wir haben den CTO und die BI-Analytics. Also ich würde das zusammenfassen. Also Daten, AI und Analytics. Weil du kannst manchmal auch, das wissen wir ja, extrem viel gewinnen, wenn unstrukturierte Daten einfach zusammenschmeißt. Kannst du auch schon gewinnen, wenn du es klug machst. Nichtsdestoweniger dir (helpt? #00:58:01-3#) natürlich, wenn du deine Daten mit Metadaten anreicherst. Deswegen beide Varianten sind extrem gut. Also nochmal kurz erkannt: CDO braucht man. Datenzentriertes Unternehmen ist ein Buzz-Wort. Ja. #00:58:19-1#</w:t>
      </w:r>
    </w:p>
    <w:p w14:paraId="18E4EF1B" w14:textId="77777777" w:rsidR="003E4608" w:rsidRPr="003E4608" w:rsidRDefault="003E4608" w:rsidP="003E4608">
      <w:pPr>
        <w:spacing w:after="0"/>
        <w:rPr>
          <w:rFonts w:cs="Arial"/>
          <w:sz w:val="16"/>
          <w:szCs w:val="16"/>
        </w:rPr>
      </w:pPr>
    </w:p>
    <w:p w14:paraId="21B5AE03" w14:textId="77777777" w:rsidR="003E4608" w:rsidRPr="003E4608" w:rsidRDefault="003E4608" w:rsidP="003E4608">
      <w:pPr>
        <w:spacing w:after="0"/>
        <w:rPr>
          <w:rFonts w:cs="Arial"/>
          <w:sz w:val="16"/>
          <w:szCs w:val="16"/>
        </w:rPr>
      </w:pPr>
      <w:r w:rsidRPr="003E4608">
        <w:rPr>
          <w:rFonts w:cs="Arial"/>
          <w:sz w:val="16"/>
          <w:szCs w:val="16"/>
        </w:rPr>
        <w:t>I: Vielen Dank. Dann so zum Abschluss noch eine Frage: Gibt es noch was? Jetzt haben Sie schon ganz, ganz viel erzählt. Gibt es noch was, was Sie mir grundsätzlich mitgeben wollen, was Sie jetzt noch nicht zur Sprache bringen konnten? #00:58:31-6#</w:t>
      </w:r>
    </w:p>
    <w:p w14:paraId="51E15C57" w14:textId="77777777" w:rsidR="003E4608" w:rsidRPr="003E4608" w:rsidRDefault="003E4608" w:rsidP="003E4608">
      <w:pPr>
        <w:spacing w:after="0"/>
        <w:rPr>
          <w:rFonts w:cs="Arial"/>
          <w:sz w:val="16"/>
          <w:szCs w:val="16"/>
        </w:rPr>
      </w:pPr>
    </w:p>
    <w:p w14:paraId="4DA058BC" w14:textId="77777777" w:rsidR="003E4608" w:rsidRPr="003E4608" w:rsidRDefault="003E4608" w:rsidP="003E4608">
      <w:pPr>
        <w:spacing w:after="0"/>
        <w:rPr>
          <w:rFonts w:cs="Arial"/>
          <w:sz w:val="16"/>
          <w:szCs w:val="16"/>
        </w:rPr>
      </w:pPr>
      <w:r w:rsidRPr="003E4608">
        <w:rPr>
          <w:rFonts w:cs="Arial"/>
          <w:sz w:val="16"/>
          <w:szCs w:val="16"/>
        </w:rPr>
        <w:t>B: Also ich würde nochmal sagen: Gerade auch, wenn man im Marketing die Kundeninterkation macht und AI da mit integrieren will, würde ich immer ansetzen: Was brauche ich denn eigentlich? Ich brauche erstmal Daten. Ja? Was nützt mir das Ganze, wenn ich da was Schönes machen will und ich habe keine Daten, ja? Die Daten muss ich aber sozusagen automatisiert bekommen. Also ich sie so über Sensoren kriegen. Egal wie, aber ich muss es abgreifen über Sensoren, über technische Geräte. Also ich kann mich nicht darauf verlassen, dass ich die über Menschen eingegeben bekomme oder über Befragung oder sowas. Ist viel zu langsam, ja? Also deswegen brauche ich Daten. Nur: Dann habe ich Millionen, Milliarden von Datensätzen. Und dann brauche ich aber eine Modellbildung der Daten, die ich dann verwenden kann für mein Ziel. Also was will ich eigentlich erreichen? Was will ich steuern? Was will ich erreichen mit meiner Marketingaktion? Und dieses Mittlere, dieses Design dieser Modellbildung, die ist meiner Meinung nach die Königsdisziplin. Reicht aber nicht, um eine hochkomplexe Wirklichkeit über ein Modell abzubilden. Ich muss, damit ich erfolgreich bin, die Modellbildung, um dann die nächsten Aktionen abzuleiten/ Ich muss das auch implementieren können. Also dann kommen wir wieder auf IT. Ich muss also mir eine Kugel. Ich weiß gar nicht, wie die ganzen Tools da heißen, die KI-Bibliotheken. Ich muss mir eine raussuchen. Ich muss es implementieren. Ich muss es irgendwo in der Cloud zum Laufen bringen und so weiter. Und das muss ich können. Also ich muss nicht nur abstrakt dieses Modell designen können. Ich muss es schnell in Produktion bringen, damit ich es ausprobieren kann. Und wenn ich merke: Mein Modell bringt nicht den Output oder den Impact, dann muss ich mein Modell anpassen. Man muss bereit sein. Muss ich eh, weil ich die Welt verändert sich. Und deswegen muss ich immer an meinem Modell arbeiten. Also das ist wichtig. Also dieses Design von dem Modell. Deswegen ist das für Data-Scientist/ ist für mich noch zu kurz geschrieben. Es sind Business-Modell-Designer. Also das ist was ganz Spezielles, was da kommt. Und aber das nützt auch noch nichts. Man muss es schnell implementieren können. Ja. #01:01:11-6#</w:t>
      </w:r>
    </w:p>
    <w:p w14:paraId="1B790A0D" w14:textId="77777777" w:rsidR="003E4608" w:rsidRPr="003E4608" w:rsidRDefault="003E4608" w:rsidP="003E4608">
      <w:pPr>
        <w:spacing w:after="0"/>
        <w:rPr>
          <w:rFonts w:cs="Arial"/>
          <w:sz w:val="16"/>
          <w:szCs w:val="16"/>
        </w:rPr>
      </w:pPr>
    </w:p>
    <w:p w14:paraId="0D8361D4" w14:textId="77777777" w:rsidR="003E4608" w:rsidRPr="003E4608" w:rsidRDefault="003E4608" w:rsidP="003E4608">
      <w:pPr>
        <w:spacing w:after="0"/>
        <w:rPr>
          <w:rFonts w:cs="Arial"/>
          <w:sz w:val="16"/>
          <w:szCs w:val="16"/>
        </w:rPr>
      </w:pPr>
      <w:r w:rsidRPr="003E4608">
        <w:rPr>
          <w:rFonts w:cs="Arial"/>
          <w:sz w:val="16"/>
          <w:szCs w:val="16"/>
        </w:rPr>
        <w:t>I: Ja. Gut. Vielen Dank! #01:01:15-2#</w:t>
      </w:r>
    </w:p>
    <w:p w14:paraId="044CB1F9" w14:textId="77777777" w:rsidR="003E4608" w:rsidRPr="003E4608" w:rsidRDefault="003E4608" w:rsidP="003E4608">
      <w:pPr>
        <w:spacing w:after="0"/>
        <w:rPr>
          <w:rFonts w:cs="Arial"/>
          <w:sz w:val="16"/>
          <w:szCs w:val="16"/>
        </w:rPr>
      </w:pPr>
      <w:r w:rsidRPr="003E4608">
        <w:rPr>
          <w:rFonts w:cs="Arial"/>
          <w:sz w:val="16"/>
          <w:szCs w:val="16"/>
        </w:rPr>
        <w:t xml:space="preserve"> </w:t>
      </w:r>
    </w:p>
    <w:p w14:paraId="47914604" w14:textId="3D4E7D88" w:rsidR="003E4608" w:rsidRDefault="003E4608">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0F7A93C5" w14:textId="77777777" w:rsidR="003E4608" w:rsidRPr="003E4608" w:rsidRDefault="003E4608" w:rsidP="003E4608">
      <w:pPr>
        <w:widowControl w:val="0"/>
        <w:autoSpaceDE w:val="0"/>
        <w:autoSpaceDN w:val="0"/>
        <w:adjustRightInd w:val="0"/>
        <w:spacing w:after="0"/>
        <w:rPr>
          <w:rFonts w:cs="Arial"/>
          <w:b/>
          <w:sz w:val="32"/>
          <w:szCs w:val="32"/>
          <w:lang w:eastAsia="id-ID"/>
        </w:rPr>
      </w:pPr>
      <w:r w:rsidRPr="003E4608">
        <w:rPr>
          <w:rFonts w:cs="Arial"/>
          <w:b/>
          <w:sz w:val="32"/>
          <w:szCs w:val="32"/>
          <w:lang w:eastAsia="id-ID"/>
        </w:rPr>
        <w:t>UNTER6</w:t>
      </w:r>
    </w:p>
    <w:p w14:paraId="6C83A37D" w14:textId="77777777" w:rsidR="003E4608" w:rsidRPr="003E4608" w:rsidRDefault="003E4608" w:rsidP="003E4608">
      <w:pPr>
        <w:widowControl w:val="0"/>
        <w:autoSpaceDE w:val="0"/>
        <w:autoSpaceDN w:val="0"/>
        <w:adjustRightInd w:val="0"/>
        <w:spacing w:after="0"/>
        <w:rPr>
          <w:rFonts w:cs="Arial"/>
          <w:b/>
          <w:sz w:val="16"/>
          <w:szCs w:val="16"/>
          <w:u w:val="single"/>
          <w:lang w:eastAsia="id-ID"/>
        </w:rPr>
      </w:pPr>
    </w:p>
    <w:p w14:paraId="1123D1B9"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Läuft die Aufnahme. Ich würde jetzt erstmal ein paar allgemeine Fragen stellen und dann nachher nochmal mit dir kurz abchecken, in welche Richtung wir das Interview designen. Zum Einstieg erstmal, beschreib doch bitte deine aktuelle Rolle. #00:00:16-5#</w:t>
      </w:r>
    </w:p>
    <w:p w14:paraId="26315B7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4E8F5D24"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Ich bin der Brand Director von [Organisation] in Deutschland und verantworte mehr oder weniger sämtliche phänotypischen Wahrnehmungsformen der Marke [Organisation] von Shopmöbeln bis hin zu Werbung und Flyern und Social Media Postings und Ähnlichem. Zudem verantworte ich einen Direktmarketingkanal mit einer (PnL?)-Verantwortung und mache die Marktforschung und Marktstrategie für [Organisation]. #00:00:55-8#</w:t>
      </w:r>
    </w:p>
    <w:p w14:paraId="6CF517A6"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119938E3"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Vielen Dank. Was verstehst du persönlich unter Künstlicher Intelligenz? #00:00:57-8#</w:t>
      </w:r>
    </w:p>
    <w:p w14:paraId="3E28206D"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470C5C6"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ich habe natürlich schon viel damit verbracht an Zeit. Ich habe Bücher gelesen, Artikel gelesen und natürlich ist das auch ein Teil des Diskurses in der Firma. Und Künstliche Intelligenz wird, glaube ich, immer so als Short Cut verwendet, für alles, was irgendwie, in irgendeiner Weise automatisiert stattfindet, aber eben in der Kybernetic zweiter Ordnung zuhause ist und nicht so total dumm ist, sondern wo irgendwie suggeriert wird, da gibt es auch eine Art von Lern- und Assoziationsprothese, so dass also eine Maschine in irgendeiner Weise menschliche oder logische Schlüsse selber ziehen kann. Ich könnte jetzt aber nicht definieren, was ist Deep Learning, was ist Künstliche Intelligenz und wie unterscheiden sich die beiden Felder? Für uns ist das auf jeden Fall alles, was in irgendeiner Weise mit der Automatisierung von Marketingprozessen und Kundeninteraktion zu tun hat, (indem?) wir durch eine Programmierung mit Algorithmen einer Maschine überlassen könnten. Ja? Und das würde ich jetzt darauf antworten. #00:02:12-5#</w:t>
      </w:r>
    </w:p>
    <w:p w14:paraId="155FFE0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1EA1BFE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Super. Vielen Dank. Wie ist denn deine persönliche Einschätzung hinsichtlich der Bedeutung von KI im Marketing? Und Marketing vielleicht nochmal, dass du das weißt, in meiner Definition meiner Arbeit ist alles, was in der Kundenschnittstelle passiert, also in der Interaktion der Kommunikation mit dem Kunden. #00:02:31-7#</w:t>
      </w:r>
    </w:p>
    <w:p w14:paraId="3E4C5EA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12D7328A"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ich glaube, das hat eine extrem hohe Bedeutung. Aber sowie das in diesen Hype Cycles immer ist, es ist kolossal unter den Möglichkeiten oder eben unter den tatsächlichen Fähigkeiten im Vergleich zu dem Hype, den es erfährt. Also die Chatbot-Interaktion mit unserem Tobi sind unterirdisch, das hat alles nichts Natives, Intuitives und eben gerade in der Kundenschnittstelle ist das äußerst mittelmäßig, um das mal so zu sagen. Aber man hat eine geheime Ahnung davon, welche Rolle das mal spielen kann und in den Experimenten dann vielleicht auch schon spielt, wenn du dann irgendwie die Google Sprachassistenten, die dann sich selber Termine machen und was weiß ich, ob das jetzt gefakt ist oder nicht, aber ich sage mal, das deutet schon in so eine Richtung. Und natürlich ist der ganze programmatische Marketing Approach eigentlich auch nichts anderes, als irgendwie eine auf (Algorithmen?) basierte Künstliche Intelligenz, die dann eben weiß, [Person] steht auf Herbsthintergrund und Mohammed Ali und Gregor steht auf Sommer und Beach und fährt gerne Motorrad. Also und dementsprechend werden dann da irgendwelche Assetts zusammengemixt und mir zum richtigen Moment präsentiert. Aber wie gesagt ich finde, das hat alles noch eher so Grundschulkinderniveau und wird besser besprochen, als das tatsächlich ist, was aber The Nature of the Beast ist. Also so ist das mit allen diesen Dingen. So war es auch mit dem mobilen Internet. So war es irgendwie mit einem schneller Internet per se und so war es mit vielen oder ist es mit vielen Dingen, die dann irgendwann erst wirklich in der Reife sind. Also du kennst, glaube ich, also zuerst werden die Dinge total überschätzt und sind quasi in der Performance deutlich drunter. Und irgendwann gibt es diesen Tipping Point oder Pivot Point, wo dann die Exponentialität dieser Fähigkeit eintritt und wir überrollt werden und das entfällt, an Stellen sehen werden, wo wir es noch nicht mal gedacht hätten. Da kann der Bäcker dann irgendwie seine Brötchen entsprechend planen, backen und ausliefern und im Regal richtig hinlegen, weil irgendwie er anhand der Handy-Daten irgendwie dann morgens weiß, in welcher Bäckerei welche Brötchen wann, wie, wo abverkauft werden. Also das wird dann einen  überraschen, wo es dann überall nachher auftaucht. #00:05:05-9#</w:t>
      </w:r>
    </w:p>
    <w:p w14:paraId="64BA88C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31D7642"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Du hast schon, ich glaube, zwei Anwendungsgebiete genannt, Chatbot auf der einen Seite, Programmatic auf der anderen Seite. Siehst du noch weitere Anwendungsgebiete heute oder morgen? #00:05:20-6#</w:t>
      </w:r>
    </w:p>
    <w:p w14:paraId="7C4E9E8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F23EDF0"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Ja, also ganz klar in allen Bereichen, wo Sprache in Form von Text oder Voice analysiert werden kann und dann eben auch, sage mal, im Customer Service beispielsweise oder im Bestandskundenmarketing natürlich, irgendwie personalisierte Angebote und auch möglicherweise Problembehandlungen in irgendeiner Weise gemacht werden können, in der weiteren Segmentierung von Kundengruppen, also überall da, wo wir Datensignale von Kunden haben und die einsammeln können, ist ein potenzielles Anwendungsgebiet eben auch für Künstliche Intelligenz (und zu uns?) eine Form von automatisierter Marktbearbeitung, denke ich schon, ja. #00:06:09-7#</w:t>
      </w:r>
    </w:p>
    <w:p w14:paraId="506C152F"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5D7595CC"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Gut. Vielen Dank. Das war so der Einstieg. Jetzt wäre meine Frage an dich. Ich würde so drei Szenarien vorschlagen, nachdem ich das weitere Gespräch designen würde. Das eine ist, wir schnappen uns einen konkreten Use Case, der in deinem Unternehmen läuft oder gestartet wurde und geben den so ein bisschen durch. Zweites Szenario ist, es gibt solche Cases bei der [Organisation], nur du sagst: "Hey, ich war in den Einführungsprozessen zu weit weg. Ich kann das eher aus einer Metaebene beobachten." Oder dritter Fall ist: "Boah, wir machen da eigentlich noch nichts und lassen uns eher mal so generell draufgucken, wie wir uns dem Thema nähern können." #00:07:00-6#</w:t>
      </w:r>
    </w:p>
    <w:p w14:paraId="03009844"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48DE246C"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Soll ich jetzt was sagen? #00:07:02-1#</w:t>
      </w:r>
    </w:p>
    <w:p w14:paraId="0D28142A"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559A39F7"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Genau, die Frage ist, welche Route wäre für dich am passendsten. #00:07:09-0#</w:t>
      </w:r>
    </w:p>
    <w:p w14:paraId="18AEA71A"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F4D5946"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ich finde, wir können durchaus über konkrete Use Cases bei [Organisation] sprechen, die da in der Bearbeitung sind oder die, die ich da einschätzen kann, sagen wir mal so. #00:07:20-1#</w:t>
      </w:r>
    </w:p>
    <w:p w14:paraId="5566C18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21C0015"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Nein, wunderbar. Dann würde ich dich vielleicht bitten, dass du vielleicht mal einen Fall, der dir vielleicht am präsentesten ist und wo du auch den Prozess gut begleitet hast oder viel sagen kannst, dass du das mal beschreibst, um was es da ging in dem Projekt oder in der Initiative. #00:07:39-1#</w:t>
      </w:r>
    </w:p>
    <w:p w14:paraId="673C18D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792E46E"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wir haben jetzt gerade kürzlich eben über dieses Thema nochmal gesprochen, deswegen habe ich das so präsent, dass wir die Medallia-Plattform, ich glaube, die hattet ihr auch, ja, so zwischen hundertvierzig- und hundertsiebzigtausend Kunden-Feedbacks pro Monat bekommen inklusive Verbatims und dann eben die direkte Korrelation in das (DWH?). Welches Produkt hat der Kunde? Seit wann ist er Kunde? Und so weiter. Was für eine Kontakthistorie hat er mit uns? Und dann eben diese einzelnen Verbatims jetzt über ein Text Mining Tool und eine Künstliche Intelligenz zu analysieren, Themen zu identifizieren und dann eben einer entweder Maschine oder einem Agenten vorzuschlagen, was als nächstes mit diesem Kunden und auch in welcher Tonalität und mit welchen, sagen wir mal, Problembehandlungsaspekten das bearbeitet werden soll, ist eine konkrete Anwendung, die wir gerade eben aufbauen. Und dann kann es natürlich sein, da kommen dann eben auch viele Aspekte zusammen, einmal die Frage eben: Wie man diese Apparatur, sage ich jetzt mal, baut? Aber dann, und das ist jetzt auch gerade im Kontext "Black Lives Matter" ja wird das auch diskutiert so: Wie wird das jetzt programmiert? Nach welcher Typic kategorisierst du diese Kunden dann anhand der Datensignale? Das muss ja immer noch ein Mensch machen und ich glaube, das ist ein ganz entscheidender Punkt auch beim Programmatic. Das ist nur so schlau, wie die Menschen, die diese Kampagnen zusammenklicken und damit eigentlich einer Maschine diese Wenn-dann-Logiken irgendwie, wie dieses Kochrezeptbeispiel halt und nur so schlau ist diese Maschine. Das heißt also wenn wir die Verbatims haben von den Menschen, die dann in irgendwas zu clustern und dann zu verstehen, diese Art von Signal wird dann diese Art von Semantik, deutet auf das und das hin und das bedeutet dann What? Das ist, glaube ich, immer noch der spannende Punkt, an dem dann eben auch Technologie an sich wertlos ist und erst in der Frage, wie man dann, also wie lässt du diesen Roboter tanzen? Das ist, glaube ich, das Bild dann, in dem es dann nochmal spannend wird. Fühlt sich dann der Kunde eben am Ende abgeholt und richtig verstanden? Kommt da Empathie auf oder ist das zu stereotyp? Das ist, glaube ich, dann die spannende Frage, die nirgendwo, zumindest nicht nach meiner Kenntnis, klar beantwortet wird. Aber ich glaube, für uns ist, glaube ich, gerade ein spannender Use Case eben in dem Hinblick auf die Customer Experience und Customer Satisfaction diese Verbatims entlang auch der ganzen Touchpoints. Wir haben die ja in Silos, das kennst du? Dass du sagst, okay, ich habe hier bei Service, ich habe hier bei Technikerbesuch, ich habe hier bei Shop, ich habe hier bei Online, habe ich meine Touchpoint NPS und ich habe zu jedem dieser Interaktionspunkte auch immer Verbatims. Und wie kriege ich jetzt irgendwie das zusammengeführt und verstehe, auch wenn das vielleicht ein anderer Kunde ist, der vorne geantwortet hat, wie kriege ich sozusagen typische Journeys für Segmente zusammen und dann was? Wie gehe ich dann auf die Kunden zu an den jeweiligen Interaktionspunkten auf Basis dieses Knowledge? Und das ist, glaube ich, wie gesagt "Black Lives Matter" war ja auch so eine Diskussion, ist so eine Diskussion, dass die Algorithmen, die irgendwie Fashion Recognition machen oder was auch immer tun, von Weißen programmiert werden, beziehungsweise derjenige, der die programmiert,  determiniert auch, was da rauskommt. Und ich glaube, das ist eben nochmal ein ganz spannender Punkt, der aus meiner Sicht relativ unterrepräsentiert ist in der ganzen Debatte. Auch das ist aber, glaube ich, ein typischer Verlauf in der / Erst nimmt man die ganzen technischen Möglichkeiten, siehe Facebook, und dann stellt man fest: Ach, du Scheiße, damit kann man ja auch Wahlen manipulieren oder Microtargeting auf Klu-Klux-Klan-Fans machen und dann hast du irgendwie ein Riesenproblem. Das kommt dann erst hinterher. Und erst bist du ganz besoffen irgendwie von den technischen Möglichkeiten, dann versteht man, was das eben auch, sagen wir mal so, in der Dialektik irgendwie bedeutet. #00:11:53-9#</w:t>
      </w:r>
    </w:p>
    <w:p w14:paraId="2951F307"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47E52DAE"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Absolut. Wie kam es zu der Initiative? Wo kam der Impuls her? #00:12:01-8#</w:t>
      </w:r>
    </w:p>
    <w:p w14:paraId="3E1659C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A7E3061"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Naja, also eigentlich ist der Wunsch natürlich schon da von Unternehmen, die Leistungsfähigkeit oder Einschätzung der Service-Erbringung auch objektiv aus Kundenperspektive messen zu wollen. Und dann kam eben, dass wir gesagt haben, wir können auch weil wir [Organisation] sind, haben wir es sehr leicht über E-Mail oder insbesondere auch SMS Kunden direkt zu kontaktieren und auch sehr niederschwellig in Freifeldtexten schriftliche Kommunikation von denen einzusammeln. Und dann hat man irgendwann natürlich gesagt: So, okay, jetzt sitzen wir auf diesem Pool an Sachen. Jetzt hängt das davon ab, liest das mal einer, der so Touchpoint-Verantwortung hat oder liest das eben mal keiner? Oder finden wir eine Möglichkeit durch eben Big Data und, wie heißt das nochmal?, Textanalyse, Text Mining, Gemeinsamkeiten und Themen zu identifizieren und als handlungsleitende, sagen wir mal, Feedback sozusagen an die Touchpoints zurückzugeben und dann in Richtung Kundensicht entsprechend zu verhalten, so dass der das Gefühl hat: Ich werde als Kunde ernst genommen!  Und ich glaube, das ist auch ein ganz entscheidender Punkt, dass du hier sagst: Okay, ich möchte eben genau nicht das Gefühl haben, ich werde hier mit so einer Standardantwort abgespeist, sondern dass du das Gefühl hast: Ja, ich habe das gesagt und dann ist es auch irgendwie erwartungstreu oder zumindest im positiven Sinne überraschend, dass dann die Firma soundso auf mich reagiert. Und nicht, dass ich das Gefühl habe: Das habe ich doch gar nicht gewollt oder gar nicht gesagt oder das war doch gar nicht mein Punkt! So! Also wir haben gesagt, wir sitzen auf einem Schatz von Daten in Form von Kundenäußerungen, wie machen wir den urbar und nutzen den im Dialog und im Feedback in diesem Loop mit dem Kunden? Und können gleichzeitig natürlich auch die Daten nutzen, um auf unsere Services halt an der ein oder anderen Stelle dann auch irgendwie zu verbessern, damit es überhaupt nicht erst zu dieser Art von Beschwerden und so weiter kommt. Also es gibt ja zwei Richtungen, einmal die Einwandbehandlung und -behebung und dann natürlich auch zu sehen: Guck mal, die sagen alle, Scheiße, dieser Reset an der [Organisation]-Station. Der funktioniert ja nie. Da müsste mal so ein Techniker vielleicht an der Maschine rumlöten, damit die Station besser ist. So, das ist ja die andere Seite. #00:14:36-6#</w:t>
      </w:r>
    </w:p>
    <w:p w14:paraId="5612EF53"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F74272F"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Absolut. Welche Rollen und Funktionen sind in der Initiative dabei? #00:14:45-8#</w:t>
      </w:r>
    </w:p>
    <w:p w14:paraId="160FFC5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E51176E"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da ist, wir haben ja hier so eine Big-Data-Truppe um [Person]. Da sind vor allem aber auch die (COBS?) Leute und die CVM-Leute mit dabei, Technik IT, und ich würde denken eben gerade meine Truppe Brand Strategy und Insights, die neben den Daten eben auch den Sinn irgendwie versuchen herauszulesen. Man würde, wenn man sagt, als neues Rollenbild gibt es ja diese Data Storyteller, also Leute, die dann sagen: Okay, ich sehe jetzt hier, jemand hat sich in der Funkzelle eingebucht oder ausgebucht, dann steigt der irgendwie eine Stunde später taucht der in München in der Funkzelle wieder auf: "Aha, der ist anscheinend geflogen." Dann macht der das alle Nase lang: "Aha, dann ist er wahrscheinlich ein Business-Kunde. Aha, ist ein Mann, blablabla." Dann hat er irgendwie vielleicht die und die Interessen und lädt sich ab und zu mal Netflix noch irgendwas runter und so. Und irgendwann muss dann einer sagen: "Okay, it is guilty business travellor with kids." Was zeige ich dem jetzt? Noch mehr Business Travel? Noch mehr von dem gleichen? Oder gebe ich dem das Gefühl: Hör mal, geh doch mal in den Duty Free Laden und kauf was für deine Kinder. Oder mache mal hier mit und gewinne bei [Organisation] dieses oder jenes. Also dieses "was bedeuten diese Daten dann?", das ist, glaube ich, dann die Rolle insbesondere von eben Menschen, die im klassischen Sinne Marketing verstehen. #00:16:17-3#</w:t>
      </w:r>
    </w:p>
    <w:p w14:paraId="07FCD824"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9FC9641"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Lass mich da gleich weitermachen, weil das finde ich einen spannenden Punkt. Siehst du da, das ist gerade Data Storyteller? Den Begriff habe ich jetzt noch nicht gehört, aber ich verstehe, was du meinst. Super. Siehst du noch ähnliche Rollenänderungen oder neue Rollen, die kommen werden gerade auch im Rahmen von so einem Projekt für deine Organisation? #00:16:38-8#</w:t>
      </w:r>
    </w:p>
    <w:p w14:paraId="3A1CDF6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0B45210"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Das könnte ich jetzt gar nicht so sagen, aber ich glaube, was man auf jeden Fall im Hinblick auf diese Rollensituation sagen kann oder was meine Prognose ist, dass da so eine Sogwirkung entsteht, und dass diese verschiedenen Rollen, die wir heute haben, zusammengezogen werden und eben man nicht mehr sagen kann, okay, ich habe jetzt ja so gesagt, CVM ist dadrin, Big Data ist dadrin. Da gibt es jetzt schon die Klopperei Haushaltsdaten, Haushalt-Data-Matching, Haushalt Value. Wer berechnet den eigentlich? Wer hat da die Hoheit drauf? [Person], Customer Operations. Wer kennt den Kunden? Die haben da ein paar Daten, der hat ein paar Daten. Und ich glaube, in dem Maße wie das mehr und mehr ein Bild ergibt, wer sich hinter diesen Daten verbirgt, konvensiert das eben auch die Rollen, das zumindest. Wenn Everything Data ist, dann wird das irgendwie, heute ist das ja auch compartmentmäßig und siloartig und so ein Data Storyteller, der hat natürlich schon so eine Querschnittsfunktion. Und ich könnte mir vorstellen, dass wir eben, wir haben Big Data, wir haben Business Analytics, Business Insights, wir haben CVM, wir haben ganz viel an der Kundenschnittstelle in CO, in (COBS?). Und das muss irgendwie in so einem Data Hub zusammenkommen und dann sitzen da wahrscheinlich eben Leute, die Maschinen bedienen, die dann die entsprechenden Austrittskanäle wieder irgendwie befeuern. #00:18:20-6#</w:t>
      </w:r>
    </w:p>
    <w:p w14:paraId="20BCCDC9"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62F64AD"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Was muss denn sowas, was hat denn so ein Data Storyteller für ein Profil? #00:18:24-7#</w:t>
      </w:r>
    </w:p>
    <w:p w14:paraId="6335F8DB"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898CE00"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Ja, ich glaube, das ist genau das, was ich eben versucht habe zu sagen, das muss jemand sein, der auf so Daten draufguckt oder möglicherweise die auch aufbereitet bekommt und dann die Anomalien beziehungsweise die Geschichte hinter den Daten versteht und eben sagt: Okay, da fährt ein Auto immer so und so und das beschleunigt hier und tankt da und steht irgendwie jede zweite Woche vier Tage irgendwie da und da. Was könnte das bedeuten? Und diese Hypothesen in der einfachen Form, die kann, glaube ich, viele herstellen. Daraus dann ein relevantes Narrativ zu entwickeln, also weil das ist ja immer der springende Punkt: Was soll die Maschine denn sagen? Ich habe ein tolles Beispiel so, wenn wir über Dynamic Content Creation zum Beispiel. Dann sagst du, okay, da gibt es dann so, wie heißt es?, nicht Show Cases, sondern Case Studies, Danke schön, so Case Studies von Ford beispielsweise. Dann siehst du dann eben, da ist dieses Modell, schön fotografiert, und dann kannst du eben die Farbe des Autos, den Hintergrund, wo das Auto steht und den Text, den kannst du ändern. Irgendeiner muss aber jetzt ja wissen, was ist überhaupt die Range an, steht der irgendwie am Meer? Steht der irgendwie im Schnee? Steht der hmhm? So, was sind da die richtigen Dinger? Dann, was für Hintergründe und was für Textbausteine und Signale sollen darein? Und wenn da eben nicht die Daten diese Entscheidung informieren, ist diese ganze Fähigkeit für die Katz. Also erst dann wird es ja interessant, sage ich jetzt mal, wenn du eben weißt: Ja, eigentlich muss ich dieses Auto in so ein, ja, in so ein Einhornwald stellen, weil irgendwie augenscheinlich das alles so K-Pop ist. Und so, weißt du? Dass man da sagt: Okay, und das ist dann The Difference. Wenn es nur ist, weiß ich nicht, schwarz, weiß, rot, blau sind die beliebtesten Autofarben und irgendwie Männer, Frauen, reich, arm, so ist es heute, dann dazu brauchst du jetzt keine Riesenintelligenz. Aber danach wird es richtig interessant, glaube ich, wenn dir das gelingt. (kurze Unterbrechung bis #00:21:03-3# ) So, sorry. #00:21:06-7#</w:t>
      </w:r>
    </w:p>
    <w:p w14:paraId="0923AF78"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390F3D6D"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Du hast schon mal erste Konfliktherde, oder ich weiß gar nicht Konfliktherde, aber neuralgische Punkte in der Organisation angesprochen wie zum Beispiel: Wem gehören die Daten? Wer bringt die Kompetenz mit? Kannst du das noch ein bisschen ausführen oder vielleicht gibt es auch noch weitere Beispiele? #00:21:32-1#</w:t>
      </w:r>
    </w:p>
    <w:p w14:paraId="18B4463B"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56F711C9"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Naja, also ich glaube, was richtig ist, vielleicht muss man den Marketingbegriff anders fassen und interpretieren. Der Teil, den ich jetzt auch verantworte so in der Phänotypik beispielsweise, ich glaube, der wird in der Bedeutung tendenziell ein bisschen abnehmen und dass man generell sagen muss, wem gehören die Daten? Die gehören dem Kunden natürlich erstmal, und es ist so, ich glaube, es ist eine von innen, noch viel stärker von innen nach außen gerichtete Perspektive. Dass du also irgendwie sagst, je mehr Datensignale ich von einem Kunden habe, desto besser. Und dann ist das erste weitere naheliegende Marketing oder wie auch immer Ding, was ich dann tue, wahrscheinlich eben nicht das, was wir heute typischerweise mit Marketing verstehen. Das könnte jetzt zum Beispiel sein ein proaktiver Anruf zum Thema Servicezufriedenheit in Home Connectivity. Das könnte sein ein Technikerbesuch. Das könnte sein ein Curtesy Call. Das könnte sein eine SMS mit einem Upsale-Angebot. Und ich glaube, dieses Thema von innen nach außen gedacht und im Kern, wo sind die Primärdaten und wo werden die am besten interpretiert und verstanden?, das ist, glaube ich, dass da, wo die Sogwirkung auch der Rollen quasi hingeht, dass man sagt: Da sitzen Leute und verstehen anhand von Daten, mit wem sie es zu tun haben könnten, bauen daraus Hypothesen, Algorithmen und Aktivitäten. Und irgendwann kommst du in so einen Bereich, wo du sagst: Jetzt muss ich über Audience Building und Look-alikes, jetzt werden die Datensignale schwächer und dann kommen eben auch weniger datenbasierte Instrumente zum Einsatz. Also von daher würde ich sagen, stärker von innen nach außen und stärker eben wahrscheinlich aus dem Bereich CVM Service&amp;Co. heraus gedacht, wird es Marketing in Zukunft wahrscheinlich stärker interpretiert werden. Und möglicherweise ist es auch eine Entlastung, weil man eben sagt, der Rahm, sage ich jetzt mal, des Marketings muss sich auch am Ende vielleicht dann gar nicht mehr drum scheren: Für wen ist denn das jetzt genau? Dass du dann irgendwie sagst: Ich habe diese digitale Perspektive im wahrsten Sinne des Wortes null oder eins, entweder ist da super Data Driven oder es ist für alle Purpose Driven, Gesellschaft, Citizenship. Welche Social Contract? Welche Rolle will die Marke zu welchen kulturellen Strömungen einnehmen? Das ist dann total egal, ob ich da jetzt ein Datensignal zu habe, ob dich das interessiert oder nicht, dann sage ich einfach: "Here it is, that's what I think." Ja? Vielleicht ist das sogar auch eine Richtung, in die das gehen kann. #00:24:38-9#</w:t>
      </w:r>
    </w:p>
    <w:p w14:paraId="5F722961"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39AA5484"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Habt ihr für die Initiative konkrete Ziele festgelegt oder einen Business Case aufgestellt? #00:24:47-2#</w:t>
      </w:r>
    </w:p>
    <w:p w14:paraId="56792378"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052926E"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wir haben konkrete Ziele im Hinblick auf die Touchpoint NPS Improvements und die Base NPS Improvements und den Benchmark NPS. Mehr nicht, aktuell nicht. Also ich glaube, das ist eher noch sehr leger gehandhabt. Mehr wie ein Angebot, dass wir sagen: Mensch, guckt mal Leute, wir haben die Medallia Plattform. Wir haben hunderttausend plus Menschen jeden Monat, die uns sagen, wie sie uns finden. Macht doch da mal was mit! Und jetzt gehen wir noch einen Schritt weiter und sind so nett und über Text Mining und Algorithmen stellen wir euch das noch portionsgerechter zur Verfügung, um die ersten Schritte da zu unternehmen, darauf zu reagieren (in relevanten Daten?). Aber so ist es. #00:25:33-5#</w:t>
      </w:r>
    </w:p>
    <w:p w14:paraId="7AC845A6"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024DA47"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Gibt es irgendeine Form von Kommunikation um die Initiative, also außerhalb der // betreffenden Projekte? #00:25:37-3#</w:t>
      </w:r>
    </w:p>
    <w:p w14:paraId="50D6D073"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5C07B2F4"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Nein. // Außerhalb der betroffenen Community nicht. #00:25:43-2#</w:t>
      </w:r>
    </w:p>
    <w:p w14:paraId="2E69190D"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10F2DC78"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Gab es einen besonderen Prozess, um sich zu überlegen, wer in dieses Arbeitsteam reingeht? Also die Frage hat so einen bisschen den Hintergrund, hat man überlegt, ob es irgendwo Skills braucht, spezifische Skills braucht? Oder also müssen gar nicht fachliche, können auch Social Skills sein. #00:26:06-8#</w:t>
      </w:r>
    </w:p>
    <w:p w14:paraId="5000ABC7"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44CAD65F"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Nein, würde ich auch eher sagen: Nein. Und wenn, dann überwiegen, glaube ich, im Moment eher die fachlichen Skills, dass man irgendwie sagt: Okay, wer hat Zugang zum (WWA??) Wer kann mit so Daten umgehen? Wer kann irgendwie Tableau Server irgendwie bedienen oder (irgendwas?) zusammen programmieren oder irgendwie was daraus ziehen? Also mir ist es nicht anders bekannt ehrlich gesagt, ich glaube, die initiale Idee kam, glaube ich, vor vielen Jahren zumindest jetzt was [Organisation] betrifft aus meinem Team mal, dass wir gesagt haben, wir haben eine, sagen wir mal, handgemachte Version von einem nachkontaktlichen Benachrichtigungssystem gebaut auf SMS- und E-Mail-Basis. Was dann quasi getriggert hat: Wie zufrieden warst du mit dem Kontakt an der Hotline oder mit dem Servicetechnikerbesuch? Oder, oder, oder? Oder mit dem Kauf im Shop? Und daraus ist dann irgendwann diese Medallia-Sache geworden, die dann die Gruppe übernommen hat. Dann haben wir quasi das in allen Ländern ausgerollt und so hat das mal gestartet. Aber ich würde sagen, das ist sehr stark im Moment eine Experten- und Elitendebatte, die nicht so sehr die äußeren Schichten des Marketings oder auch des Managements erreicht hat. Im Gegenteil. Wir haben das jetzt gerade im ExCo nochmal vorgestellt, obwohl es das schon seit Jahren gibt, weil die immer sagen: Mensch, ich will genau, der [Person] sagt, ich will mal genau wissen, wie zufrieden ist jetzt der Kunde, wenn er mit unseren GigaCable Max und so? Und warum weiß ich das nicht? Und dann sage ich immer: Das kannst du gerne wissen! Also wir haben jetzt gerade zwölftausend Cable-Max-Kunden explizit angeschrieben einen Monat, nachdem sie das installiert haben, und gefragt: Preisleistungsverhältnis, Stabilität, W-Lan, Hardware, Setup Prozess. Hier, kannst du dir alles angucken, kannst du übrigens auch selber auf deinem Handy angucken. So, aber das macht natürlich keiner. #00:28:09-0#</w:t>
      </w:r>
    </w:p>
    <w:p w14:paraId="348ED5A0"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6A6302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Wie arbeitet das Team? Nach welchem Modus? #00:28:14-3#</w:t>
      </w:r>
    </w:p>
    <w:p w14:paraId="1092C1AF"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91D04CE"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mein Team, kann ich nur sagen, betreibt die Plattform, macht bei Bedarf Analysen, zieht sich da die Reports. Und ansonsten erinnert es die Fachbereiche und Touchpoint-Verantwortlichen daran, da selber reinzugucken. So! Und wie gesagt jetzt gibt es demnächst dieses Thema Text Mining und Analyse beziehungsweise auch eben dann automatisierte Vorschläge und Möglichkeiten, dass wir da so eine Art, wie nennt man das?, ja, wie so eine Art Tool Sweat dann da haben. Das ist so, glaube ich, dann der nächste Schritt. Aber wie weit das dann automatisiert wird oder auch dann genutzt wird, weiß ich ehrlich gesagt nicht. #00:29:00-8#</w:t>
      </w:r>
    </w:p>
    <w:p w14:paraId="194E2F73"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77F15B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Und das Team für das Text Mining, das fängt jetzt gerade an, sich zu / #00:29:03-2#</w:t>
      </w:r>
    </w:p>
    <w:p w14:paraId="1171A7AA"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5039DA7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Nein, die sind schon dran, die sind schon dran. Vor allem im Kern sind das Leute eben aus meinem Insight und Strategieteam. #00:29:15-8#</w:t>
      </w:r>
    </w:p>
    <w:p w14:paraId="567F8397"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4E808B3"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Okay. Also es ist hauptsächlich jetzt bestückt mit Leuten aus deinem Team? #00:29:16-7#</w:t>
      </w:r>
    </w:p>
    <w:p w14:paraId="04A2BAD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1E738E6"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Genau. Aber das Problem ist halt, wir stellen das zur Verfügung, aber wir haben keine operative Verantwortung und wollen die auch nicht, weil wir so ein kleines Team sind, dass wir sagen: "Ich kann jetzt nicht hier, keine Ahnung, die 2,5 Millionen Servicetechnikereinsätze optimieren. Aber einer von euch muss sich das angucken oder so, muss wissen, dass es dort eben Feedback gibt und dass das jetzt auch so aufbereitet ist, dass man daraus seine Schlüsse ziehen kann, wie man eben bestimmte Kundensegmente / Bei manchen solltest du vielleicht zu zweit hingehen, bei manchen wäre es besser, wenn es eine Frau wäre, bei manchen so /" Weißt du? Oder die können oder hier, wenn die morgens dahin gehen bei Typ X, dann hast du einen NPS von X und wenn du da nachmittags hingehst, dann, so, weil die Schichtarbeiter sind. So, und da bist du auch so wieder im Storytelling oder in dieser Frage: Was sagen dir die Daten eigentlich? Behaviour Economics kennst du auch. Wirst du vor zwölf Uhr operiert, ist die Chance, dass es gutgeht höher, als wenn du nach dem Mittagessen operiert wirst. Wenn du vor Gericht bist, du kennst diese ganzen Geschichten. So, das müssen die Leute selber beibringen, glaube ich. #00:30:26-7#</w:t>
      </w:r>
    </w:p>
    <w:p w14:paraId="4E7ECB7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1513EA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Wie würdest du jetzt gerade auf dem Thema Text Mining so die Stimmungslage, das Klima gerade auch in der Zusammenarbeit mit den anderen Fachbereichen beschreiben? #00:30:37-4#</w:t>
      </w:r>
    </w:p>
    <w:p w14:paraId="54DE122B"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66BD2C3"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prinzipiell würde ich sagen, sind die alle aufgeschlossen und positiv. Wir haben natürlich auch jetzt was, wir haben ja auch schon eine lange Historie als [Organisation] so auch mit Spracherkennung und IVRs und eben auch, dass, sagen wir mal, zu Servicezwecken Gespräche aufgezeichnet werden und so, und da gibt es natürlich auch viel Zynismus, so wie schlecht das auch mal war. Aber ich habe gerade auch eben, auf Facebook habe ich wieder was gelesen vom Chefredakteur der Horizont, der irgendwie ungepromptet, er hatte eine W-Lan-Problem, ist dann irgendwie über die IVR an so einen Chatbot geraten und konnte das Problem lösen mit diesem einen Anruf. Und da hat ihm also die Maschine geholfen und da hat er jetzt eben da gepostet so von wegen Wahnsinn, normal kriegt [Organisation] immer Dresche hier auf Facebook, aber das hat echt gut geklappt. So. Also ich glaube, auch da hat sich das schon in positive Richtung weiterentwickelt und ist besser geworden. Dieses "Ich habe Sie nicht verstanden!" oder das, was man so in so Sketch-Shows immer noch so sieht, ist halt nicht mehr so schlimm, glaube ich, mittlerweile. Von daher würde ich sagen, sind die Leute also durchaus aufgeschlossen und offen. Und ich glaube, sie glauben auch, dass das, was da rauskommt, tatsächlich auch so stimmt, und dass das nicht falsch gecoded oder irgendwie falsch decodiert oder irgendwie so gar nicht gesagt oder gemeint wurde. Das denke ich schon. #00:32:11-8#</w:t>
      </w:r>
    </w:p>
    <w:p w14:paraId="5181663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C3A6075"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Ich würde jetzt noch ein bisschen auf ein paar generelle Themen kommen. Hast du zu der Initiative Text Mining noch eine Anmerkung, wo du sagst, die wäre hilfreich für das Thema? #00:32:23-2#</w:t>
      </w:r>
    </w:p>
    <w:p w14:paraId="16934F9C"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C61C4C0"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Nein. Dazu kenne ich das Projekt ja auch / Also müsstest du mit dem [Person] jetzt sprechen oder noch mit [Person] irgendwie, der das bei ihm im Team macht, damit wir das irgendwie / Ich wüsste jetzt auch nicht mal genau, mit wem wir das machen. Also wie diese Firma heißt, die das für uns tut. Also mehr kann ich dir dazu nicht sagen. #00:32:42-7#</w:t>
      </w:r>
    </w:p>
    <w:p w14:paraId="3DC5D29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92DBB35"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Dann würde ich so ein bisschen genereller gehen. Inwieweit ist das Thema Künstliche Intelligenz Teil der Unternehmensstrategie oder einer digitalen Strategie? #00:32:56-8#</w:t>
      </w:r>
    </w:p>
    <w:p w14:paraId="1A73C8DB"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6ED42E9"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auf der Absichtsebene ist das ein wichtiges und massives Thema vor dem Hintergrund Simplifizierung von Prozessen, Automatisierung von Prozessen, Digitalisierung von Prozessen, Kostenreduktion. Und von daher wird das an allen Ecken und Enden erwähnt, auch gerade von [Person], aber eben sehr verkürzt. So, würde ich das mal nennen. Und ich glaube, das ist wahrscheinlich auch The Nature of the Beast, dass eben jemand der jetzt Top Executive ist, irgendwie sagt, ich glaube, der hat das auch gar nicht richtig verstanden und das ist genau der Punkt, weswegen das überhaupt vorwärts geht. Weil wenn du die Dinge zu gut verstehst, kommst du halt nicht vorwärts. Aber du hast eben eine Ahnung so nach dem Motto, okay, das würde doch dann bedeuten, dass man irgendwann gar keine Call Center mehr braucht. So, genau. Das könnte das bedeuten, vielleicht auch nicht. Aber so tickt, glaube ich, dann jemand, der sagt: Okay, dann kommt auch morgen schon das nächste Ding. Aber wir wollen uns wandeln von der [Organisation] zur Tech-Company. Wir wollen irgendwie eben das so machen, wie das Amazon, AirBnB oder Uber oder wer auch immer kann. Und das bedeutet eben die Routenplanung für die Servicetechniker genauso wie die Auslastung der Call Center Agenten und die Frage: Wie wir Yield Pricing machen, was weiß ich, fürs Gigabit. So! Also was soll da nachher noch kommen? Also von daher ist das, wird das besprochen und thematisiert in der Unternehmensstrategie, aber, ich glaube, noch nicht so konkret. #00:34:43-5#</w:t>
      </w:r>
    </w:p>
    <w:p w14:paraId="372CDE2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4F545603"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Wenn du mal so die letzten zwei, drei Jahre Revue passieren lässt, es geht gar nicht immer nur das Buzzword KI, sondern grundsätzlich das Thema datengetriebenes Arbeiten. Gab es da Anpassungen in Organisationszuschnitten oder Geschäftsprozessabläufen? #00:35:05-4#</w:t>
      </w:r>
    </w:p>
    <w:p w14:paraId="71749FFB"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22A59C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Ja. Also wir haben angefangen, hat es ehrlich gesagt mit Social Marketing, dass wir das zum großen Teil ingehoused haben. Und vor zwei Jahren haben wir dann das ganze Thema Programmatic Advertising, Digital Adverstising, Search und solche Geschichten gesourced bis hin eben auch zu den Verhandlungen, Abrechnungen, die wir jetzt selber machen. Und das hat eben, glaube ich, einen sehr starken Schub gegeben im Sinne von, wie eben auf datengetrieben Digitalwerbung vor allem gemacht wird. Aber nochmal, wenn ich da mit dem Team da interagiere und die mir das dann zeigen, was sie machen und so, dann ist das eben auch viel händische Arbeit und viel Connecting the dots. Und das ist dann am Ende sind die Kampagnen nur so gut, wie die Leute, die eben sagen, ich nehme hier den In the market, Cookie von Google und dann kombiniere ich das hier mit den Custom Audiences von Facebook. Und hier habe ich aber mal gesehen, dass die (Pre Rolls?), wenn die soundso lang sind, hmhmhm, also spiele ich da jetzt nur mal die kurzen und / Das sind diese Wenn-Dann-Ketten, die irgendeiner da zusammenbaut und dann macht die Maschine das. Solange bis einer draufguckt und sagt: Ich glaube, das war keine gute Idee. Manchmal guckt da keiner drauf und dann ist die Kohle futsch und das war keine gute Idee. Also, und ich finde, das ist auch ein Stück weit so eine Ernüchterung, dass man eben sieht: Totally overrated compared to what it really is at the moment. So! Aber trotzdem das, würde ich sagen, ist die größte organisatorische Veränderung, dass wir gesagt haben: Wir brauchen dieses Knowhow Inhouse, um jetzt festgemacht an dem Thema Programmatic die ersten Schritte da in die Richtung zu gehen. Und bis jetzt läuft das auch gut, also wir haben sowohl in der Einkaufsseite Vorteile und auch in der Performance der Kampagnen sind wir deutlich besser, als das damals bei den Externen eingekauften durch die Agenturen umgesetzten Kampagnen waren. #00:37:14-3#</w:t>
      </w:r>
    </w:p>
    <w:p w14:paraId="4DC39317"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2EECB18"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Wie ist jetzt speziell vielleicht auch für dich und dein Team, wo holt ihr euch Ideen von draußen, Knowhow von draußen rein? Welche Impulse bekommt ihr? #00:37:28-7#</w:t>
      </w:r>
    </w:p>
    <w:p w14:paraId="7DF24D94"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53971C41"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Also bis vor Corona war das so, das haben wir auch damals, als wir den ExCo-Case gemacht haben und da eben das Insourcing vorgestellt haben, haben wir gesagt, wir brauchen mehr Reisekosten und wir müssen uns auch auf eben Tool-Kosten gefasst machen, weil das eben jetzt nicht einmal angeschafft wird und dann war es das! Und vor allem müssen wir eben gucken, dass die Leute im Austausch bleiben und mitkriegen was geht und was Hot ist und was man so alles machen kann. Bis jetzt hat das gut geklappt. Ich glaube, das hat jetzt durch Corona ein bisschen gelitten. Und da muss man aber auch tatsächlich aufpassen, ob eben, das gilt ja für alle  In-Ressourcen-Teams, ob die nicht irgendwann starr werden und sich nicht mehr so dynamisch weiterentwickeln, wie das vielleicht erforderlich wäre. Und wir haben das damals natürlich irgendwie thematisiert und haben gesagt: Wir müssen gucken, dass die eben auf die OMR gehen oder zu Kongressen gehen oder irgendwie sich mit Lieferanten treffen können oder irgendwie auch Dinge ausprobieren können, AB-Tests, dass wir Budgets haben, die auch irgendwie solche Trials erlauben, um eben hier On the bleeding Edge of Technology zu bleiben. Bis jetzt klappt es, aber mal gucken! #00:38:48-6#</w:t>
      </w:r>
    </w:p>
    <w:p w14:paraId="6723BC4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60FA173A"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Wie nimmst du die Agenturlandschaft wahr in der Richtung jetzt spezifisch auch für KI und Impulse? #00:39:01-7#</w:t>
      </w:r>
    </w:p>
    <w:p w14:paraId="7559F172"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16909967"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Kann ich gar nicht sagen, kann ich gar nicht sagen. Ich habe mit denen auch nichts zu tun also direkt, aber ich kann nur sagen, meine Erfahrung ist bei allen Dingen, die eher so Advanced sind im Hinblick auf Marketing Tech und High-Tech Marketing, dass / Jetzt hatte ich gerade wieder eine anderes Thema, hat nicht mit KI zu tun, sondern irgendwie digitale Events. Da betreten oftmals alle gemeinsam Neuland. Auch wenn die Agenturen so tun, als würden sie das schon verstehen. So! Und das ist eigentlich meine Erfahrung, seit ich in diesem Metier arbeite, egal was es ist. Wir waren immer, auch bei [Organisation] war das schon so, Mobile Marketing, E-Mail-Marketing, Individual Codes, Whatever it was, Direct TV, HBBTV, hier Skype,You name it. Und dann kamen immer Leute, haben gesagt: Hier wir könnten doch oder man könnte doch und so und dann haben sie gesagt: Ja, geil, machen wir. Und dann hast du aber im Arbeiten festgestellt, die haben das auch noch nie gemacht. Oder die kennen das auch nur theoretisch und haben quasi den Wissensvorsprung, dass sie das schon einmal ventiliert haben, aber dann kommen diese Typen zum Thema Digitale Events und dann stellen wir fest: Okay, Office IT in London, Service in Ägypten, doppelte Firewall hier, VPN da, externe, interne Hackerdings blabla, dann irgendwie / Und dann war dann alles geklärt, dann waren die oben bei uns in der Sky Lounge und kamen nicht ins Company-Lan, weil dieses Approval hatten sie dann auch nochmal vergessen so. Dann war dann irgendwie quasi das Guest W-Lan nur mit, weiß  nicht, 25 Mbit und die hatten da ihre ganze Armada an Krempel aufgebaut. Also dann merkst du irgendwie, okay, beim nächsten Mal stellen sie sich, glaube ich, solche Fragen, wenn man von einer Company Side sowas machen will. So das ist jetzt ein ganz anderes Beispiel, aber ich habe das immer wieder festgestellt, auch wenn das beim Media Modelling, Dashboard und tralala und wo kommen die Daten her?, Datacube, APIs, Echtzeit. Ja, das kriege ich irgendwie von da,das kommt einmal im Monat, das kommt einmal in der Woche, das kommt in dem Format, das kommt in dem Format. Ein Albtraum! So! Und von daher, also schwierig mit den Agenturen dann. Aber was heißt schwierig? Also man darf, glaube ich, nur nicht erwarten, dass die einem den Job machen. So! Die können einem dabei helfen, aber dieses "ich gehe zum Friseur und der schneidet mir die Haare und der kann das und ich nicht", so ist es nicht. #00:41:55-9#</w:t>
      </w:r>
    </w:p>
    <w:p w14:paraId="4459C8FA"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43800061"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Wie ist denn deine Einschätzung hinsichtlich dem Thema der Präsenz Künstliche Intelligenz als Trend im Management Board? #00:42:11-3#</w:t>
      </w:r>
    </w:p>
    <w:p w14:paraId="209B4FC0"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14F294F"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Künstliche Intelligenz als Trend im Management / Du meinst, dass Künstliche Intelligenz quasi einen Sitz im Management Board hat? #00:42:16-6#</w:t>
      </w:r>
    </w:p>
    <w:p w14:paraId="54F063C9"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530F6AE"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Ja, da Thema ist. #00:42:21-0#</w:t>
      </w:r>
    </w:p>
    <w:p w14:paraId="62743C4A"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039BCE0"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Hm? (fragend) #00:42:21-0#</w:t>
      </w:r>
    </w:p>
    <w:p w14:paraId="620F969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B1222EA"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Thema ist, und sage ich mal, an sich auf eine Verstehensreise gibt? #00:42:28-6#</w:t>
      </w:r>
    </w:p>
    <w:p w14:paraId="51D2139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3477F7A"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Ach so. Ja, ich glaube, also in unserem Management Board würde ich denken, ist das gegeben, dass die Interesse daran haben und offen wären, sich dem zu widmen. Ich dachte, du meinst, ich meine, ich hätte auch schon gelesen, dass auch schon Künstliche Intelligenzen in Management Boards sitzen. Das ist auch tatsächlich so. Also dass man da irgendwie so eine Art zusätzliche unabhängige, pseudounabhängig, The question is who has programmed it?, dass es da eine Instanz gibt zur Risikobewertung bei jetzt Investment Companies oder Insurance Companies, die sowas / Ich meine, dass ich das mal gelesen hätte, dass es das gibt. So, das gibt es bei uns noch nicht, aber ich glaube, die Bereitschaft, sich mit Künstlicher Intelligenz auseinanderzusetzen zum Beispiel auch im Hiring-Bereich wird sowas auch schon ja genutzt, dass du eben versuchst, diesen Bios sozusagen durch solche Instrumente und Tools rauszulesen oder zu eliminieren. Das ist auf jeden Fall gegeben. #00:43:43-3#</w:t>
      </w:r>
    </w:p>
    <w:p w14:paraId="68F20E16"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91346A0"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Wunderbar. Vielen Dank. Letzte Frage von meiner Seite: Gibt es noch was, was du mir zu dem Themenkreis Künstliche Intelligenz im Marketing mitgeben möchtest, was du noch nicht losgeworden bist? #00:43:58-3#</w:t>
      </w:r>
    </w:p>
    <w:p w14:paraId="6389306E"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2113D0AB"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B: Nein, ich glaube, dass meine Hypothese, die ich eben eingangs schon mal in einem anderen Wording formuliert habe, dass der Siegeszug der Künstlichen Intelligenz der wird sich nicht aufhalten lassen, aber diese Digitalität im Sinne von, es wird dann eben automatisierte und auf Künstliche Intelligenz basierter Marketinginteraktion oder Marketingtätigkeit geben. Und ich glaube, es gibt aber dann auch immer noch, und möglicherweise dann noch viel mehr, diese gegenteilige Auf / Also der Friseur ist vielleicht ein gutes Beispiel oder der Tischler, der dir einen Handlauf von Hand drechselt, fräst, schmiergelt und macht und tut, so dass ich glaube, das eben das, was eben dann auch bewusst und explizit nicht auf dieser algorithmisierten Marketingerfahrung basieren soll, sondern eben neue Impluse, auch Disruption, Ironiehumor, Dummheit, ich glaube, dass diese Entkoppelung irgendwie ganz fruchtbar und auch befreiend sein kann, dass man irgendwie sagt, sowie ja auch viele sagen, so für alle blöden Tätigkeiten, die lagern wir an Maschinen aus, damit wir contemplativ, kreativ und irgendwie soziale Wesen sein können. So. Und ich glaube, das wird man da auch dann in der Übersetzung irgendwie im Marketing dann sehen, dass Marken eben dann auch Rollen einnehmen, die so sind, wie ich es gerade beschrieben habe. Und sich gar nicht mehr die Mühe geben, pseudomäßig dass das irgendwie jetzt alles richtig ist und total schlau, sondern einfach sagen, dass es entsprechend entweder unterhaltsam relevant und entspricht auch meiner Auffassung und ich versuche hier, in der Kultur, in der Gesellschaft, in dem Umfeld, in dem ich bin, irgendwie eine glaubwürdige Rolle zu spielen. Ja. #00:46:05-9#</w:t>
      </w:r>
    </w:p>
    <w:p w14:paraId="1038E865"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72382DF9" w14:textId="77777777" w:rsidR="003E4608" w:rsidRPr="003E4608" w:rsidRDefault="003E4608" w:rsidP="003E4608">
      <w:pPr>
        <w:widowControl w:val="0"/>
        <w:autoSpaceDE w:val="0"/>
        <w:autoSpaceDN w:val="0"/>
        <w:adjustRightInd w:val="0"/>
        <w:spacing w:after="0"/>
        <w:rPr>
          <w:rFonts w:cs="Arial"/>
          <w:sz w:val="16"/>
          <w:szCs w:val="16"/>
          <w:lang w:val="id-ID" w:eastAsia="id-ID"/>
        </w:rPr>
      </w:pPr>
      <w:r w:rsidRPr="003E4608">
        <w:rPr>
          <w:rFonts w:cs="Arial"/>
          <w:color w:val="000000"/>
          <w:sz w:val="16"/>
          <w:szCs w:val="16"/>
          <w:lang w:val="id-ID" w:eastAsia="id-ID"/>
        </w:rPr>
        <w:t>I: Vielen Dank. (Interview endet) #00:46:06-0#</w:t>
      </w:r>
    </w:p>
    <w:p w14:paraId="7048AE01" w14:textId="77777777" w:rsidR="003E4608" w:rsidRPr="003E4608" w:rsidRDefault="003E4608" w:rsidP="003E4608">
      <w:pPr>
        <w:widowControl w:val="0"/>
        <w:autoSpaceDE w:val="0"/>
        <w:autoSpaceDN w:val="0"/>
        <w:adjustRightInd w:val="0"/>
        <w:spacing w:after="0"/>
        <w:rPr>
          <w:rFonts w:cs="Arial"/>
          <w:sz w:val="16"/>
          <w:szCs w:val="16"/>
          <w:lang w:val="id-ID" w:eastAsia="id-ID"/>
        </w:rPr>
      </w:pPr>
    </w:p>
    <w:p w14:paraId="0732A24D" w14:textId="3C03096C" w:rsidR="003E4608" w:rsidRDefault="003E4608">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62E8E9E3" w14:textId="77777777" w:rsidR="003E4608" w:rsidRPr="003E4608" w:rsidRDefault="003E4608" w:rsidP="003E4608">
      <w:pPr>
        <w:widowControl w:val="0"/>
        <w:autoSpaceDN w:val="0"/>
        <w:adjustRightInd w:val="0"/>
        <w:spacing w:after="0"/>
        <w:rPr>
          <w:rFonts w:cs="Arial"/>
          <w:sz w:val="32"/>
          <w:szCs w:val="32"/>
          <w:lang w:eastAsia="de-DE" w:bidi="hi-IN"/>
        </w:rPr>
      </w:pPr>
      <w:r w:rsidRPr="003E4608">
        <w:rPr>
          <w:rFonts w:cs="Arial"/>
          <w:b/>
          <w:bCs/>
          <w:color w:val="000000"/>
          <w:sz w:val="32"/>
          <w:szCs w:val="32"/>
          <w:lang w:eastAsia="de-DE" w:bidi="hi-IN"/>
        </w:rPr>
        <w:t>UNTER7</w:t>
      </w:r>
    </w:p>
    <w:p w14:paraId="1C618687" w14:textId="77777777" w:rsidR="003E4608" w:rsidRPr="003E4608" w:rsidRDefault="003E4608" w:rsidP="003E4608">
      <w:pPr>
        <w:widowControl w:val="0"/>
        <w:autoSpaceDN w:val="0"/>
        <w:adjustRightInd w:val="0"/>
        <w:spacing w:after="0"/>
        <w:rPr>
          <w:rFonts w:cs="Arial"/>
          <w:sz w:val="16"/>
          <w:szCs w:val="16"/>
          <w:lang w:eastAsia="de-DE" w:bidi="hi-IN"/>
        </w:rPr>
      </w:pPr>
    </w:p>
    <w:p w14:paraId="6472B372"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Und würde mit der ersten Frage beginnen. Beschreiben Sie doch bitte mal Ihre aktuelle Rolle. #00:00:11-5#</w:t>
      </w:r>
    </w:p>
    <w:p w14:paraId="1F5B046B" w14:textId="77777777" w:rsidR="003E4608" w:rsidRPr="003E4608" w:rsidRDefault="003E4608" w:rsidP="003E4608">
      <w:pPr>
        <w:widowControl w:val="0"/>
        <w:autoSpaceDN w:val="0"/>
        <w:adjustRightInd w:val="0"/>
        <w:spacing w:after="0"/>
        <w:rPr>
          <w:rFonts w:cs="Arial"/>
          <w:sz w:val="16"/>
          <w:szCs w:val="16"/>
          <w:lang w:eastAsia="de-DE" w:bidi="hi-IN"/>
        </w:rPr>
      </w:pPr>
    </w:p>
    <w:p w14:paraId="01C534D9"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 xml:space="preserve">B: Also ich bin im Moment bei [Organisation] im Vertrieb verantwortlich für den E-Commerce Bereich und dort im Speziellen für (unv. #00:00:22-1#) um die Fashion Plattform kümmert. Das sind große Fashion Pure Play Unternehmen wie [Organisation] natürlich, die </w:t>
      </w:r>
      <w:bookmarkStart w:id="5" w:name="__DdeLink__2_866610841"/>
      <w:r w:rsidRPr="003E4608">
        <w:rPr>
          <w:rFonts w:cs="Arial"/>
          <w:color w:val="000000"/>
          <w:sz w:val="16"/>
          <w:szCs w:val="16"/>
          <w:lang w:eastAsia="de-DE" w:bidi="hi-IN"/>
        </w:rPr>
        <w:t>[Organisation]</w:t>
      </w:r>
      <w:bookmarkEnd w:id="5"/>
      <w:r w:rsidRPr="003E4608">
        <w:rPr>
          <w:rFonts w:cs="Arial"/>
          <w:color w:val="000000"/>
          <w:sz w:val="16"/>
          <w:szCs w:val="16"/>
          <w:lang w:eastAsia="de-DE" w:bidi="hi-IN"/>
        </w:rPr>
        <w:t xml:space="preserve"> Gruppe, sind auch kleine dabei. [Organisation], [Organisation] und ich arbeite dort mit einem Team von acht Mitarbeitern daran, die Kunden im Account Management zu unterstützen und ihnen zu helfen, die verschiedenen Produkte von [Organisation], [Organisation], [Organisation] und dem [Organisation] sinnvoll in ihre Advertising Strategien einzubeziehen. #00:01:00-5#</w:t>
      </w:r>
    </w:p>
    <w:p w14:paraId="05891040" w14:textId="77777777" w:rsidR="003E4608" w:rsidRPr="003E4608" w:rsidRDefault="003E4608" w:rsidP="003E4608">
      <w:pPr>
        <w:widowControl w:val="0"/>
        <w:autoSpaceDN w:val="0"/>
        <w:adjustRightInd w:val="0"/>
        <w:spacing w:after="0"/>
        <w:rPr>
          <w:rFonts w:cs="Arial"/>
          <w:sz w:val="16"/>
          <w:szCs w:val="16"/>
          <w:lang w:eastAsia="de-DE" w:bidi="hi-IN"/>
        </w:rPr>
      </w:pPr>
    </w:p>
    <w:p w14:paraId="76410931"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Vielen Dank. Was verstehen Sie denn persönlich unter künstlicher Intelligenz? #00:01:07-7#</w:t>
      </w:r>
    </w:p>
    <w:p w14:paraId="380A9880" w14:textId="77777777" w:rsidR="003E4608" w:rsidRPr="003E4608" w:rsidRDefault="003E4608" w:rsidP="003E4608">
      <w:pPr>
        <w:widowControl w:val="0"/>
        <w:autoSpaceDN w:val="0"/>
        <w:adjustRightInd w:val="0"/>
        <w:spacing w:after="0"/>
        <w:rPr>
          <w:rFonts w:cs="Arial"/>
          <w:sz w:val="16"/>
          <w:szCs w:val="16"/>
          <w:lang w:eastAsia="de-DE" w:bidi="hi-IN"/>
        </w:rPr>
      </w:pPr>
    </w:p>
    <w:p w14:paraId="09892CDC"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(lacht) Künstliche Intelligenz. Sehr lapidar. Der Punkt, ab dem irgendwann mal Maschinen die Kontrolle nicht übernehmen, aber deutlich mehr kontrollieren und unabhängiger von menschlichen Eingriffen in der Lage sind, sich selbst zu optimieren und sich selber auch zu verbessern. Und da gibt es, naja, historisch gesehen die ersten Schritte. Ich meine, jeder Schachcomputer, und die gibt es ja schon sehr lange, sind eine Form von künstlicher Intelligenz. Und wir erleben tatsächlich im Moment gerade eine Phase, in der Systeme künstlicher Intelligenz in ganz viele Lebensbereiche eindringen oder in ganz vielen Lebensbereichen genutzt werden. Und natürlich im Online Marketing sind auch bei uns auf der Plattform zu einem ganz wesentlichen Teil unsere Arbeit bestimmen und auch beeinflussen. #00:02:13-6#</w:t>
      </w:r>
    </w:p>
    <w:p w14:paraId="6E8ABCE6" w14:textId="77777777" w:rsidR="003E4608" w:rsidRPr="003E4608" w:rsidRDefault="003E4608" w:rsidP="003E4608">
      <w:pPr>
        <w:widowControl w:val="0"/>
        <w:autoSpaceDN w:val="0"/>
        <w:adjustRightInd w:val="0"/>
        <w:spacing w:after="0"/>
        <w:rPr>
          <w:rFonts w:cs="Arial"/>
          <w:sz w:val="16"/>
          <w:szCs w:val="16"/>
          <w:lang w:eastAsia="de-DE" w:bidi="hi-IN"/>
        </w:rPr>
      </w:pPr>
    </w:p>
    <w:p w14:paraId="5B7DC09C"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Vielen Dank. Wie ist denn Ihre Einschätzung hinsichtlich der Bedeutung der künstlichen Intelligenz im Marketing? Marketing in meiner Definition ist alles, was in der Schnittstelle zum Kunden passiert. Also alles, was Kundeninteraktion und Kommunikation betrifft. Das wird oftmals so als (Orbis?) oder Sales bezeichnet in Unternehmen, aber das ist da eben enthalten. #00:02:40-3#</w:t>
      </w:r>
    </w:p>
    <w:p w14:paraId="025300A9" w14:textId="77777777" w:rsidR="003E4608" w:rsidRPr="003E4608" w:rsidRDefault="003E4608" w:rsidP="003E4608">
      <w:pPr>
        <w:widowControl w:val="0"/>
        <w:autoSpaceDN w:val="0"/>
        <w:adjustRightInd w:val="0"/>
        <w:spacing w:after="0"/>
        <w:rPr>
          <w:rFonts w:cs="Arial"/>
          <w:sz w:val="16"/>
          <w:szCs w:val="16"/>
          <w:lang w:eastAsia="de-DE" w:bidi="hi-IN"/>
        </w:rPr>
      </w:pPr>
    </w:p>
    <w:p w14:paraId="454CFAA8"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Ich glaube, dass Marketing, Marketingautomation, die ja maßgeblich auch durch künstliche Intelligenz vorangetrieben wird, eine Möglichkeit, durch künstliche Intelligenz eine Möglichkeit zur Skalierbarkeit hat. Eine Möglichkeit zur Skalierbarkeit und zu einer Form von Personalisierung, die ohne Systeme künstlicher Intelligenz nie möglich gewesen wären. Das ist etwas, was ich vielleicht vor zehn, fünfzehn Jahren gesagt hätte, das wird ja nicht funktionieren. Marketing ist immer auch eine Aufgabe, die wir Menschen machen müssen, weil wir Menschen können Menschen am besten verstehen. Und ich bin dann ein bisschen harte Schule gegangen und habe es gelernt und verstanden, dass wir Menschen oftmals Entscheidungen treffen, die in der ein oder anderen Form (weise?) sind und die von Vorteil und von bestimmten Einstellungen ausgeht und abhängig sind, die mit der Realität wenig zu tun haben und die irgendwie, was weiß ich, auch die Realität dort verzerren. Und ich erlebe immer stärker und immer häufiger, dass automatisierte Systeme, oder Systeme, die von künstlicher Intelligenz gesteuert werden, im Optimalfall, da kommen wir vielleicht später nochmal drauf, wenn wir über (Rädchen?) sprechen. Im Optimalfall eigentlich (weise?) sind und insofern objektivere Entscheidungen treffen können. (unv. #00:04:12-1#) aus der jüngeren Vergangenheit. Der Kunde [Organisation], mit dem wir natürlich auch zusammen arbeiten hat vor zwei Jahren ja entschieden, wir werden von unserer relativ großen Marketingabteilung, etwa zweihundert bis 250 Menschen nicht mehr brauchen, weil wir festgestellt haben, dass die Algorithmen, die wir entwickelt haben, deutlich besser funktionieren, als die Entscheidungen von Menschen und wir da jetzt viel stärker auf algorithmische Entscheidungen setzen als auf menschliche Entscheidung. #00:04:47-4#</w:t>
      </w:r>
    </w:p>
    <w:p w14:paraId="3538DFC4" w14:textId="77777777" w:rsidR="003E4608" w:rsidRPr="003E4608" w:rsidRDefault="003E4608" w:rsidP="003E4608">
      <w:pPr>
        <w:widowControl w:val="0"/>
        <w:autoSpaceDN w:val="0"/>
        <w:adjustRightInd w:val="0"/>
        <w:spacing w:after="0"/>
        <w:rPr>
          <w:rFonts w:cs="Arial"/>
          <w:sz w:val="16"/>
          <w:szCs w:val="16"/>
          <w:lang w:eastAsia="de-DE" w:bidi="hi-IN"/>
        </w:rPr>
      </w:pPr>
    </w:p>
    <w:p w14:paraId="61ED3FC9"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Vielen Dank. Ich würde jetzt, wenn das möglich ist, mal in einen konkreten Use Case reingehen. Das heißt, da würde mich mal so interessieren: Mit welchen Kunden oder welches Projekt bei welchem Kunden können Sie mal beschreiben, wo Sie dieses Thema wir setzen auch künstliche Intelligenz in den Tools, nenne ich es mal, ein in einem Marketing Mix haben? Wo das irgendwie Relevanz hatte und diskutiert wurde. Können Sie da mal ein Projekt beschreiben? #00:05:27-6#</w:t>
      </w:r>
    </w:p>
    <w:p w14:paraId="65B4FD33" w14:textId="77777777" w:rsidR="003E4608" w:rsidRPr="003E4608" w:rsidRDefault="003E4608" w:rsidP="003E4608">
      <w:pPr>
        <w:widowControl w:val="0"/>
        <w:autoSpaceDN w:val="0"/>
        <w:adjustRightInd w:val="0"/>
        <w:spacing w:after="0"/>
        <w:rPr>
          <w:rFonts w:cs="Arial"/>
          <w:sz w:val="16"/>
          <w:szCs w:val="16"/>
          <w:lang w:eastAsia="de-DE" w:bidi="hi-IN"/>
        </w:rPr>
      </w:pPr>
    </w:p>
    <w:p w14:paraId="6B627F0B"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Also ich kann natürlich auch ein Kundenprojekt beschreiben. Noch viel stärker, weil die Skalierbarkeit offenkundiger ist. Wäre ja der Einsatz von künstlicher Intelligenz bei [Organisation] auf der Plattform (unv. #00:05:43-5#) und da reden wir insbesondere in der Durchsetzung unserer Community Standards darüber, dass wir natürlich zu einem ganz erheblichen Maße künstliche Intelligenz einsetzen, die am Ende dazu führt, ich habe mir die Zahlen mal raussuchen lassen, dass wir alleine im April etwa fünfzig Millionen Content Schnipsel, fünfzig Millionen Teile Content, die Covid-19 related waren auf [Organisation] mit Warenlabeln versehen haben. Das ist häufig natürlich zu allererst identifiziert worden durch Systeme künstlicher Intelligenz. Die werden im Nachgang von menschlichen Fact Checkern dann überprüft wurden. Aber wir schaffen es vor allen Dingen durch den Einsatz von künstlicher Intelligenz, dass wir mittlerweile weit über neunzig Prozent von Hassbotschaften auf unserer Plattform identifizieren können, bevor überhaupt ein Nutzer die gesehen hat. Und das ist ja ein Paradigmenwechsel. Wir haben in der Vergangenheit ein System bei [Organisation] gehabt, in der jeder alles posten konnte und die Community sich mehr oder weniger selber organisiert hat. Das heißt wann immer es jemand sich belästigt fühlt und wann immer jemand etwas sieht, was vermeintlich den Community Standard nicht entspricht, dann kann man das melden, dann wurde das geprüft und wenn das tatsächlich in der Überprüfung dann den Standards nicht genügt, dann wird es gelöscht vom System oder im System gelöscht. Das hat aber dazu geführt, dass natürlich zunächst einmal etliche Posts auch erstmal erreichbar waren, zu sehen waren und damit auch noch Reichweite generiert haben und sich dann sowohl Hassbotschaften als auch falsche Informationen verteilt haben. Und dann haben wir uns dazu entschlossen, zwei Themen zu machen. Einmal die menschlichen Community Menschen, die menschlichen Kontrollinstanzen, die zahlenmäßig deutlich zu erhöhen. Warum wir das gemacht haben, dazu komme ich gleich. Vor allen Dingen auch immer stärker mit Systemen künstlicher Intelligenz dafür zu sorgen, dass viele Dinge früher identifiziert werden und dann auch von der Plattform genommen werden können, bevor überhaupt jemand auf der Plattform diesen Content zu Gesicht bekommt. Und das ist eine Frage, die lässt sich, wenn ich ein System habe, mit dem ich drei Milliarden Menschen weltweit bediene, dann lässt sich diese Aufgabe überhaupt gar nicht mehr durch Menschen realisieren. Das funktioniert nicht, diese Kontrolle allein über Menschen sicherzustellen. Und von daher haben wir dann sehr früh ein bisschen begonnen, mit Systemen künstlicher Intelligenz zu arbeiten, die darauf zu trainieren, was ein ganz wichtiger Prozess ist. Also es ist bei weitem nicht so, dass künstliche Intelligenz in die Welt gesetzt wird und die Systeme dann sich selbst überlassen sind und sich selber weiterentwickeln und selber optimieren. Das ist nach allem, was ich bisher gelesen und verstanden habe, auch gesehen habe, was bei uns passiert immer noch, eher ein Thema aus der Science-Fiction Welt. Aber wir haben natürlich eine gewisse Autonomie in diesem System und wir haben auch ganz viele Prozesse, die automatisiert dazu führen, dass sich die Systeme anpassen und aus Entscheidungen, auch aus Entscheidungen, die falsch waren, lernen und lernen müssen und darauf basierend dann wieder Entscheidungen treffen, die dann richtiger und klarer sind. So. Das heißt aber auch, wir brauchen immer noch eine menschliche Instanz, um dann die finale Entscheidung zu treffen beziehungsweise um ein Korrektiv zu bilden. Und aus diesem Grunde haben wir da sehr viel in Menschen investiert, ich glaube weltweit sind es mittlerweile 35 000 Community Manager, die dann einen ganz kleinen Ausschnitt, nämlich die Teile, die dann kritisch sind und strittig sind, die werden dann von Menschen kontrolliert und dann gibt es eine finale Entscheidung von Menschen, ob Content auf der Plattform bleibt oder ob er nicht auf der Plattform bleibt. Auch hier hat ein Umdenken stattgefunden, weil wir natürlich am Anfang, das ist ein Stück [Organisation] DNA, dass wir immer davon ausgegangen sind, wir werden die meisten Probleme, vor die wir gestellt werden, technologisch lösen. Wir werden immer eine technologische Antwort finden, weil Technologie ist sehr deutlich skalierbar als der Einsatz von menschlichen Ressourcen. Und da wir als Plattform schnell wachsen und weil wir immer noch schnell wachsen, werden wir mit menschlichen Ressourcen dem Wachstum nicht alleine standhalten können und deshalb müssen wir technologische Antworten finden auf der Herausforderung dieses Wachstums. Aber wir haben eben sehr schnell gelernt, dass das alleine nicht reicht und dass wir trotzdem auch immer noch menschliche Instanzen brauchen, die dann am Ende eine finale Entscheidung bei strittigen Fällen treffen. #00:11:18-0#</w:t>
      </w:r>
    </w:p>
    <w:p w14:paraId="3CB0A9F4" w14:textId="77777777" w:rsidR="003E4608" w:rsidRPr="003E4608" w:rsidRDefault="003E4608" w:rsidP="003E4608">
      <w:pPr>
        <w:widowControl w:val="0"/>
        <w:autoSpaceDN w:val="0"/>
        <w:adjustRightInd w:val="0"/>
        <w:spacing w:after="0"/>
        <w:rPr>
          <w:rFonts w:cs="Arial"/>
          <w:sz w:val="16"/>
          <w:szCs w:val="16"/>
          <w:lang w:eastAsia="de-DE" w:bidi="hi-IN"/>
        </w:rPr>
      </w:pPr>
    </w:p>
    <w:p w14:paraId="6074D147"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Jetzt hast du gerade gesagt, das ist schon ein stückweit DNA von [Organisation], erstmal nach einer technologischen Lösung zu suchen. Jetzt habe ich ja im, sage ich mal, Konzern gearbeitet, da ist diese DNA nicht vorhanden. Kannst du den Punkt nochmal ein bisschen beschreiben, wie das zum Beispiel bei [Organisation] in Deutschland ist. Wurde da irgendwas Besonderes dafür getan oder wurde das schon, sage ich mal, im Hiring, war das ein Thema? Oder wie kommt es zu der DNA? #00:11:51-8#</w:t>
      </w:r>
    </w:p>
    <w:p w14:paraId="7C8D7040" w14:textId="77777777" w:rsidR="003E4608" w:rsidRPr="003E4608" w:rsidRDefault="003E4608" w:rsidP="003E4608">
      <w:pPr>
        <w:widowControl w:val="0"/>
        <w:autoSpaceDN w:val="0"/>
        <w:adjustRightInd w:val="0"/>
        <w:spacing w:after="0"/>
        <w:rPr>
          <w:rFonts w:cs="Arial"/>
          <w:sz w:val="16"/>
          <w:szCs w:val="16"/>
          <w:lang w:eastAsia="de-DE" w:bidi="hi-IN"/>
        </w:rPr>
      </w:pPr>
    </w:p>
    <w:p w14:paraId="591830D3"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Ich glaube, die Frage, wie wir als Unternehmen es schaffen, eine kulturelle Kontinuität zu schaffen über Ländergrenzen, über Kontinent Grenzen und auch im Rahmen von Wachstum. Wir sind, glaube ich jetzt, weltweit 50 000 Mitarbeiter und als ich angefangen habe, waren es, glaube ich, 18 000 Mitarbeiter und das Unternehmen ist vor nicht allzu langer Zeit unter 1000 Mitarbeiter stark gewesen. Und die Frage, wie kann man dieses schnelle Wachstum, auch auf der People Seite, wie kann man in diesem Wachstum Kultur aufrecht erhalten? Ich glaube, Hiring Prozess ist ein ganz wesentlicher Faktor. Ich habe zum allerersten Mal gelernt und stelle selber auch Mitarbeiter ein, dass wir einen ganz klaren Fokus haben, eine ganz klare Priorität. Jemand, bei dem im Einstellungsprozess festgestellt wird, wir haben Bedenken, ob er kulturell ins Unternehmen und ins Team passt, das ist immer ein Hauptausschlusskriterium. Und ich habe oftmals eher so gelernt: Wir brauchen fachliche Kompetenz. Wenn jemand fachlich auf ein Thema passt, dann drückt man auch gerne mal ein Auge zu, wenn es kulturell, wenn es da Fragezeichen gibt. Und [Organisation] dreht das um. Es gibt da eine null Toleranz, wenn jemand kulturell nicht ins Unternehmen passt oder mutmaßlich nicht ins Unternehmen passt. Weil man sagt: Natürlich, wir hiren auf eine bestimmte Aufgabe hin. Wir wissen aber auch, dass sich Aufgaben so wahnsinnig schnell verändern und Tätigkeitsschwerpunkte auch so schnell verändern, dass wir im Zweifel die Aufgabe, für die jemand eingestellt wird, die existiert Übermorgen gar nicht mehr. Wir brauchen aber die Menschen weiter, wir wollen die nicht, wenn die Aufgabe nicht mehr da ist, dann nicht verlieren. Weil wir wissen, dass es High Potential sind auf allen Ebenen. Und dann setzen wir diese Menschen halt auf andere Aufgaben, wo sie natürlich auch lernen müssen, wo sie dazulernen müssen und wo sie auch ihre Fähigkeiten weiter entwickeln. Aber das Ganze funktioniert nicht, wenn jemand kulturell nicht dazu passt. Insofern ist das, glaube ich, der wie soll ich sagen, der Kit, der das zusammenhält, dass wir dort bei allem Bestreben nach Diversität, was sowohl (Ethin?) angeht, was die Verteilung von Männern und Frauen angeht. Dass wir immer auch darauf setzen, dass diese bestimmte Grund [Organisation] Kultur weiter erhalten bleibt und dann wir das/ Da wird natürlich auch sehr viel an kulturellen Themen gearbeitet, damit es bestimmte Sachen (unv. #00:14:46-4#). Dann geht es am Ende auch sehr stark darum, ein klares Leadership Team zu haben, das bestimmte Sachen, kulturelle Dinge, vorlebt. Und auch immer wieder einen Vorlauf. #00:14:59-7#</w:t>
      </w:r>
    </w:p>
    <w:p w14:paraId="1015E5F2" w14:textId="77777777" w:rsidR="003E4608" w:rsidRPr="003E4608" w:rsidRDefault="003E4608" w:rsidP="003E4608">
      <w:pPr>
        <w:widowControl w:val="0"/>
        <w:autoSpaceDN w:val="0"/>
        <w:adjustRightInd w:val="0"/>
        <w:spacing w:after="0"/>
        <w:rPr>
          <w:rFonts w:cs="Arial"/>
          <w:sz w:val="16"/>
          <w:szCs w:val="16"/>
          <w:lang w:eastAsia="de-DE" w:bidi="hi-IN"/>
        </w:rPr>
      </w:pPr>
    </w:p>
    <w:p w14:paraId="33233FD8"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Und wie prüft ihr das ab? Ist das dann vom Hiring Manager, sage ich mal, sein Bauchgefühl? Oder wird das ein bisschen strukturierter gemacht? #00:15:09-6#</w:t>
      </w:r>
    </w:p>
    <w:p w14:paraId="6A550D85" w14:textId="77777777" w:rsidR="003E4608" w:rsidRPr="003E4608" w:rsidRDefault="003E4608" w:rsidP="003E4608">
      <w:pPr>
        <w:widowControl w:val="0"/>
        <w:autoSpaceDN w:val="0"/>
        <w:adjustRightInd w:val="0"/>
        <w:spacing w:after="0"/>
        <w:rPr>
          <w:rFonts w:cs="Arial"/>
          <w:sz w:val="16"/>
          <w:szCs w:val="16"/>
          <w:lang w:eastAsia="de-DE" w:bidi="hi-IN"/>
        </w:rPr>
      </w:pPr>
    </w:p>
    <w:p w14:paraId="5BF48F2A"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Ja, wir haben sehr strukturierter Interviewprozesse, das heißt jeder, der bei uns in einem Interviewlog ist, der wird mindestens vier bis fünf Interviews haben. Es gibt unterschiedliche Interviewer und jeder Interviewer übernimmt eine bestimmte Rolle. Das ist abhängig von der Aufgabe, für die gehired wird. Sodass unterschiedliche Facetten abgefragt werden. Und am Ende des Interviews gibt jeder Interviewer ein Feedback ab und wenn dann das Feedback mehr Fragen als Antworten gibt oder mehr Fragen aufwirft, als Antworten gibt, dann wird in der Regel der Hiring Manager entscheiden am Ende, wer eingestellt wird. Aber er richtet sich natürlich auch nach dem Feedback. Und wenn dort mehrheitlich No-Hire zustande kommt, dann wird er in der Regel auch diesen Kandidaten nicht einstellen. Wir haben keine Einstimmigkeit, das ist auch ganz wichtig, weil natürlich auch der Hiring Manager auch die finale Entscheidung haben soll. Aber idealerweise richtet man sich, weil auch der Loop, also die Interviewer, die in dem Loop dann die Kandidaten sich anschauen, auch nach Diversity Gesichtspunkten zusammengestellt werden. Da werden also auch nicht nur aus dem Bereich, also aus dem Sales Bereich Kollegen im Interview verwendet, sondern auch diese sogenannte (Broker Functual?), die mit darüber nachdenken, ob der denn auch in das Team zu der Aufgabe und kulturell auch in die [Organisation] Familie passt. #00:16:50-6#</w:t>
      </w:r>
    </w:p>
    <w:p w14:paraId="50253505" w14:textId="77777777" w:rsidR="003E4608" w:rsidRPr="003E4608" w:rsidRDefault="003E4608" w:rsidP="003E4608">
      <w:pPr>
        <w:widowControl w:val="0"/>
        <w:autoSpaceDN w:val="0"/>
        <w:adjustRightInd w:val="0"/>
        <w:spacing w:after="0"/>
        <w:rPr>
          <w:rFonts w:cs="Arial"/>
          <w:sz w:val="16"/>
          <w:szCs w:val="16"/>
          <w:lang w:eastAsia="de-DE" w:bidi="hi-IN"/>
        </w:rPr>
      </w:pPr>
    </w:p>
    <w:p w14:paraId="3E6FD6D6"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(5 Sek.) Jetzt hast du ja schon gesagt, so Flexibilität ist schon ein wichtiges Asset, war jemand mitbringen muss. Jetzt in meiner Erfahrung in Vorstellungsgesprächen ist jeder flexibel. Wenn es dann tatsächlich im täglichen Leben darauf kommt, dass sich die Aufgabe signifikant ändert, ist das nochmal anders. Kannst du auf der einen Seite nochmal beschreiben, wie ihr diese Flexibilität abprüft im Hiring Prozess? Und die zweite Frage stelle ich danach. #00:17:25-6#</w:t>
      </w:r>
    </w:p>
    <w:p w14:paraId="6391974C" w14:textId="77777777" w:rsidR="003E4608" w:rsidRPr="003E4608" w:rsidRDefault="003E4608" w:rsidP="003E4608">
      <w:pPr>
        <w:widowControl w:val="0"/>
        <w:autoSpaceDN w:val="0"/>
        <w:adjustRightInd w:val="0"/>
        <w:spacing w:after="0"/>
        <w:rPr>
          <w:rFonts w:cs="Arial"/>
          <w:sz w:val="16"/>
          <w:szCs w:val="16"/>
          <w:lang w:eastAsia="de-DE" w:bidi="hi-IN"/>
        </w:rPr>
      </w:pPr>
    </w:p>
    <w:p w14:paraId="63662A5B"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Wir haben tatsächlich immer einen Case. Und der Case, den bekommt der Kandidat erst, wenn er im Interview ist. Dann hat er eine Viertelstunde Zeit, sich darauf vorzubereiten. Das ist zu schaffen, ist meist auch ein Case, wo es kein richtig oder falsch gibt. Aber er zeigt uns, wie spontan und flexibel er sich jemand auf eine neue Situation einstellen kann. Und wenn man ehrlich ist, ist das ja für ganz viele Rollen, gerade bei uns im Account Management und im Sales das Tagesgeschäft. Da kommt eine Anfrage vom Kunden rein und da kann man nicht drei Tage es liegen lassen und sich dann lange Gedanken machen und dann reagieren, sondern da muss sofort reagiert werden, da muss auch sofort geantwortet werden, da muss auch sofort etwas ausgearbeitet werden. Und das prüfen wir mit genau solchen Themen ab. Wie schafft jemand es, sich darauf einzustellen? Und wie schafft jemand dann/ Egal, ob er eine richtige Antwort gibt, oder nicht. Wie schafft er denn mit der Situation umzugehen? Wie schafft er es dann auch in der Präsentation am Ende dann noch überzeugend vorzutragen? Das ist ein Element. Natürlich fragen wir, und da kommen wieder die verschiedenen Rollen zum Tragen, wir fragen natürlich unterschiedliche Perspektiven ab. Was ist in der Vergangenheit, wo sieht jemand seine Stärken, wo ist jemand auch mal gescheitert in der Vergangenheit? Und ich glaube, man kann, wenn man das eine Weile macht, kann man dann auch schon die Authentizität heraus spüren. Ist das gelernt, ist das eine Story, die erzählt wird oder ist da wirklich jemand authentisch, der auch von seinem Scheitern berichtet? Ich meine nicht, dass wir damit wirklich Fehlerfrei sind. Ich erlebe tatsächlich auch, dass wir viele Kollegen auch nach einem halben Jahr oder einem Jahr wieder verlieren. Und das wird nicht daran, dass die Arbeitsbedingungen nicht passen, sondern da wird dann auch der Kollege dann entscheiden, das passt insgesamt zu ihm nicht und er fühlt sich da nicht wohl. Aber insgesamt haben wir dort einen ziemlich gut durchdachten und sehr strukturierten Prozess, der die Fehlerquote im Hiring deutlich, ja, reduziert. #00:19:51-3#</w:t>
      </w:r>
    </w:p>
    <w:p w14:paraId="6173C68A" w14:textId="77777777" w:rsidR="003E4608" w:rsidRPr="003E4608" w:rsidRDefault="003E4608" w:rsidP="003E4608">
      <w:pPr>
        <w:widowControl w:val="0"/>
        <w:autoSpaceDN w:val="0"/>
        <w:adjustRightInd w:val="0"/>
        <w:spacing w:after="0"/>
        <w:rPr>
          <w:rFonts w:cs="Arial"/>
          <w:sz w:val="16"/>
          <w:szCs w:val="16"/>
          <w:lang w:eastAsia="de-DE" w:bidi="hi-IN"/>
        </w:rPr>
      </w:pPr>
    </w:p>
    <w:p w14:paraId="31948209"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Vielen Dank. Jetzt ist der Mitarbeiter da oder du bist auch da und ein Thema künstliche Intelligenz. Jetzt ist das Teil von euerem Community Management aber Teil auch von euren Advertising Produkten. Inwieweit gibt es da Transparenz, inwieweit müssen Sie da lernen? Wird sowas geschult? Gibt es da eine gemeinsame Sprache, ein gemeinsames Verständnis? #00:20:20-9#</w:t>
      </w:r>
    </w:p>
    <w:p w14:paraId="294D6E4F" w14:textId="77777777" w:rsidR="003E4608" w:rsidRPr="003E4608" w:rsidRDefault="003E4608" w:rsidP="003E4608">
      <w:pPr>
        <w:widowControl w:val="0"/>
        <w:autoSpaceDN w:val="0"/>
        <w:adjustRightInd w:val="0"/>
        <w:spacing w:after="0"/>
        <w:rPr>
          <w:rFonts w:cs="Arial"/>
          <w:sz w:val="16"/>
          <w:szCs w:val="16"/>
          <w:lang w:eastAsia="de-DE" w:bidi="hi-IN"/>
        </w:rPr>
      </w:pPr>
    </w:p>
    <w:p w14:paraId="1A8D9AC7"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Wir haben, was auch ganz wichtig ist, wir haben ein sehr, sehr intensives internes Trainingsprogramm. Das heißt, wir müssen natürlich von unseren Mitarbeitern erwarten, beziehe ich mich erstmal ausschließlich auf den Sales Bereich, dass die Produkte, die wir unseren Kunden anbieten und mit denen unsere Kunden arbeiten, dass wir selber mit den Produkten auch arbeiten können und dass wir die selben Erfahrungen machen können wie unsere Kunden in der Anwendung der Produkte. Das heißt, wir haben für alle neuen Produkte haben wir ein sehr intensives, tiefgehendes Schulungsmaterial. Alle halbe Jahre muss dieser Mitarbeiter auch durch ein sehr umfangreiches, mehrstündiges, sogar mehrtägiges Trainingsprogramm durchgehen, muss durch ein Assessment durchgehen und von den Fragen, die gestellt werden, müssen mindestens achtzig Prozent richtig beantwortet werden, ansonsten muss er nochmal durch diesen Prozess durchgehen. Das stellt sicher, dass wir eine gemeinsame Basis haben. Natürlich ist nicht jeder gleich tief in den unterschiedlichen Themenfeldern drin. Da gibt es ja automatisiert, dann gibt es ja Kampagnenstrategien, da gibt es dann auch die Frage nach dem Einsatz von künstlicher Intelligenz. Aber es ist wichtig, dass jeder, der mit Kundenkontakt unterwegs ist, zumindest ein Einheitliches Gefühl für das jeweils gängige Narrativ hat. Das ist eigentlich ganz interessant. Ich habe angefangen vor fünf Jahren und habe dann als Onboarding auch die Trainings von einem halben Jahr davor gemacht und auch die Tests gemacht und habe mich bei einer Frage gewundert: Warum falle ich da immer durch? Bis ich dann irgendwann festgestellt habe, dass sich in diesem halben Jahr das Narrativ verändert hat. Das, was ich gelernt habe und so, wie ich die Frage beantwortet habe, ist sie auch richtig gewesen, aber vor einem halben Jahr war die Antwort auf die Frage eine ganz andere, weil sich die Dinge einfach weiterentwickelt haben. Und das ist, glaube ich, ein wichtiges Element, um sicherzustellen, dass wir alle auf einem ähnlichen Zug auch unterwegs sind und auch in der Lage sind, dann auch informiert mit unseren Kunden auch über neue Produkte und neue Herausforderungen zu sprechen. Und das Zweite ist, dass jeder Mitarbeiter jeden Monat 250 Euro oder 250 Dollar zur Verfügung hat, die er einsetzen kann, um selber [Organisation] Kampagnen zu fahren, sich selber eine [Organisation] Kampagne aufzusetzen und mit den Tools experimentieren, um genau das gleiche zu machen, was jeder Advertiser auch tut. Und dann auch die gleichen Erfahrungen zu haben. Also ich habe, wenn ich Kampagnen aussetze, habe ich auch dieselben Erfahrungen, dass ich ganz merkwürdige Antworten kriege, wenn Anzeigen nicht freigegeben werden vom System. Das System, oftmals ist da dann künstliche Intelligenz dahinter. Und ich sehe, was dann da für Feedbackmeldungen kommen und kann mich dadurch dann auch sehr gut in die Situation eines Kunden hineinversetzen. Ob das jetzt operativ ist, ob das Peer ist oder ob das Leadership Ebene ist. Um dann auch daran zu arbeiten und Feedback zu geben, dass wir bestimmte Sachen anders kommunizieren müssen, dass wir kommunizieren müssen und klarer sein müssen, auch in den Antworten, um dann dem Kunden auch wirklich Hilfestellung anzugeben, damit sie nicht irgendwann in einer Sackgasse enden und nicht mehr wissen, wie sie weiterkommen. Weil das sorgt dafür, dass dann jetzt auch wieder im Call Center Fragen gestellt werden, dass wir dann auch wieder Aufwand schaffen, der unnötig ist. Und diese beiden Elemente sind, glaube ich, ganz wichtig, um auch sicher zu stellen, dass dieser Mitarbeiter auch sich weiterentwickelt und dann auch ein gutes Gefühl dafür hat, was sind denn Systeme, die automatisiert gesteuert werden, wo sitzen Menschen dran? Das ist etwas, was man dann in der Arbeit daran erfährt. Wenngleich ich auch sagen muss, und ich glaube, dass das ein wichtiger Erfolgsfaktor ist, dass Systeme erstmal als System verstanden werden. Und es auch für mich in der Arbeit zunächst mal irrelevant ist, ob das ein System ist, was ausschließlich von künstlicher Intelligenz gesteuert wird, oder ob das ein hybrides System ist, wo in der ersten Instanz künstliche Intelligenz, in der zweiten Instanz dann menschliche Trouper dabei sind oder ob das ein System ist oder ein Prozess ist, der ausschließlich von Menschen gesteuert wird. Darüber habe ich gar nicht die Transparenz und das ist meines Erachtens nach auch ein Schlüsselfaktor für den Erfolg und die Akzeptanz als/ Ich muss tatsächlich (unv. #00:25:25-4#) Ich weiß, es gibt eine Entscheidung. Ich muss nicht wissen, ob diese Entscheidung von einer Maschine vom Algorithmus getroffen wurde, oder ob da ein Mensch dahinter sitzt. #00:25:34-8#</w:t>
      </w:r>
    </w:p>
    <w:p w14:paraId="4577821C" w14:textId="77777777" w:rsidR="003E4608" w:rsidRPr="003E4608" w:rsidRDefault="003E4608" w:rsidP="003E4608">
      <w:pPr>
        <w:widowControl w:val="0"/>
        <w:autoSpaceDN w:val="0"/>
        <w:adjustRightInd w:val="0"/>
        <w:spacing w:after="0"/>
        <w:rPr>
          <w:rFonts w:cs="Arial"/>
          <w:sz w:val="16"/>
          <w:szCs w:val="16"/>
          <w:lang w:eastAsia="de-DE" w:bidi="hi-IN"/>
        </w:rPr>
      </w:pPr>
    </w:p>
    <w:p w14:paraId="14C74065"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Jetzt mal auf die Kundenseite geguckt. Ist das für die Kunden relevant oder interessant? #00:25:43-0#</w:t>
      </w:r>
    </w:p>
    <w:p w14:paraId="3AFE1C76" w14:textId="77777777" w:rsidR="003E4608" w:rsidRPr="003E4608" w:rsidRDefault="003E4608" w:rsidP="003E4608">
      <w:pPr>
        <w:widowControl w:val="0"/>
        <w:autoSpaceDN w:val="0"/>
        <w:adjustRightInd w:val="0"/>
        <w:spacing w:after="0"/>
        <w:rPr>
          <w:rFonts w:cs="Arial"/>
          <w:sz w:val="16"/>
          <w:szCs w:val="16"/>
          <w:lang w:eastAsia="de-DE" w:bidi="hi-IN"/>
        </w:rPr>
      </w:pPr>
    </w:p>
    <w:p w14:paraId="4196B66E"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Vom wem die Entscheidung getroffen wird, oder der Einsatz/ #00:25:48-9#</w:t>
      </w:r>
    </w:p>
    <w:p w14:paraId="4DE17273" w14:textId="77777777" w:rsidR="003E4608" w:rsidRPr="003E4608" w:rsidRDefault="003E4608" w:rsidP="003E4608">
      <w:pPr>
        <w:widowControl w:val="0"/>
        <w:autoSpaceDN w:val="0"/>
        <w:adjustRightInd w:val="0"/>
        <w:spacing w:after="0"/>
        <w:rPr>
          <w:rFonts w:cs="Arial"/>
          <w:sz w:val="16"/>
          <w:szCs w:val="16"/>
          <w:lang w:eastAsia="de-DE" w:bidi="hi-IN"/>
        </w:rPr>
      </w:pPr>
    </w:p>
    <w:p w14:paraId="5CF09379"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Genau. Was letztendlich wird Werbung für Bestandskunden oder komplette Neukunden ausgespielt, die irgendeiner Logik folgen und damit ja auch Imagebildend und prägend für ein Unternehmen sind? Und da ist so ein bisschen die Frage: Gibt es in der Schnittstelle/ Wie kommen die Entscheidungen, was dem Kunden gezeigt wird, zustande? Gibt es da eine Diskussion mit Kunden, haben Sie das mal erlebt? #00:26:15-9#</w:t>
      </w:r>
    </w:p>
    <w:p w14:paraId="14565FCD" w14:textId="77777777" w:rsidR="003E4608" w:rsidRPr="003E4608" w:rsidRDefault="003E4608" w:rsidP="003E4608">
      <w:pPr>
        <w:widowControl w:val="0"/>
        <w:autoSpaceDN w:val="0"/>
        <w:adjustRightInd w:val="0"/>
        <w:spacing w:after="0"/>
        <w:rPr>
          <w:rFonts w:cs="Arial"/>
          <w:sz w:val="16"/>
          <w:szCs w:val="16"/>
          <w:lang w:eastAsia="de-DE" w:bidi="hi-IN"/>
        </w:rPr>
      </w:pPr>
    </w:p>
    <w:p w14:paraId="0BCC2F6C" w14:textId="3F3946B0"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Bei einigen ja, aber da ist in der Regel sehr schnell die Akzeptanz da, dass wenn man sich das jetzt mengenmäßig anschaut, das kann ja nur automatisiert stattfinden. Da kann ja nur ein Algorithmus der Fall sein, der das aussteuert. Natürlich, wenn die Ergebnisse nicht so sind, wie man sie erhofft hat, dann ist immer der Algorithmus dran schuld. Und es ist ja auch relativ einfach dann auf irgendeine Maschine oder auf ein Bündel Codezeilen die Verantwortung zu schieben. Und natürlich ist es auch so, dass manche Entscheidungen auch wirklich nicht plausibel sind. Ich meine, unsere ganze Plattform, die ganze Bewerberauslieferung basiert ja auf Algorithmen. Und das System schaut sich bestimmte Einstellungen im Kampagnensetup/ Jetzt sage ich schon, das System schaut sich an, aber wir schreiben ja auch künstlicher Intelligenz und auch Algorithmen menschliche Eigenschaften zu. Also das System schaut sich jetzt was an. Wie ist die Kampagne aufgesetzt? Welche Ziele soll die Kampagne erreichen? Welche Zielgruppendefinition ist vorgenommen? Und dann, Achtung wieder diese menschliche Eigenschaft, dann geht das System los und sucht genau die richtigen Nutzer, die in dem Moment, also im Kampagnenzeitraum, gerade erreichbar sind für diese Form von Zielstellung der Kampagne und liefert die Werbung dann dorthin aus. Und das ist etwas, was natürlich sehr effizient funktioniert. Das ist sehr effizient, weil wir sehr viel über die Menschen wissen, die auf unserer Plattform unterwegs sind, und daraufhin sehr genau auch ableiten können: Entspricht ein Nutzer dem einen oder dem anderen Profil? Und dann gibt es nachher dann noch die Auktion, die dann auch festlegt, wie viel muss denn der Advertiser A und der Advertiser B bezahlen, um genau diese Person zu erreichen? So und das funktioniert ja in Milisekundenschnelle. Und auch das geht nicht wie früher mit Mediadaten und dann sitzen Menschen, die schieben es ein oder dorthin oder dorthin, sondern das passiert alles über Algorithmen. Und das ist von Kunden, die sich entschieden haben, Werbung bei [Organisation] zu schalten akzeptiert und verinnerlicht, dass dort keine Menschen mehr dafür sorgen, dass die Anzeige dem oder dem oder dieser Person angezeigt wird, sondern dass das eigentlich zu hundert Prozent an künstlicher Intelligenz und zu hundert Prozent Algorithmen sind, die da dahinter stecken. #00:29:12-4#</w:t>
      </w:r>
    </w:p>
    <w:p w14:paraId="52F9647C" w14:textId="66289DC4"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Ist da mal was richtig schief gelaufen, wo ein Kunde gesagt hat: "Das geht gar nicht, da ist irgendwas kaputt oder nicht so, wie ich das wollte in der Kommunikation zu meinem Kunden." #00:29:21-8#</w:t>
      </w:r>
    </w:p>
    <w:p w14:paraId="4490C79B"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Ja, also das höre ich fast jeden Tag. Wie gesagt, das ist dann auch wieder so ein Vorurteil. Ja die Maschine ist nicht richtig konfiguriert, das funktioniert nicht richtig. Wir sind natürlich auch den Beweis schuldig geblieben, dass das dann doch richtig war. Aber das sind so typische Beispiele dafür, wenn man/ (3 Sek.) Man geht hin und ja/ Vielleicht ein Beispiel. Wir haben ein System, die sogenannten Dynamic Ads, die auf bestimmten Produktkatalogen/ Da ist der Advertiser in der Lage, hunderttausende von verschiedenen Artikeln, die er verkauft in ein (unv. #00:30:14-3#) einzubringen. Und der Algorithmus sucht sich dann nicht nur die Produkte raus, die ich vielleicht schon mal gesehen habe auf der Seite des Advertisers, sondern auch Komplementärprodukte raus. Ich kann mich erinnern, ich habe aus einem mir nicht erklärbaren Grund bei einem Anbieter, der eigentlich bekannt ist für Fashion dann plötzlich einen Avocado Schneider angeboten bekommen. Und der Avocado Schneider ist halt etwas, was neu im Sortiment ist, weil da auch irgendwie Haushaltswaren mit ins Sortiment aufgenommen wurden. Und dieser Avocado Schneider wurde mir dann halt sehr regelmäßig in den Dynamic Ads angezeigt neben eben anderen Fashion Artikeln. Was ich dann verwunderlich fand, ich habe mir den auf der Website des Kunden natürlich nie angeguckt, bin ich dem mal nachgegangen. Und auf der einen Seite war da tatsächlich ein Bug in der Zusammenstellung des Produktkatalogs. Das hat dazu geführt, dass dieser Artikel verstärkt angezeigt wurde. Und dieser Bug, der sehr schnell behoben wurde, hat das dann aber auch wieder verstärkt. Weil die Menschen dann so neugierig waren: Warum ist jetzt neben den Jeans und neben den T-Shirts, die angezeigt werden, dieser Avocado Schneider? Und klicken dann darauf, um zu gucken, warum das so ist. Und dieses klicken, wo wir natürlich als Interesse wahrnehmen oder (unv. #00:31:51-7#). Und das war, was wir auch in den Statistiken sehen konnten, der Artikel, der (Intersparten?) hatte offenkundig, weil so viele Menschen draufgeklickt haben. Und dann hat sich dieser Fehler natürlich wieder verstärkt. Auch wieder ein Beleg dafür, dass manchmal einfach auch menschliche Kontrolle schon auch mal hilfreich und nützlich ist, um dem auch entgegen zu wirken und dann auch Wege zu finden, das zu korrigieren. #00:32:21-9#</w:t>
      </w:r>
    </w:p>
    <w:p w14:paraId="014667FE" w14:textId="77777777" w:rsidR="003E4608" w:rsidRPr="003E4608" w:rsidRDefault="003E4608" w:rsidP="003E4608">
      <w:pPr>
        <w:widowControl w:val="0"/>
        <w:autoSpaceDN w:val="0"/>
        <w:adjustRightInd w:val="0"/>
        <w:spacing w:after="0"/>
        <w:rPr>
          <w:rFonts w:cs="Arial"/>
          <w:sz w:val="16"/>
          <w:szCs w:val="16"/>
          <w:lang w:eastAsia="de-DE" w:bidi="hi-IN"/>
        </w:rPr>
      </w:pPr>
    </w:p>
    <w:p w14:paraId="05103738"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In Ihrer Domäne im Bereich Fashion. Welche Anwendungsgebiete sehen Sie in Zukunft für künstliche Intelligenz und diskutieren Sie das mit Ihren Kunden? #00:32:36-8#</w:t>
      </w:r>
    </w:p>
    <w:p w14:paraId="5A231ECF" w14:textId="77777777" w:rsidR="003E4608" w:rsidRPr="003E4608" w:rsidRDefault="003E4608" w:rsidP="003E4608">
      <w:pPr>
        <w:widowControl w:val="0"/>
        <w:autoSpaceDN w:val="0"/>
        <w:adjustRightInd w:val="0"/>
        <w:spacing w:after="0"/>
        <w:rPr>
          <w:rFonts w:cs="Arial"/>
          <w:sz w:val="16"/>
          <w:szCs w:val="16"/>
          <w:lang w:eastAsia="de-DE" w:bidi="hi-IN"/>
        </w:rPr>
      </w:pPr>
    </w:p>
    <w:p w14:paraId="1061CAC5"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Ja. Also das ist natürlich etwas, wo die Palette riesig groß und wahnsinnig breit ist. Wir können Produktempfehlungen basierend auf künstlicher Intelligenz aussprechen, wir können Styles basierend auf künstlicher Intelligenz entwickeln. Wir können ja sogar so weit gehen, dass wir sagen: Aufgrund von künstlicher Intelligenz können künftig Kollektionen bestimmt und entwickelt werden. Weil natürlich die schiere Masse an Daten mit dem System so strukturiert ausgewertet werden können, dass da auch sehr zielgerichtet Prognosen über Abverkaufs Mengen, über Präferenzen, also sowohl Farbe als auch Formen, als auch Schnitte, unterbreitet werden können. Und das kann dazu führen, dass der Einkauf vereinfacht wird, dass das (unv. #00:33:38-4#) insgesamt klarer strukturiert wird. Dass die Lagerhaltung natürlich optimiert wird, weil viele billige Produkte auf Lager liegen, die dann nicht abverkauft werden können, weil ein Bedarf sehr schnell prognostiziert werden kann. Und das gibt natürlich ganz viele Effizienzhebel, die heute in der Form noch nicht oder nicht vollumfänglich genutzt werden können. Und ich glaube für ganz viele, die sagen wir mal, die ein unsicheres Händchen haben, was Outfits angeht, für die ist das eine wahnsinnige Erleichterung als Kunden, als Endkunden, wenn dann plötzlich auf sie basierend auf dem Geschmack dieser Person dann auch Outfits zusammengestellt werden, die dann auch wirklich sehr treffsicher zusammenpassen. Das ist etwas, was lange Zeit von Stylisten vorgenommen wird. Da gibt es in jedem größeren Modeanbieter, der einen ähnlichen Service in der einen oder anderen Form anbietet. Aber auch das wird etwas sein, was künftig von Algorithmen übernommen wird. #00:34:48-1#</w:t>
      </w:r>
    </w:p>
    <w:p w14:paraId="12AC9A72" w14:textId="77777777" w:rsidR="003E4608" w:rsidRPr="003E4608" w:rsidRDefault="003E4608" w:rsidP="003E4608">
      <w:pPr>
        <w:widowControl w:val="0"/>
        <w:autoSpaceDN w:val="0"/>
        <w:adjustRightInd w:val="0"/>
        <w:spacing w:after="0"/>
        <w:rPr>
          <w:rFonts w:cs="Arial"/>
          <w:sz w:val="16"/>
          <w:szCs w:val="16"/>
          <w:lang w:eastAsia="de-DE" w:bidi="hi-IN"/>
        </w:rPr>
      </w:pPr>
    </w:p>
    <w:p w14:paraId="02ADC7B5"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(4 Sek.) Jetzt noch mal so auf [Organisation] selber geguckt. Erstmal die Frage, die ich dann eben stellen würde, die vielleicht bei [Organisation] nicht passt, weil für euch das Thema Algorithmen schon lange Bestandteil vom Kerngeschäft ist, aber ist es Teil der Strategie? Ist das was, worüber abseits von Produkten grundsätzlich geredet wird? Und kommuniziert wird? Was auf dem Thema passiert? #00:35:21-7#</w:t>
      </w:r>
    </w:p>
    <w:p w14:paraId="5FD31862" w14:textId="77777777" w:rsidR="003E4608" w:rsidRPr="003E4608" w:rsidRDefault="003E4608" w:rsidP="003E4608">
      <w:pPr>
        <w:widowControl w:val="0"/>
        <w:autoSpaceDN w:val="0"/>
        <w:adjustRightInd w:val="0"/>
        <w:spacing w:after="0"/>
        <w:rPr>
          <w:rFonts w:cs="Arial"/>
          <w:sz w:val="16"/>
          <w:szCs w:val="16"/>
          <w:lang w:eastAsia="de-DE" w:bidi="hi-IN"/>
        </w:rPr>
      </w:pPr>
    </w:p>
    <w:p w14:paraId="405B5932"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Ja. Ich glaube auch das ist wieder ein Stück die DNA. Weil jeder sich in dem Mengengerüst klar darüber ist, dass das nur mit künstlicher Intelligenz funktionieren kann. Es müssen Entscheidungen in Millisekunden getroffen werden. Es müssen sowohl Entscheidungen, welche Anzeige liefere ich an den Nutzer, der jetzt gerade im News Feed scrollt, welche Anzeige liefere ich aus? Etwas das von Menschen nicht gemacht werden kann, das ist per Definition etwas, das von Algorithmen geleistet sein muss und das Gleiche dann auf der Communiy Ebene. Welchen Content nehme ich von der Plattform und wie schnell geht das? Das ist so ein Common Sense, was halt nicht händisch passieren kann, dass man das nicht allein händisch machen kann. Insofern ist relativ klar, auch für jeden klar, dass das Algorithmisch passieren muss, von künstlicher Intelligenz passieren muss. Was aber auch wichtig ist und ein ganz entscheidender Punkt, dass wir da nicht blind Technologie Gläubig sind. Wir setzen uns auch mit sehr vielen ethischen Fragen auseinander. Also wir haben es ja in [Ort] das Zentrum zur künstlichen Intelligenz aufgebaut mit dem [Person] heißt der, glaube ich. Eine der Koryphäen in der Forschung der künstlichen Intelligenz. Und da geht es halt auch darum: Wie schafft man es oder wie verhindert man es, dass künstliche Intelligenz die gleichen Vorurteile übernimmt, wie womöglich ihre Programmierer? Also wir hatten in frühen Phasen beobachtet, dass auf Fotos, wenn dort ein Mensch mit dunkler Hautfarbe zu sehen war, dass dort ganz andere Attribute zugeordnet wurden von dem System, als Menschen mit weißer Hautfarbe. Männer und Frauen unterschiedlich behandelt wurden. Und das sind ja Dinge, die ursprünglich dann auch von einem Programmierer hineinkommen. Und das, was ganz entscheidend ist in dem Moment, ich glaube, dass wenn wir darüber reden, was macht es so schwierig, künstliche Intelligenz einzuführen? Wenn ich etwas habe, was von Menschen kontrolliert wird, dann ist man irgendwie immer auch/ Es sind Menschen, Menschen machen Fehler. Dann ist man ja auch immer der Fehleranfälligkeit bewusst und schafft Prozesse darum herum, das zu eliminieren oder auch zu kontrollieren. Dann wird eine Entscheidung getroffen, die ist nicht richtig. Dann gibt es eine Direktive, dann gibt es eine Dienstanweisung, wie auch immer man das nennt. So und so ist mit einem ähnlichen Fall in der Zukunft umzugehen. Und man ist allzu schnell dabei, zu glauben, wenn ein System, ein Algorithmus einmal programmiert ist, dann funktioniert der richtig und dann kann der auch keine Fehler machen, weil ist ja eine Maschine. Maschinen machen keine Fehler. Dann ist man sehr schnell an dem Punkt, dass man den Fehler oftmals nicht in der Maschine sucht, sondern drumherum oder negiert. Ich bin selber sehr schnell dabei, wenn ein Kunde sagt: "Die Kampagne ist aber wirklich katastrophal ausgeliefert worden. Die Zielgruppe, die da angesprochen wurde, ist gar nicht meine Zielgruppe, was ist denn da los?" Bin ich zuerst immer auf der Suche, ob vielleicht im Kampagnen Setup irgendwas schief gelaufen ist, dass der Kunde vielleicht seine Zielgruppe gar nicht so gut kennt, wie er glaubt. Und erst zum Schluss denke ich, vielleicht haben wir doch einen Delivery Bug und vielleicht ist da irgendetwas, was nicht richtig war. Und ich glaube, das ist etwas, was man sich ganz genau anschauen muss, weil am Ende sind die Systeme nicht alle gleich gut, sondern immer so, wie dann die Entwicklung, die diese künstliche Intelligenz entwickelt hat, irgendwelche Rahmen vorgibt und da können auch Fehler passieren. Da passieren auch Fehler. Und da können auch Vorurteile eingebaut werden, von denen man hinterher nicht mehr glaubt, dass sie da drin sind, aber die dann irgendwie nachhaltig dann funktionieren. Und dann teilweise auch wirklich gesellschaftlich relevant sind. Ich meine, wir jeden jetzt von unserer Werbung. Aber das hat, wenn wir auf die Community Seite gehen, das kann dazu führen, dass die Diskussion findet jetzt gerade in Amerika ja sehr intensiv statt, dass eher demokratische Positionen als republikanische Positionen vertreten werden und durchgewunken werden. Und dass vielleicht republikanische Positionen häufiger geblockt werden oder gelöscht werden. Und diese Frage muss man diskutieren und auch die Frage diskutieren: Wie kann man das denn auch überwachen? Auch gerade, wenn sich künstliche Intelligenz dann auch weiterentwickelt. #00:40:27-5#</w:t>
      </w:r>
    </w:p>
    <w:p w14:paraId="0B79ABBC" w14:textId="77777777" w:rsidR="003E4608" w:rsidRPr="003E4608" w:rsidRDefault="003E4608" w:rsidP="003E4608">
      <w:pPr>
        <w:widowControl w:val="0"/>
        <w:autoSpaceDN w:val="0"/>
        <w:adjustRightInd w:val="0"/>
        <w:spacing w:after="0"/>
        <w:rPr>
          <w:rFonts w:cs="Arial"/>
          <w:sz w:val="16"/>
          <w:szCs w:val="16"/>
          <w:lang w:eastAsia="de-DE" w:bidi="hi-IN"/>
        </w:rPr>
      </w:pPr>
    </w:p>
    <w:p w14:paraId="55BDF33C"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Dankeschön. Zum Abschluss noch die Frage: Gibt es noch etwas, was Sie mir aus Ihrer Erfahrung mitgeben würden zum Thema: Worauf muss man achten, wenn man künstliche Intelligenz im Marketing nutzt? #00:40:41-9#</w:t>
      </w:r>
    </w:p>
    <w:p w14:paraId="73291784" w14:textId="77777777" w:rsidR="003E4608" w:rsidRPr="003E4608" w:rsidRDefault="003E4608" w:rsidP="003E4608">
      <w:pPr>
        <w:widowControl w:val="0"/>
        <w:autoSpaceDN w:val="0"/>
        <w:adjustRightInd w:val="0"/>
        <w:spacing w:after="0"/>
        <w:rPr>
          <w:rFonts w:cs="Arial"/>
          <w:sz w:val="16"/>
          <w:szCs w:val="16"/>
          <w:lang w:eastAsia="de-DE" w:bidi="hi-IN"/>
        </w:rPr>
      </w:pPr>
    </w:p>
    <w:p w14:paraId="0A78112D"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B: (4 Sek.) Ich glaube, das was ich jetzt gerade gesagt habe, ist ganz wichtig. Man darf nicht leichtgläubig sein und man darf den Maschinen nicht zu viel zutrauen. Und es ist, glaube ich, auch wichtig, ein gewisses Abstraktionsvermögen zu haben. Ich kann mich erinnern, als man früher darüber nachgedacht hat, dass Preise dynamisch definiert werden, Preise für Anzeigen, für Bannerschaltung dynamisch dezimiert werden sollen und ich dort mit Geboten arbeiten soll. Das war schwierig für mich, mir das vorzustellen, weil ich eigentlich nur kannte, dass ich zu einem Festpreis irgendwas eingebucht habe und dann habe ich halt für einen PKP, den ich veranlasst habe eben auch meine Anzeigen ausgeliefert bekommen. Und dann plötzlich sind Plattformen geschaffen worden, auf denen in Realtime die Gebote verglichen werden und die PKPs auch variierten. Das konnte ich mir schlecht vorstellen. Und das ist ja der erste Schritt zu sagen: Wenn man einmal das System verstanden hat, muss man auch nicht sich immer wieder damit auseinandersetzen, in welchen kleinen Zeitabständen hunderte oder tausende Entscheidungen getroffen werden, sondern wo das Input, das Output und da drinnen passiert etwas, was ich nicht im Einzelnen nachvollziehen kann, aber ich habe Vertrauen, dass das auch funktioniert. Dann glaube ich, dass es auch am Markt immer darum geht, auch ein gutes Maß an Content ehrlichem Assessment zu haben. Dass Entscheidungen auch immer wieder überprüft werden und Systeme dann auch immer wieder neu kalibriert sein müssen. Das ist wieder eine Spezialität, da machen wir immer ganz gerne Witze darüber. Wir sind seit jeher eine Plattform, die seit jeher auf Algorithmen funktioniert. Und wir sind so aufgebaut und die Struktur hat sich so entwickelt, dass auf der anderen Seite am Interface Menschen sitzen, die dann Entscheidungen treffen und Parameter einstellen. So. Aber die Welt dreht sich ja weiter und jetzt haben wir auf einmal auf der Gegenseite beim Advertiser, haben wir plötzlich Algorithmen, die mit unseren Algorithmen sprechen. So. Was passiert denn da eigentlich? Ich kann jetzt nicht mehr jemanden anrufen und sagen: "Hey, pass auf. Du musst jetzt fast mal deine Bits nach oben setzen, weil wir gerade bei Corona eine Peak Phase in der Nutzung haben, das hat Auswirkungen auf die PKPs, die wir so gar nicht antizipieren konnten. Du musst da was verändern, sonst gibst du zu viel aus und deine Werbung ist ineffizient." Das kann ich ja nicht mehr machen, weil ich kann da keinen Algorithmus mehr anrufen beziehungsweise die Algorithmen geben diese Information. Also das ist eine ganz neue Form der Zusammenarbeit, die wir alle auch erst lernen müssen. Und es ist halt einfach auch wichtig, zu schauen, wie werden diese Systeme auch strukturiert und wie kann man intervenieren und wie kann man Plausibilitäten von Entscheidungen auch überprüfen? Das ist das Wichtigste. Auch einfach um das Vertrauen in diese Systeme aufrecht zu erhalten, weil es sonst sehr schnell, wenn Dinge nicht gut funktionieren, dann ist halt immer das System schuld. Und in der Regel, alte Weisheit, die ich gelernt habe, in der Regel ist das Problem immer zwischen Monitor und Stuhllehne und ist selten in dieser Kiste drin. Das geht glaube ich nur, wenn man wirklich vertrauensbildende Maßnahmen implementiert und Kontrollinstanzen implementiert. Und das gilt für gesellschaftliche Themen, das gilt aber auch für Themen in den Unternehmen, egal, auf welcher Ebene man dort mit dem System arbeitet. #00:44:44-2#</w:t>
      </w:r>
    </w:p>
    <w:p w14:paraId="3B37A651" w14:textId="77777777" w:rsidR="003E4608" w:rsidRPr="003E4608" w:rsidRDefault="003E4608" w:rsidP="003E4608">
      <w:pPr>
        <w:widowControl w:val="0"/>
        <w:autoSpaceDN w:val="0"/>
        <w:adjustRightInd w:val="0"/>
        <w:spacing w:after="0"/>
        <w:rPr>
          <w:rFonts w:cs="Arial"/>
          <w:sz w:val="16"/>
          <w:szCs w:val="16"/>
          <w:lang w:eastAsia="de-DE" w:bidi="hi-IN"/>
        </w:rPr>
      </w:pPr>
    </w:p>
    <w:p w14:paraId="60F44964" w14:textId="77777777" w:rsidR="003E4608" w:rsidRPr="003E4608" w:rsidRDefault="003E4608" w:rsidP="003E4608">
      <w:pPr>
        <w:widowControl w:val="0"/>
        <w:autoSpaceDN w:val="0"/>
        <w:adjustRightInd w:val="0"/>
        <w:spacing w:after="0"/>
        <w:rPr>
          <w:rFonts w:cs="Arial"/>
          <w:sz w:val="16"/>
          <w:szCs w:val="16"/>
          <w:lang w:eastAsia="de-DE" w:bidi="hi-IN"/>
        </w:rPr>
      </w:pPr>
      <w:r w:rsidRPr="003E4608">
        <w:rPr>
          <w:rFonts w:cs="Arial"/>
          <w:color w:val="000000"/>
          <w:sz w:val="16"/>
          <w:szCs w:val="16"/>
          <w:lang w:eastAsia="de-DE" w:bidi="hi-IN"/>
        </w:rPr>
        <w:t>I: Vielen Dank. #00:44:46-4#</w:t>
      </w:r>
    </w:p>
    <w:p w14:paraId="08108200" w14:textId="0D708A64" w:rsidR="003E4608" w:rsidRDefault="003E4608" w:rsidP="003E4608">
      <w:pPr>
        <w:widowControl w:val="0"/>
        <w:autoSpaceDN w:val="0"/>
        <w:adjustRightInd w:val="0"/>
        <w:spacing w:after="0"/>
        <w:rPr>
          <w:rFonts w:cs="Arial"/>
          <w:color w:val="000000"/>
          <w:sz w:val="16"/>
          <w:szCs w:val="16"/>
          <w:lang w:eastAsia="de-DE" w:bidi="hi-IN"/>
        </w:rPr>
      </w:pPr>
      <w:r w:rsidRPr="003E4608">
        <w:rPr>
          <w:rFonts w:cs="Arial"/>
          <w:color w:val="000000"/>
          <w:sz w:val="16"/>
          <w:szCs w:val="16"/>
          <w:lang w:eastAsia="de-DE" w:bidi="hi-IN"/>
        </w:rPr>
        <w:t>B: Sehr gerne. #00:44:47-5#</w:t>
      </w:r>
    </w:p>
    <w:p w14:paraId="3179CFB5" w14:textId="77777777" w:rsidR="003E4608" w:rsidRDefault="003E4608">
      <w:pPr>
        <w:spacing w:after="0" w:line="240" w:lineRule="auto"/>
        <w:jc w:val="left"/>
        <w:rPr>
          <w:rFonts w:cs="Arial"/>
          <w:color w:val="000000"/>
          <w:sz w:val="16"/>
          <w:szCs w:val="16"/>
          <w:lang w:eastAsia="de-DE" w:bidi="hi-IN"/>
        </w:rPr>
      </w:pPr>
      <w:r>
        <w:rPr>
          <w:rFonts w:cs="Arial"/>
          <w:color w:val="000000"/>
          <w:sz w:val="16"/>
          <w:szCs w:val="16"/>
          <w:lang w:eastAsia="de-DE" w:bidi="hi-IN"/>
        </w:rPr>
        <w:br w:type="page"/>
      </w:r>
    </w:p>
    <w:p w14:paraId="1ADB43A4" w14:textId="77777777" w:rsidR="003E4608" w:rsidRPr="003E4608" w:rsidRDefault="003E4608" w:rsidP="003E4608">
      <w:pPr>
        <w:widowControl w:val="0"/>
        <w:autoSpaceDE w:val="0"/>
        <w:autoSpaceDN w:val="0"/>
        <w:adjustRightInd w:val="0"/>
        <w:spacing w:after="0"/>
        <w:rPr>
          <w:rFonts w:eastAsiaTheme="minorEastAsia" w:cs="Arial"/>
          <w:b/>
          <w:bCs/>
          <w:color w:val="000000"/>
          <w:sz w:val="32"/>
          <w:szCs w:val="32"/>
          <w:lang w:eastAsia="de-DE"/>
        </w:rPr>
      </w:pPr>
      <w:r w:rsidRPr="003E4608">
        <w:rPr>
          <w:rFonts w:eastAsiaTheme="minorEastAsia" w:cs="Arial"/>
          <w:b/>
          <w:bCs/>
          <w:color w:val="000000"/>
          <w:sz w:val="32"/>
          <w:szCs w:val="32"/>
          <w:lang w:eastAsia="de-DE"/>
        </w:rPr>
        <w:t>UNTER8</w:t>
      </w:r>
    </w:p>
    <w:p w14:paraId="68BEAD6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60F963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So. #00:00:02-9#</w:t>
      </w:r>
    </w:p>
    <w:p w14:paraId="4F03C77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F077B9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Alte, bewährte Technik. #00:00:04-7#</w:t>
      </w:r>
    </w:p>
    <w:p w14:paraId="3D1D308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3DAF79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Absolut, absolut. Gut, dann würde ich mal in das Interview einsteigen. Beschreiben Sie doch bitte mal ihre aktuelle Rolle. #00:00:11-3#</w:t>
      </w:r>
    </w:p>
    <w:p w14:paraId="225857A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2289E8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aktuell bin technischer Projektleiter, wenn man so will, und Hauptansprechpartner für die Betreuung des Systems, mit dem wir die automatisierte Schriftgutverarbeitung durchführen. In dem Fall ist es das Produkt [Organisation] oder [Produkt] heißt es, des Herstellers [Organisation]. Ja und ich bin halt der leitende Entwickler und verantwortlich für das System. #00:00:38-8#</w:t>
      </w:r>
    </w:p>
    <w:p w14:paraId="5B56859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1500F4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Vielen Dank. Was verstehen Sie persönlich unter künstlicher Intelligenz? #00:00:45-6#</w:t>
      </w:r>
    </w:p>
    <w:p w14:paraId="176708B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6C4FF0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 Oh, okay. Auf so eine Frage war ich jetzt nicht vorbereitet. Was verstehe ich persönlich unter künstlicher Intelligenz? Ja letzten Endes ein System, was versucht, sich selbstständig weiter zu entwickeln und auf Basis, der dem System vorliegenden Daten versucht, das bestmögliche Ergebnis zu erzielen. Und darin halt versucht, sich selbstständig weiter zu entwickeln. #00:01:12-9#</w:t>
      </w:r>
    </w:p>
    <w:p w14:paraId="2E77DCF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7650FD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Vielen Dank. Welche Kernanwendungsgebiete von künstlicher Intelligenz im Marketing sehen Sie? Ich würde Ihnen noch kurz beschreiben, was mein Marketingverständnis ist, weil es nicht so präzise definiert ist. Es ist in meiner Definition alles, was in der Schnittstelle mit Kunden passiert. Also Interaktion, Kommunikation, Verarbeitung von Information, Ausspielung von Information. Das ist oftmals in Unternehmen Service- oder Sales-Einheiten, es geht aber genau um diese Schnittstelle zum Kunden #00:01:51-0#</w:t>
      </w:r>
    </w:p>
    <w:p w14:paraId="0B1DFE6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8B597F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Okay. Könnten Sie die Frage noch einmal wiederholen? #00:01:56-7#</w:t>
      </w:r>
    </w:p>
    <w:p w14:paraId="099319A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B4BBD0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Genau, welche Kernanwendungsgebiete von künstlicher Intelligenz im Marketing nach der Definition sehen Sie heute oder vielleicht auch in Zukunft? #00:02:05-5#</w:t>
      </w:r>
    </w:p>
    <w:p w14:paraId="539EEF6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353686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Gut, ich kann jetzt letzten Endes nur für den Bereich sprechen, den ich derzeit betreue. Wir nutzen das im Bereich des Services aus, oder da nutzen wir es, zur Erkennung des Anliegens des Kunden. Weswegen schreibt der Kunde uns letzten Endes an? Und wir versuchen natürlich auch den Kunden an sich zu identifizieren. Des Weiteren, da haben wir derzeit einen zweiten Bereich aufgemacht, in dem wir sogenannte Konzessionsverträge analysieren, auf das diverse Vorkommen von gewissen Paragrafen. Und so was in der Richtung. Dafür nutzen wir das System unter anderem auch. Ja, und das ist es eigentlich. Das ist, glaube ich, der Einsatzbereich, den ich da so erst mal primär sehe. Wie gesagt, ich habe mich noch nicht weitergehend damit beschäftigt, über weitere Einsatzmöglichkeiten dafür. Das ist der Bereich, den wir derzeit dafür nutzen. #00:02:58-9#</w:t>
      </w:r>
    </w:p>
    <w:p w14:paraId="01D85E4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4A4B79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Das ist aber tatsächlich auch einer, der am häufigsten verbreitetsten, den ich bisher auch finde. Von daher, wie lange/ #00:03:11-1#</w:t>
      </w:r>
    </w:p>
    <w:p w14:paraId="1E24A6E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F23C47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Wobei, eine Sache fällt mir noch ein. Für den Sales-Bereich nutzen wir das auch. Da wird nicht nur klassisch das Anliegen erkannt, sondern wir haben automatisierte Prozesse im Rahmen des Sales-Prozesses, wo wir eine Einwilligung des Kunden versuchen einzuholen. Und das passiert über verschiedene Kanäle, sowohl über SMS als auch per E-Mail. Und die jeweiligen Antworten des Kunden werden über das System analysiert. Und entsprechend der Antwort, werden dann automatisierte, weitere Folgeprozesse angestoßen oder halt ein Agent kontaktiert, der hier eventuell noch mal Nacharbeiten durchzuführen hat. Also sowohl im Service, als auch im Sales-Bereich nutzen wir das System. #00:03:58-2#</w:t>
      </w:r>
    </w:p>
    <w:p w14:paraId="1A35975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4FC042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Wunderbar. Können Sie mal, wenn wir in den Service-Bereich gehen, ich meine, Sie haben gerade die Sales-Lösung beschrieben, ich vermute die Service-Lösung ist ähnlich. Können Sie die noch mal beschreiben, was so der Use Case ist? #00:04:13-6#</w:t>
      </w:r>
    </w:p>
    <w:p w14:paraId="233734D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7F1ECB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Der Use Case ist letzten Endes, gehen wir mal vom einfachsten Fall aus, von einer digitalen E-Mail, die digitalen Text beinhaltet. Wir versuchen hier letzten Endes zunächst einmal primär den Geschäftspartner zu identifizieren. Ist das ein bestehender Geschäftspartner, den wir bereits im System haben? Das ist der erste Schritt. Im zweiten Schritt analysieren wir letzten Endes das Schreiben, also die E-Mail an sich und die entsprechenden Anhänge dazu. Und versuchen, auf Basis der, ich sage jetzt mal, angelernten Textmenge, versuchen wir hier ein Anliegen zu identifizieren. Sofern das möglich war, beides, wird das vollkommen automatisiert in das dahinterliegende CRM-System weitergeleitet. Ist das nicht der Fall, gibt es halt so eine Art Nachbearbeitungsstation. Das muss man sich so ungefähr vorstellen, so ein bisschen wie Outlook, wo man verschiedene Postkörbe hat, wo man dann die Fallklassen hat: der GP wurde nicht erkannt, oder der Geschäftspartner, das (Anliegen?) wurde nicht erkannt oder eventuell auch beides nicht. Wo dann tatsächlich Agenten manuell noch mal ein wenig Nachpflege betreiben. Das wäre so der Service-Part. #00:05:25-9#</w:t>
      </w:r>
    </w:p>
    <w:p w14:paraId="3712606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7090CE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Vielen Dank. Wie lange ist die Lösung im Einsatz? #00:05:31-4#</w:t>
      </w:r>
    </w:p>
    <w:p w14:paraId="11420B8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DC1510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Die ist derzeit bei der [Organisation] seit acht Jahren im Einsatz. In verschiedenen Ausprägungen. Wir haben seitdem sehr viele Updates, natürlich viel Weiterentwicklung betrieben. Hinsichtlich der spezifischen Abläufe innerhalb des CRM-Systems, was dahinter liegt, wurden halt diverse Anpassungen noch gemacht, weil weitere Informationen benötigt wurden. Was mir gerade dazu einfällt, des Weiteren wird auch analysiert: Hat der Kunde eventuell eine Beschwerde vorgebracht? Auch daraufhin wird das Schreiben analysiert und dann dieses Merkmal, sage ich jetzt mal, oder Attribut an das CRM-System weitergegeben, um hier dann gegebenenfalls einen zielgerichtetes Routing zu gewährleisten. #00:06:15-8#</w:t>
      </w:r>
    </w:p>
    <w:p w14:paraId="6C4E2D3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E2A8A1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Vielen Dank. Sie haben gerade schon gesagt, das ist jetzt in mehreren Schritten in den letzten acht Jahren auch weiterentwickelt worden. Wer ist denn an der Weiterentwicklung beteiligt? Also welche Rollen und Funktionen im Unternehmen? #00:06:32-7#</w:t>
      </w:r>
    </w:p>
    <w:p w14:paraId="1100D48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7E6D52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primär bin das auch ich. Also ich bin sowohl technisch verantwortlich für das System als auch leitender Entwickler, nenne ich das jetzt mal. Wir bestehen jetzt auch nur aus zwei Leuten, die das bei uns konzernintern betreiben. Ansonsten beteiligt daran sind natürlich die entsprechenden Fachabteilungen, die uns mit Input beliefern. Hinsichtlich dessen, ein bestimmtes Anliegen, dort brauchen wir halt eine gewisse Anzahl von Schreiben, die wir dem System zur Verfügung stellen können, um hier anzulernen. Also sprich, die Fachabteilungen stellen uns Input zur Verfügung. Wir haben Tester bei uns, die das System im Anschluss an eine weitere Entwicklung natürlich auf Herz und Nieren testen, ob das auch alles noch so funktioniert, wie es soll. Oder ob keine Nebeneffekte stattgefunden haben. Ja, und dann wird in die Produktion geliefert und dort arbeiten dann letzten Endes erst mal nur die Agenten damit, die die Nacharbeiten betreuen. #00:07:29-7#</w:t>
      </w:r>
    </w:p>
    <w:p w14:paraId="1D8D02C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5B0678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Und wer macht / #00:07:31-2#</w:t>
      </w:r>
    </w:p>
    <w:p w14:paraId="1B81959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553B37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Das ist es eigentlich. // #00:07:32-5#</w:t>
      </w:r>
    </w:p>
    <w:p w14:paraId="0719BE1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19F5A7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Wer macht im Betrieb die Qualitätskontrolle? #00:07:36-8#</w:t>
      </w:r>
    </w:p>
    <w:p w14:paraId="595E71B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73CE48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Im Betrieb die Qualitätskontrolle findet letzten Endes über Reportings statt, über Auswertungen. Hier wird erhoben, wie hoch ist jetzt die tatsächliche Erkennquote. Also sprich, das, was vorne reingekommen ist und durch das System erkannt wurde, im Vergleich zu dem, was der Agent, der letzten Endes im CRM-System arbeitet, was er aus diesem Fall gemacht hat. Hat der eventuell das Anliegen noch mal korrigiert, weil er der Meinung war, dass das nicht zutreffend war oder halt auch nicht. Hat der Geschäftspartner gestimmt oder musste dieses Anliegen, dieses Dokument eventuell noch mal umgehangen haben? All das hinterlässt natürlich im CRM-System Spuren auf der Datenbank. Und das wird in wöchentlichen Reports ausgewertet. #00:08:23-5#</w:t>
      </w:r>
    </w:p>
    <w:p w14:paraId="1616ED3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8968A2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Wenn Sie jetzt das System immer weiterentwickeln, von wem kommen da die Impulse, um die Verbesserungen vorzunehmen? #00:08:35-8#</w:t>
      </w:r>
    </w:p>
    <w:p w14:paraId="123FD996"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68AFEE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Sowohl von Seiten der Fachbereiche, die jetzt eventuell neue Anliegen dazu hinzufügen oder Formulare. Ein Aspekt der Erkennung ist zum Beispiel auch die Formularerkennung. Dann kommen die Impulse tatsächlich von Seiten des Fachbereichs. Oftmals kommen Sie allerdings auch dann von meiner Seite. Weil ich mich halt damit beschäftige, wenn irgendwelche Updates von Seiten des Herstellers zur Verfügung gestellt werden, ob es hier Möglichkeiten gibt, Einsatzmöglichkeiten, die im Unternehmen eingesetzt werden können. Die jetzt Bestandteil eines Upgrades zum Beispiel sind. #00:09:13-8#</w:t>
      </w:r>
    </w:p>
    <w:p w14:paraId="0D627CC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658A38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Haben Sie konkrete Ziele bei dem Einsatz von dem System? #00:09:24-3#</w:t>
      </w:r>
    </w:p>
    <w:p w14:paraId="61851F7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B16153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Hätte ich eigentlich, ja. Jetzt, wie Sie vielleicht wissen, ist das [Organisation]-Unternehmen dabei, im Übergang an [Organisation] quasi. [Organisation] hat ja das Unternehmen, beziehungsweise die Aktienmehrheit gekauft von [Organisation]. Von daher ist es derzeit ungewiss, ob wir das System weiterhin im Einsatz behalten werden oder ob das durch ein anderes System abgelöst wird. Vorher wäre es letzten Endes das gewesen. Wir nutzen derzeit, ich sage jetzt mal, fünfzig Prozent, fünfzig bis sechzig Prozent der Möglichkeiten, die das System bietet. Sind verschiedene Module dabei, die mehr technische Möglichkeiten hinsichtlich der Erkennung und der Extraktion von Information von Schreiben trifft, die wir noch nicht nutzen. So und die hätte ich ganz gerne in naher Zukunft eigentlich noch mal zumindest beleuchtet und daraufhin gehend geprüft, ob wir die nicht doch in unserem Unternehmen irgendwie nützlich einsetzen können. Das wäre so mein Ziel gewesen, das System tatsächlich auch mal voll umfänglich zu nutzen, in seiner kompletten Bandbreite. Ob es jetzt dazu kommt, weiß ich leider nicht. Das werden wir sehen. #00:10:45-3#</w:t>
      </w:r>
    </w:p>
    <w:p w14:paraId="2939B7A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6474A2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Können Sie mal die Zusammenarbeit mit dem oder den Fachbereichen beschreiben? #00:10:57-2#</w:t>
      </w:r>
    </w:p>
    <w:p w14:paraId="17F379E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298694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(seufzen) Ja beschreiben. Das ist jetzt tatsächlich etwas schwierig. Zu erstmal die Fachbereiche bestehen aus ganz, ganz vielen Abteilungen, die sich natürlich um ganz, ganz viele verschiedene Themen kümmern. Wenn man es jetzt ganz oberflächlich mal betrachtet, hat man eigentlich schon Anfang und Ende. Also sprich, Angebote, die versenden. Dann der Service-Bereich natürlich, sind Beschwerdebearbeitung. Oder halt auch spezifische Themen, die irgendwie der Energiebrache zugeordnet sind. Das ist manchmal etwas, ich sage mal, kräftezehrend, da die Leute auf einen gemeinsamen Nenner zu bringen. Ansonsten, ja die Fachbereiche haben natürlich ein reges Interesse daran, dass dieses System so gut wie möglich funktioniert und dass es effektiv funktioniert. Weil wir haben selbst auferlegte Servicelevel. In welcher Zeit wir eine E-Mail zu beantworten haben und so weiter. Und deswegen sind sie natürlich daran gelegen, eine Maschine kann das natürlich wesentlich schneller verarbeiten, als ob da jetzt ein Mensch noch einmal drüber schauen muss. Ja, also wie gesagt, reges Interesse findet statt, aber manchmal ist die Zusammenarbeit etwas zäh, weil die Agenten oder beziehungsweise die Fachbereiche natürlich auch etwas Arbeit investieren müssen, um mir die Möglichkeit zu bieten, das System auch dahingehend weiterentwickeln zu können. #00:12:18-8#</w:t>
      </w:r>
    </w:p>
    <w:p w14:paraId="5C0CE61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5E4243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Hatten Sie in der Vergangenheit auf Basis zum Beispiel der Weiterentwicklung des Systems Anpassungen in Geschäftsprozessen zu tun? #00:12:31-2#</w:t>
      </w:r>
    </w:p>
    <w:p w14:paraId="4C4E821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AE0744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Tatsächlich das in der Vergangenheit nicht. Das CRM-System, die Prozesse im CRM-System, zumindest, was den Service-Bereich angeht, haben sich in den letzten zwölf Jahren eigentlich nicht geändert, nicht grundlegend, sodass wir keine Notwendigkeit hatten, das zu tun. Da ja auch eine ganz klare Abgrenzung zwischen Systemen ist, also sprich, die Aufgabe des KI-Systems, in dem Fall [Produkt], beschränkt sich ganz klar darauf, Daten zu extrahieren und Informationen zu sammeln und diese einfach an das CRM-System weiter zu geben. Dann waren eher Anpassungen innerhalb des CRM-Systems möglich, weil hier dann die Daten verarbeitet wurden. Was das CRM-System mit den Daten macht, ist mir jetzt persönlich erst mal egal, in meinem System. #00:13:18-2#</w:t>
      </w:r>
    </w:p>
    <w:p w14:paraId="0FD8D6A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CAF940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Und wenn man so einen Blick auf die Agenten wirft, hat sich für die irgendwas geändert in den letzten Jahren? #00:13:29-7#</w:t>
      </w:r>
    </w:p>
    <w:p w14:paraId="46CE450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23A124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Eigentlich auch hier nicht. Also ich rede jetzt mal von den Agenten, die in der Datenverarbeitung sind, weil ansonsten sind an den ganzen Prozessen/ ist ja niemand menschliches beteiligt, weil das System das vollkommen selbstständig macht. Die Oberflächen sind gleichgeblieben. Es sind ein paar Funktionalitäten mit dazu gekommen, ein paar kleine Gimmicks, nenne ich das jetzt mal. Aber im Großen und Ganzen war keine Notwendigkeit, dass sich für die Agenten irgendwas geändert hat. Da auch hier die Möglichkeiten, die Aufgaben, die ein Agent zu bewältigen hat, sehr überschaubar sind: Schreiben angucken, aus einer Auswahlliste etwas auswählen, ein Anliegen, womöglich sogar eine Dokumentenart, das ist etwas feingranularer im Vergleich zum Anliegen, und den Geschäftspartner identifizieren und suchen. Naja, und das war es eigentlich. Viel mehr hat der Agent da ja eigentlich nicht zu tun. Also von daher hat sich da auch in den letzten Jahren eigentlich nichts dran geändert. #00:14:26-7#</w:t>
      </w:r>
    </w:p>
    <w:p w14:paraId="38DB07C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5C53D2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Haben Sie in den letzten Jahren irgendwo mal einen Moment gehabt, wo Sie bei sich oder in der Organisation festgestellt haben: "Oh, da fehlt uns Kompetenz, Wissen"? #00:14:40-9#</w:t>
      </w:r>
    </w:p>
    <w:p w14:paraId="3AC8947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BF40D5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Jetzt in Bezug auf die Weiterentwicklung des KI-Systems? #00:14:48-0#</w:t>
      </w:r>
    </w:p>
    <w:p w14:paraId="1CAFBAD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C9F787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Genau, ja. #00:14:48-7#</w:t>
      </w:r>
    </w:p>
    <w:p w14:paraId="2CDE179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F3C074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das passiert immer mal wieder. Weil ich entwickle nicht nur dieses System wieder, sondern ich bin auch Entwickler innerhalb des CRM-Systems im Background. Das ist eigentlich so mehr meine Hauptaufgabe, weil eher wenig Änderungen im KI-System reinkommen oder notwendig sind. Und immer dann, wenn tatsächlich komplexere Aufgaben oder komplexere Änderungen umzusetzen waren, haben wir halt auf Knowhow des Herstellers zurückgegriffen. Aber das war dann weniger so von wegen: "Wir haben hier die Anforderungen, setzt die bitte für uns um." Sondern das hatte eher damit zu tun, ich habe mir halt überlegt, wie ich das umsetzen könnte. Da ich aber auch nicht hundert Prozent des Systems kenne, habe ich mir da immer Feedback von Experten des Herstellers organisiert. Die haben mir dann die Richtung geweist und dann, ja, habe ich es entsprechend umgesetzt. #00:15:43-3#</w:t>
      </w:r>
    </w:p>
    <w:p w14:paraId="1CF0C9B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C77934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Vielleicht daran anknüpfend, wie siehst du die Zusammenarbeit mit dem Partner? #00:15:48-5#</w:t>
      </w:r>
    </w:p>
    <w:p w14:paraId="7258DE4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655514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Super! Also man könnte es tatsächlich/ ich wüsste nicht, was man daran verbessern könnte. #00:15:56-2#</w:t>
      </w:r>
    </w:p>
    <w:p w14:paraId="221C86E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B714CC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Gut, das hört man selten. #00:15:58-7#</w:t>
      </w:r>
    </w:p>
    <w:p w14:paraId="049A37F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B62E7B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es ist vielleicht auch ein Sonderfall. Als Background-Information dazu: Beim Hersteller sind wir eine der wenigen, die tatsächlich das System auch aktiv weiterentwickeln. Also im Sinne von JavaBeans schreiben. Also wir ändern nichts an dem Core-System an sich. Sondern das ist ja letzten Endes nichts anderes als ein Werkzeugkasten. Und innerhalb dieses Werkzeugkastens kann man natürlich ganz, ganz viel bauen. Und diese Weiterentwicklung ist offensichtlich beim Hersteller oftmals, dass das vom Hersteller gemacht wird und dass die Kunden das tatsächlich auch beauftragen einfach nur bei denen. Und wir gehören halt zu den wenigen, die das tatsächlich auch selber weiterentwickeln und ein technisches Verständnis für das System haben. Sodass auch, sollten bei uns mal Probleme auftauchen in der Produktion, was ja auch immer mal wieder vorkommt, sie es sehr wertgeschätzt haben in den letzten Jahren, dass von uns dann Fehlermeldungen so aufbereitet werden, dass sie nicht einfach mit einem Durchstarten des Systems wieder behoben werden, sondern dass hier qualifizierte Auswertungen stattfinden. Dass Logpfade oder Logfiles und Inhalte entsprechend zur Verfügung gestellt werden, ohne dass explizit danach gefragt werden muss. Und das Ganze über die Jahre hinweg hat halt dafür gesorgt, dass die Zusammenarbeit immer besser geworden ist und letzten Endes mittlerweile nahezu perfekt ist, meines Erachtens nach. #00:17:25-5#</w:t>
      </w:r>
    </w:p>
    <w:p w14:paraId="0C60F6A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EE453D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Ja, vielen Dank. Wat auch mal was nicht funktioniert oder waren die Reports, die erwarteten Werte signifikant anders im Live-Betrieb oder haben die sich mal signifikant geändert? Oder ist es immer stabil? #00:17:48-4#</w:t>
      </w:r>
    </w:p>
    <w:p w14:paraId="1870544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85D785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ab und an tatsächlich haben wir dann Einbußen hinsichtlich der Erkennquote tatsächlich verzeichnet. Worauf hin dann Analysen stattgefunden haben. So nach dem Motto: "Guck doch mal bitte da rein. Was ist denn da los?" So und dann hat man sich mal einen Tag Zeit dafür genommen. Das war aber letzten Endes normalerweise darauf zurückzuführen, dass in den Fachbereichen, ich sage jetzt mal, Änderungen nicht weitergegeben wurden. Also die haben letzten Endes vielleicht eine neue Sparte aufgemacht oder ein neues Anliegen oder so irgendwie so etwas in der Richtung, ohne dass jetzt tatsächlich dem System bekannt zu machen. Und das hat dazu geführt, dass die Schreiben in Schreiben von einer Gattung reinkommen, die das System so überhaupt nicht kennt, dass es das halt IRGENDWO hinpackt. Das ist dann mehr Zufall als alles andere, was dann wiederum natürlich Auswirkungen auf die Erkennquote hat. Meistens hat das irgendeine Erklärung gefunden. Zumindest nicht, dass ich mich erinnern kann, ist es bisher nie vorgekommen, dass wir keine Erklärung für irgendetwas gefunden haben. Gleich ist es bei der Geschäftspartnererkennung, da hatten wir auch vor einiger Zeit extreme Einbußen. Das lag einfach daran, also in dem Fall waren es Scans, dass die Kunden uns keine Merkmale haben zukommen lassen, anhand dessen wir den Geschäftspartner wirklich zuverlässig identifizieren konnten. Von daher, das System arbeitet so, wie es für das System möglich ist. Meistens hatte das andere Faktoren, die eher von außen kamen. #00:19:26-1#</w:t>
      </w:r>
    </w:p>
    <w:p w14:paraId="24DF627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8D0A76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Wenn Sie jetzt zum Beispiel ein Update gefahren haben, eine Weiterentwicklung gefahren haben, haben Sie beim Live-Gang/ gab es da irgendwelche speziellen Maßnahmen, die getroffen wurden? Hat man sich da anders organisiert als im, sage ich mal, Regelbetrieb? #00:19:46-7#</w:t>
      </w:r>
    </w:p>
    <w:p w14:paraId="67B1E04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DF695F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zunächst einmal, größere Umbauen werden bei uns quartalsmäßig ausgeliefert. Das ist in Anlehnung an die Quartalsauslieferungen des CRM-Systems. Dazu zählen halt auch Upgrades. Kleinere Sachen werden im laufenden Betrieb einfach in die Produktion gebracht. Bei größeren Sachen, wie wenn wir das eigentliche Core-System upgraden, weil wir ein Update von Seiten des Herstellers bekommen haben, dann wird ein kompletter Go-Live-Test gemacht. So nennt sich das. Da wird dann weniger auf die Einzelentwicklung, auf die einzelne Weiterentwicklung eingegangen, sondern eher eine technische/ naja, ob das System technisch funktioniert, ob das durchgängig ist. Also sprich, ob die Dokumente auch nicht auf einen Fehler laufen, ob sonst irgendwo Fehler bei der Übertragung in das CRM-System oder so stattfinden. Ja. #00:20:37-6#</w:t>
      </w:r>
    </w:p>
    <w:p w14:paraId="67E3A36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2FFB61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Würden Sie die Einführung und die Weiterentwicklung des Systems als erfolgreich beschreiben? #00:20:46-6#</w:t>
      </w:r>
    </w:p>
    <w:p w14:paraId="46F9D29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90FFDA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definitiv. #00:20:49-9#</w:t>
      </w:r>
    </w:p>
    <w:p w14:paraId="758409D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579C92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Und gibt es Überlegungen im Unternehmen, mit den Erfahrungen auch noch weitere Use Cases anzugehen? #00:20:59-4#</w:t>
      </w:r>
    </w:p>
    <w:p w14:paraId="0C27C85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3DC19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Tatsächlich, das ist das, was ich eingangs erzählt hatte, die Sache mit den Konzessionsverträgen. Das ist eine Kooperation mit einem komplett anderen Bereich innerhalb des Unternehmens. Das war eher so durch Zufall, dass man zueinander gefunden hat. Und bisher haben wir es halt, wie gesagt, im Vertrieb, im Sales-, im Service-Bereich eingesetzt. Und hier geht es jetzt um Vertragswesen und so weiter, wo es teilweise auch um den Betrieb von Kraftwerken und so weiter geht, also auch überregionale Geschichten. Da wird jetzt weiter geforscht und nach weiteren Einsatzmöglichkeiten tatsächlich auch gesucht. Das haben wir jetzt vor einem dreiviertel Jahr ungefähr ins Leben gerufen. Das ist sehr, sehr erfolgreich gelaufen. Und sind jetzt kurz davor, das Ganze auf einem separaten System auch produktiv zu setzen. Und hat offensichtlich auch in vielen anderen Bereichen des Unternehmens aufhorchen lassen offensichtlich. Sodass, ja, auch andere Bereiche reges Interesse daran gezeigt haben, etwas Derartiges einzusetzen. #00:22:06-4#</w:t>
      </w:r>
    </w:p>
    <w:p w14:paraId="7539A89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0054268"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Wie kam das, dass die anderen aufgehorcht haben? Gab es eine Kommunikation rund um/ #00:22:12-7#</w:t>
      </w:r>
    </w:p>
    <w:p w14:paraId="24D1676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0778E5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letzten Endes, wie gesagt, das war eher Zufall, dass der Kollege mich angesprochen hat. Das war auf einer Messe. Eine Kollegin von mir, die jetzt mittlerweile halt beim Netzbereich ist, hat damals noch für den Vertrieb eine Präsentation gehalten auf einer Messe. Ich weiß gar nicht mehr, welche das war. Jedenfalls, der andere Kollege bei unserem Unternehmen war zufällig auch da, hat sie dann angesprochen. Sie hat ihn dann an mich verwiesen, weil sie sagte, ja sie wäre jetzt zum Netzbereich gewechselt und Vertrieb hätte sie keinen Zugriff mehr drauf. Und ja, wir beide haben dieses Projekt jetzt quasi mal so eine Art Proof of Concept gemacht, um zu sehen, was kann das System, ist das einsetzbar für den Bereich. Und da wir die Server ja schon hatten, haben wir das einfach parallel aufgebaut im kleineren Rahmen. Und daraus ist so eine Art Erfolgsgeschichte, die im konzerninternen Newsletter publik gemacht wurde, niedergeschrieben worden und dadurch sind halt Leute aufmerksam geworden auf die ganze Thematik. #00:23:10-9#</w:t>
      </w:r>
    </w:p>
    <w:p w14:paraId="559B74F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47E41D9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Und mit welchen Ideen oder Fragen kommen die Leute jetzt zum Beispiel auf Sie zu? #00:23:17-4#</w:t>
      </w:r>
    </w:p>
    <w:p w14:paraId="1551457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9E1AA0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ich bin mittlerweile tatsächlich sogar so ein bisschen außen vor. Ich habe dieses Projekt halt mit begleitet. Der Kollege weiß jetzt mittlerweile so viel, sodass er selbstständig Fragen beantworten kann letzten Endes dazu. Ansonsten geht es tatsächlich mehr um technische Fragen, die an mich ran getragen werden. Welche Möglichkeiten haben wir hier? Was für Module gibt es, um eine Erkennung zu machen oder um eine Erkennung herbeizuführen? Welche Einsatzmöglichkeiten gibt es dafür? Und so weiter, also da geht es mehr in den technischen Part. Ansonsten wird das natürlich auch, solche Proof of Concepts, einfach aufgrund mangelnder Kapazität meinerseits, wird das durch den Hersteller auch begleitet. Also ich verweise da auch ganz gerne, die haben eigene Kollegen, die sich tatsächlich primär um diese Proof of Concept-Geschichten kümmern, haben die eigene Leute dafür. Und ja, ich initiiere das im Normalfall, begleite das am Anfang halt mit und dann machen die das eigentlich selbstständig. #00:24:23-1#</w:t>
      </w:r>
    </w:p>
    <w:p w14:paraId="1144042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95FA4C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Vielen Dank. Jetzt vielleicht noch zwei, drei generellere Fragen. Ist künstliche Intelligenz bei Ihnen in der Unternehmenskommunikation, in der Strategie ein Thema, was ausgesprochen wird? #00:24:41-5#</w:t>
      </w:r>
    </w:p>
    <w:p w14:paraId="65406B7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368591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Im [Organisation]-Konzern kann ich diese Frage tatsächlich nicht beantworten. Jetzt in der neuen [Organisation]-Struktur gibt es tatsächlich einen eigenen Bereich, der sich nur um das Thema KI kümmern wird. Oder nicht nur, sondern auch mit einigen Nebenfacetten, aber die sich hauptsächlich um das Thema "Verwendung von KI für die Geschäftsprozesse" kümmert, ja. #00:25:05-1#</w:t>
      </w:r>
    </w:p>
    <w:p w14:paraId="052FFBB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CD956B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Was würden Sie sagen, was ist das Verständnis zum Thema künstliche Intelligenz bei [Organisation]? Irgendwie gibt es da, was Sie wiederkehrend finden oder ist es sehr divers? #00:25:22-7#</w:t>
      </w:r>
    </w:p>
    <w:p w14:paraId="58E0177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7F06B6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dann wohl eher zweiteres. Ich glaube tatsächlich, dass ein Großteil der Leute mit diesem Ausdruck nicht richtig was anfangen können. Die haben dann wahrscheinlich eher irgendwelche Science-Fiction-Filme, würde ich jetzt fast sagen, im Kopf. Die haben aber kein nähergreifendes Verständnis dafür, wie so etwas aufzubauen ist, wie das System arbeitet und so weiter. Also dafür existiert, glaube ich, kein breites Verständnis. #00:25:49-8#</w:t>
      </w:r>
    </w:p>
    <w:p w14:paraId="4D53F81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962AA9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Gab es in irgendeiner Form mal Initiativen, vielleicht von der Personalabteilung, hinsichtlich dem Verständnis von künstlicher Intelligenz Richtung Organisationsentwicklung oder Personalentwicklung, dass man da irgendwas angeboten hat in der Form? #00:26:12-8#</w:t>
      </w:r>
    </w:p>
    <w:p w14:paraId="4936F07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BB4EDD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Nicht, dass ich wüsste. #00:26:14-9#</w:t>
      </w:r>
    </w:p>
    <w:p w14:paraId="4715F3D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037DCD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Okay. #00:26:15-4#</w:t>
      </w:r>
    </w:p>
    <w:p w14:paraId="6A20E3B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ACE11F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Nicht, dass ich wüsste, nee. Da ich jetzt halt das System schon seit langem betreue, ist man auf mich logischerweise jetzt auch nicht persönlich zugegangen, weil ich mich ohnehin schon damit beschäftige. Wie das bei den anderen ist, kann ich natürlich jetzt nicht sagen. Aber zumindest nicht, dass ich es mitgekriegt hätte. #00:26:34-2#</w:t>
      </w:r>
    </w:p>
    <w:p w14:paraId="1E93388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10ED1F37"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Jetzt zum Abschluss vielleicht noch mal die Frage: Was wäre so generell Ihre Einschätzung zum Thema "Einführung von auf künstlicher Intelligenz basierenden Systemen im Unternehmen". Worauf muss man achten? Was ist hilfreich? #00:26:57-3#</w:t>
      </w:r>
    </w:p>
    <w:p w14:paraId="73D337F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0917581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Jetzt lassen Sie mich überlegen, wie drücke ich das am besten aus? Also die Erfahrung, die ich gemacht habe, ich habe jetzt in der Zwischenzeit von diesem [Produkt]-System zwei Systeme aufgebaut. Auf der Netzseite habe ich tatsächlich auch mit geholfen mit der Kollegin zusammen. Mit der Frau [Person], mit der Sie ja auch schon einen Termin hatten. Ja, tatsächlich glaube ich, worauf man achten sollte, ist, sich genau bewusst darüber zu sein, was man mit dem System erreichen möchte. Man muss/ zumindest auf technischer Seite braucht man jemanden, der das ganze federführend macht, der ein tieferes Verständnis davon hat, wie das entsprechende System arbeitet. Und, ja, man sollte sich tatsächlich Zeit nehmen, wenn man ein System neu einführt, für die Konzeption. Also sprich für die Architektur: Wie soll das System nachher aussehen, woran wird es angebunden und was ist eigentlich Ziel, was das System erreichen soll? Und auf der zweiten Seite natürlich: Welche Möglichkeiten bietet mir das System, dieses Ziel auch zu erreichen? Und zwar die bestmögliche Möglichkeit. Also tatsächlich sich genug Zeit für so eine Art Analysephase jetzt einfach mal auch zu nehmen. Ich habe in der Vergangenheit oft gesehen, dass gesagt wird: "Ja, wir fangen jetzt einfach mal an zu bauen!" Und was ja auch im Zeitalter von agilen Software-Entwicklungs-Methoden gerne getan wird. Aber nichtsdestotrotz glaube ich, dass hier die Analyse nicht zu kurz kommen darf, vorher sich tatsächlich mal anzugucken: Was ist das, was der Geschäftsbereich jetzt haben möchte, wofür möchte ich das Ding einsetzen und was nutzen wir am besten dafür und was ist das Notwendige, was wir dafür tun müssen? #00:28:39-5#</w:t>
      </w:r>
    </w:p>
    <w:p w14:paraId="5F9B8EA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6DBD4349"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Vielleicht da dann nochmal nachgefragt. Ich habe jetzt schon sehr oft gehört, dass der agile, iterative Ansatz, wo man in kleinen Schritten voran geht, extrem hilfreich ist. Aber was Sie eher meinen mit Analysephase ist, sich grundsätzlich zu überlegen, wie sieht die Infrastruktur dahinter aus. #00:29:03-1#</w:t>
      </w:r>
    </w:p>
    <w:p w14:paraId="10CB297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5D020A3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Also was ich jetzt meine ist, viele missverstehen, das ist das, was ich eigentlich sagen wollte, viele missverstehen dieses agile Vorgehen mit: "Ja wir bauen jetzt einfach mal sofort los." Das hat damit nichts zu tun. Man kann ja auch innerhalb des agilen Verfahrens recht kleinteilig Analysen im Vorfeld stattfinden lassen. Das ist ja nicht nur auf die tatsächliche Entwicklung gemünzt, dieses agile Vorgehen, sondern auch auf die Vorarbeiten und die Nacharbeiten. Und das wird halt tatsächlich, meines Erachtens nach, oft missverstanden miteinander. #00:29:36-0#</w:t>
      </w:r>
    </w:p>
    <w:p w14:paraId="324E362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D81022F"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 Absolut. #00:29:37-2#</w:t>
      </w:r>
    </w:p>
    <w:p w14:paraId="593DBADC"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0367871"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Dass sie sagen // ja, sind jetzt irgendwie, weiß ich nicht, vier Wochen dran, wir haben noch gar nichts programmiert. Ja, ist ja nicht schlimm. Wir machen uns ja erstmal Gedanken darüber, was wir programmieren, bevor wir es nachher alles wieder weg machen. Also zumindest so einen Grundsatz an Verständnis an Architektur, bevor man jetzt tatsächlich anfängt, in die Tasten zu hauen, sollte man definitiv haben vorher. #00:29:57-2#</w:t>
      </w:r>
    </w:p>
    <w:p w14:paraId="34B75DD2"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99701CD"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Absolut. Dann ist der Punkt klar. #00:30:00-0#</w:t>
      </w:r>
    </w:p>
    <w:p w14:paraId="312CFE60"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62767B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Ansonsten natürlich ist die agile Vorgehensweise super praktisch. Weil auch hier die Möglichkeiten sind, wie in unserem System jetzt zum Beispiel, dass wir losgelöst von den großen Auslieferungszyklen der großen Systeme, CRM und Billing, dass wir die Möglichkeit haben, am Ende einer Iteration dann halt auch ein Stück weit etwas in die Produktion ausliefern zu können. #00:30:24-6#</w:t>
      </w:r>
    </w:p>
    <w:p w14:paraId="50C3A6B5"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7CDF60EA"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Wunderbar. Vielen Dank. #00:30:29-1#</w:t>
      </w:r>
    </w:p>
    <w:p w14:paraId="2095F82E"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345ECA43"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B: Ja das ging ja schnell. #00:30:32-7#</w:t>
      </w:r>
    </w:p>
    <w:p w14:paraId="3382461B"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p>
    <w:p w14:paraId="27C84484" w14:textId="77777777" w:rsidR="003E4608" w:rsidRPr="003E4608" w:rsidRDefault="003E4608" w:rsidP="003E4608">
      <w:pPr>
        <w:widowControl w:val="0"/>
        <w:autoSpaceDE w:val="0"/>
        <w:autoSpaceDN w:val="0"/>
        <w:adjustRightInd w:val="0"/>
        <w:spacing w:after="0"/>
        <w:rPr>
          <w:rFonts w:eastAsiaTheme="minorEastAsia" w:cs="Arial"/>
          <w:color w:val="000000"/>
          <w:sz w:val="16"/>
          <w:szCs w:val="16"/>
          <w:lang w:eastAsia="de-DE"/>
        </w:rPr>
      </w:pPr>
      <w:r w:rsidRPr="003E4608">
        <w:rPr>
          <w:rFonts w:eastAsiaTheme="minorEastAsia" w:cs="Arial"/>
          <w:color w:val="000000"/>
          <w:sz w:val="16"/>
          <w:szCs w:val="16"/>
          <w:lang w:eastAsia="de-DE"/>
        </w:rPr>
        <w:t>I: Ja. So ich stoppe mal die Aufnahme. #00:30:37-4#</w:t>
      </w:r>
    </w:p>
    <w:p w14:paraId="71CE2BBB" w14:textId="3E0B44E2" w:rsidR="003E4608" w:rsidRDefault="003E4608">
      <w:pPr>
        <w:spacing w:after="0" w:line="240" w:lineRule="auto"/>
        <w:jc w:val="left"/>
        <w:rPr>
          <w:rFonts w:cs="Arial"/>
          <w:sz w:val="16"/>
          <w:szCs w:val="16"/>
          <w:lang w:eastAsia="de-DE" w:bidi="hi-IN"/>
        </w:rPr>
      </w:pPr>
      <w:r>
        <w:rPr>
          <w:rFonts w:cs="Arial"/>
          <w:sz w:val="16"/>
          <w:szCs w:val="16"/>
          <w:lang w:eastAsia="de-DE" w:bidi="hi-IN"/>
        </w:rPr>
        <w:br w:type="page"/>
      </w:r>
    </w:p>
    <w:p w14:paraId="48B71714" w14:textId="77777777" w:rsidR="003E4608" w:rsidRPr="003E4608" w:rsidRDefault="003E4608" w:rsidP="003E4608">
      <w:pPr>
        <w:widowControl w:val="0"/>
        <w:autoSpaceDE w:val="0"/>
        <w:autoSpaceDN w:val="0"/>
        <w:adjustRightInd w:val="0"/>
        <w:spacing w:after="0" w:line="240" w:lineRule="auto"/>
        <w:ind w:right="-6"/>
        <w:rPr>
          <w:rFonts w:cs="Arial"/>
          <w:b/>
          <w:bCs/>
          <w:sz w:val="32"/>
          <w:szCs w:val="32"/>
          <w:lang w:eastAsia="de-DE"/>
        </w:rPr>
      </w:pPr>
      <w:r w:rsidRPr="003E4608">
        <w:rPr>
          <w:rFonts w:cs="Arial"/>
          <w:b/>
          <w:bCs/>
          <w:sz w:val="32"/>
          <w:szCs w:val="32"/>
          <w:lang w:eastAsia="de-DE"/>
        </w:rPr>
        <w:t>UNTER9</w:t>
      </w:r>
    </w:p>
    <w:p w14:paraId="32FD333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6A2430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So, würde ich mit dem Interview anfangen. Beschreiben Sie doch mal bitte Ihre aktuelle Rolle. #00:00:09-1# </w:t>
      </w:r>
    </w:p>
    <w:p w14:paraId="09F26E64"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48195B2" w14:textId="77777777" w:rsidR="003E4608" w:rsidRPr="003E4608" w:rsidRDefault="003E4608" w:rsidP="003E4608">
      <w:pPr>
        <w:widowControl w:val="0"/>
        <w:tabs>
          <w:tab w:val="left" w:pos="1155"/>
        </w:tabs>
        <w:autoSpaceDE w:val="0"/>
        <w:autoSpaceDN w:val="0"/>
        <w:adjustRightInd w:val="0"/>
        <w:spacing w:after="0"/>
        <w:ind w:right="-6"/>
        <w:rPr>
          <w:rFonts w:cs="Arial"/>
          <w:sz w:val="16"/>
          <w:szCs w:val="16"/>
          <w:lang w:eastAsia="de-DE"/>
        </w:rPr>
      </w:pPr>
      <w:r w:rsidRPr="003E4608">
        <w:rPr>
          <w:rFonts w:cs="Arial"/>
          <w:sz w:val="16"/>
          <w:szCs w:val="16"/>
          <w:lang w:eastAsia="de-DE"/>
        </w:rPr>
        <w:t xml:space="preserve">B: Das ist relativ einfach. Ich bin innerhalb der [Organisation], ein relativ großes Softwareunternehmen der [Organisation], ungefähr 600, 700 Leute, der CTO, also der Chef-Tekkie. Gleichzeitig bin ich in der Gruppe, in der [Organisation] Gruppe der Chief Group Architect und das ist etwas, was die verschiedensten IT-Einheiten, Technologiebereiche, die wir so haben, mindestens mal über die Architektur zusammenführt. Und gleichzeitig laufen in diesen beiden Rollen auch sämtliche Innovationsthemen in der Gruppe zusammen. Also in anderen Unternehmen würde man das vielleicht Chief Innovation Officer noch nennen, aber deshalb ist das eigentlich so eine Dreiteilung zwischen diesen Rollen. #00:00:55-4# </w:t>
      </w:r>
    </w:p>
    <w:p w14:paraId="6A589D5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497E31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Vielen Dank. Was verstehen Sie persönlich unter künstlicher Intelligenz? #00:01:02-2#</w:t>
      </w:r>
    </w:p>
    <w:p w14:paraId="31F10D0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78DAD8C"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(lacht) Da müsste ich jetzt historisch ausgehen. Ich habe ja in diesem Themengebiet auch mal promoviert. Damals noch mit klassischen Heuristiken, neuronale Netze waren am Horizont zu erkennen, Big Data kannte man damals noch nicht. Also für mich ist das im Prinzip ein Verfahren, wo man über große Datenmengen oder Erfahrungswissen maschinell Themen oder Bereiche erlernen kann und sie dann automatisiert ausführen kann. Ganz banal. Also ist für mich am Ende nur einfache Mathematik. #00:01:49-4#</w:t>
      </w:r>
    </w:p>
    <w:p w14:paraId="61478BD4"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0CC382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Danke schön. Wenn ich von Marketing spreche, ist es etwas abweichend als, ich glaube, dem normalen Verständnis. In meiner Arbeit ist es definiert als alles, was in der Schnittstelle zu Kunden passiert. Also das fängt an bei, wie sieht eine Verpackung aus, wie kommuniziere ich zum Kunden und wie führe ich zum Beispiel Dialog mit dem Kunden. Also das ist das, was bei mir Marketing bedeutet. Nach der Definition, welche Kernanwendungsgebiete sehen Sie im Marketing heute und vielleicht morgen? #00:02:28-1# </w:t>
      </w:r>
    </w:p>
    <w:p w14:paraId="05931ED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812DC7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Ich glaube, für uns gilt im Wesentlichen, aus den Daten, die wir haben, mehr oder weniger automatisiert den Kollegen zu helfen bei der richtigen Ansprache unserer Kunden, vielleicht sogar für den Kunden durchaus die richtigen oder besseren Produkte herauszufinden, die er vielleicht noch nicht kennt. Das heißt, also wirklich die (Experience?) zu stärken. Es hilft uns auch in der Planung, also sei es Dispositionen, sei es Preisfindungen und zu gucken, welches sind eigentlich die richtigen Marketingkanäle, über die man mit dem Kunden in Kontakt kommt. Innerhalb der Lebensmittelwelt sind ja die klassischen Handzettel so das Typische, wo man sehr, sehr viele Kunden mit erreicht und dafür holzen wir, glaube ich, Millionen von Bäumen ab. Ob das langfristig die richtige Methode ist, wissen wir auch nicht, wir glauben aber schon, dass wir mit solchen Methoden, künstliche Intelligenz, was auch immer, sicherlich auch etwas nachhaltiger und gezielter damit umgehen können. Da gibt es eine Reihe Sachen. Vielleicht noch am Rande zu erwähnen. Als CTO und diese anderen Rollen mache ich ja den Einsatz der KI nicht nur für das Marketing sondern für alle Bereiche, also sprich, Logistik, Robotik, Automatisierung im Allgemeinen. Und Automatisierung im Marketing ist mit Sicherheit auch ein heißes Thema. Das ist ja weg von den Bauchentscheidungen, weg von, das haben wir schon immer so gemacht, hin zu, befähigen von Mitarbeitern im Marketing, auch Themen vielleicht eher einer Maschine wiederholt anzuvertrauen und dann vielleicht noch zu kontrollieren oder zu optimieren. Also ob ich jetzt mit Reinforcement Learning da schon reingehen würde, weiß ich nicht, aber müssen wir dann halt schauen. #00:04:36-6#</w:t>
      </w:r>
    </w:p>
    <w:p w14:paraId="069FE00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E63161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Gibt es in Ihrem Unternehmen ein gemeinsames Verständnis zum Thema künstliche Intelligenz, eine gemeinsame Sprache? #00:04:44-4#</w:t>
      </w:r>
    </w:p>
    <w:p w14:paraId="7A5308C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E84C2BC"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ja. Das gibt es. Und gerade letzte, vorletzte Woche haben wir unser AI-Manifest veröffentlicht. Wahrscheinlich haben Sie es mitbekommen. #00:04:53-7#</w:t>
      </w:r>
    </w:p>
    <w:p w14:paraId="262F9DA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BC01D7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Ja. #00:04:54-5#</w:t>
      </w:r>
    </w:p>
    <w:p w14:paraId="6435F84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582842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 richtet sich erst mal und im Wesentlichen an die Entwicklungsteams. Wir haben eine recht moderne Entwicklungsmannschaft, die sich schon seit einigen Jahren damit beschäftigt. Im Marketing ist das, sagen wir mal, nicht so stark ausgeprägt, weil die Automatisierung dort ist noch etwas langsamer. Das hängt aber eher bei uns mit Organisationsentwicklungen zusammen. Aber diese Kollegen, die letztendlich damit arbeiten, sind voll auf der Höhe der Zeit. #00:05:35-3#</w:t>
      </w:r>
    </w:p>
    <w:p w14:paraId="7B1577A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19C428C"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Aber um noch mal nachzufragen, ist das dann etwas, was die gesamte Gruppe als gemeinsames Leitbild hat, oder ist das etwas, was speziell für den Technologiebereich gilt? #00:05:46-6#</w:t>
      </w:r>
    </w:p>
    <w:p w14:paraId="62B1B88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700A0F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Nein, das gilt tatsächlich für die ganze Gruppe. Also dieses Manifest, das wir geschrieben haben, wie wir mit dem AI-Team umgehen, ist tatsächlich von der Gesamtgruppe diskutiert. Bei 400.000 Mitarbeitern wird es wahrscheinlich nicht jeden erreicht haben. Aber die Menschen, die eine Meinung haben sollen zu dem Thema, sind im Wesentlichen konsultiert. Es ist auch politisch, also bis in die Gremien in Berlin und, und, und, also ich sage mal, so unsere Public Affairs sind mit eingebunden gewesen und verteidigen und verkaufen das auch tatsächlich bis in die Wirtschaft. Wir sprachen eben drüber, wie schwierig das ist. Und insofern glaube ich schon, dass alle, die sich mit dem Thema irgendwann beschäftigen, auch intern darüber stolpern und fallen werden, weil sie das nicht sofort verstehen. Da muss man es erklären. Aber genau das haben wir angefangen. Und wir sind also zu mindestens t in den Technologiebereichen da schon durch. Die anderen Bereiche werden so nach und nach wahrscheinlich dann schlauer. #00:06:48-1#</w:t>
      </w:r>
    </w:p>
    <w:p w14:paraId="4E2C9A3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20262D4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Da würde ich noch mal, das hat jetzt mit meinem Leitfaden vom Interview nicht so viel zu tun, weil das ist zum Beispiel etwas, was ich jetzt noch nie gesehen habe. Was gab denn den Impuls für dieses AI-Manifest, oder wo kam der her? #00:06:59-4# </w:t>
      </w:r>
    </w:p>
    <w:p w14:paraId="73A457E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2CC577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 kam tatsächlich aus dem Brüsseler Umfeld. Die von der Leyen hat ja – wann war das – Januar, Februar diesen Entwurf herumgeschickt und hat den ja quasi veröffentlicht mit dem Aufruf an die Industrie und an die verschiedensten Bereiche zur Kommentierung. Ich sprach ja eben drüber, wie das gelaufen ist. Und dann haben wir festgestellt, nein, wenn ich 100 Seiten Text habe und ich nämlich genau den in einem Konzern unserer Größenordnung dann zirkuliere, dann liest das keine Sau (lacht). Also haben wir dann mal gesagt, okay, wie kriegen wir daraus, Amazonsprech, den One-Pager? Und haben dann gesagt: „Lass uns doch mal gucken, ob wir das nicht so eingedampft kriegen, dass die relevanten Menschen, die sich mit dem Thema beschäftigen, das genau auf einer Seite haben können. Und so ist das eigentlich entstanden. Wir haben natürlich auch den Kommentar gemacht, den die Frau von der Leyen haben wollte. Ich glaube, das war auch ein netter Prozess. Aber am Ende, etwas Handhabbares ist so ein Manifest. Da gibt es ja auch Beispiele in der Softwareentwicklung, wie solche Manifeste funktionieren. Das Scrum-Manifest ist auch schon, keine Ahnung, ich glaube, 2006, glaube ich, oder 2007. Jeder, der agile Software entwickelt, weiß, was das bedeutet. Und da haben wir uns so ein bisschen daran orientiert. Man muss da ja auch nichts Neues erfinden, ne? #00:08:24-3#</w:t>
      </w:r>
    </w:p>
    <w:p w14:paraId="7443318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0D04A6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Jetzt finde ich ja, jetzt haben die 100 Seiten sicherlich viele Unternehmen bekommen. Ich würde mal mutmaßen, ohne zu viel Richtung zu geben, dass nicht in jedem Unternehmen ein AI-Manifest daraus geworden ist. Warum ist das bei Ihnen daraus geworden? #00:08:42-4# </w:t>
      </w:r>
    </w:p>
    <w:p w14:paraId="61C36F7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21971EF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Na ja, es ist vielleicht an mehreren Ecken für uns so relevant, weil wir uns so schnell entwickeln. Und es gibt neben dem Marketing halt viele Bereiche, die sich mit Automatisierung beschäftigen und gleichzeitig sammeln wir natürlich gigantische Datenmengen. Kann man sich vorstellen. Weil die Kunden kennen wahrscheinlich Payback. Das ist so ein Ding, wo, glaube ich, viele denken: „Oh, Payback ist die große Datensammelmaschine.“ Aber wenn man ganz ehrlich ist, ist das verhältnismäßig wenig, weil der Kunde weiß tatsächlich nicht, oder sagen wir so, Payback weiß nicht, was der Kunde eingekauft hat. Wir wissen aber natürlich, was der Kunde eingekauft hat, einmal an der Kasse auch ohne Payback und vor allen Dingen natürlich auch mit Payback. Und das können wir korrelieren. Also im schlimmsten Fall, ich sage mal, wenn das missbraucht werden würde, könnten wir der Familie sagen: „Ihr seid schwanger, ihr seid so und so krank, ihr seid Diabetiker.“ Das sind ja schon auch moralisch und auch ethisch heftige Diskussionen, die man führen muss. Und gerade, wenn man in diesen Datenbereichen arbeitet und die entsprechend mit den Technologien auswertet, sollte man sich genau solchen Fragestellungen sehr früh sozusagen stellen. Und das haben wir damit eben erreichen wollen. Ich sage mal so, in der Touristik gerade nicht, aber (lacht) historisch haben wir das und im Handel, wenn man so wie wir eigentlich alle Lebensbereiche von Menschen irgendwie abdeckt, also Baumarkt, Lebensmittel, Reisen, ergibt sich ein relativ heftig und vielleicht auch erschreckend transparentes Bild. #00:10:24-4#</w:t>
      </w:r>
    </w:p>
    <w:p w14:paraId="3D8BA63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173BC6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Sie haben gesagt, Sie haben schon mit der Kommunikation das Manifest angefangen. Können Sie den Plan mal beschreiben, wie Sie das in die Organisation bringen wollen? #00:10:36-7#</w:t>
      </w:r>
    </w:p>
    <w:p w14:paraId="400FBF5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72D4DF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Na gut, jetzt in Corona ist es ein bisschen schwierig. Wir hatten das eigentlich schon Anfang März gemacht. Wir gehen da tatsächlich auch in den Technologiebereichen relativ einfach vor. Wir haben verschiedene Gremien, wo wir das einmal vorstellen. Das fängt beim Architekturboard an und hört am Ende natürlich in den Entwicklerteams auf. Gleichzeitig läuft es über unsere interne Kommunikation, also auch für am Ende jeden Kassierer, Mitarbeiter in unseren Märkten. Ich weiß nicht, ob die Lagerarbeiter da jetzt so viel lesen können oder wollen, aber wir sagen, zumindest auch in der Kommunikation, in den Stand-ups, dass wir so etwas haben. Das wird sich über dieses Jahr wahrscheinlich ein bisschen verzögern und verlängern, aber wir werden ein sehr klares Statement geben. Gleichzeitig nach außen haben wir es jetzt bekannt gegeben. Eigentlich wollte ich das im Anfang März auf dem Handelsblattkongress im größeren Kreis dann vorstellen, der ja nun auch Corona-mäßig (lacht) ausgefallen ist. Und dann geht das so typischerweise mindestens mal durch die externe Presse, dann wieder zurück in die interne Presse. Die Kollegen kennen ja unsere ganzen Teams ja auch und so wird sich das dann auch über das Jahr wahrscheinlich verbreiten. #00:12:01-3#</w:t>
      </w:r>
    </w:p>
    <w:p w14:paraId="6014EE3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E04C7D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Ja, so bin ich auch darauf gekommen. #00:12:02-8#</w:t>
      </w:r>
    </w:p>
    <w:p w14:paraId="387384F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42C07C8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Also die Vorstände sind alle dahinter. Ich rede ja mit denen sehr, sehr regelmäßig. Wir haben ja nur vier. Das ist recht einfach. Die haben das auch verstanden. Natürlich, in den Details verweisen die immer wieder auf uns und sagen: „Mensch, wenn ihr das tiefer braucht, dann geht doch auf die zu.“ Das ist auch nichts Ungewöhnliches. Wir hatten eine interne Konferenz geplant, wo das auch noch mal Thema geworden wäre, aber (lacht) das müssen wir/ Wir haben alle Hackdays abgesagt. Also diese üblichen Probleme, die man hat. Aber das ist alles in der Planung. Es wird auch stattfinden, wahrscheinlich eher verzögert. #00:12:38-3#</w:t>
      </w:r>
    </w:p>
    <w:p w14:paraId="6D76127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5B0689A"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Für die nächsten Fragen würde ich kurz mit Ihnen checken, in welche Richtung wir gehen. Also es gibt so zwei Möglichkeiten. Die eine ist, wir gehen in einen konkreten Case rein, wo Sie sagen, da kann ich relativ gut beschreiben, wo wir etwas Neues auf Basis von KI angefangen haben, was dann letztendlich auch Richtung Endkunde wirksam wurde. Oder wir gehen eher so ein bisschen genereller, wo ich eher noch mal von der Strategie, von der Organisationsstrukturentwicklung reingehe. Schön wäre es, wenn Sie einen Case hätten, wo Sie sagen, da war ich nahe genug dran, um Beobachtungen teilen zu können. Wenn nicht, würde ich einen anderen Weg gehen. #00:13:18-5#</w:t>
      </w:r>
    </w:p>
    <w:p w14:paraId="3BA9CD7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C3C08D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Nein. Ich habe tatsächlich Cases. Ich überlege, welche Richtung wir gehen. Ich glaube, der Marketing-Case ist dann eher der, der unsere Märkte betrifft. Die anderen Cases, die ich in der AI habe, sind natürlich in der Logistik. Ich glaube, die sind jetzt hier nicht so relevant. Aber dann würde ich tatsächlich eher in so einen Marketing-Case gehen, den man wahrscheinlich sogar in einem Jahr deutlich sehen wird. #00:13:40-4#</w:t>
      </w:r>
    </w:p>
    <w:p w14:paraId="262B6224"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960D0AC"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Schön. Können Sie den Case mal beschreiben? #00:13:44-4#</w:t>
      </w:r>
    </w:p>
    <w:p w14:paraId="42324F4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F17DC6A"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Im Prinzip ist das jetzt auch keine absolut neue Sache, aber das, was man von Amazon Go wahrscheinlich kennt, also sehr stark Computer-Vision-getrieben. Also wie sehen aus Kundensicht denn die Supermärkte, neue Formate, klein oder groß oder mini oder was auch immer eigentlich aus? Und wie nahe kriege ich genau solche Formate an den Kunden ran? Da ist ja die [Organisation] relativ gut bekannt, dass wir von den Tankstellen bis zu den großen Supermärkten alles haben. Und solche Cases sind natürlich mit Computer Vision mehr oder weniger autonom betrieben. Also (es muss?) viel tatsächlich noch mit Lieferservice gemacht werden, aber ansonsten kann so ein Store oder so ein Shop auch autonom betrieben werden. Und dann technologisch ist natürlich das Thema Computer Vision Nummer-eins-Thema, gleichzeitig mit all den mindestens hier in Deutschland notwendigen Datenschutzthemen das ein ernsthaftes und auch ein großes Thema, an dem wir auch nicht alleine arbeiten, sondern auch hier im europäischen Verbund mit anderen Händlern Dinge uns überlegen und sagen: „Wie geht das eigentlich?“ #00:15:02-6#</w:t>
      </w:r>
    </w:p>
    <w:p w14:paraId="716F99E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16F68F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Wo kam der Impuls her für diesen Case? #00:15:08-1#</w:t>
      </w:r>
    </w:p>
    <w:p w14:paraId="0A1A9AE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9B6761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Historisch tatsächlich von außerhalb. Tatsächlich waren wir etwas überrascht, als Amazon das zum ersten Mal gemacht hatte. Wir hatten zu dem Zeitpunkt, als sie das machten, aber auch schon in Asien Kontakte, aber konnten uns zu dem Zeitpunkt/ Das ist ja mittlerweile schon wieder vier, fünf Jahre her, ne? Nein, vier Jahre ist das her, glaube ich. Konnten wir uns das aus Asien noch nicht vorstellen. Und haben uns dann natürlich damit beschäftigt, weil es aus zweierlei Hinsicht recht schwierig war. Das ist einmal das Thema Datenmengen in der Computer Vision. Jetzt hatte ich witziger Weise dafür schon einige Firmen früher gegründet und schon verkauft, hatte also ein bisschen Hintergrund. Bin dann da auch tiefer eingestiegen und hatte in der Zwischenzeit auch mit sehr renommierten Tech-Unternehmen größere Projekte, um die Machbarkeit eben mindestens mal für uns und auch in der Komplexität eines großformatigen Lebensmittelhändlers auch mal auszuprobieren. Und alle diese Ergebnisse zeigen, dass das funktionieren wird. #00:16:30-3#</w:t>
      </w:r>
    </w:p>
    <w:p w14:paraId="27DC9A0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50E0AA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Wer ist an dem Projekt beteiligt, also welche Rollen und Funktionen bei Ihnen im Unternehmen? #00:16:36-5</w:t>
      </w:r>
    </w:p>
    <w:p w14:paraId="16BBC28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C215874"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Na ja, es ist noch nicht in einer Produktentwicklung. Wir nennen das eher Horizont 2 oder Horizont 3. Also es ist eher Horizont 2. Ich hatte eben gesagt, vielleicht ist ja im nächsten Jahr schon etwas zu sehen. (lacht) Das ist also schon H2 oder H1 ist jetzt immer oder H0. Das ist die Innovationsabteilung, es sind aber die Vertriebskanäle, es sind die Marketingkollegen. Aber dort natürlich ein sehr ausgewählter, kleiner Kreis. Also es ist so ein bisschen Bleeding Cutting Edge. Die Vorstände sind furchtbar neugierig, aber wir halten natürlich auch da die Informationen noch sehr flach, weil man im Prinzip, wenn man zu früh über diese Dinge spricht, natürlich auch viele Dinge kaputtmachen könnte. #00:17:27-2#</w:t>
      </w:r>
    </w:p>
    <w:p w14:paraId="664B3D9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F85E54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Absolut. Welche Erwartungen sind mit der Initiative verbunden? #00:17:36-2#</w:t>
      </w:r>
    </w:p>
    <w:p w14:paraId="7EBA9DF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84A718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es sind verschiedene Sachen. Da wir ja sehr viele Formate haben, die sich ja auch immer im Zeitgeist auch verändern, glauben wir, dass mit solchen Technologien sich auch neue Formate entwickeln werden. Für jemanden, der wie wir in der sozusagen Grundversorgung unterwegs ist, wird es eine große Rolle spielen, neue Formate auch zu entwickeln. Das sind so ganz banale Sachen. Werde ich eigentlich größer im Laden? Also das wäre jetzt so das Realbeispiel, was ja offensichtlich nicht funktioniert hat. Oder werde ich eher kleiner im Laden, was bedeutet, dass für die Expansion bei uns, mache ich noch mehr Tankstellen, mache ich noch mehr Bahnhöfe, mache ich noch mehr weiß der Kuckuck was, gehe ich in die Wohngebiete mit irgendetwas, sodass ich die Versorgung da besser hinkriege? Oder setze ich einfach komplett nur auf Onlinedienste? Was wir ja auch machen. Ich hatte das eingangs nicht gesagt, aber ich bin ja mit der [Organisation] mit einem Produkt auch sehr früh, nämlich 2014 gestartet im wirklichen, großen Lebensmittel online. Also wir liefern nach Hause. Das hat aber mit AI noch nichts zu tun. Aber das sind ja auch Formate, die sich jetzt bei Corona als sehr praktisch erwiesen haben und wir sind gerade durch die Decke gegangen mit solchen Sachen. Und solche Ereignisse treten irgendwie immer wieder auf, sind in gewisser Weise disruptiv und dafür muss man aufgestellt sein. #00:19:08-1#</w:t>
      </w:r>
    </w:p>
    <w:p w14:paraId="3AF24AC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C2C262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Wie arbeiten/ #00:19:09-1#</w:t>
      </w:r>
    </w:p>
    <w:p w14:paraId="44C0D99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56983C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Und die Händler, die Händler sind ja historisch immer diejenigen, die viel ausprobiert haben, sicherlich auch teilweise auch mal sehr konservativ. Aber wenn sich Märkte verändert haben, hat der Handel sich auch mit verändert. #00:19:24-1#</w:t>
      </w:r>
    </w:p>
    <w:p w14:paraId="2BF21D8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264680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Wie arbeitet das Team an dem Thema – also ich frage so nach klassischem Projekt – oder wie sind die Abläufe? #00:19:32-2# </w:t>
      </w:r>
    </w:p>
    <w:p w14:paraId="60F81BDA"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29515A5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Also, es ist so ein bisschen schwierig. Also natürlich, also wir sind nicht religiös zwischen Produkt und Projekt. Da gibt es in dieser Phase eher ein Projekt-Setup. Da aber alle auch in den Projekten agil arbeiten können und wir wissen, dass wenn das Format funktioniert, geht das in eine ganz normale Produktorganisation über, weil das wirklich dann einen Lebenszyklus gibt. Im Moment ist das natürlich noch nicht so. Aber wir sind mindestens mal bei der [Organisation] und vielen anderen Technologieeinheiten schon eine Produktorganisation im dann normalen, ich nenne es mal, für uns normalem agilem Umfeld. #00:20:16-7#</w:t>
      </w:r>
    </w:p>
    <w:p w14:paraId="31033B1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3FE640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Ich würde jetzt mal noch ein paar Fragen so ein bisschen genereller noch stellen. Sie hatten eingangs gesagt, in der Technologie sind Sie schon relativ weit mit dem Verständnis Richtung Entwicklungen unter anderem in künstlicher Intelligenz. In anderen Bereichen ist da noch ein bisschen Organisationsentwicklung notwendig. Welche Aktivitäten gibt es denn bei Ihnen im Unternehmen in der Organisationsentwicklung, um das Unternehmen auf die Zukunft unter anderem mit KI vorzubereiten? #00:20:56-7# </w:t>
      </w:r>
    </w:p>
    <w:p w14:paraId="3151353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374624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 ist recht vielfältig. Ausgehend jetzt aus der [Organisation], was ja tatsächlich auch unsere Aufgabe ist, neue Technologien und Digitalisierung im Allgemeinen in die Gruppe reinzutragen, gibt es eine Reihe von crossfunktionalen Arbeitskreisen, wo wir versuchen, von den Tekkies, die das beherrschen, mit den Analytikern in die am Ende so die klassischen Anwendungsbereiche reinzugehen und dort die Kollegen zu befähigen, mit den richtigen Werkzeugen zu arbeiten. Wir unterscheiden da ganz heftig zwischen einer Aufbauorganisation und einer Ablauforganisation. Die Ablauforganisation ist bei uns Prio 1. Das heißt, über Organisationsgrenzen hinweg finden sich Menschen, die dann arbeiten können. Und das definiert sich verhältnismäßig dynamisch. Und ich glaube, das ist das Wichtigste, was auch die Organisationsveränderung mit sich bringt. Das hat diese üblichen Themen natürlich alle, ich will mich nicht verändern, das habe ich schon immer so gemacht, das Management leidet unter Kontrollverlusten, also alle diese, ich sage mal, typischen Themen, die man in der Organisationsentwicklung hat. Aber die Idee dieser Zusammenarbeit ist, glaube ich, weitestgehend verstanden worden. Die Widerstände sind natürlich dann nicht klein. #00:22:19-8#</w:t>
      </w:r>
    </w:p>
    <w:p w14:paraId="72EB97C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329D66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Was haben Sie dafür getan, dass das halbwegs funktioniert? #00:22:24-9#</w:t>
      </w:r>
    </w:p>
    <w:p w14:paraId="0712061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980FC7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B: Also in der Vergangenheit waren wir in den letzten Jahren als [Organisation] so ein bisschen das Aushängeschild innerhalb so einer großen, großen Konzerns, auch so ein bisschen immer der Zoo, wo man mal reingucken durfte. Und es gab ganz viele Führungen durch unsere Räume, alleine wie wir arbeiten, Open Spaces und ein bisschen abgedreht wahrscheinlich aus dem Sicht der klassischen Kollegen (lacht). Die Mitarbeiter fühlten sich dann auch so ein bisschen wie im Zoo bei uns. Da kommt wieder die nächste Reisegruppe, (lacht) die da durchgelaufen ist. Das haben wir mittlerweile aber auf einen tatsächlich weiteren Level gehoben. Wir nennen das Projektwerkstatt, wo Menschen aus dem Unternehmen bei uns einfach mitarbeiten an einem Projekt. Kein Produkt. Das ist ganz wichtig hier, ne? Also ein Produkt können die ja gar nicht, weil das wieder auseinandergeht. Aber erst mal die Arbeitsweisen lernen und vielleicht auch neue Technologien oder überhaupt Themen kennenlernen, die sie vorher noch nie gesehen hatten. Und das wird entsprechend aber zu mindestens bei den – wir sind ja ein relativ großer Haufen – (TOPEX?), also bei den Top Executives auch mit in das Gebetbuch reingeschrieben, dass das bitteschön dann auch stattzufinden hat. Und wer sich nicht bewegt, der wird bewegt. (lacht) #00:23:50-2# </w:t>
      </w:r>
    </w:p>
    <w:p w14:paraId="446360F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38AB7F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Welche Kommunikation im Unternehmen gibt es zu diesen, sage ich mal, Organisationsentwicklungsthemen, oder auch konkret zum Thema künstliche Intelligenz? #00:24:05-7#</w:t>
      </w:r>
    </w:p>
    <w:p w14:paraId="6BC17F2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9392E3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B: Na ja, wir haben einen firmeninternen Newsletter. Wir haben diese Arbeitsgruppen, wie ich eben sagte. Sehr unterschiedlich. Wenn man jetzt in die Breite geht, ist es natürlich so ein Newsletter, wo ständig darüber berichtet wird, was machen die Bereiche. Weil das muss auch themenspezifisch sein. Und dann gibt es eben den Link in die jeweiligen Tech-Organisationen, wenn die Menschen da jetzt mehr wissen wollen. Also wenn wir das Thema Pricing zum Beispiel nehmen, da arbeiten wir natürlich schon lange Zeit mit irgendwelchen, ich sage mal, statistischen und mathematischen Methoden, vielleicht sogar mit ein paar AI-Methoden. Aber wenn man da jetzt mal weiterdenken würde und das Schlimmste, was, glaube ich, für einen Händler im Moment so kommen könnte, ist ein echtes Dynamic Pricing, dann kommen die natürlich aus diesen Bereichen sofort zu uns und sagen: „Oh, wie kriegen wir denn das hin?“ Und dann arbeiten größere Teams dann zusammen. Und das geht dann bis in die Märkte. Die Märkte werden dann wahrscheinlich sagen: „Das geht aber alles gar nicht, weil ich muss ja mein Preisschildchen stecken.“ (lacht) Also da merkt man also, das zieht sofort Kreise und Wellen und innerhalb des Unternehmens ist da auch relativ schnell eine heftige Diskussion. Wir sind ja eine Genossenschaft, das darf man nicht vergessen. Das heißt, es gibt eine ganze Reihe solcher Arbeitskreise, die in Regionen aufgeteilt sind, die alle miteinander reden. Selbst die Kaufleute sind in sogenannten Tech-Kreisen mit drin und sind immer interessiert auch an neuen Themen und darüber werden die auch gut informiert. Die tagen also auch im Monatsrhythmus. Ich sage mal so, wir kriegen neue Themen sehr schnell durch die Organisation, insofern eigentlich kein schlechtes Setup. #00:25:45-2# </w:t>
      </w:r>
    </w:p>
    <w:p w14:paraId="21AE4BB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69CA38C"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Und wie ist die Aufbauorganisation? Wenn ich mal das Thema Technik, Daten und Marketing nehme. #00:25:55-5#</w:t>
      </w:r>
    </w:p>
    <w:p w14:paraId="323AFE7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C3FDA9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Die Aufbauorganisation, das ist natürlich durch die Menge der Unternehmen, die wir haben, sehr unterschiedlich. Das Marketing zum Beispiel hängt, wenn ich jetzt mal nur die rote [Organisation] nehme, die Sie wahrscheinlich im Hinterkopf haben, hängt also ganz klassisch an der [Organisation] Markt GmbH. Der Chef des Marketings hat aber gleichzeitig mit uns damals die [Organisation] gegründet. Das heißt, also hat noch eine andere Geschäftsführung. Genauso wie ich in drei oder vier Geschäftsführungen bin. Die Menschen sitzen dann teilweise in dem, ich sage mal, klassischen Reklamebereich und machen auch noch Handzettel. Ein anderer Teil der Kollegen sitzt dann aber ganz normal bei einer [Organisation]. Wie gesagt, die Durchmischung zwischen Aufbau- und Ablauforganisation ist schon passiert. Es ist aber sicherlich aus gesellschaftsrechtlichen Aspekten notwendig, andere Aufbauorganisationen zu haben. Also in den Bereichen, in denen ich arbeite, das nennt sich Digital Customer Analytics, dazu gehört eine [Organisation] (lacht), aus dem Namen hört man schon, das ist ein großer Bereich. Und die Marketingkollegen, die sitzen mehr oder weniger mit meinen Kollegen aus der Entwicklung in der gleichen Schreibtischreihe. Das heißt, die Aufbauorganisation ist nicht mehr wichtig. Die ist gesellschaftsrechtlich und wahrscheinlich auch, wenn ich meine Bilanzen mache, für die Erbsenzähler wahnsinnig wichtig, im Arbeiten schon nicht mehr. #00:27:39-6#</w:t>
      </w:r>
    </w:p>
    <w:p w14:paraId="58B1ACC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33DDA3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Und wie ist das Thema Datenmanagement und Analytics organisiert in dem Bereich? #00:27:47-4#</w:t>
      </w:r>
    </w:p>
    <w:p w14:paraId="66E8F88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292FB4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 ist alles bei uns. Wir innerhalb der Digital, auch mit den anderen IT-Einheiten, haben eine gemeinsame Analytics-Truppe, die wiederum ihre Kollegen in den verschiedensten (unv.) und Teams am Ende rein gibt. Natürlich haben die eigene Teams, die sich auch mit Infrastruktur beschäftigen. Wobei die Infrastruktur eigentlich aus einer Architektur heraus kommt. Das ist auch in meinem Team zum Beispiel. Aber auch da sind die Teams crossfunktional aufgestellt und wir sind natürlich jetzt immer noch dabei, eine wirklich nach vorne gerichtete, zukunftsträchtige Dateninfrastruktur bereitzustellen, auf der dann die AI-Methoden, die wir alle so haben, am Ende arbeiten können. Und die ist, ich sage mal, noch nicht zu Ende definiert. Das ist ja auch massiv im Umschwung. Natürlich haben wir das übliche Geraffel von (Hadoop?) angefangen bis über Data Warehouses, BI und, ich sage mal, was jetzt nicht AI ist, solche banalen Reporting-Tools für die Erbsenzähler. Also das ist alles da. Das ist ja Tagesgeschäft. Nach vorne gedacht, mit den Themen, die ich eben nannte, wird das aber noch mal in eine ganz andere Dimension gehen. Und da ist der Markt mit den Anbietern ja auch gerade erst im Entstehen. Und da gibt es technologisch, ich sage mal, in den nächsten drei Jahren wahrscheinlich größere Umstellungen. #00:29:14-1#</w:t>
      </w:r>
    </w:p>
    <w:p w14:paraId="2BBEC164"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00DD0B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Was ist da so Ihre Vorstellung, wo die Reise hingeht? #00:29:17-9#</w:t>
      </w:r>
    </w:p>
    <w:p w14:paraId="3D0C45C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ADDF2E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Ich bin fest davon überzeugt, dass wir beim Thema Hybrid-Computing eine Menge Änderungen sehen werden. Das heißt, wir haben ja alleine vier Rechenzentren. Die werden wir nicht wegschmeißen. In den aktuellen Themen, die wir betreiben, sind wir am schnellsten in der Cloud. Die Datenmengen, die wir hin und her schaufeln zwischen, ich sage mal, unseren Kassen, unseren Märkten und sonstigen Systemen, sind im Moment am elegantesten in der Cloud abzubilden. Für größere Analytik-Systeme wird das aber wahrscheinlich mindestens in unserem Bereich und im Handel zu teuer. Und deshalb erwarte ich auf einer Basis, also technologisch eine Kombination zwischen einer Nutzung unserer Hardware, also von den Rechenzentren in den Läden, da haben wir ja auch Hardware, bis in die Cloud, um tiefergehende und sozusagen Edge-Computing-angelehnte auch Antwortzeiten zu erzeugen, beziehungsweise in den Totzeiten diese Hardware noch sinnvoll weiter zu nutzen, die im Moment dann vor sich hin idlet. Das wird nach meiner Ansicht technologisch der größte Unterschied sein auf der Infrastrukturseite. Und algorithmisch werden wir sehen, was sich wie wo entwickelt. Also das ist ja eher eine Frage, die meisten Sachen gehen ja auf neuronale Netze. Wenn ich jetzt in Computer Vision schaue, wird das Edge Computing sein, das wird im Laden stattfinden, während in der klassischen Analytik, keine Ahnung, wo es am Ende ist. Es ist eine Kombination. Es ist am Ende, glaube ich, einfach ein Latenzthema, ein ganz banales Latenzthema. Also wo habe ich meine Daten, wo habe ich meinen Algorithmus, der etwas entweder auswerten oder lernen muss? Je nachdem. #00:31:24-9#</w:t>
      </w:r>
    </w:p>
    <w:p w14:paraId="4FBD762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26B241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Sie haben gesagt, der Marketingmanager sitzt mit dem Entwickler quasi in einer Tischreihe. Können Sie die Entwicklung der Zusammenarbeit da noch ein bisschen beschreiben in der Schnittstelle? Wann hat das so angefangen, dass die Abläufe im Vordergrund standen und der Aufbau so ein bisschen in den Hintergrund gerückt ist? Und was haben Sie da erlebt? #00:31:46-8#</w:t>
      </w:r>
    </w:p>
    <w:p w14:paraId="53536EDA"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42D0706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Also angefangen hat das schon vor längerer Zeit. So richtig zusammengewachsen ist das vor zwei Jahren. Am Anfang haben die sich sozusagen erst mal angeguckt und nicht verstanden. Das war 2015 so ungefähr. Also 2014 haben wir angefangen, 2015 haben sie gemerkt, da geht noch etwas. 2017, ja, 2017, nein, 2018 sind sie dann offiziell zusammengewachsen. Die Herausforderungen im Marketing sind immer so die typischen Ad-hoc-Sachen: „Ich brauche mal eben.“ Mal eben ist, wenn ich keine gute Infrastruktur habe, keine gute Idee. Und dadurch entwickeln sich getrieben durch die Marketingaktivitäten von Lösungsanbietern Insellösungen. Und die funktionieren für einen Moment, also in der Zeit – kann ja auch mal länger dauern – ganz gut. Da gibt es dann sogar vielleicht kurzfristig einen Return on Invest. Und dann habe ich diese Lösung da stehen und wie kriege ich die in eine, sagen wir mal, größere bestehende Struktur, die ich dann auch finanzieren muss langfristig? Wie kriege ich die rein und welches Know-how habe ich denn da? Oder mache ich mich komplett abhängig mit proprietären Lösungen extern? Für einen Laden unserer Größenordnung ist das für mich immer nur eine Brückentechnologie, wenn man so etwas braucht. Die braucht dann auch ein klares Ablaufdatum oder ein Mindesthaltbarkeitsdatum. Keine Ahnung. Jedenfalls, in unserer Sprache ist das dann so ein MHD. (lacht) Aber die Gefahr bei uns besteht immer, dass über die Zeit mehr und neue Lösungen aus diesen Marketingbereichen kommen und dann sagen: „Boah, das ist jetzt heiß, das ist hip, das brauche ich jetzt.“ Und das stackt sich dann so auf und ist am Ende unbeherrschbar. #00:33:48-4#</w:t>
      </w:r>
    </w:p>
    <w:p w14:paraId="5174AC4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4030F7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Und gab es irgendwelche Momente, wo Sie gemerkt haben, die Zusammenarbeit hat sich verändert, verbessert? #00:34:01-0#</w:t>
      </w:r>
    </w:p>
    <w:p w14:paraId="04752DF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E71E9A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B: Ja, das ist so graduell. Also es ist tatsächlich keine Treppenfunktion hier. Ich meine, ich bin der Älteste bei uns. Der Rest der Kollegen sind halt auch deutlich jünger, sind dadurch auch hoffentlich schneller im Kopf. Ja, es ist unter Umständen dann nur durch den gesunden Egoismus getrieben, wie schnell verändere ich mich und rede mit den Leuten. Es gibt manchmal immer noch die üblichen Muster, ich werfe etwas über den Zaun und hoffe, dass die Technologie das irgendwie für mich löst. Aber das geht eher zurück und wird immer weniger. #00:34:39-4# </w:t>
      </w:r>
    </w:p>
    <w:p w14:paraId="131D5BA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850C63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Und was sind die Gründe, würden Sie dafür sagen? #00:34:42-8#</w:t>
      </w:r>
    </w:p>
    <w:p w14:paraId="7DD0210F"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49145C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Dass es weniger wird? #00:34:45-0#</w:t>
      </w:r>
    </w:p>
    <w:p w14:paraId="442F54A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66CECD8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Ja. #00:34:45-7#</w:t>
      </w:r>
    </w:p>
    <w:p w14:paraId="26AF857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6A0F74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Ganz einfach, weil die Leute viel enger beieinander sitzen. (lacht) Die können nicht die Tür zu machen – haben wir keine – und können sich auch nicht sozusagen (unv.). Bei Corona ist das nicht ganz so einfach by the way. Da gibt es durchaus die Herausforderung wieder. Aber generell glaube ich, dass das offene Miteinander und auch das Mischen der Teams miteinander, also in der Ablauforganisation einen wesentlichen Beitrag dazu leistet, dass man den anderen eben auch besser kennt und auch seine Fähigkeiten auch für sich und auch für das Geschäft auch einsetzen kann. Es gibt immer noch Bereiche, das kann ich auch mal ganz klar sagen, also wo die Organisation gar nicht in der Lage ist, genügend Leute aufzubauen. Im Discount zum Beispiel – also Penny ist bei uns der Discount – ist das ein riesen Thema. Der Discount lebt ja davon, dass möglichst alles so streamlined ist, dass ich keine Kosten habe. Und so ein Discountgeschäft ist auch kein einfaches Geschäft. Gerade, wenn man wie hier in Deutschland den schwierigsten Markt generell hat. Die Kollegen, Aldi oder Schwarz-Gruppe oder Lidl, die können das natürlich auch und die machen nichts anderes. Die haben sich da durchoptimiert in ihren Prozessen bis zum Gehtnichtmehr. Und das in so einem Mischkonzern wie bei uns dann so abzubilden mit möglichst keinen Leuten (lacht), das ist natürlich die große Herausforderung. Und da ist es natürlich schon so, dass da der Kollege, der den Penny-Laden leitet, gerne mal sagt: „Aber ich hätte gerne, macht doch mal.“ Aber ich sage mal, ohne Arme keine Kekse. Also (lacht) das ist schon eine Herausforderung. Also die Bereiche, die Geschäftsbereiche müssen immer, das sage ich auch sehr deutlich, auch Menschen finden und auch Fähigkeiten entwickeln in ihrer Organisation, die sie dann in solche gemischten Teams reingeben können. Und nur auf der Konsumentenseite stehen, das wird nicht klappen. #00:36:45-3#</w:t>
      </w:r>
    </w:p>
    <w:p w14:paraId="583A799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6567A4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Wenn man jetzt auf die, ich sage mal, Entwickler und Data-Analysten guckt, rekrutieren Sie heute anders als vor vier, fünf, sechs Jahren? #00:36:57-7#</w:t>
      </w:r>
    </w:p>
    <w:p w14:paraId="4E9ED8E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EF301B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Nein. Nein. Also wir haben so richtig angefangen mit den Big-Data-Themen vor – wann war das – 2017 müsste das gewesen sein, so richtig, oder 2016. Ich weiß gar nicht mehr genau. Ja, das müsste 2017 gewesen sein. Da hatten wir mit unseren Vorständen also über alle Geschäftsbereiche gesagt: „So, jetzt gehen wir das Thema Big Data mal richtig an.“ Wir hatten in unserem Bereich natürlich die ersten AI-Erfahrungen. Das war extrem erfolgreich. Also übrigens, unsere erste AI-Anwendung war ein sogenannter Rezepte-Mapper. Also ich nehme ein Rezept und daraus fällt ein Einkaufskorb raus. Damals der absolute Knaller. Hatte noch keiner im Markt, ne? Und das haben die Jungs mal eben bei unseren üblichen Hackdays gemacht und das hat eingeschlagen wie eine Bombe. Funktioniert. Das ist mittlerweile gar nicht mehr auf der Website, aber damals war das so der heiße Scheiß. Daraus hat sich dann entwickelt, dass wir einen Big-Data-Tribe bei uns aufgebaut haben und dann war so das große Rätselraten, ist es eigentlich für Menschen, die diese Fähigkeiten haben, Data Scientists, also wenn die ein Händchen dafür haben, interessant, für so eine Händlerbude wie uns zu arbeiten? Und habe ich einige Stellen geschaffen und Kram und Co gemacht und nicht riesen Werbung, aber ganz ehrlich, alle sagten mir damals – war ja Big Data ein riesen Hype – du wirst keinen einzigen kriegen. Ende vom Lied war, ich hatte dann am Ende ein Team von 25 Leuten (lacht) und das habe ich innerhalb von drei Monaten besetzt. Weil die Menschen kamen deshalb zu uns, weil wir die Daten haben und zwar in gigantischer Menge und das fanden alle mega spannend, ne? Jetzt bezahlen wir wahrscheinlich nicht besonders gut, wenn ich so Tech-Unternehmen sehe. Da kann man ja nur dagegen verlieren. Aber ich glaube, die Attraktivität, mit Daten etwas zu erreichen oder vielleicht auch komplett kreativ damit umzugehen, ist so wichtig und auch für die jungen Menschen, die das jetzt auch dann gemacht haben, so spannend, dass sie gerne zu uns kommen, deshalb haben wir da kein Problem mit. Und deshalb habe ich auch tatsächlich die Art, wie wir einstellen, dann nicht verändert, weil das funktioniert. Aber vielleicht war das auch nur Glück, weil wir so (lacht) interessante Daten haben. #00:39:19-3#</w:t>
      </w:r>
    </w:p>
    <w:p w14:paraId="0B95720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F43E78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Ja, das habe ich schon oft gehört und auch selber beobachtet, dass Gehalt versus Menge an Daten und Möglichkeiten, damit zu arbeiten, da sind die Leute anders gepolt als vielleicht der Vertriebler oder Marketingmensch. Ja. (lacht) #00:39:39-1# </w:t>
      </w:r>
    </w:p>
    <w:p w14:paraId="6B17263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22156D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 kann sein. Ja, genau. #00:39:39-3#</w:t>
      </w:r>
    </w:p>
    <w:p w14:paraId="040DF1C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2601B15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Aber worauf achten Sie bei den Kollegen in dem Bereich? #00:39:44-2#</w:t>
      </w:r>
    </w:p>
    <w:p w14:paraId="29FC4F9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4F85FB3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Also wenn sie tatsächlich bei mir direkt sind, das ist ja auch gut verteilt bei uns, wir haben ja auch da Leute im Marketing, also ich achte da auf eine schon sehr fundierte Ausbildung. Wir stellen im Wesentlichen T-Shaped ein. Ich weiß nicht, ob Sie das kennen, das Prinzip von T-Shaped. Wenn man sich so ein T vorstellt, sozusagen der vertikale Strich ist die Eindringtiefe, die man im Thema mitbringt, und der horizontale Strich ist die Möglichkeit, dass man eben mit anderen zusammenarbeiten kann. Also ich sage mal so, wenn man die Arme so ausbreitet, ne, dann kann ich/ Ne? Und je nachdem, und da gibt es ja unterschiedlich lange Ts und unterschiedlich lange Arme (lacht) und insofern ist das, glaube ich, eine wesentliche Eigenschaft von genau den Data Scientists, die wir brauchen, die methodisch sattelfest sind. Mein Vorstandsvorsitzender [Person] meint immer: „Boah, Herr [Person], warum sind eigentlich bei dir diese ganzen promovierten Spezialisten?“ Und da sagte ich (lacht), weil ansonsten wird das nicht funktionieren, weil wir brauchen die Leute mit genau dieser Eindringtiefe. Deshalb ist da eine Promotion wahrscheinlich gar nicht verkehrt, ne, also da richtig mal einzusteigen, das zu beherrschen. Da sind eben Mathematiker dabei, da sind Wirtschaftsingenieure dabei, da sind mittlerweile ja auch ausgebildete Data Scientists. Und in dieser Mischung, weil die ja mit anderen Teams zusammenarbeiten, typischerweise in den Squads und Tribes, ist das ein ziemlich erfolgreiches Modell. #00:41:22-6#</w:t>
      </w:r>
    </w:p>
    <w:p w14:paraId="62026E8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2560D54"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I: Und wenn man genau dieses Thema anguckt, wenn jemand längere Arme hat als Beine, oder gibt es da eine Gewichtung, oder wie muss ich mir dieses Verhältnis vorstellen? #00:41:42-2# </w:t>
      </w:r>
    </w:p>
    <w:p w14:paraId="0A4A076A"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50B3450"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Das hängt tatsächlich davon ab, wo der jetzt reingeht. Wenn wir jetzt so mal Bereiche aufteilen würden, nehme ich jetzt mal die Robotic zum Beispiel, wenn ich jetzt einen Robotic-Spezialisten brauche, dann sind mir auch kürzere Arme wichtig. (lacht) Hauptsache, der ist in dem Thema richtig tief drin. Wird aber dadurch getragen, dass es wahrscheinlich in dem Team noch andere Menschen gibt, die dann auch vielleicht mit dem weniger tiefen Balken vertikal auch klarkommen. Aber das ist sehr, sehr abhängig von dem Thema. #00:42:23-1#</w:t>
      </w:r>
    </w:p>
    <w:p w14:paraId="29E2D3D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DE6368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Nachvollziehbar. Sie haben ja schon beschrieben so ein bisschen, wie sich Ablauforganisation entwickelt hat. Können Sie da vielleicht noch mal reingehen und überlegen, gibt es noch weitere Beispiele, wo Sie sagen, da haben sich Geschäftsprozesse, Abläufe, Entscheidungsprozesse geändert durch den, ich sage mal, Einsatz von künstlicher Intelligenz, von datengetriebenen Marketing? #00:42:52-9#</w:t>
      </w:r>
    </w:p>
    <w:p w14:paraId="03C694D7"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448ADC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B: Ich überlege gerade. Ja, das ist auch so ein schleichender Prozess. So disruptiv passiert das gar nicht, also die Entscheidungsfindung. Weil wir extrem zahlen- und datengetrieben ja schon seit langer, langer Zeit sind, ist es bei uns wahrscheinlich nicht so heftig, wie das bei den Kollegen bei Zalando ja war, die ja auch (lacht) relativ heftigen Kahlschlag da gemacht haben. Was mich gewundert hat. Ich glaube, das ist bei uns eher schleichend. Das heißt, die Menschen verändern sich, die versuchen Dinge zu automatisieren und dann auf neue Themen zu gehen. Aber man sieht schon, dass ganz viele Sachen auch jetzt im klassischen Marketing sich so verändern, ne? Und wenn wir etwas gelernt haben und haben es automatisiert, dann zieht quasi auch die Marketingtruppe zu neuen Themen weiter. Das ist aber aufgrund der Aufbau- und Ablauforganisation eine Sache, wo wir dann sagen, aus einer Architektur getrieben heraus sind wahrscheinlich alle 18 Monate wirklich messbare Veränderungen auch in den Organisationen zu sehen. Und dann ändern sich auch manchmal dann die Aufbauorganisationen. Also es ist nicht disruptiv. Es ist eher peu à peu. #00:44:15-3# </w:t>
      </w:r>
    </w:p>
    <w:p w14:paraId="233FBBE8"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F187CA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Welche externen Partner, Agenturen, Unternehmen nutzen Sie, um eben Impulse zu kriegen, um Innovationen zu verstehen, oder vielleicht auch umzusetzen? #00:44:31-0#</w:t>
      </w:r>
    </w:p>
    <w:p w14:paraId="49724C6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40E93D4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das ist natürlich eine große/ Also jetzt kann man (lacht) so in einer Gruppe sagen: Alle. (lachen) Also ich habe damals, wenn ich 2014 mal angucke, kam ich in einen Laden, der war so monsterklassisch unterwegs. Die [Organisation] bestand aus vier Mitarbeitern, die hatten eigentlich gar keinen/ Dann habe ich erst mal gesagt: „So, Leute, wir nehmen jetzt erst mal Google.“ Und das war für mich so der Tech-Partner, da kenne ich auch alle möglichen Leute. Einige Kollegen von mir ja auch im Board. Das machen wir jetzt mal. Ja, dann gab es erst mal einen großen Aufschrei. Auf der anderen Seite, also in der klassischen Technologie oder in den IT-Einheiten war halt so etwas wie IBM zSeries, großer Mainframe, alles wird gut, dachte man damals. Und mittlerweile ist die Spannbreite extrem. Also wir haben Partner in Asien, wir haben Partner in Israel. Die KI-Leute in Israel, (lacht) da will man gar nicht wissen, wo die vorher gearbeitet haben, aber (lacht) die wissen auch, wie es geht. Die haben ein Funding aus noch weiter östlich. Also das ist schon heftig. Gleichzeitig haben wir natürlich in den USA weitere Partnerunternehmen und ich habe ja einige Startups selber gegründet, die auch schon verkauft teilweise sind. Sodass ich auch da die Finanzierungen sicherstellen kann. Also Ost und West, kann man sagen. Wir arbeiten an einigen Ecken sogar mit Amazon zusammen. Versuchen das natürlich aus dem Handel rauszuhalten, aber in der Touristik ist das eben auch kein unerheblicher Teil. Weil man darf ja auch nicht irgendwie sagen, dass Amazon da besonders schlecht ist, sondern die sind extrem gut bei einigen Bereichen. Aber das ist natürlich auch im Sinne einer Gefahr, was lernen die wiederum von uns, auch nicht immer einfach, mit den Richtigen zusammenzuarbeiten. Und das gilt eigentlich für alle Seiten, also für Westen und Osten. Das ist immer ein Drahtseilakt. Hier in Europa selber tue ich mich sehr schwer, Partner zu finden. Leider. Ich bin mal gespannt, was wir da machen. Also insofern ist es ja auch Teil meiner Aufgabe, eigene Startups zuzubauen, die (lacht) im Markt unterwegs sind und zu gucken, wie die sich entwickeln. Ich habe ja eines sehr erfolgreich. Ich weiß nicht, ob Sie das mitbekommen haben, die [Organisation]. Das ist ein E-Commerce-Startup gewesen. Wir sind mittlerweile weltweit Nummer drei unter den Shopsystemen im Gartner Quadranten und im Forrester. Also wir machen gerade SAP richtig Stress (lacht). Die mögen uns gar nicht. Salesforce ist auch unter Stress geraten durch uns. Also insofern, das sind sehr erfolgreiche Modelle. Und wie ich eingangs sagte, mit den richtigen Menschen kann man auch richtige Dinge bewegen. #00:47:32-2#</w:t>
      </w:r>
    </w:p>
    <w:p w14:paraId="4EE0489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D4DE8D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Und was sind die richtigen Menschen? #00:47:35-1#</w:t>
      </w:r>
    </w:p>
    <w:p w14:paraId="00E9DF4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2727DE4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B: Hardcore-Tekkies weltweit aufzufinden, nicht notwendigerweise in Deutschland. Büros und Entwicklungsumgebungen oder Entwicklungsteams in verschiedenen Ländern, in Osteuropa bis hin nach Asien. Diese Teams funktionieren auch sehr virtuell und auch extrem gut, ne? Ich habe ja nur noch vierzig Prozent an der Firma, die wir im letzten Jahr da verkauft haben, aber das war ein extrem oder ist ein extrem internationales Team. Und genau, wenn wir mit E-Commerce arbeiten, kann man sich vorstellen, wir generieren da auch Daten ohne Ende, sei es Produktdaten. Kundendaten sehen wir ja an der Ecke als Anbieter dann wieder weniger. Aber da gibt es auch eine riesen Truppe, die sich genau mit den AI-Themen auseinandersetzt, um zu wissen, wie sind die Belastungen, wie sind die weltweit. Wir sind in allen Clouds unterwegs. Also da, das ist schon recht heftig. Und da muss man davon ausgehen, dass diese Teams und das Brain eben nicht notwendigerweise hier in Westeuropa ist, sondern tatsächlich (lacht) mehr oder weniger gleich verteilt in der Welt ist. Das ist für ein deutsches Unternehmen noch sehr schwer, weil die meisten der Kollegen, die ich kenne, konzentrieren sich tatsächlich hier auf Deutschland oder auf Westeuropa. #00:48:59-3# </w:t>
      </w:r>
    </w:p>
    <w:p w14:paraId="3F87B6DE"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547F3CE6"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Welche Entwicklungen zum Thema künstliche Intelligenz haben Sie die letzten drei Jahre wahrgenommen? Wenn Sie also so drei Jahre zurückgehen und heute gucken, was Verständnis, Diskussionsthemen, Anwendungsgebiete angeht. #00:49:16-3#</w:t>
      </w:r>
    </w:p>
    <w:p w14:paraId="3050286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E2B0A5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da gibt es so zwei Ecke. Algorithmisch sehe ich, sagen wir mal, ein paar Verbesserungen. Also Anfang der Zeit, so, als wir noch loslegten so richtig, war es eher ein klassisches Big-Data-Thema. Wie kriege ich meine Daten aufeinander und was kann ich eventuell da unterstrukturiert oder strukturiert daraus machen. Relativ banale Open-Source-Algorithmen, klassische Mathematik. Da hat sich wenig getan. Ich glaube, was das Reinforcement Learning angeht oder, ich sage mal, tatsächlich echte selbstlernende Sachen, da mache ich mir mehr Hoffnung in den letzten ein, zwei Jahren, dass sich das gut nach vorne entwickelt. Sodass meine Trainingsset nicht mehr ganz so aufwendig sind, weil es ja immer komplizierter wird, auch da gute Trainingssets zu haben. Da, glaube ich, geht es voran. Nicht so schnell, wie ich es gerne hätte. Gleichzeitig geht es beim Thema Computer Vision, also von der klassischen Bilderkennung bis über die dann auch Gestik und sonstige Erkennungen, Post Detection und, gut, Gesichtserkennung ist bei uns ja nicht so ein riesen Thema, aber da tut sich gerade eine ganze Menge. Da sehe ich tatsächlich eine Beschleunigung im Markt. Wo ich noch unzufrieden bin, ist, was mache ich tatsächlich mit meinen Daten, wie anonymisiere ich die, pseudonymisiere ich die, wie gehe ich damit um, um auch alle ethischen Aspekte richtig zu machen. Und da bin ich eher unglücklich. Und wir schmeißen sie dann im Zweifelsfall eher weg und das ist halt Mist. Weil damit lerne ich nichts. Damit werde ich nicht besser. Und da weiß ich nicht genau, wie wir damit umgehen. Da bin ich auch unsicher. Aber so rein technologisch entwickelt sich das schon recht flott. Also bin ich mir ziemlich sicher, dass wir, wenn wir uns in fünf Jahren unterhalten und Sie dann ordentlich promoviert wurden, (lacht) und wieder irgendwo arbeiten mit dem Thema, dann auch über die Sachen, die wir jetzt diskutieren, eher lachen werden, weil das hat sich dann so brutal und schnell weiterentwickelt, dass man überrascht sein wird, ne? #00:51:43-7#</w:t>
      </w:r>
    </w:p>
    <w:p w14:paraId="2439001B"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9C5C461"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Gut. Vielen Dank. Letzte Frage von meiner Seite, Sie haben jetzt viel erzählt. Gibt es noch etwas, was Sie noch nicht loswerden konnten, was Sie mir mitgeben möchten? #00:51:55-6#</w:t>
      </w:r>
    </w:p>
    <w:p w14:paraId="730B9C6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1F7BC2C2"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B: Ja. Eigentlich zum Inhalt nicht. Ich kann Ihnen nur noch viel Erfolg wünschen bei Ihrer Nummer. (lacht) #00:52:02-3#</w:t>
      </w:r>
    </w:p>
    <w:p w14:paraId="69EB4DE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0317ED43"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I: Danke schön. #00:52:03-9#</w:t>
      </w:r>
    </w:p>
    <w:p w14:paraId="47F5D71D"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3D4A6115"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r w:rsidRPr="003E4608">
        <w:rPr>
          <w:rFonts w:cs="Arial"/>
          <w:sz w:val="16"/>
          <w:szCs w:val="16"/>
          <w:lang w:eastAsia="de-DE"/>
        </w:rPr>
        <w:t xml:space="preserve">B: Ich bin mal gespannt, ob ich da noch etwas wieder davon höre und würde mich freuen, we/ #00:52:08-0# </w:t>
      </w:r>
    </w:p>
    <w:p w14:paraId="697B4289" w14:textId="77777777" w:rsidR="003E4608" w:rsidRPr="003E4608" w:rsidRDefault="003E4608" w:rsidP="003E4608">
      <w:pPr>
        <w:widowControl w:val="0"/>
        <w:autoSpaceDE w:val="0"/>
        <w:autoSpaceDN w:val="0"/>
        <w:adjustRightInd w:val="0"/>
        <w:spacing w:after="0"/>
        <w:ind w:right="-6"/>
        <w:rPr>
          <w:rFonts w:cs="Arial"/>
          <w:sz w:val="16"/>
          <w:szCs w:val="16"/>
          <w:lang w:eastAsia="de-DE"/>
        </w:rPr>
      </w:pPr>
    </w:p>
    <w:p w14:paraId="799E9ABD" w14:textId="2EE08A5F" w:rsidR="003E4608" w:rsidRDefault="003E4608">
      <w:pPr>
        <w:spacing w:after="0" w:line="240" w:lineRule="auto"/>
        <w:jc w:val="left"/>
      </w:pPr>
      <w:r>
        <w:br w:type="page"/>
      </w:r>
    </w:p>
    <w:p w14:paraId="6542AC56" w14:textId="77777777" w:rsidR="003E4608" w:rsidRPr="003E4608" w:rsidRDefault="003E4608" w:rsidP="003E4608">
      <w:pPr>
        <w:widowControl w:val="0"/>
        <w:autoSpaceDE w:val="0"/>
        <w:autoSpaceDN w:val="0"/>
        <w:adjustRightInd w:val="0"/>
        <w:spacing w:after="0"/>
        <w:rPr>
          <w:rFonts w:eastAsiaTheme="minorEastAsia" w:cs="Arial"/>
          <w:sz w:val="32"/>
          <w:szCs w:val="32"/>
          <w:lang w:eastAsia="zh-CN" w:bidi="hi-IN"/>
        </w:rPr>
      </w:pPr>
      <w:r w:rsidRPr="003E4608">
        <w:rPr>
          <w:rFonts w:eastAsiaTheme="minorEastAsia" w:cs="Arial"/>
          <w:b/>
          <w:bCs/>
          <w:color w:val="000000"/>
          <w:sz w:val="32"/>
          <w:szCs w:val="32"/>
          <w:lang w:eastAsia="zh-CN" w:bidi="hi-IN"/>
        </w:rPr>
        <w:t>UNTER10</w:t>
      </w:r>
    </w:p>
    <w:p w14:paraId="49DA5E2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95B8C4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Läuft jetzt, die Aufnahme. #00:00:03-4# </w:t>
      </w:r>
    </w:p>
    <w:p w14:paraId="28219F3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CE6D56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Wunderbar. #00:00:04-8# </w:t>
      </w:r>
    </w:p>
    <w:p w14:paraId="2E94CB7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D4F982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Gut, dann starte ich mit dem Interview. Beschreiben Sie doch mal bitte Ihre aktuelle Rolle! #00:00:11-6# </w:t>
      </w:r>
    </w:p>
    <w:p w14:paraId="118C37C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B43B41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Ich bin Product Owner in einem agilen Projekt, was sich unter anderem damit beschäftigt, das Tool AI Platform von der Firma [Unternehmen] einzusetzen in dem neuen Gesamtkonzern [Unternehmen] und [Unternehmen]. #00:00:34-4# </w:t>
      </w:r>
    </w:p>
    <w:p w14:paraId="7F5FB88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6380B4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Danke schön. Was verstehen Sie persönlich unter Künstlicher Intelligenz? #00:00:41-8# </w:t>
      </w:r>
    </w:p>
    <w:p w14:paraId="7F14BD9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9B92E4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ich komme aus der Technik. Deswegen würde ich mich da an so einer technischen Definition irgendwie aufhängen. Das sind die üblichen Verfahren wie neuronale Netze und Deep Learning. Alles das, wo irgendwas angelernt wird, und die eigentlichen Ergebnisse werden dann dem Computer überlassen oder dem Algorithmus. #00:01:08-1# </w:t>
      </w:r>
    </w:p>
    <w:p w14:paraId="30323CE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25655B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Wenn ich Marketing sage, dann ist das nicht eine Definition, die man so/ In Unternehmen findet man vieles, was ich unter Marketing verstehe, auch unter Service- oder Sales-Funktionen, weil in meiner Definition ist alles, was mit Kundenkommunikation und Kundeninteraktion zu tun hat, mit Marketing gemeint, also in durchaus vielfältiger Weise auch eben gerade Service-Prozesse. Von daher nur noch mal für Sie zum Verständnis. Und dahingehend die Frage: In dieser Bearbeitung, in dieser Schnittstelle mit Kunden welche Kernanwendungsgebiete von Künstlicher Intelligenz sehen Sie denn aktuell und in Zukunft? #00:01:50-7# </w:t>
      </w:r>
    </w:p>
    <w:p w14:paraId="1522F60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7944DB8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also im Moment beschäftigen wir uns mit dem Einsatz für schriftliche Kundenkommunikation. Das heißt, wir sortieren im Prinzip alles, was schriftlich reinkommt, vor und extrahieren da die Daten raus, die wir brauchen. Das heißt, das Vorsortieren und das Abtippen entfällt. Und der nächste Schritt liegt so ein bisschen auf der Hand, und das ist die verbale Kommunikation. Man kann im Prinzip das Gleiche natürlich auch machen für den Voice-Eingang. Gibt es auch schon Ansätze für, die sind auch schon ganz gut. Also das eine ist natürlich auch das Vorsortieren im Prinzip, ne. Das zweite ist aber dann wirklich eine bidirektionale Kommunikation über Voice-Boards. Das hat aber für uns noch nicht so den Zustand, dass wir damit echt an den Start gehen wollen. Das wären so die nächsten beiden Schritte eigentlich. #00:02:51-1# </w:t>
      </w:r>
    </w:p>
    <w:p w14:paraId="61A7CA3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7D04EAD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Wunderbar, vielen Dank. Wenn das für Sie in Ordnung ist, fänd ich es gut, wenn wir jetzt mal in den Use Case einsteigen, mit dem Sie momentan unterwegs sind, was Künstliche Intelligenz angeht, dass wir uns konkret an dem Beispiel mal entlanghangeln. Und da wäre es gut, wenn Sie die aktuelle Lösung mal einfach kurz beschreiben. Was bedienen Sie damit oder was war der Einlass, diese Lösung auch einzuführen? #00:03:18-8# </w:t>
      </w:r>
    </w:p>
    <w:p w14:paraId="40B2B5B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2F2058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da müssen wir ein bisschen weiter zurückgehen. Das, was wir jetzt machen, ist nur eine Harmonisierung der beiden zusammengelegten Konzerngesellschaften. Das gleiche System ist schon in beiden Altkonzernbereichen im Einsatz. Das heißt, wir machen nichts Neues, sondern wir übertragen was, mit dem wir gute Erfahrungen gemacht haben. Als wir das eingesetzt haben oder neu eingesetzt haben damals für die [Unternehmen], da ging es wirklich darum, wir kriegen Unmengen an Kundenpost. Das meiste als Email, aber Kunden halten sich auch nicht gerne an irgendwelche Vorgaben, wie das denn formuliert sein soll, und die wählen auch nicht gerne Comboboxen aus. Die schreiben eben irgendwas. Und wir hatten einfach ziemlich viele Kosten dadurch, dass das Menschen vorsortiert haben. Das kann man ein bisschen ökonomisch günstig machen, indem man das Werkstudenten machen lässt oder so was, aber trotzdem sitzen, wenn da zwei Dutzend Leute sitzen und Briefe und Emails erst mal lesen und vorsortieren, bevor überhaupt etwas damit passiert, dann kostet das einen Haufen Geld und natürlich auch Zeit, ne. Das muss ja erst mal der eine gelesen haben, und dann geht es in die nächste Warteschlange, und da liest es dann der Nächste. Wir haben einen Fremddienstleister gehabt, der Angaben aus Formularen abgetippt hat. Ist auch nicht so kostengünstig, auch wirklich nicht so schön. Das war so der Hintergrund, ne, erstens Kosten sparen und zweitens das Ganze auch ein bisschen beschleunigen, den Prozess. #00:04:54-7# </w:t>
      </w:r>
    </w:p>
    <w:p w14:paraId="39CAA99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ED7E8E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wo kam der Impuls für die Initiative her? #00:04:58-4# </w:t>
      </w:r>
    </w:p>
    <w:p w14:paraId="2C0DEB5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D0A15C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Der Impuls kam aus dem Business. Also das war nicht so/ Bei so was kommt gerne ja auch der Impuls aus der IT. Die sagen: "Hier, wir haben hier was Tolles. Wollen wir das nicht mal ausprobieren?". Nein, der kam tatsächlich aus dem Business. Wie das immer so ist: Irgendwer hat auf einer Messe irgendwas gesehen und hat gesagt: "Boah, das will ich aber auch". Und dann sind wir gestartet mit einer relativ großen Ausschreibung und haben verschiedene Anbieter uns angeschaut. Das war schon klar, dass wir nicht da irgendwas selber erfinden, sondern einen Anbieter nehmen, der da schon irgendwas produktiv hat und das dann auf unsere Belange anpassen und anlernen.  #00:05:37-7# </w:t>
      </w:r>
    </w:p>
    <w:p w14:paraId="76F2AE2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7105B8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Können Sie das Team mal beschreiben, was genau diesen Ausschreibungsprozess vorbereitet und durchgeführt hat? Welche Rollen waren da beteiligt? #00:05:49-7# </w:t>
      </w:r>
    </w:p>
    <w:p w14:paraId="2994DF0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F3DE3B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Ui, das ist jetzt aber schon ein paar Jahre her. Das ist schwierig. Das war noch ein, ach, so ein altes Wasserfall-Projekt war das mit allen Rollen, die man so hat. Projektleiter und Teilprojektleiter und ein Fachbereichsteam und ein Umsetzungsteam, das klassische "Wasserfall". Für die Ausschreibung ist ein Vorprojekt aufgesetzt worden, und für die Umsetzung dann nach erfolgter Ausschreibung haben eigentlich die gleichen Leute mit der Umsetzung dann weitergemacht. #00:06:25-2# </w:t>
      </w:r>
    </w:p>
    <w:p w14:paraId="1455D63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C07198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hatten Sie und wenn ja, zu welchem Zeitpunkt, haben Sie Ziele für das Projekt vereinbart oder für die Einführung dann? #00:06:39-1# </w:t>
      </w:r>
    </w:p>
    <w:p w14:paraId="776B0FF4"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6150018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Das Business wollte gerne Ziele vereinbaren in Form von festen Erkennquoten. Und das funktioniert aber so nicht, Das macht keiner der Hersteller mit. Das kann dann die hauseigene IT natürlich auch nicht mitmachen, weil es einfach ein bisschen auch daran liegt, was will man überhaupt erkennen, wie ist die Qualität, wie feingranular ist das, wie gut sind die Anlernmengen, die zur Verfügung gestellt werden. Also wir haben das Ganze begonnen, ohne eine feste Prozentzahl auf den Tisch zu legen, und hatten aber im Kopf, dass wir so achtzig Prozent automatisieren wollen. #00:07:29-1# </w:t>
      </w:r>
    </w:p>
    <w:p w14:paraId="55572B2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C1F36D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können Sie, wenn es nicht zu lange her ist, so ein bisschen die Diskussion beschreiben? Weil ich könnte mir vorstellen, das ist ja schon was anderes. Normalerweise startet man so ein Projekt, hat dann irgendwie ein konkretes Ziel mit dem entsprechenden Business Case dahinter. Jetzt habe ich ja schon oft gehört, dass das bei solchen Themen nicht so gut funktioniert, wenn man sich zu früh auf ein Ziel festlegt, weil man erst mal verstehen muss und entwickeln muss. Wie war so der Prozess dahin, dass Sie nicht beim Ziel gelandet sind am Anfang, sondern dass Sie gesagt haben: "Lass uns anfangen!" und eher mal so die achtzig Prozent im Hinterkopf haben? #00:08:03-4# </w:t>
      </w:r>
    </w:p>
    <w:p w14:paraId="2488588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DB9459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das ist nicht besonders harmonisch gelaufen zwischen der IT und den Business. Das ist schon so. Die Firmen im Ausschreibungsprozess legen sich nicht so richtig fest, versprechen aber viel Schwammiges. Und wenn dann tatsächlich angefangen wird, dann findet man keinen Vertrag der Welt, wo drin steht "wir sichern euch zu, wir (erkennen?) mindestens achtzig Prozent". Können die Firmen auch nicht. Ist im Nachhinein auch völlig klar, dass das nicht geht. Und der Business Case, der ist dann irgendwann mal gerechnet worden mit Annahmen. Man kann sich/ Wenn man über Erkennquoten redet, kann man sich auch noch darüber zanken, was ist denn erkannt, ne? Ist erkannt das, was richtig klassifiziert ist, also alles das, was richtig zusortiert worden ist. Oder ist es nur dann erkannt, wenn auch alles rausextrahiert worden ist, was da so drin ist? Was für eine Fehlerquote will man tolerieren, ne? Das war eigentlich das Schwierigste, für den Fachbereich zu akzeptieren, dass da auch mal ein Fehler passieren kann und dass man dann nicht einfach irgendwie auf die IT draufhaut, und dann beheben die das irgendwie, ne. So ist es sonst immer. Aber ich kann mich daran erinnern, dass es ein relativ schwieriger Prozess war, zusammenzufinden, dass, auch wenn man den Prozess manuell macht, wenn Werkstudenten da sitzen und das vorsortieren, dass da auch Fehler passieren. Ja, die sagen zuerst: "Nee, ist nicht, das ist immer richtig. Wenn das ein Mensch macht, ist das immer richtig". Und man muss sich auch überlegen: Was passiert denn, wenn ein Fehler gemacht wird? Wie automatisiert sind die Prozesse dahinter und was hat das für Auswirkungen? Geht direkt ein Schreiben raus "Es kann unangenehm werden"? Oder fährt ein Bagger los und fräst die Autobahn auf? Wohl eher nicht, ne. Also als wir uns klar gemacht haben, dass es auch nicht so schlimm ist, wenn da mal ein Fehler passiert, das heißt, wenn man sagt: "Na ja, ein Prozent Fehlerquote oder so ist in Ordnung", dann ist es auch einfacher, eine höhere Erkennquote zu erreichen. Und, ja, da, diese Diskussion, so richtig erfolgreich zu Ende geführt worden ist die gar nicht. Irgendwann haben wir dann alle gesagt: "Ach, wir fangen mal erst mal an und gucken mal". Und die achtzig Prozent erreicht man ja auch. Also wenn nichts komisch ist und man sich ein bisschen Mühe gibt und sich auch ein paar Monate Zeit nimmt, das anzulernen und vielleicht noch mal was zu korrigieren, dann ist das mit den achtzig Prozent auch gar kein Problem. #00:10:45-9# </w:t>
      </w:r>
    </w:p>
    <w:p w14:paraId="67B009D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6777A38D"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können Sie so ein bisschen den Prozess beschreiben? Jetzt haben Sie einen Anbieter ausgewählt, und dann ging eigentlich die Arbeit erst so richtig los. #00:10:55-2# </w:t>
      </w:r>
    </w:p>
    <w:p w14:paraId="73CA358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F739B8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Genau. #00:10:56-1# </w:t>
      </w:r>
    </w:p>
    <w:p w14:paraId="0122B26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B231F3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Was dann so die nächsten Schritte waren und was so auf dem Weg angeschaut, entwickelt, bearbeitet wurde? #00:11:03-9# </w:t>
      </w:r>
    </w:p>
    <w:p w14:paraId="7D7250B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5901F04"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wenn der Anbieter ausgewählt ist und der ungefähr erklärt hat, wie das Ganze funktioniert, dann haben wir mit dem Anbieter zusammen, der hat uns erst mal geholfen, das Ganze in Stücke zu schneiden und zu überlegen, was muss man denn überhaupt tun. Das eine, das Herzstück ist die KI anzulernen. Muss man sich überlegen, na ja, was will man denn überhaupt erkennen? Was will man für Stapel bilden? Das ist aber relativ einfach, auch für den Fachbereich, weil die Fachbereiche haben ja früher im Prinzip wirkliche Stapel von Post gebildet, ne. Alle Fragen zu Rechnungen auf den Stapel rechts oben, die gehen in eine Tüte. Und alles das, was man als physische Stapel gebildet hat, möchte man hinterher ja auch wieder haben. Und das ist eigentlich so das Kernstück, dass man festlegt, was will man denn überhaupt erkennen, und dann Anlernmengen dazu sammelt. Die Software, die wir ausgewählt haben, die mag gerne 250 Dokumente pro Dokumentenklasse. Und wenn man zwanzig davon erkennen will, muss man schon ganz ordentlich was sammeln. Und das kann man eher nicht den Werkstudenten geben, sondern das müssen schon Leute machen, die fachlich wirklich Licht am Fahrrad habe. Und das war auch ein bisschen Lernprozess, dass das im Fachbereich ernst genommen wird, dass das auch die IT und die Technik nicht abnehmen kann, weil wir wissen nicht, wie die Dokumente typischerweise aussehen. Das wissen die, die damit arbeiten. Und dieses Ganze rund um das Sammeln von Anlernmengen und das Anlernen selber, das braucht so fünfzig bis achtzig Prozent der Gesamtarbeit. Alles andere ist so ein bisschen drumherum, sich überlegen, will man denn erst die Email-Anhänge sich angucken oder erst den Email-Text? Und will man auch Word-Anhänge auslesen? Und wenn man zwei Anliegen erkennt, was will man denn damit machen? Alles das, was so Workflow-Definition ist, das ist dann die Fleißarbeit. Das ist auch gut abzuschätzen, wie viel Arbeit das macht und führt auch ziemlich einfach zu Ergebnissen. #00:13:20-8# </w:t>
      </w:r>
    </w:p>
    <w:p w14:paraId="2502AF1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7304395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Hatten Sie in dieser Vorbereitungsphase irgendwelche Herausforderungen beim Thema Datenmanagement, dass man entsprechend die richtigen Daten mit der erforderlichen Qualität zusammenbringt? #00:13:37-1# </w:t>
      </w:r>
    </w:p>
    <w:p w14:paraId="0418574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4D84FAD"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Also wir haben das gleichzeitig gemacht mit der Einführung von einem CRM-System, einem neuen. Und die Datenqualität ist irgendwie, ja, nicht immer optimal. Aber dieses Thema ist dann auf dem CRM-Bereich abgeladen worden, ne, also die Kollegen, die das betreut haben, haben zugesehen, dass die Datenqualität verbessert wird, und wir haben davon profitiert. Aber das stimmt, ist die Datenqualität im Hintergrund Mist, dann lässt sich auch nicht allzu viel im Front-End machen. #00:14:21-2# </w:t>
      </w:r>
    </w:p>
    <w:p w14:paraId="69756B6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8A51F4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mit Blick auf die IT-Infrastruktur, gab es da Anpassungsbedarfe, die im Laufe der Vorbereitungsphase hochgekommen sind? #00:14:33-5# </w:t>
      </w:r>
    </w:p>
    <w:p w14:paraId="51AF06F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2AA454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Hardware? #00:14:34-4# </w:t>
      </w:r>
    </w:p>
    <w:p w14:paraId="1931C7E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5CEF1D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Ja, Hardware oder auch Software-Anbindungen an die neue Software zum Beispiel? #00:14:42-4# </w:t>
      </w:r>
    </w:p>
    <w:p w14:paraId="0F1F8CE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86E748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Nee. Also wir haben, als wir das das erste Mal eingeführt haben bei der [Unternehmen], haben wir noch das eigene Rechenzentrum, das haben wir immer noch, aber da haben wir das auch noch für die Anwendung genutzt. Und das ist ein, also von der Hardware und von der Software ist das bis auf die eigentliche Kernanwendung, diese AI-Plattform, ist das eine simple Sache. Da laufen ein paar [Unternehmen]-Server mit einer [Unternehmen]-SQL-Datenbank, und das war es auch schon. Geheimnisvoller ist das Ganze nicht. Und jetzt sind wir dabei, das Ganze in eine [Unternehmen] (Agile?) Cloud umzuziehen. #00:15:26-2# </w:t>
      </w:r>
    </w:p>
    <w:p w14:paraId="507958B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A4DB0C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Sie haben vorher schon gesagt, dass für den Fachbereich das was Neues war, dieses System zu trainieren und diese Aufgabe entsprechend wahrzunehmen. Können Sie das noch so ein bisschen beschreiben, was Sie da beobachtet haben? #00:15:43-2# </w:t>
      </w:r>
    </w:p>
    <w:p w14:paraId="7184DBD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0F30E3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die müssen es ja nicht selbst antrainieren. Antrainieren macht das dann schon einer von uns, aber der Fachbereich sammelt die Dokumente, und dann wird das Zeugs antrainiert. Und für den Fachbereich war das eine große Herausforderung, so in Wahrscheinlichkeiten und Mengen zu rechnen. Das waren alles Leute, die schon mal getestet haben, die schon mal in IT-Projekten waren, also denen irgendwie klar war, wie man Software testet. Und haben da irgendwie getestet und haben ein Dokument reingeschoben und haben gesagt: "Wird nicht erkannt, müsst ihr noch mal machen". Und diese Idee, dass man sagen kann: "Na ja, vielleicht war dieses Eine ja eins der zwanzig Prozent, die ausgesteuert werden. Schickt doch mal zwanzig rein! Oder wenigstens mal zehn". Das war so eine ganz neue Art der Arbeit für den Fachbereich. Das war eine Gewöhnungssache. #00:16:45-4# </w:t>
      </w:r>
    </w:p>
    <w:p w14:paraId="5774391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0BF895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jetzt ist die Software live gegangen. Was ist dann passiert? #00:16:52-3# </w:t>
      </w:r>
    </w:p>
    <w:p w14:paraId="6F04A1D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FC1FA7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als die das erste Mal live gegangen ist, ist dann passiert, dass wir uns dann wieder über Erkennquoten unterhalten haben. Und dann ist uns nach dem Live-Gang erst eingefallen, dass wir das ja vielleicht auch automatisch auswerten sollten. Das haben wir dann relativ schnell gemacht. Und dann kann man versuchen, aus den nackten Zahlen Prozente auszurechnen. Dann haben wir uns so Fragen gestellt: "Was zählen wir dann als erkannt?" und "Handschriftliche Krakelschrift erkennen wir nicht. Wollen wir die mitzählen als 'nicht erkannt' oder rechnen wir das vorher raus?". Und solche Dinge haben wir uns dann gefragt. Das hat noch mal ein bisschen gerumpelt. Und dann haben wir uns auf ein gemeinsames Verständnis da geeinigt und haben angefangen, einfach so wöchentlich Reports mitlaufen zu lassen, damit man sieht, was passiert. Weil wenn man das Ganze nicht monitort, passieren merkwürdige Dinge, zum Beispiel solche Dinge, dass die Marketing-Abteilung ein Kreuzworträtsel erfindet und das vor [Unternehmen] und [Unternehmen] verteilt. Und dann kriegen wir Wochen später Unmengen an Rückläufern von Kreuzworträtseln. Sind die nicht angelernt, kann das System damit nichts anfangen. Und in der Nachbearbeitung ist richtig viel zu tun. Also das muss man gut beobachten, sonst passieren Dinge, die man nicht möchte. #00:18:22-5# </w:t>
      </w:r>
    </w:p>
    <w:p w14:paraId="6FB2922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09DC3B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vielleicht können Sie da noch mal/ Hat der Fachbereich im Zuge der Erkenntnisse nach dem Go Live neue Rollen zum Beispiel geschaffen oder sich anders aufgestellt? #00:18:38-8# </w:t>
      </w:r>
    </w:p>
    <w:p w14:paraId="2F6A7D3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352FEED"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Das lässt sich so richtig gut nicht mehr im Nachhinein sagen, weil das genau die Zeit war, wo auch die Wasserfall-Projekte abgelöst wurden durch die Scrum-Projekte. Und dadurch hat sich ohnehin ja alles geändert. Was dieser Art zu Arbeiten mit der Künstlichen Intelligenz übrigens sehr entgegenkommt, diese gemischten Teams. // Die profitieren davon. #00:19:02-0# </w:t>
      </w:r>
    </w:p>
    <w:p w14:paraId="420A904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A4EE1B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Das wäre // jetzt so meine nächste Frage gewesen, weil Sie ja eingangs schon sagten, Sie sind Product Owner. Und da habe ich ja schon gedacht, okay, das ist jetzt nicht klassische Projektarbeit, (vermute?) ich dahinter. Können Sie genau den Wechsel mal beschreiben, vielleicht auch gerade im Hinblick auf das Projekt oder die Aufgabe, was da passiert ist? #00:19:22-7# </w:t>
      </w:r>
    </w:p>
    <w:p w14:paraId="2F3714F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6F2BDA2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Na ja, dazwischen sind ja viele andere Dinge passiert, aber das Scrum-Projekt, das arbeitet ja wirklich mit einem interdisziplinären Projekt-Team. Da sind drei Umsetzer, drei, vier Umsetzer, drei, vier vom Fachbereich, ein Product Owner, ein Scrum Master. Und alle zusammen sind verantwortlich für das Ergebnis. Am Anfang auch nicht so einfach, ne, wenn man es gewohnt ist, einer ist verantwortlich, muss auch ein Umdenken erfordern, dass/ Alle zusammen sind erforderlich heißt ja nicht, auch irgendwie ist niemand verantwortlich, ne. Das ist auch nicht so einfach zu lernen, aber das mussten, glaube ich, auch alle lernen, IT und Fachbereiche. Also gerade für so Projekte, wo man sich währenddessen so überlegen muss, wo geht es denn hin und was können wir überhaupt erreichen. Wenn ich jetzt zurückblicke auf das erste Projekt noch im Wasserfall, da hätten wir uns mit Scrum leichter getan, weil wir uns dann nämlich dieses Gezanke um die Erkennquote von vornherein gespart hätten. Das hat auch überhaupt nichts gebracht. #00:20:42-2# </w:t>
      </w:r>
    </w:p>
    <w:p w14:paraId="005D4AF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61180C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Sie haben gerade gesagt, das Arbeiten nach Scrum hilft bei der Einführung von Künstlicher Intelligenz. Können Sie das noch ein bisschen ausführen, was da so die Elemente sind, die helfen? #00:20:55-9# </w:t>
      </w:r>
    </w:p>
    <w:p w14:paraId="3886421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1A22E8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Die Elemente, die helfen, sind, dass man ja ganz schnell immer zusehen muss, dass man irgendwas hat, was lauffähig ist und dann nach und nach verbessert. Das heißt, man muss sich nicht am Anfang ein Riesenkonzept überlegen, von dem man gar nicht weiß, ob man es überhaupt hinkriegt, sondern man fängt erst mal ganz klein und schnell an und kriegt auch relativ schnell greifbare Ergebnisse, die man auch zeigen kann. Für das Business ist das auch ganz attraktiv, dass die wirklich alle drei Wochen sich anschauen können, was denn zurzeit läuft. #00:21:31-9# </w:t>
      </w:r>
    </w:p>
    <w:p w14:paraId="15DEAEC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AE2FC2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gab es da in der Phase irgendeine Aus- oder Weiterbildung für die Teammitglieder? #00:21:41-6# </w:t>
      </w:r>
    </w:p>
    <w:p w14:paraId="10F130ED"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FEEC12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die Teams haben sich mittlerweile ein paar Mal umstrukturiert, aber es gab Aus- und Weiterbildungen, und die gibt es auch immer noch. Wir haben ja jetzt zur Zeit, das ist ein recht großes Programm mit ein paar hundert beteiligten Mitarbeitern, und da gibt es regelmäßig Scrum-Master-Schulungen und Spezialschulungen "Wie schreibe ich eine User Story?". Und das muss man auch tun, sonst wird das nur halb was. #00:22:11-5# </w:t>
      </w:r>
    </w:p>
    <w:p w14:paraId="5573B7F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365B30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können Sie so eine Session in Ihrem Team mal beschreiben, wenn es darum geht, was ist der nächste Sprint, was wollen wir machen mit Blick auf die konkrete Lösung? Was wird sich da angeguckt? Was sind die Ziele? #00:22:33-7# </w:t>
      </w:r>
    </w:p>
    <w:p w14:paraId="7F912E9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7FB6238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wir arbeiten in Zyklen, die jeweils vier Sprints umfassen, und die Zyklen werden immer grob geplant. Also das ist ein Vierteljahr dann ungefähr, und in so einer Zyklusplanung überlegt sich das Team zusammen: "Na ja, was glauben wir denn, was wir so in einem Vierteljahr schaffen? In einem Vierteljahr? Ach, da haben wir schon mal ein Entwicklungssystem aufgebaut. Das haben wir dann schon mal angelernt. Da kann man dann schon mal gucken.". Und dann wird das Stück für Stück runtergebrochen, ne. Das heißt ja nicht, dass man irgendwie planlos agiert, sondern es heißt nur, dass man nur die nächsten Schritte immer konkret plant, und die größeren Zyklen werden auf einer etwas höheren Ebene geplant. Das plant aber tatsächlich das Team zusammen. Wir haben einen Go-Live-Termin vorgegeben gekriegt, beziehungsweise wir durften natürlich unseren Eindruck kundtun, ob wir das wohl schaffen werden oder nicht. Also wir werden zum Jahreswechsel live gehen und müssen dann eben vor jedem Zyklus mal so grob checken, ob das denn überhaupt noch ungefähr in die Road Map passt. Das ist relativ wichtig, immer zu gucken, passt das Kleinteilige für den nächsten Sprint, aber passt auch das große Ganze noch bis zum Go Live. #00:23:56-9# </w:t>
      </w:r>
    </w:p>
    <w:p w14:paraId="097E2B3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84BCA5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Der Go Live ist jetzt aber für Sie die Zusammenführung der Systeme aus den Firmen? Und wenn Sie jetzt noch mal so rückblicken, bevor es die Zusammenführung der Systeme im Mittelpunkt stand, was waren da die Kennzahlen, auf die Sie geguckt haben in dem Team? War das dann weiterhin Erkennungsquote? Oder gab es da noch andere? #00:24:18-8# </w:t>
      </w:r>
    </w:p>
    <w:p w14:paraId="1E9E801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1A5B2D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Nee, die Erkennungsquote und die Automatisierungsquote ist schon das Wichtigste, weil sich darauf ja auch der Business Case begründet. #00:24:30-5# </w:t>
      </w:r>
    </w:p>
    <w:p w14:paraId="0CCA1DC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0E4F59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Jetzt vielleicht noch mal so ein paar generelle Fragen. Gab es zu dem Projekt in irgendeiner Form eine Unternehmenskommunikation? #00:24:43-4# </w:t>
      </w:r>
    </w:p>
    <w:p w14:paraId="2AAE98B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7249B4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Auch mehrere. Es ist ja ein Teil eines Riesenprojekts. Da wird intensiv kommuniziert, ja. #00:24:55-2# </w:t>
      </w:r>
    </w:p>
    <w:p w14:paraId="2266295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44BF48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Aber jetzt konkret zu dem. Es war, wenn ich es verstanden habe, das erste Mal, dass man sich mit Künstlicher Intelligenz auseinandergesetzt hat. Gab es da speziell was, das ist wahrscheinlich jetzt schon ein paar Jahre her, aber/ #00:25:08-4# </w:t>
      </w:r>
    </w:p>
    <w:p w14:paraId="30F17CD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B4E559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auch da. Dann gab es mal eine Intranet-Veröffentlichung dazu. Und es ist auch öfter mal vorgestellt worden, weil KI ist ja wirklich so ein bisschen so ein Buzzword. Alle denken, das ist wer weiß was für abgefahrenes Zeugs, nur für irgendwelche amerikanischen Start-Ups oder so was. Und gerade für so/ Ja, die Versorgungsindustrie ist ja jetzt nicht als wahnsinnig hip verschrien. Das hat die Konzernkommunikation schon beim Schopfe ergriffen, da die Möglichkeit das auch vorzustellen. #00:25:46-2# </w:t>
      </w:r>
    </w:p>
    <w:p w14:paraId="4736386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61EAA4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Was war da so die Botschaft? Oder was wurde da so kommuniziert? #00:25:51-5# </w:t>
      </w:r>
    </w:p>
    <w:p w14:paraId="6176232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C2E8694"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"Wir setzen KI wirklich produktiv ein. Das ist keine Zukunftsmusik, das ist jeden Tag einfach im Einsatz. Vierundzwanzig Stunden am Tag, sieben Tage die Woche." #00:26:03-1# </w:t>
      </w:r>
    </w:p>
    <w:p w14:paraId="6FED8A3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6DC77DD"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hat sich ein gemeinsames Verständnis zum Thema KI in Ihrer Organisation entwickelt über die Zeit? #00:26:16-2# </w:t>
      </w:r>
    </w:p>
    <w:p w14:paraId="52EF13F4"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8DD5A1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Nee, nicht so richtig. Also so die Projektbeteiligten und Anwender, denen ist das dann schon klar, wofür das nützlich ist, was es leisten kann und was auch nicht, aber sobald man sich von den Leuten entfernt, die wirklich tagtäglich damit sich beschäftigen, ich glaube, es ist nach wie vor irgendwie nicht so richtig angekommen, dass wir keine Schlagwortlisten führen. Also Anrufe wie "Sag mal, ich habe da noch so ein Schlagwort, kannst du das noch hinzufügen?" kriege ich immer noch. Also da habe ich auch aufgegeben. Ich glaube, die kriegen wir immer. Das ist ein Verständnisproblem einfach. #00:27:01-9# </w:t>
      </w:r>
    </w:p>
    <w:p w14:paraId="1ED63E7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C27E6E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gab es in der Richtung Schulungsmaßnahmen oder Workshops rund um das Thema Künstliche Intelligenz und etwaige Softwarelösungen im Unternehmen? Oder gab es so was spezifisch für die Projektgruppen? #00:27:22-4# </w:t>
      </w:r>
    </w:p>
    <w:p w14:paraId="41D0F25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7ED108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Genau. Wir haben das für die Projektgruppen gemacht, für unsere Anwender haben wir so etwas gemacht. Und ich glaube, also wir haben auch so einen internen Schulungskatalog. Da gibt es so was auch. #00:27:34-3# </w:t>
      </w:r>
    </w:p>
    <w:p w14:paraId="2CA0C61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EDD3F0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wenn Sie die Inhalte/ Wahrscheinlich haben Sie es nicht gemacht, weil Sie es nicht wussten, aber (lacht)/ #00:27:40-5# </w:t>
      </w:r>
    </w:p>
    <w:p w14:paraId="78C77FA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879058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Ich habe die weder gegeben, noch habe ich daran teilgenommen. Keine Ahnung, weiß ich wirklich nicht. #00:27:47-5# </w:t>
      </w:r>
    </w:p>
    <w:p w14:paraId="75D6008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2DE032B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Haben Sie mal was darüber gehört? Vielleicht von einem Kollegen oder so, die darüber erzählt haben? #00:27:53-3# </w:t>
      </w:r>
    </w:p>
    <w:p w14:paraId="0D07268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665E90F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Nee. Also für die Projektmitarbeiter, das haben wir einfach von dem Anbieter der KI, die wir einsetzen, machen lassen. Die sind hinterher immer erhellt wiedergekommen. Denen war dann klar, was wir tun, aber was jetzt diese allgemeine Schulung, die für den ganzen Konzern zugänglich ist, was die überhaupt macht, weiß ich nicht. Ich weiß, dass es so etwas gibt, aber ich kenne auch keinen, der die mal gemacht hat. Also/ #00:28:22-8# </w:t>
      </w:r>
    </w:p>
    <w:p w14:paraId="54EB3D5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F9D6A54"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jetzt so mit Blick auf das Management der Organisation: Wird von der Seite grundsätzlich das Thema Künstliche Intelligenz aufgegriffen und in der Organisation darüber gesprochen? #00:28:41-4# </w:t>
      </w:r>
    </w:p>
    <w:p w14:paraId="3505010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C05C56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Also Management Attention ist wirklich da, auch wenn die Erwartungshaltung nicht immer dem entspricht, was die KI leisten kann, aber das ist jedenfalls total hoch im Kurs. Und es ist auch große Bereitschaft da, sich damit zu beschäftigen und dafür auch Budgets zur Verfügung zu stellen und auch mal so Proof of Concepts oder so zu machen, um da noch mehr Anwendungsmöglichkeiten rauszufinden. #00:29:15-1# </w:t>
      </w:r>
    </w:p>
    <w:p w14:paraId="247217E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80B771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Welche Erwartungshaltung nehmen Sie wahr? #00:29:18-6# </w:t>
      </w:r>
    </w:p>
    <w:p w14:paraId="7AE5AC5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81060E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Die Erwartungshaltung ist manchmal: "Das macht dann doch die Maschine alles, und dann ist es doch so". (lacht) Ja. #00:29:36-1# </w:t>
      </w:r>
    </w:p>
    <w:p w14:paraId="0762C18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72A8488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Haben Sie so in den letzten Jahren, jetzt zum Beispiel auch auf Basis des beschriebenen Projekts oder der beschriebenen Software, die eingeführt wurde, über die Zeit Änderungen in der technologischen Infrastruktur vorgenommen? Schließt auch Daten mit ein. #00:29:57-3# </w:t>
      </w:r>
    </w:p>
    <w:p w14:paraId="3CF3BBD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6D78E0C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Wir haben die Anlernmengen anonymisiert. Als wir das erste Mal da rangegangen sind, war DSGVO noch relativ weit weg. Und als wir das zum zweiten Mal angefangen haben für den Netzbereich aufzusetzen, da war das schon in aller Munde. Und die Anlernmengen sind ja eben zweihundertfünfzig Mal so viel mal Anteil der Anliegen, also ein paar tausend Dokumente. Und das müssen Echtkunden-Dokumente sein. Aber ob das jetzt der Herr [Person] oder der Herr [Person] an der [Straße] oder an der [Straße] ist, das ist zum Anliegen wiederum egal. Und da wir die nicht von Hand anonymisieren wollten, das ist ja auch nicht so eine richtig schöne Arbeit, haben wir uns da erst mal selbst ein Tool zu geschrieben, was das tut, und mittlerweile hat der Hersteller aber auch eins geliefert. Also da haben wir wirklich, also ich könnte jetzt nicht sagen, dass von den Anlernmengen, die im System verbleiben, noch irgendwas an personenbezogenen Daten übrig geblieben ist. Die Dokumente selbst, die verarbeitet werden, die verbleiben natürlich in ihrem Original. Das ist logischerweise auch so geblieben, aber die werden, nach sechzig Tagen löschen wir die aus dem System. Also das System, was die KI verwendet, das ist bei uns wirklich nur Durchlauferhitzer und befüttert das CRM-System, und da verbleiben die Daten. Also das ist der eine große Schritt, den wir gegangen sind, alle personenbezogenen Daten, die im System verbleiben, anonymisieren. Und das zweite ist eben der Umzug von On-Premises in eine Cloud-Variante. #00:31:45-9# </w:t>
      </w:r>
    </w:p>
    <w:p w14:paraId="5153C6F9"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16051D6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 Ansonsten, welche Entwicklungen jetzt gerade bei Ihnen im Unternehmen haben Sie sonst die letzten drei, vier Jahre beobachten können zum Thema Künstliche Intelligenz? #00:32:01-6# </w:t>
      </w:r>
    </w:p>
    <w:p w14:paraId="5D45647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4A2CDD1C"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Ein Chatbot. Also wir experimentieren mit Chatbots und zwar an verschiedenen Stellen. Und es gibt auch verschiedene interessante Ansätze. Es gibt auch den Ansatz: Da lässt man mal einen Chatbot chatten, und gleichzeitig läuft ein Analyseprogramm und versucht herauszufinden, ob das Gespräch irgendwie in grünen Bahnen läuft. Und wenn dieses Analyseprogramm merkt, oh, jetzt wird es irgendwie komisch, ich weiß nicht so richtig, dann wird umgeschaltet an einen menschlichen Agenten. Und das war so von den Experimenten, die da bisher gemacht wurden, eigentlich bisher das erfolgreichste. Das ist aber wahnsinnig aufwendig, auch für die Personaleinsatz-Planung, weil dafür ja dann Agenten auch vorgehalten werden müssen. Das darf ja dann nicht schief gehen, dieser Übergang. Also es gibt zwei Varianten: Man kann das offensichtlich machen. Es gibt sowieso ja die Variante, wo der Chatbot ganz klar und offensiv kommuniziert "ich bin ein Chatbot". Und der kann dann auch sagen: "Ich weiß jetzt auch nicht. Jetzt übergebe ich mal an einen Menschen". Das wird auch eigentlich ganz gut angenommen so bei Experimenten. Die Leute haben auch nichts dagegen eigentlich mit einem Chatbot zu reden. #00:33:19-4# </w:t>
      </w:r>
    </w:p>
    <w:p w14:paraId="362B62E0"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97CEDD6"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Und welche Erfahrungen aus dem, sage ich mal, aus der Initiative, dass Sie Kundenschriftstücke bearbeiten, sind in die weiteren Experimente eingeflossen? #00:33:30-6# </w:t>
      </w:r>
    </w:p>
    <w:p w14:paraId="08BD090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70F322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man kann unterschiedliche Dinge noch, alles, was schriftlich ist, lässt sich darüber verarbeiten. Wir haben jetzt ein Proof of Concept. Der ist eigentlich schon fertig und soll auch produktiv gesetzt werden. Da werden keine Kundenschriftstücke, sondern Verträge dadurch klassifiziert und auch so abgelegt dann, ne. Das ist eher so eine interne Net-Geschichte. Das geht so um Konzessionsverträge. Und es ist ja kein Kundenschreiben, es sind Verträge, die ankommen. Lassen sich aber genau so im Prinzip verarbeiten. Das war auch irgendwie so eine Idee aus einem Fachbereich, und das ließ sich ganz schnell mal mit, weiß ich nicht, fünf oder zehn Tagen Arbeit umsetzen. #00:34:17-5# </w:t>
      </w:r>
    </w:p>
    <w:p w14:paraId="7D048E6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2D8367A"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Haben Sie Ihre Erfahrungen irgendwo mal geteilt? Jetzt gerade, wenn da neue Experimente rund um Chatbots sind, wo Sie dann zum Anfang der Initiative vielleicht mal, Sie oder jemand aus dem Team, mal erzählt: "Guck mal, das haben wir gelernt die letzten Jahre!"? #00:34:34-0# </w:t>
      </w:r>
    </w:p>
    <w:p w14:paraId="2BAEA231"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6590EA4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Ja, also das ist schon, also es gibt auch im Konzern so ein Chapter, nennen wir das. Das sind so übergreifende Teams. Es gibt so ein KI-Chapter, die relativ losen Kontakt halten und seltenst auch mal irgendwelche richtigen Meetings machen, die aber sich gegenseitig informieren, wo so der Stand der Dinge ist, wo die Probleme sind und wo auch die Erfolge und auch die (Quick Wins?) mitzunehmen sind. Das muss nicht immer alles aufwendig sein, was man da tut. #00:35:10-0# </w:t>
      </w:r>
    </w:p>
    <w:p w14:paraId="03793DC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5D44B34B"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Können Sie da mir mal einen Einblick geben? Was sind da so die Informationen, die da in dem KI-Chapter geteilt werden? #00:35:16-7# </w:t>
      </w:r>
    </w:p>
    <w:p w14:paraId="2F9F2B93"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08576C64"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Das sind vor allen Dingen so Informationen: "Hey, ich habe hier eine neue Idee, ich experimentiere jetzt mit einem Chatbot von der Firma, weiß ich nicht, habe ich wieder vergessen. Und wir versuchen jetzt das mal, und wir suchen Tester. Kann nicht einer von euch mittesten?" oder so, so was kommt da. #00:35:33-7# </w:t>
      </w:r>
    </w:p>
    <w:p w14:paraId="1CE5DE7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9946687"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Cool. Gut. Ich gucke noch mal. (...) Ja, gibt es noch was von Ihrer Seite, was Sie so, wenn Sie jetzt die letzten Jahre Revue passieren lassen, was Sie mir mitgeben möchten, was Sie noch nicht losgeworden sind? #00:35:55-9# </w:t>
      </w:r>
    </w:p>
    <w:p w14:paraId="0D2E2715"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E9E0288"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B: Fällt eigentlich gar nichts zu ein. Es ist wirklich ein interessantes Thema, wenn man sich darauf einlässt. Und ich glaube, Sie haben am Anfang gesagt: "Na ja, KI wird viel darüber gesprochen, aber so ganz viel noch gar nicht angewendet". Ich glaube, das ist fast so ein bisschen nicht so. Also ich glaube, das wird an vielen Stellen angewendet, ohne dass man es überhaupt merkt. Die großen amerikanischen Anbieter wie, [Unternehmen] ist, glaube ich, ganz vorne mit dabei, die verwenden das überall, wo es so passt. Wenn man gerne bei [Unternehmen] irgendwas kauft, ich habe so einen eBook-Reader, und wenn ich die [Unternehmen]-Seite auf mache, schlagen die mir vor, was ich bestimmt als nächstes lesen möchte. Und ich frage mich immer: "Woher wissen die das alle?". Und das ist mit Sicherheit auch eine KI-Anwendung. Also ich glaube, im Hintergrund ist es eine Kombination aus Big Data und KI. Die Amerikaner sind uns da weit voraus, den Europäern. #00:37:05-1# </w:t>
      </w:r>
    </w:p>
    <w:p w14:paraId="4ED3F432"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344C055F"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r w:rsidRPr="003E4608">
        <w:rPr>
          <w:rFonts w:eastAsiaTheme="minorEastAsia" w:cs="Arial"/>
          <w:color w:val="000000"/>
          <w:sz w:val="16"/>
          <w:szCs w:val="16"/>
          <w:lang w:eastAsia="zh-CN" w:bidi="hi-IN"/>
        </w:rPr>
        <w:t xml:space="preserve">I: Vielen Dank. #00:37:07-2# </w:t>
      </w:r>
    </w:p>
    <w:p w14:paraId="6376D3DE" w14:textId="77777777" w:rsidR="003E4608" w:rsidRPr="003E4608" w:rsidRDefault="003E4608" w:rsidP="003E4608">
      <w:pPr>
        <w:widowControl w:val="0"/>
        <w:autoSpaceDE w:val="0"/>
        <w:autoSpaceDN w:val="0"/>
        <w:adjustRightInd w:val="0"/>
        <w:spacing w:after="0"/>
        <w:rPr>
          <w:rFonts w:eastAsiaTheme="minorEastAsia" w:cs="Arial"/>
          <w:sz w:val="16"/>
          <w:szCs w:val="16"/>
          <w:lang w:eastAsia="zh-CN" w:bidi="hi-IN"/>
        </w:rPr>
      </w:pPr>
    </w:p>
    <w:p w14:paraId="772919A1" w14:textId="39EA9BA4" w:rsidR="003E4608" w:rsidRDefault="003E4608">
      <w:pPr>
        <w:spacing w:after="0" w:line="240" w:lineRule="auto"/>
        <w:jc w:val="left"/>
      </w:pPr>
      <w:r>
        <w:br w:type="page"/>
      </w:r>
    </w:p>
    <w:p w14:paraId="4B9BB841" w14:textId="77777777" w:rsidR="00A027AA" w:rsidRPr="00A027AA" w:rsidRDefault="00A027AA" w:rsidP="00A027AA">
      <w:pPr>
        <w:widowControl w:val="0"/>
        <w:autoSpaceDE w:val="0"/>
        <w:autoSpaceDN w:val="0"/>
        <w:adjustRightInd w:val="0"/>
        <w:spacing w:after="0"/>
        <w:rPr>
          <w:rFonts w:eastAsiaTheme="minorEastAsia" w:cs="Arial"/>
          <w:b/>
          <w:bCs/>
          <w:color w:val="000000"/>
          <w:sz w:val="32"/>
          <w:szCs w:val="32"/>
          <w:lang w:eastAsia="de-DE"/>
        </w:rPr>
      </w:pPr>
      <w:r w:rsidRPr="00A027AA">
        <w:rPr>
          <w:rFonts w:eastAsiaTheme="minorEastAsia" w:cs="Arial"/>
          <w:b/>
          <w:bCs/>
          <w:color w:val="000000"/>
          <w:sz w:val="32"/>
          <w:szCs w:val="32"/>
          <w:lang w:eastAsia="de-DE"/>
        </w:rPr>
        <w:t>UNTER11</w:t>
      </w:r>
    </w:p>
    <w:p w14:paraId="2FF87DC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AFD8E1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C41B41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/starten und mit der ersten Frage beginnen. Beschreiben Sie doch mal bitte Ihre aktuelle Rolle.  #00:00:07-5#</w:t>
      </w:r>
    </w:p>
    <w:p w14:paraId="1FA5DF9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97FA7E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Ich bin verantwortlich für das Prozessmanagement in der [Organisation] für Customer of Finance. Das sind alle Zahlungsprozesse vom und zum Kunden hin. Das heißt also über meine Systeme laufen 23 Millionen Rechnungen jeden Monat, das Mahnwesen dazu, Insolvenzen, Inkasso. Also ja, von der Rechnungsstellung bis zur Beitreibung.  #00:00:36-1#</w:t>
      </w:r>
    </w:p>
    <w:p w14:paraId="71583E8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163881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Was verstehen Sie persönlich unter künstlicher Intelligenz?  #00:00:41-3#</w:t>
      </w:r>
    </w:p>
    <w:p w14:paraId="4268223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FF62FC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Künstliche Intelligenz ist die Simulation von menschlichem Verhalten mit einer Maschine.  #00:00:50-2#</w:t>
      </w:r>
    </w:p>
    <w:p w14:paraId="12932F1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383859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Vielen Dank. Marketing in meiner Definition umfasst alles, was in der Schnittstelle zum Kunden passiert, also sämtliche Interaktionen, sämtliche Kommunikationen, nur für Sie zum Verständnis.  #00:01:04-4#</w:t>
      </w:r>
    </w:p>
    <w:p w14:paraId="57A8B6B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E76618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Hm (verstehend).  #00:01:04-4#</w:t>
      </w:r>
    </w:p>
    <w:p w14:paraId="1E89144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BDA8D6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Welche Kernanwendungsgebiete nach der Definition sehen Sie denn aktuell für künstliche Intelligenz oder auch in naher Zukunft? #00:01:15-7#</w:t>
      </w:r>
    </w:p>
    <w:p w14:paraId="5A6E899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DA07CE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Wir haben schon selber sehr viel ausprobiert in dem Bereich. Wir haben zum Beispiel/Wissen Sie was eine Avise ist? Das sind von Firmen, die mehrere Konten unterhalten ein Zahlungsbeleg, wo alle diese Konten aufgeführt sind plus aller Kontenbewegungen. Und die haben wir, weil die alle unterschiedlich strukturiert sind, mit einer künstlichen Intelligenz analysiert und dann den entsprechenden Konten zugewiesen, sodass wir also eine Zahlungszuordnung AI-basiert gemacht hatten. Das ist eher ein Backoffice Prozess oder ein Backend Prozess. Und das ging dann bis hin zu einem intelligenten Chatbot, den wir bereits 19 nee 20/Wann war das? 2017 platziert haben innerhalb der [Organisation] im HR-Umfeld, als wir versucht haben, ja, einen intelligenten Chatbot, sozusagen, auf die Kunden loszulassen, der dann alle Antworten kennt zu Gehaltsanfragen, Reisekostenabrechnungen, Vertragswesen, Zeitmanagement, Urlaubsbuchungen et cetera, also alles was im HR-Prozess alles vorkommt. Das war nicht unbedingt erfolgreich. Das war zu früh. Das liegt an unterschiedlichen Faktoren, Rechenleistung, Trainingsvarianten. Da gibt es ja Super Vice Training und Un Super Vice Training. Ja, also ich halte von diesem Super Vice Training gar nix, weil das extrem aufwendig ist und das zeigt auch nicht unbedingt bessere Resultate. Und dieses lernen von Gelerntem, das hat man beim Super Vice Learning ja auch nicht. Also das System entwickelt sich nicht selber weiter, sondern nur in der Form, wie man es selber anpasst und durch andere Erwartungen an die künstliche Intelligenz.  #00:03:19-4#</w:t>
      </w:r>
    </w:p>
    <w:p w14:paraId="70E3B19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A2085E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Welche wären das, wenn ich so fragen dürfte?  #00:03:23-2#</w:t>
      </w:r>
    </w:p>
    <w:p w14:paraId="7CBDFAF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F51758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Wie bitte?  #00:03:24-2#</w:t>
      </w:r>
    </w:p>
    <w:p w14:paraId="131589F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C599F3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Welche Erwartungen hätten Sie?  #00:03:27-4#</w:t>
      </w:r>
    </w:p>
    <w:p w14:paraId="553EEC4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9FC63E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dass sich der Datenbestand aus dem was man trainiert weiterentwickelt. Also, wenn jetzt eine Antwort gefunden worden ist, die nicht korrekt ist, dann gibt es ja irgendeinen Korrekturprozess. Also sagen wir mal, meistens sitzt ein Mensch dahinter, der sagt, okay, das ist richtig. In dem Super Vice Learning Szenarium muss ich dieses nochmal dem System zuführen. In dem Un-Supervice-Learning würde das aus der Antwort bereits lernen. Das heißt, ich will den Aufwand für diese Trainings minimieren und ich will den Aufwand, um neue Domains zu erstellen, so gering wie möglich halten. Was wir auch mal gemacht haben ist, wir haben einen Investor Relation Management. Und dort haben wir sehr fein aufgegliedert, eine Menge an Fragen, die die Investoren so fragen und die Antworten dazu auch sehr präzise. Also wir haben ein sehr gutes Verhältnis zwischen Fragen und Antwort. Und das haben wir auch mal in unserem AI-Chatbot umgesetzt. Damit haben wir ganz gute Erfahrungen gemacht. Und natürlich kann man die Investoren nicht damit alleine lassen, ist klar. Also wir wollen ja von denen Geld und daher, müssen wir denen natürlich schon auch menschlich entgegenkommen, aber es war ein interessanter Versuch. Also gerade, wenn ich solche direkten Verhältnisse haben zwischen Frage und Antwort, dann ist die AI sehr leistungsfähig im Kundendialog. Wenn nicht, ist das also relativ offen. Dann ist sie nicht leistungsfähig und dann ist sie auch nicht empfehlenswert. Und dann wird sie auch vom Kunden nicht akzeptiert. Ja, was haben wir noch gemacht? Ich hatte doch gerade noch was. Ach so ja, wir analysieren das Zahlungsverhalten und versuchen im Mahnwesen jetzt gerade ein aktuelles Projekt, die Kunden besser einzuschätzen also sowohl das Zahlungsverhalten wie auch die Ansprache. Jetzt nehmen wir mal uns beide, ja. Sie sind vielleicht eher etwas munter aktiv und schauen da öfters in zum Beispiel Ihr WhatsApp, ja, und ich gucke vielleicht eher morgens in meine SMSen rein. Das heißt, wir haben ein unterschiedliches Kommunikationsverhalten. Und das wollen wir nutzen, um den Kunden dann anzusprechen, wenn er die Medien bedient, um ihn dann auch darauf aufmerksam zu machen, hier, wir haben hier noch eine Zahlung offen und wäre mal ganz gut, wenn du zahlst, ja. Also den Mahnprozess etwas individueller gestalten für die 23 Millionen Kunden und das nicht über einen Prozess scheren. Wir haben zum Beispiel langjährige Kunden, die einmal irgendwie nicht bezahlen. Und dann kriegen die, weil sie nur einen Telefonanschluss haben, ein ziemlich unfreundliches Schreiben. Das wollen wir nicht. Wir wollen eben die Informationen stärker nutzen, die uns zur Verfügung gestellt werden. Wie ich schon sagte, ich habe jeden Monat 23 Millionen Informationen wie die Kunden bezahlen. Die meisten zahlen natürlich einwandfrei, ja. Aber wir haben auch so Never Payer, die zahlen nie. Die wissen, es gibt irgendwie einen Mindestbetrag, über dem wir erst tätig werden. Und wenn der Betrag darunterliegt, da leiten wir das Mahnwesen aus und dann passiert da aber gar nichts mehr. Und wir haben auch sogenannte Mahnprofis, das ist auch ganz interessant. Das sind die Leute, die erst bezahlen, wenn sie zwei Mahnungen gekriegt haben. Also wir wollen das deutlich flexibilisieren und den Kunden auch den Eindruck geben, selbst wenn er zum Privatkundenmarkt gehört, wo wir, weiß ich was, 16 Millionen Leute haben, dass wir die individueller ansprechen. Und da können Sie ja ausrechnen, welchen Zinsgewinn wir haben, wenn die nur einen Tag früher bezahlen. Also, ich meine, das ist jetzt nicht/Das müssen Sie anonymisieren. Ich gebe Ihnen nur mal so eine Information. Wir haben hundert Millionen Euro rollierend offen bei uns im Mobilfunkbereich. Und da können Sie sich ja vorstellen, dass wir einen nennenswerten Zinsgewinn haben, wenn wir ein oder zwei Tage die Kunden früher begeistern zu bezahlen, ja.  #00:07:55-5#</w:t>
      </w:r>
    </w:p>
    <w:p w14:paraId="12922AA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C7C15C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Ich habe bei [Organisation] früher auch im Debitorenmanagement gearbeitet. Von daher kenne ich// #00:07:58-4#</w:t>
      </w:r>
    </w:p>
    <w:p w14:paraId="0F5D22F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313B1E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Ja, ja, okay. // #00:08:00-8#</w:t>
      </w:r>
    </w:p>
    <w:p w14:paraId="259DBA8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F096FF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die (unv.  #00:08:00-8#).</w:t>
      </w:r>
    </w:p>
    <w:p w14:paraId="1819139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510B4C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das ist ein interessantes Feld, was wir jetzt deutlich intensiver nutzen wollen. Wir haben auch für diese AI-Aktivitäten innerhalb unseres Unternehmens einen sogenannten AI-Inkubator geschaffen. Das ist so eine Art Ideen, na Ideenspiele kann man nicht sagen. Aber wer eine Idee hat, kann sich hinwenden und der bekommt geholfen mit Budget und mit Personal. Und wir haben jetzt mehrere Piloten aufgesetzt für unsere internationalen Beteiligungen. Ja, zum Beispiel die [Organisation] oder so oder Mobilfunk, also hier [Organisation] oder sowas oder die [Organisation]. Für die entwickeln wir gerade dieses Mahnwesen denn weiter, dass nennen wir Smart Dunning, damit die das entsprechend dann nutzen können international.  #00:08:59-8#</w:t>
      </w:r>
    </w:p>
    <w:p w14:paraId="3CF365D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095FFF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ist dieser alte Kubator entstanden und wo kam der Impuls her? Und wie ist der organisiert?  #00:09:09-2#</w:t>
      </w:r>
    </w:p>
    <w:p w14:paraId="758A201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EFDFF6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Der Impuls kam daher, dass wir uns zum Ziel gesetzt haben, 2025 so viel wie möglich Services, die wir heute manuell erbringen, über die Maschinen zu erbringen. Das wird nicht so hundert Prozent funktionieren, ist schon klar, vor allen Dingen nicht in dem Kurzenzeitraum. Aber möglichst viel eben mit Robotics oder mit DI-Technologie oder Machine Learning abzuwickeln, das ist schon das Ziel.  Und dann haben wir uns überlegt, wie kriegen wir das am besten auf die Straße. Na ja, das meiste scheitert ja nicht hier an der Idee, sondern an der Umsetzung. Und deswegen haben wir gesagt, okay, wir schaffen jetzt solche Umsetzungsumgebungen, die den Ideengeber dabei unterstützen dann hier erfolgreich zu sein. Das heißt, wir haben da Data Scientists drin. Wir haben ein Softwaresystem da drin und das Ganze ist schon sehr preissensitiv, ja. Also ich will sagen, das war das Ziel, gerade in diesem Dunning process, also in diesem Mahnwesenprozess, dass wir eben eine günstige Lösung haben. Und unsere Lösung kostet aktuell zehn Prozent vom Marktpreis.  #00:10:19-9#</w:t>
      </w:r>
    </w:p>
    <w:p w14:paraId="013AEAC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C4EAE0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der Inkubator ist dann alleine im Customer Finance oder ist die Gesamt [Organisation]?  #00:10:30-8#</w:t>
      </w:r>
    </w:p>
    <w:p w14:paraId="0176866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B0DFBA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Nee, nicht Gesamt [Organisation], sondern wir sind so Multi Shared Service Center mit Finance und HR-Prozessen, die wir für den Gesamtkonzern erbringen. Und für dieses Konstrukt ist dieser Inkubator geschaffen worden. Also man kann es auch anders ausdrücken. Ich möchte mit möglichst wenig Personal die manuelle Tätigkeit dann erledigen und dazu muss ich die manuelle Tätigkeit eben runterdrücken. Das ist das Ziel.  #00:10:56-0#</w:t>
      </w:r>
    </w:p>
    <w:p w14:paraId="227BE2E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5BD785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ist der Inkubator aus der Taufe gehoben worden? Also wer ist der Owner von dem Thema und wie ist das kommuniziert worden?  #00:11:08-5#</w:t>
      </w:r>
    </w:p>
    <w:p w14:paraId="50BD633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C93F9C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wir haben da zwei, eine Mitarbeiterinnen und ein Mitarbeiter, auf dem Thema, die noch flankiert werden durch zwei, drei andere. Und die haben halt innerhalb unseres Unternehmens so eine Userkonferenz durchgeführt, so ein Kick-Off. Und da ich eben zu denen gehöre, die bei uns im Unternehmen AI-Thema als erstes platziert haben, 2015 haben wir damit begonnen, war ich natürlich auch mit dabei und konnte mir noch ein paar Mitarbeiter aussuchen, die uns bei unterstützen. Und ja, so ist das dann (unv.  #00:11:48-9# Textlücke) auf diesem Meeting. Und das Projekt, was ich Ihnen gerade beschrieben habe, das hat (unv.  #00:11:58-7# Textlücke) Wettbewerb, damit wir nicht das erste Projekt, was durch diesen Inkubator läuft. Damit haben wir begonnen letztes Jahr.  #00:12:02-7#</w:t>
      </w:r>
    </w:p>
    <w:p w14:paraId="23E1A44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268FE7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geht so ein Freigabeprozess?  #00:12:05-9#</w:t>
      </w:r>
    </w:p>
    <w:p w14:paraId="30F78CB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3DE7F7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hat stattgefunden unter den Teilnehmern. Die haben abgestimmt, welches Projekt ihnen am besten gefallen hat und meins hat gewonnen (beide lachen). Das ist natürlich auch ein Argument, wogegen die anderen wenig entgegen zu setzen hatten, dass wir versuchen, hundert Millionen Euro zu reduzieren. Das ist schon eine Riesensumme. Und da waren die anderen Ideen eher klein gegen. Und, na ja, ich hatte das richtige Thema zur richtigen Zeit.  #00:12:43-0#</w:t>
      </w:r>
    </w:p>
    <w:p w14:paraId="29CC74B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3A62F5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Also die Mitarbeiterausstattung von dem Inkubator ist die flexibel oder sind das festgelegte Mitarbeiter?  #00:12:46-4#</w:t>
      </w:r>
    </w:p>
    <w:p w14:paraId="3973633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AB3094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sind feste Mitarbeitern, die das System natürlich gut kennen, die auch die Software bedienen können. Wir haben da auch ein Data Scientist, der hilft, die Algorithmik auszuwählen, welchen AI-Algorithmus für welches Problem, ja. Und dann können die eben auch dieses System bedienen. Das ist halt wichtig. Wir haben hier neben dem Preis von den sogenannten NatCos, also von unseren internationalen Beteiligungen/Wir haben dann auch noch andere Anforderungen wie zum Beispiel möglichst minimal invasiv das ganze System einzubinden, ja. Da haben wir uns auf eine Erwerbsschnittstelle geeinigt. Das ist dann minimal invasiv. Da brauchen wir keine großen Schnittstellen zu bauen. Solche Projekte werden dann immer sehr teuer, weil unsere IT ja auch sehr komplex ist, also möglichst einfach. Und wir müssen auch entsprechend flexibel sein. Wenn ich also 15 internationale Beteiligungen habe, dann will ich die nicht, sonst laufen die mir fort, über einen Mahnwesenprozess ziehen. Das haben schon andere Kollegen versucht, sondern ich muss ein System schaffen, indem ich die Regelwerke austauschen kann. Also hat jeder die gleiche Framework, aber jeder seinen eigenen Mahnprozess, weil, die müssen ja auch für ihre Profit Loss Verantwortung übernehmen. Und da wollen die natürlich nicht, dass irgendeiner aus dem Konzern, ihnen da in die Spucke spuckt. Also muss ich das so gestalten, dass wir ihr Konzept mit übernehmen können und realisieren und es funktioniert. Und das haben wir alles hingekriegt. Ich bin ganz zufrieden damit.  #00:14:30-7#</w:t>
      </w:r>
    </w:p>
    <w:p w14:paraId="6178CF9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C2023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können Sie beschreiben, wie die Gruppe gearbeitet hat?  #00:14:32-4#</w:t>
      </w:r>
    </w:p>
    <w:p w14:paraId="17DCEB8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14550C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Wie wer gearbeitet hat? Sorry.  #00:14:36-7#</w:t>
      </w:r>
    </w:p>
    <w:p w14:paraId="2B38798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09AC8F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die Gruppe gearbeitet hat in dem Projekt oder in der Initiative?  #00:14:38-9#</w:t>
      </w:r>
    </w:p>
    <w:p w14:paraId="3D1DA4C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546F40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ich habe mir erst mal Personal besorgt, ja. Also ich hatte noch eine Dame mit drin, die mit die Ideengeberin war von dem ganzen Thema. Und wir haben ja so Förderprojekte, so Talentförderungen ja, wo wir aus den Abteilungen dann talentierte Mitarbeiter in solche Projekte reinstecken. Davon habe ich vier Stück gekriegt. Das war schon mal ganz gut, ja. Dann haben die Use Cases geschrieben und ja, dieses fachseitige Knowhow abgedeckt. Das war ganz interessant. Und dann habe ich eben diese festen Mitarbeiter, die das Ganze dann in Software umsetzen. Und wir haben dann einen Pilotkunden dabei. Das ist zwar die [Organisation], die relativ klein ist, also in Mazedonien. Ist eine relativ unbedeutende, kleine Gesellschaft. Aber ich muss nicht unbedingt mit einem Riesenthema gleich so ein Thema, also so eine Software, so einen Inkubator testen. Und deswegen haben wir gesagt, wir machen das klein und überschaubar.  #00:15:43-8#</w:t>
      </w:r>
    </w:p>
    <w:p w14:paraId="7E0BAD6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108C0A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Jetzt haben Sie gesagt, Sie sind schon seit fünf Jahren quasi dran, Experimente, Versuche, Prozesse über künstliche Intelligenz zu verbessern. Können Sie mal beschreiben, welche Erfahrungen Sie in den letzten Jahren gemacht haben, vor allem hinsichtlich dem Thema Datenmanagement?  #00:16:01-7#</w:t>
      </w:r>
    </w:p>
    <w:p w14:paraId="67D3BE5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139796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Also in Summe in dem Thema künstliche Intelligenz war ich schon an der Uni ja so vor dreißig Jahren Wir haben ein bildgebendes Verfahren entwickelt aufgrund Feature Map, um aus radiologischen Bildern Gehirntumore zu extrahieren, um eine Operationsvorbereitung zu machen also von daher. Und ich war auch damals an der Uni und habe auch das gelehrt, also Art Divison Intelligence. Von daher bin ich in dem Thema schon sehr lange drin. Ja, jetzt kommt das so immer, so zwanzig, 25 Jahre, nachdem die Uni sich damit beschäftigt hat (lachend), dann in den Markt. Na ja, da war das natürlich für mich irgendwie ein gefundenes Fressen. Also an dem Thema hatte ich sowieso viel Spaß. Na ja, und was waren so die Erfahrungen damit? Na ja, also man muss auf jeden Fall Erwartungsmanagement betreiben. Zum einen, mal ganz wichtig, in das eigene Team hinein. Ich war von dem Thema überzeugt und habe gesagt, okay, das machen wir mit AI und hatte auch gleich die Firma parat, die es macht. Da haben wir uns da dran gemacht, das Ganze zu implementieren zum Beispiel mit diesem Avise Projekt. Und wir hatten da natürlich eine existierende Lösung, aber  jetzt musste eine neue Lösung her. Und nachdem wir fertig waren, da sagte mir meine Projektemitarbeiter und auch mein Projektleiter, na ja, gekonnt haben wir jetzt nach nix. Wir sind ja genauso gut wie vorher auch. Und da muss man schon die Erwartung auch schüren, dass man sich ein bisschen um das System kümmern muss. Man muss die Regeln optimieren. Ja, da gehörte ein vernünftiges Reporting dazu, sodass wir überwachten, wie denn die Maschine sich weiterentwickelt. Als wir mit dem Thema begonnen haben, waren meine Mitarbeiter halt bisher nur in der Lage so ein Wasserfallmodell da zu implementieren. Da war das Ding fertig und hatte seine volle Leitung. Hier bauen wir so eine Leistung über ein halbes Jahr aus.  #00:18:00-7#</w:t>
      </w:r>
    </w:p>
    <w:p w14:paraId="54F42D6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67F9ED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Hm (verstehend).  #00:18:01-6#</w:t>
      </w:r>
    </w:p>
    <w:p w14:paraId="58FD7BB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F7F0A1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muss man klar sehen. Für dieses Smart Dunning Projekt haben wir das auch in der Angebotsphase bereits verankert, um das dem Kunden transparent zu machen. Wir haben da gesagt, pass auf, wir machen das Projekt in drei Phasen. Deine Software wird intelligenter, Phase eins, zwei und drei und haben dieses Modell erweitert, ja. Noch mehr Parameter hinzugenommen und Voraussagen noch feiner gemacht. Da haben wir ein Programm hinterlegt, also im Angebot hinterlegt, und dann auch mit solchen Maintenance Phasen versehen. Das heißt also, die Entwicklungsphasen, die wir in so einer Software im Betrieb sehen, die haben wir einfach in die Implementierung hineingesteckt, damit wir den Kunden da hinführen können. Weil, sonst habe ich was fertig entwickelt und er sagt, so und jetzt? Das ist doch nicht besser als das, was ich vorher hatte, ja. Also Erwartungsmanagement zum Kunden hin. Erwartungsmanagement ins eigene Team, extrem wichtig. Erwartungsmanagement in das eigene Management ist ebenfalls extrem wichtig. Wenn man das außer Acht lässt, dann kriegt man Probleme an der Stelle, die man gar nicht gesehen hat, weil irgendwann die Frage hochkommt, was hast denn du gemacht für unser Geld, ja? Das funktioniert ja gar nicht richtig. Also Erwartungsmanagement ist das A und O.  #00:19:13-4#</w:t>
      </w:r>
    </w:p>
    <w:p w14:paraId="17B4126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334D7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auf welche Erwartungen treffen Sie?  #00:19:17-9#</w:t>
      </w:r>
    </w:p>
    <w:p w14:paraId="352FA9B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08EC97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auf die, die wir bisher hatten. Wir entwickeln eine Software und die hat die volle Leistung und dann muss das Performen. Und so werden auch die Systeme verglichen, ja. Nicht, dass man das eine weiter entwickeln kann und sich das eben verbessert über die Zeit und auch mit, es wird besser, je mehr Daten es verarbeitet hat. Das ist noch nicht in den Köpfen angekommen. Das ist eine ganz schwierige Geschichte. Und da kann auch so ein Projekt auf dem Weg noch scheitern, weil man sagt, was machst du da? Und das ist ja null performant und das funktioniert ja alles gar nicht, ja. Also das muss man von Anfang an betreiben, ob das jetzt der Chatbot war. Ich habe das aus dem Chatbot gelernt, ja. Ich habe zu wenig Erwartungsmanagement betrieben in Richtung Management. Und das fiel mir am Ende des Projektes dann auch auf die Füße.  #00:20:09-6#</w:t>
      </w:r>
    </w:p>
    <w:p w14:paraId="00D2C67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114E24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reflektieren Sie dieses dann doch eher iterative Vorgehen in der Projektorganisation?  #00:20:16-8#</w:t>
      </w:r>
    </w:p>
    <w:p w14:paraId="093AA13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947822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ich habe ja feste Mitarbeiter eigentlich über dieses Projekt, ja. Also mit eigenen Mitarbeitern und mit dem aus dem Inkubator kann ich das stemmen und von daher, die sind halt da. So, ich habe keine wechselnden Leute. Ich habe auch in der Operativen glücklicherweise keine wechselnden Leute, ja. Das sind immer noch die gleichen, die das unterstützen und die durch ihre manuelle Tätigkeit auch aufzeigen, wo können wir die Algorithmik noch verbessern und wo kann man das Regelwerk noch verbessern und glücklicherweise immer die gleichen.  #00:20:55-0#</w:t>
      </w:r>
    </w:p>
    <w:p w14:paraId="3757DE3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0F53C0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neben Erwartungsmanagement und Verständnis für Zeithorizonte, wenn Sie mal so auf die technische Infrastruktur und die Dateninfrastruktur gucken. Können Sie da beschreiben, was da hochgekommen ist und was Sie anpacken mussten in den letzten Jahren?  #00:21:10-7#</w:t>
      </w:r>
    </w:p>
    <w:p w14:paraId="1B0D091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E21F5A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da sind ja die Anbieter am Anfang nicht sehr/Ja, es gab nicht viele. Wir haben mal einen Pitch rausgelegt und dann haben sich zwei, drei gemeldet. Und dann haben wir die Angebote verglichen. Da waren natürlich IBM dabei, es war Nuance dabei. Und wen haben wir noch dabeigehabt? Das sind eigentlich so die drei, vier großen, die am Anfang, ja sich mit dem Thema beschäftigt haben, vor allem auch IBM. Die kamen dann und haben uns erzählt, wie toll ihr Watson ist, und das der so alles kann. Na ja, und dann kam das ja natürlich auch irgendwann auch auf Konferenzen, dass man sich gegenseitig auch unterhalten hat, was bringt denn deins. Ja, und wie läuft denn das so? Und das war dann ganz wichtig ja. Also die Bayerische Versicherungskammer die damit auch sehr intensiv mitgeworben ja und ich habe dann den Vorstand von denen da angesprochen. Und der sagte dann auch klar raus, also dass bringt es nicht. Das ist hier eine Werbeveranstaltung. Wir machen das Thema schön, aber es geht eigentlich nicht. Und wenn ich wüsste, wie es geht, dann soll ich es ihm doch sagen. Also dann kommt man an so einen Austausch, weil alle im Prinzip die gleichen Erfahrungen machen. Als wir unseren Chatbot gestartet haben, starteten in dem Facebook Messenger auch jede Menge von diesen Chatbots, vor allen Dingen bei den Versicherungen. Die sind alle weg, alle weg. Das bringt nichts ja. Dann habe ich mal so ein Ding gehabt im Schuhverkauf. Da wollte mir auch einer weiß machen, das ist eine ganz tolle/Hat Excentior da aufgemacht, diese Applikation. Aber das sind dann AI Funktionen, die eigentlich besser durch eine normale Funktion abgebildet werden. Das heißt, man sollte nicht versuchen, AI auf ein Problem zu bringen, was damit gar nicht geeignet ist, sondern lieber darauf achten, dass es auch wirklich Sinn macht was man da tut. Also eine Größe eines Schuhs kann ich auch über diverse, andere Möglichkeiten eingeben. Da brauche ich kein AI für.  #00:23:24-7#</w:t>
      </w:r>
    </w:p>
    <w:p w14:paraId="57D9895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F75C21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Was sind dann bei Ihnen so die Kriterien für einen guten Use Case? #00:23:28-8#</w:t>
      </w:r>
    </w:p>
    <w:p w14:paraId="73A4BCA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1E5747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Große Datenmengen, unstrukturierte Daten, ich sage mal, das sind die Minimalvoraussetzungen und ein mit normalen Mitteln eigentlich unlösbares Problem oder bisher nicht gelöstes Problem.  #00:23:50-7#</w:t>
      </w:r>
    </w:p>
    <w:p w14:paraId="2AB2869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DE2755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Wenn Sie jetzt mal auf sich selber und auf, also sich selber wahrscheinlich nicht, weil Sie schon lange mit dem Thema zu tun hatten, aber vor allem auf Ihre Mitarbeiter schauen in den letzten Jahren, inwieweit haben sich da Weiterbildungsbedarfe oder neue Rollen sogar ergeben?  #00:24:07-2#</w:t>
      </w:r>
    </w:p>
    <w:p w14:paraId="13BCA20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6A110C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Wir schaffen jetzt innerhalb von Deutschland eine das nennen wir Re-Skilling, komplette Neuausrichtung der Mitarbeiterausbildung in Richtung eines Data Scientists. Habe ich jetzt neu geschaffen und den Mitarbeiter ausgewählt, den wir dann jetzt trainieren. Also wir haben festgestellt, dass wir die Kräfte, die wir eigentlich am Markt brauchen, nicht bekommen in der Größenordnung oder, die uns viel zu schnell weglaufen. Also schulen wir die aus dem eigenen Mitarbeiterstamm, ja. Das macht mehr Sinn. Wir haben zum Beispiel auch Parallelen hier zum Robotics. Als wir API bekommen haben sind wir genauso vorgegangen. Ja, wir haben gesagt, okay, das Thema wollen wir intern verankern. Die Entscheidung muss man, glaube ich, treffen. Also nicht glaube ich, sondern ich bin sicher, man muss die Entscheidung treffen. Solche Kerntechnologien möchte ich gerne im Unternehmen behalten. Es gibt ja Viele, die holen sich Berater ins Haus. Fangen mit den Beratern an und, wenn man nach zehn Jahren ins Haus reinguckt, dann sitzen in diesen unternehmenskritischen Bereichen die Berater immer noch. Das war bei uns eine klare Ansage, das sollte nicht passieren. Unser Management hat uns klar die Aufgabe gegeben, die Berater zwar an Bord holen, schlau machen, aber dann möglichst schnell wieder Ausphasen. Und das hat dazu geführt, dass wir zum Beispiel in unserem Unternehmen 140 Stellen geschaffen haben für Robotics, also die programmieren sowohl innerhalb der Telekom wie außerhalb der Telekom für innere, also für interne oder für externe Kunden Softwareroboter. Das Gleiche wird man auch hier im Umfeld haben. Es gibt da wenige Plattformen, sage ich mal, die sich am Ende des Tages durchsetzen werden. Die müssen bedient werden. Und ich sehe da auch die Veränderung des Prozessmanagements als Stockprofil. Also vom Gestalten von Abläufen, gegebenenfalls in so einer Aris Dokumentation, die wird der Vergangenheit angehören. Man muss eher in der Lage sein, im Prozessmanagement so ein Robotics zu bedienen oder eben so eine AI-Anwendung zu bedienen und das Regelwerk aufzubauen. Das ist das, was ich hier sehe. Da gibt es noch ein paar andere Themen wie Testautomation. Das ist extrem wichtig und Process Mining. So, das heißt, das Bild des Prozessmanagers wird sich mit diesen neuen Technologien ganz gravierend wandeln. Ja, vom Aris Modellierer hin zu diesen viel aktiveren Rollen.  #00:26:41-3#</w:t>
      </w:r>
    </w:p>
    <w:p w14:paraId="2C0D968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053C88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begleiten Sie diesen Veränderungsprozess kommunikativ?  #00:26:45-6#</w:t>
      </w:r>
    </w:p>
    <w:p w14:paraId="493FB71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C5F7FA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ist extrem wichtig, dass wir die Mitarbeiter abholen und denen klarmachen, das hat gerade beim Robotics sehr lange gedauert, dass wir hier kein Personalabbauprogramm starten, sondern dass wir die gewonnenen Kapazitäten in diese Programmierung reinstecken, in den Aufbau des Knowhows bei uns und in Qualitätsverbesserungen.  #00:27:17-3#</w:t>
      </w:r>
    </w:p>
    <w:p w14:paraId="66B0765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AB8D78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die// #00:27:17-3#</w:t>
      </w:r>
    </w:p>
    <w:p w14:paraId="4031FDE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8E79F2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also 140 Stellen ist schon ein Argument, ja.//  #00:27:20-7#</w:t>
      </w:r>
    </w:p>
    <w:p w14:paraId="48D07EA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19748A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so die Stimmungslage dabei beschreiben?//  #00:27:29-4#</w:t>
      </w:r>
    </w:p>
    <w:p w14:paraId="23C9DCF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22DF9F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Die durchlaufen im Prinzip so eine klassische Changekurve, ja. Also wir kommen mit so einem Thema an die ran und dann verfallen die natürlich erst mal in so eine tiefe Depression. Oh, meine Stellen sollen wegfallen und hier passiert irgendwie was ganz Komisches. Und dann gewinnt man irgendwann im Tal der Tränen das Vertrauen und so ein Thema entwickelt sich. Wir haben alle möglichen Leute in diesen Ausbildungsgang reingesteckt und ausgebildet. Ob das jetzt Leute waren, die mehr oder weniger so eine Art Sekretärinnen Tätigkeit da vor Ort gemacht haben oder so ein paar technikbegeisterte Freaks, die mit ihrer Buchungstätigkeit nicht mehr so zufrieden war, ja. Die haben sich gemeldet und die haben wir auch ausgebildet. Die sind höchst glücklich. Also das hat sich auch für Viele zum Guten gekehrt und so was spricht sich natürlich auch rum.  #00:28:17-3#</w:t>
      </w:r>
    </w:p>
    <w:p w14:paraId="08DA899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2DCA7A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Das heißt, die Leute sind freiwillig in diese Schulungen gegangen oder wurden die ausgewählt?  #00:28:23-5#</w:t>
      </w:r>
    </w:p>
    <w:p w14:paraId="261797C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27809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#00:28:23-7#</w:t>
      </w:r>
    </w:p>
    <w:p w14:paraId="707C267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5DDBEA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war der Prozess? Können Sie den noch beschreiben?  #00:28:25-8#</w:t>
      </w:r>
    </w:p>
    <w:p w14:paraId="06E8423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7413C9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wir haben ein Werbevideo dazu erstellt. Wir haben das bei uns im Unternehmen verbreitet, auch über YouTube Plattform. Das nutzen wir auch, um unsere Videos zu verbreiten. Haben die Leute angesprochen, die wir da für geeignet halten und somit hatten wir denn, ja, so einen Sandwichprozess von oben und unten. Also dann haben die Leute sich gemeldet. Wir haben das auch über mehrere Kommunikationsveranstaltungen in unsere Mitarbeiterschaft getragen. Ja, und dann aufgerufen, sich freiwillig zu melden. Und wir haben Sie dann auch alle, ja fast alle genommen. Es hat sich rausgestellt, so ein bisschen technisches Verständnis muss man schon haben. Und dann sind auch noch einige im Ausbildungsgang gescheitert, aber nur sehr wenige.  #00:29:22-4#</w:t>
      </w:r>
    </w:p>
    <w:p w14:paraId="3CBECD1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ECFC45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Gibt es oder entwickelt sich ein gemeinsames Verständnis zum Thema künstliche Intelligenz bei Ihnen?  #00:29:25-7#</w:t>
      </w:r>
    </w:p>
    <w:p w14:paraId="03AB887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69FB8E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Gemeinsames Verständnis, inwieweit? Zu was es dienen soll oder wo wir es einsetzen, oder?  #00:29:36-2#</w:t>
      </w:r>
    </w:p>
    <w:p w14:paraId="1885C7D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F5167D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Genau. Die Frage ist nicht so präzise. Es geht so grundsätzlich, warum wir in der [Organisation] das einsetzen. Was ist es eigentlich und was bedeutet es für mich oder für unsere Arbeitsplätze, für unsere Prozesse? Die Frage berührt so mehrere Ebenen.  #00:29:53-3#</w:t>
      </w:r>
    </w:p>
    <w:p w14:paraId="510974E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D78F6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ja. Na ja, also da haben wir natürlich unsere operativen Kollegen. Das sind bei uns Buchhalter. Die haben jetzt nicht die höchsten Jobdotierungen, ja ist auch klar. Die haben natürlich Angst um ihre Tätigkeit, aber das sind auch auf der anderen Seite, meist schon ältere Arbeitnehmer hier bei uns. Wir haben wenig junge Leute, die wir für so ein Thema gewinnen können. Und ich bin auch überzeugt, der Buchhalterjob, der wird der Digitalisierung zum Opfer fallen, ganz bestimmt, also wird man nicht mehr brauchen. Wenn man die intelligenten Systeme richtig ausnutzt, dann ist das Thema durch. Na ja, natürlich haben die Angst um ihren Job. Wir machen es halt dann auch in anderen Bereichen. Klar, brauchen wir die Operativen. Da nehmen wir meistens die Führungskräfte. Die sind so einem Thema gegenüber dann auch offener. Und die, ich sage mal, Ausrichtung ist schon klar ja. Wir wollen vor Kunden eben entsprechend besser werden. Wir wollen den Kunden mehr Services bieten und wir wollen uns flexibler aufstellen. Da wird auch der Nutzen gesehen ja, nicht von allen Mitarbeitern, aber/ #00:31:07-6#</w:t>
      </w:r>
    </w:p>
    <w:p w14:paraId="52A60E9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78A36C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Jetzt haben Sie schon Data Scientist genannt als Berufsbild was gestärkt wird bei Ihnen. Gibt es noch weitere Entwicklungsfelder, neue Rollen, die am Entstehen sind oder schon entstanden sind?  #00:31:22-7#</w:t>
      </w:r>
    </w:p>
    <w:p w14:paraId="1C64698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33135D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wir versuchen das aus dem Prozessmanagement heraus zu gestalten, sagen wir mal, dass wir die Leute in diese Projekte involvieren. Ja also die, die wir dafür begeistern können sich so einer Technologie zu stellen, da gibt es schon rechte Viele bei mir im Prozessmanagement. Da muss ich eigentlich gar nicht viel Werbung machen. Denen biete ich so ein Projekt an und dann sind die sofort Feuer und Flamme, weil es halt über diese klassische, einschläfernde Tätigkeit hinausgeht, muss man klar sagen. Ich habe auch in meiner Abteilung ein deutlich geringeres Durchschnittsalter als das in den operativen Abteilungen der Fall ist und ja, die Leute sind eigentlich hungrig auf solche Themen sowas mitzugestalten. Die sehen natürlich den Trend ja. Die sehen natürlich den Trend, so was mitzugestalten, das reizt die Leute schon. Und wir haben da so mehrere Initiativen. Dieser AI-Inkubator ist ein Ding. Wir rufen jetzt auf zu so einer Art Innovation Zone. Das ist das Gleiche für alle Art von Innovationen. Also nicht nur für das Thema Art Official Intelligence, sondern wenn jemand irgendwie eine andere Idee hat, dann kann er sich da melden. Die Ideen werden bei uns begutachtet und dann kriegt er Mittel und Personal zur Verfügung gestellt, um das umzusetzen. Also wir haben schon die Notwendigkeit gesehen, wie ich es vorhin schon mal sagte, den Mitarbeiter dabei mit Personal und mit Geld zu unterstützen, sonst lässt man die Leute allein und es kommt nix bei rum und es scheitert.  #00:32:55-7#</w:t>
      </w:r>
    </w:p>
    <w:p w14:paraId="21EB2BC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5FA833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schaffen Sie das? Ich bin ja auch so ein Konzernkind. Wie schaffen Sie das, dass das nachhaltig am Leben bleibt? Also Hintergrund der Frage, gut, steht jetzt nicht in meinem Leitfaden drin, aber so als Konzernkind bin ich geprägt. Die Anläufe habe ich schon oft gesehen und es sind aber auch die ersten, die dann den Einsparungscuts, wenn dann irgendwie das Jahresende naht, doch wieder runtergeschraubt wird. Es hört sich für mich an, als ist es aber robuster, die Entwicklung. #00:33:33-0#</w:t>
      </w:r>
    </w:p>
    <w:p w14:paraId="0689021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121104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auf jeden Fall. Wir haben ja Vorteile gezogen aus diesen Innovationen, die wir auch verkaufen können. Die sind im Robotics Umfeld. Die haben wir im AI-Umfeld. Die präsentieren wir natürlich auch unserem Gesamtvorstand. Wir haben auch von oben unter so eine Digitalisierungsinitiative gestartet. Also der Gesamtvorstand um [Person] rum und damals unser Finanzvorstand, haben eben Projekte gestaltet wie Digitalisation of Finance, ja. Das sind dann alle Aktivitäten drin und wir sind aufgerufen worden, uns da entsprechend was einfallen zu lassen. Das ist auch sehr gut gelungen. Ob man jetzt dabei das Ziel erreicht hat, weiß ich nicht. Wir hatten auch keins so in der Richtung wir müssen XY  im FDE irgendwie erreichen, sondern man hat hier mal nicht den Fehler gemacht, das und das muss am Ende des Jahres da stehen und wenn es nicht da ist, dann haue ich es halt wieder weg, sondern man hat gesagt, okay, wir haben so ganz kleine Piloten, für die geben wir Geld. Und gerade auch aus dem Vorstand wurde auch der Begriff oder der Satz geprägt ja, if you fale, fale fast. Also, wenn du schon scheiterst, dann mache es schnell und verbrauche nicht erst 500.000 Euro. Ein paarmal Geld wird zur Verfügung gestellt und der ganze Konzern stellt sich um in so eine agile Struktur. Und dann wird sowas natürlich auch gefördert ja. Sowas muss man auch haben als Anreiz. Das ist das, was die Mitarbeiter da bewegt und wir kriegen auch über solche Strukturen eben junge und talentierte Mitarbeiter vom Markt.</w:t>
      </w:r>
    </w:p>
    <w:p w14:paraId="7C7A664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EB2C6F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kommuniziert die Geschäftsführung, also ich meine jetzt die [Organisation] Geschäftsführung zu dem Thema, Sie haben es gerade schon angesagt, Digitalisierung? Aber ich frage jetzt spezieller rund um künstliche Intelligenz. Wie ist das positioniert?  #00:35:17-5#</w:t>
      </w:r>
    </w:p>
    <w:p w14:paraId="2B88312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2D3426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es gibt so einen Block mit dem [Person] zum Beispiel oder mit unserem Finanzvorstand, wo die Themen dann aufgegriffen werden und dann auch kommuniziert werden. Wir haben ein Intranet, das regelmäßig über solche Themen berichtet. Ob das jetzt unser neuer/Gut, wir kommen zugegebenermaßen mit dem Ding ein bisschen später, aber unser neuer/Ja, Siri für die [Organisation] sozusagen. Kommt ein bisschen später, aber es kommt. Und das wird eben bei uns im Intranet dann verbreitet.  #00:35:57-2#</w:t>
      </w:r>
    </w:p>
    <w:p w14:paraId="1DA7F01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EB3824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was ist so der Tenor von den Botschaften, also da so hinsichtlich Positionierung. Können Sie das beschreiben?  #00:36:10-3#</w:t>
      </w:r>
    </w:p>
    <w:p w14:paraId="579A577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719DFA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das kommt darauf an, wie wir das aufgreifen. Das wird zum Beispiel in sogenannten Netzgeschichten in so einem Video verpackt, den man dann abrufen kann. Ich kann Ihnen das ja mal gerade zeigen. Das ist ja schnell gemacht. Ich rufe das mal auf und teile das mal (ruft ein Video auf). Kommt. So, das ist unser You und me hier ja. Da gibt es zum Beispiel einen Artikel hier und eigentlich ganz nett aufgemacht. Das Netz der Zukunft. Da geht es um 5 G und die Anwendungsgebiete. Dann hier Digital Female Leaders. Da kommt dann irgendwas, was die gerade irgendwie/ Heiße Phase, keine Ahnung was. Das ist über die Corona-App, [Organisation] und unser erfolgreicher Mercher hier. Und dann haben wir denen natürlich auch in die Wiege gegeben, das Thema 5 G. Also mit 5 G sind wir ganz vorne dabei und laufen auch AT&amp;T den Rang ab. Das ist übrigens auch unser umsatzstärkster Bereich momentan, die [Organisation] mit Sprint. Und da gibt es hier so kleine Geschichten, die ganz nett aufgemacht sind. Da haben wir hier auf der linken Seite die [Organisation] News. Und dann gibt es hier so Internas, die sind dann auf der rechten Seite zu sehen. Jetzt weiß ich nicht, wie ich da rüberkomme (klickt mit der PC Maus mehrfach). Na. Das muss doch hier irgendwie hier unten so ein Ding gehen, wo man ja/Also mir fehlt jetzt hier das zum Rübergehen. Aber wir haben hier zum Beispiel so einen Blogg, wo man gewisse Seiten aufrufen kann. Hier das Personalportal oder Gebäudemanagement, wenn man irgendwelche Gäste anrufen muss. Hier, wenn ich rausfinden will, wer arbeitet denn wo, digitale Werkzeuge und sowas. Da habe ich spezielle Seiten nochmal und sowas im Intranet. Und hier, wie gesagt, gibt es meine [Organisation]. Da ist alles Mögliche drin. Also da kann man Konzertkarten gewinnen hier. Dann Toolboxes, die es gibt, FAQs im Personalverkauf, alles Mögliche, Endgeräteliste, Cooperate Mobile Services. Was kann ich mir bestellen? Mit dem Rad zur Arbeit 2020. Wir haben so eine Initiative Fahrrad über Gehaltsumwandlung. Dann gibt es hier Corona Updates über unsere Personalchefin und so. Und dann gibt es meistens so kleine Videos, die man sich da anschauen kann. Entweder ganz, ganz nett aufgemacht und in dem modernen Stil oder auch als Netzgeschichte verpackt. Die gibt es auch als App wie in diesem Motify. Ich weiß nicht, ob Sie die App kennen, ja.  #00:39:35-0#</w:t>
      </w:r>
    </w:p>
    <w:p w14:paraId="16A69DD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102A24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Hm, hm (verneinend).  #00:39:37-4#</w:t>
      </w:r>
    </w:p>
    <w:p w14:paraId="2D17DE0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7AD656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Wo ist sie? Ich habe doch ein Video gesehen eben hier. Ja, finde es jetzt nicht. Also mit diesem Motify gibt es dann Netzgeschichten, da ist es ein bisschen aber ausführlicher also wo arbeiten wir gerade dabei. Und wir haben zum Beispiel so eine Devise, jagt die Funklöcher. Wo stehen wir da gerade dabei. Welche Überdeckung oder Abdeckung haben wir da jetzt und wie setzen wir da mit 5 G auf? Das ist dann ein bisschen umfangreicher und spricht natürlich dann auch das Klientel entsprechend an, was wir im Netz vorfinden. Also, da sind wir ganz gut dabei.  #00:40:14-2#</w:t>
      </w:r>
    </w:p>
    <w:p w14:paraId="2218A08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5D308A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Wo holen Sie sich extern Impulse rund um das Thema künstliche Intelligenz?  #00:40:19-0#</w:t>
      </w:r>
    </w:p>
    <w:p w14:paraId="2C00A01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F09E0D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Wir haben gemacht, indem wir uns mit Awei, nicht mit Awei, mit Excentior mal getroffen haben, hatten da einen Austausch. Aber meistens kommen die ja auf uns zu. Hey, wir haben eine gute Idee. Und das war halt ganz interessant. Also wir haben uns intern schon deutlich schneller entwickelt, als die Consulting Unternehmen uns zugetraut haben. Und so hatten wir den lustigen Effekt, dass Consulter hier wie KPMG und Excentior und so um die Ecke kamen und sagten: Hey, wir haben eine Superidee für euch. Die kamen mit API um die Ecke und wir haben die wieder nach Hause geschickt und gesagt, das ist bei uns ein alter Hut. Also das war ganz interessant. Wir müssen immer ein paar Protagonisten finden und die einfach mal in Ruhe lassen. Und dann entstehen eben auch ganz interessante Inseln des Knowhows. Und so haben wir dann auch diesen AI Inkubator aufgesetzt. Es waren ein paar Leute, die da gesagt haben, nee das ist doch ein Superthema und das wollen wir weiterentwickeln.  #00:41:31-8#</w:t>
      </w:r>
    </w:p>
    <w:p w14:paraId="2902FC6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990D7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schaffen Sie das, dass die Leute in Ruhe gelassen werden?  #00:41:31-8#</w:t>
      </w:r>
    </w:p>
    <w:p w14:paraId="74A7AF6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001F72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Guter Punkt. Wenn es von dem Management mitgetragen wird, dann, glaube ich, hat man gewonnen.  #00:41:39-4#</w:t>
      </w:r>
    </w:p>
    <w:p w14:paraId="4674B96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6F8F9B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Vielleicht nochmal so generell zum Thema künstliche Intelligenz. Ich meine, Sie haben gesagt, Sie sind da eigentlich halt seit 25, dreißig Jahren. Wenn Sie mal trotzdem so die letzten drei Jahre so Revue passieren lassen, welche Entwicklungen haben Sie da wahrgenommen?  #00:41:56-7#</w:t>
      </w:r>
    </w:p>
    <w:p w14:paraId="1890806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A9BB01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es gibt immer wieder die gleichen Entwicklungen. Ob man jetzt in das API reinschaut oder in das Art Official Intelligence. Da kommt so ein Thema hoch und hat man nur wenige Protagonisten, die sich um so ein Thema kümmern. Und da gibt es so ein paar Early Movers und die müssen sich halt finden, so. Und wenn das passiert, dann wird so ein Thema weiterentwickelt ja. Also es muss ein paar Mutige geben die sagen, okay, da sehe ich eine Geschäftsidee drin und es muss ein paar andere Mutige geben, zum Beispiel auf so einer Konzernebene, zum Beispiel auf so einer Konzernebene, die sagen hey, eine super Idee. Das probiere ich mal aus. Man besorgt sich dafür ein Budget und man legt halt los. Wenn das dann greift und dann auch um sich greift und plötzlich in Konferenzen dargestellt werden, dann finden sich ja automatisch irgendwelche Startups, die dann gute Ideen entwickeln. Das haben wir jetzt bei beiden Digitalisierungsthemen sehr beeindruckend oder eindrucksvoll festgestellt. Ich sage mal wir haben begonnen mit dem Thema API so 2013, 2014. Da hatten wir drei Firmen, die sich gemeldet hatten auf eine Ausschreibung von uns. Wir haben das Ganze wiederholt in 2017. Da waren es 24 und wir konnten die dann clustern. Das Gleiche sehen wir in dem AI-Thema auch. Es gab halt die Protagonisten wie Google, muss man dazu zählen, ganz klar. Die haben ein tolles Lab in München da, die sind auch sehr weit. Dann IBM mit Watson, Nuance ist natürlich ganz vorne dabei, auch über die Spracherkennung. Ja, die bringen dann solche System an den Markt. Dann gibt es ein paar Mutige, die das Geld haben, das zu finanzieren. Das sind entweder wir oder ein paar Versicherungen oder ein paar Banken. Und ja, und so entwickelt sich ein Thema. Und dann gibt es eben mehr Nachfrage und mehr Angebot.  #00:43:46-2#</w:t>
      </w:r>
    </w:p>
    <w:p w14:paraId="41C00C3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FA0B4E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Vielen Dank. Letzte Frage noch. Wollen Sie mir noch was mitgeben zum Thema Einführung von künstlicher Intelligenz, was Sie noch nicht loswerden konnten?  #00:44:00-2#</w:t>
      </w:r>
    </w:p>
    <w:p w14:paraId="5348DA7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CF2958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(lachend) Ja, also eigentlich ist mir das Wichtigste, ich habe das aber auch schon mal gesagt, das Managen der Erwartungshaltung auf allen Ebenen. Das ist das A und O. Wenn man das versäumt, dann wird entweder das Projekt, wie wir es schon mal festgestellt haben, so ein Projekt verschwindet dann auch schnell wieder, wird dann dem Budget gerade zum Opfer gefallen. Deswegen ist das das A und O. Man muss das gut verkaufen und auch einen Atem haben. Also man muss auch ein Management haben, das sagt, ja okay, ich stehe dazu. Und ich lasse die Leute auch mal machen, die dann nicht gleich auch nervös werden und alles zusammenklappen. Das hat sich auch bei uns entwickelt in der Zeit, wo wir, ja immer agiler werden in unserer Welt. Das ist zwar ein Prozess, der sehr lange dauert, die agile Umstellung. Und mit dem Agilen, da haben wir auch ein paar im Management gefunden, ich würde mich jetzt zu denen auch zählen, die dann da sagen, wir lassen mal ein paar Leute machen und gucken mal, was rauskommt. Und wir lassen die einfach mal in Ruhe ja. Wir lassen uns zwar regelmäßig berichten, aber wir kloppen nicht alles gleich zusammen. Und diesen Atem müssen wir haben und das wird dann auch im Budget eingestellt und dann auch nicht angepasst wird. Also das funktioniert bei uns, zumindest noch, wird es auch weiterhin. Also das bin ich überzeugt. Das sieht gut aus. Weil gerade auch unser Vorstandsvorsitzender, also wir haben auch einen eigenen Vorstand bei uns in der Firma, ganz massiv hinter dem Thema steht. Und auch innerhalb des Konzerns, wenn man sich so vergleicht, wie innovativ sind denn so die Firmen. Und Innovation wird auch so mittlerweile bei uns gleichgesetzt mit Effizienz und Einsparungseffekten, ja. Wenn ich innovative Themen habe, dann bin ich ganz vor Front dabei und ich kann halt dann die Themen effizienter machen. Da sind wir klarer Winner im Konzern, also im Gesamtkonzern. Wir werden auch als innovativer Dienstleister gesehen. Das ist auch wichtig.  #00:46:06-8#</w:t>
      </w:r>
    </w:p>
    <w:p w14:paraId="715E09C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FAA96B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Absolut. Vielen Dank.  #00:46:09-1#</w:t>
      </w:r>
    </w:p>
    <w:p w14:paraId="7861A93B" w14:textId="339923F5" w:rsid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Gerne. Ja, gut.  #00:46:12-6#</w:t>
      </w:r>
    </w:p>
    <w:p w14:paraId="15053F74" w14:textId="77777777" w:rsidR="00A027AA" w:rsidRDefault="00A027AA">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683B1A64" w14:textId="77777777" w:rsidR="00A027AA" w:rsidRPr="00A027AA" w:rsidRDefault="00A027AA" w:rsidP="00A027AA">
      <w:pPr>
        <w:widowControl w:val="0"/>
        <w:autoSpaceDE w:val="0"/>
        <w:autoSpaceDN w:val="0"/>
        <w:adjustRightInd w:val="0"/>
        <w:spacing w:after="0"/>
        <w:rPr>
          <w:rFonts w:eastAsiaTheme="minorEastAsia" w:cs="Arial"/>
          <w:sz w:val="32"/>
          <w:szCs w:val="32"/>
          <w:lang w:eastAsia="zh-CN" w:bidi="hi-IN"/>
        </w:rPr>
      </w:pPr>
      <w:r w:rsidRPr="00A027AA">
        <w:rPr>
          <w:rFonts w:eastAsiaTheme="minorEastAsia" w:cs="Arial"/>
          <w:b/>
          <w:bCs/>
          <w:color w:val="000000"/>
          <w:sz w:val="32"/>
          <w:szCs w:val="32"/>
          <w:lang w:eastAsia="zh-CN" w:bidi="hi-IN"/>
        </w:rPr>
        <w:t>UNTER12</w:t>
      </w:r>
    </w:p>
    <w:p w14:paraId="3E7050B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5D51C8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Dann würde ich mit der ersten Frage loslegen. Beschreiben Sie doch bitte Ihre aktuelle Rolle.  #00:00:06-3# </w:t>
      </w:r>
    </w:p>
    <w:p w14:paraId="0BB51D2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E2CF3A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Ich bin momentan, ja, wenn Sie so wollen, CMO der [Organisation].  #00:00:12-9# </w:t>
      </w:r>
    </w:p>
    <w:p w14:paraId="5D8B4EB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44588E0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Was verstehen Sie persönlich unter künstlicher Intelligenz?  #00:00:18-2# </w:t>
      </w:r>
    </w:p>
    <w:p w14:paraId="144DE64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0B87368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Na, also das ist ja eine Definitionsfrage. Also Sie haben ja sich eine Doktorarbeit rausgesucht, wo mindestens zwei Dinge überhaupt erst einmal definieren müssen. Was ist Marketing und was ist künstliche Intelligenz? Bei beidem gehen die Meinungen weit, weit, weit auseinander. Also wenn wir mal mit dem Marketing anfangen, für mich ist Marketing marktorientierte Unternehmensführung, eben nicht nur bunte Bildchen und Kommunikationsthemen, sondern ein ganzheitlicher Ansatz. Das ist essentiell. Dementsprechend ist für mich der Marketingbegriff eben schon ein deutlich breiter gefasster und darauf aufsetzend dann natürlich auch die Einsatzgebiete von künstlicher Intelligenz. So, und künstliche Intelligenz, ich sage mal, da können Sie ja auch tausend Definitionen lesen. Ich würde, wenn ich jetzt mal aus Marketingsicht drauf gucke, auf jeden Fall auch schon bei dem ganzen Machine-Learning, neuronale Netze Geschichten anfangen. Also das würde für mich auf jeden Fall auch schon alles in künstliche Intelligenz in der Interpretation reinfallen, auch wenn gemäß vielleicht der reinen Lehre erst künstliche Intelligenz dort anfängt, wo man, ja, ich sage jetzt mal, Textanalyse oder so etwas macht. Aber der Einfachheit halber würde ich das, was man heute so unter Predictive Analytics fasst und was mit Machine-Learning-Verfahren läuft, schon mit drunter fassen, weil es glaube ich auch, in den Diskussionen rund um Einsatz im Marketing auf jeden Fall in diesen Bereich massiv reingeht.  #00:01:47-1# </w:t>
      </w:r>
    </w:p>
    <w:p w14:paraId="5D44075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15D9E80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Vielen Dank. Bezüglich Definitionen von Marketing, abseits des Protokolls, das ist für mich persönlich ein spannendes Thema, da schreibe ich gerade auch an einem sehr breiten Einsatzgebiet, was, glaube ich, Ihrer Einstellung sehr nahekommt. Deswegen, vielleicht haben wir irgendwann anders eine Gelegenheit da auszutauschen.  #00:02:06-6# </w:t>
      </w:r>
    </w:p>
    <w:p w14:paraId="63A7051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197B5E8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da haben wir viel Terrain hergegeben als Marketers, ne? Indem wir uns so rein haben schieben lassen in so eine bunte Bildchen, schöne Texte Ecke und die wesentlichen Dinge da abgegeben haben an den, keine Ahnung, Chief Digital Officer oder sonst wie. Also alles so Funktionen, die es aus meiner Sicht nicht bräuchte, wenn der CMO seinen Job richtig macht.  #00:02:25-0# </w:t>
      </w:r>
    </w:p>
    <w:p w14:paraId="2CE6681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1E3313C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Ich sehe schon, wir müssen mal irgendwie auf der Konferenz eine halbe Stunde haben, da das sehe ich doch sehr ähnlich. Marketing jetzt für die Arbeit habe ich definiert, alles was an der Schnittstelle zu einem Kunden passiert.  #00:02:41-6# </w:t>
      </w:r>
    </w:p>
    <w:p w14:paraId="288B0E6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9B3DC4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#00:02:43-7# </w:t>
      </w:r>
    </w:p>
    <w:p w14:paraId="04169AB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23A08F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Also sei es kommunikativ, sei es in der Interaktion, in der Darstellung von Produkten et cetera. Also da ist auch viel dabei, was normalerweise in Firmen dann unter Service oder Sales-Funktion auch subsumiert wird.   #00:02:56-5# </w:t>
      </w:r>
    </w:p>
    <w:p w14:paraId="3776C53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277E48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gut, da kommen wir auf jeden Fall relativ nah, ja. #00:02:58-9# </w:t>
      </w:r>
    </w:p>
    <w:p w14:paraId="2C8624C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13E6A3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Genau. Und dann gibt es natürlich noch das, was Sie angedeutet haben. Gibt es noch einen deutlich größeren Raum, den ich auch da sehe, ja, aber jetzt für die Arbeit ist der nicht ganz so relevant, von daher habe ich das ein bisschen eingeschränkt. Von meiner Seite dann die nächste Frage, welche Anwendungsgebiete von künstlicher Intelligenz im Marketing, nach der Definition, die ich Ihnen gerade gegeben habe, sehen Sie denn aktuell oder in naher Zukunft?  #00:03:24-8# </w:t>
      </w:r>
    </w:p>
    <w:p w14:paraId="427DC47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DE6755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Also im Prinzip über den ganzen Customer Life Cycle. Also das was ich jetzt bei Ihnen verstanden habe, also Sie haben es ja schon ein bisschen eingeengt, aber es umfasst den gesamten Kundenlebenszyklus oder Customer Life Cycle und der beginnt von der Kundengewinnung über die Kundenbindung, Cross and Upselling bis zu Churn Prevention. Und in all diesen Bereichen über den Kundenlebenszyklus vertrieblicher Art, sage ich jetzt mal, und nicht so sehr Service-mäßig, gibt es jetzt in jedem einzelnen Schritt Einsatzmöglichkeiten für künstliche Intelligenz und wir haben sowohl bei meinem alten Arbeitgeber das bereits über den ganzen Lifecycle eingesetzt und sind bei meinem neuen Arbeitgeber gerade dabei, Use Cases für den gesamten Customer Life Cycle aufzubauen. Also das heißt, wir installieren gerade die Basisinfrastruktur, die man braucht, also technologischer Art und haben Use Cases über den gesamten Customer Life Cycle.  #00:04:20-1# </w:t>
      </w:r>
    </w:p>
    <w:p w14:paraId="3D31B88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781903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Das finde ich spannend, da würde ich jetzt vielleicht die nächsten Fragen genau auf den Prozess / Sie sind ja jetzt ein knappes Jahr in Ihrer Rolle, stimmt das?  #00:04:27-6# </w:t>
      </w:r>
    </w:p>
    <w:p w14:paraId="0086D1D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4F2D1DF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genau, bald anderthalb Jahre im Juni.  #00:04:30-4# </w:t>
      </w:r>
    </w:p>
    <w:p w14:paraId="10E3660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ECEAD1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Ah, okay. #00:04:32-8# </w:t>
      </w:r>
    </w:p>
    <w:p w14:paraId="59D2C67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0615646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Zeit rast, ja.  #00:04:33-7# </w:t>
      </w:r>
    </w:p>
    <w:p w14:paraId="7DB8B53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20C6F2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Ja, absolut. Dann wäre so für mich die Frage, wo kommen die Impulse jetzt bei Ihrem neuen Arbeitgeber her künstliche Intelligenz im Kundenlebenszyklus einzusetzen?  #00:04:46-9# </w:t>
      </w:r>
    </w:p>
    <w:p w14:paraId="2211B86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1CDB79C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Also die ersten Impulse zu dem Thema, die sind natürlich in so einem Versicherungsunternehmen schon lange, lange dagewesen, weil man in dem ganzen Bereich Underwriting, Schadensbegrenzung und so weiter, lange schon hochkarätige Technologien einsetzt und künstliche Intelligenz jetzt kein Fremdwort war und ist. Da gibt es auch diverse Use Cases im gesamten Haus schon im Bereich Delta Analytics. Der Impuls Data Analytics im Sinne von analytischem CRM im Marketing einzusetzen, kam von mir.  #00:05:21-8# </w:t>
      </w:r>
    </w:p>
    <w:p w14:paraId="2ADC33B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5CB7EA1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Und wie sind Sie das angegangen? Sie haben jetzt schon angedeutet, Sie haben ein paar Use Cases gefunden. Können Sie mal beschreiben, wie Sie auf die Use Cases gekommen sind?  #00:05:32-3# </w:t>
      </w:r>
    </w:p>
    <w:p w14:paraId="169B3CB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5C74BDE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Naja, also eigentlich relativ einfach. Also erstmal in der Tat also ich die Bestandsaufnahme in der [Organisation] hat man eben festgestellt, dass da noch einiges zu tun ist, um den gesamten Kundenlebenszyklus marketingtechnisch zu bearbeiten. Die [Organisation] hat im Schwerpunkt, wenn Sie so wollen, in den vergangenen Jahren, also ein bisschen off the records, nicht wirklich Marketing gemacht, sondern eher Vertriebsunterstützung. Und das nicht weil die doof sind bei der [Organisation], sondern weil die einfach so erfolgreich einfach im Verkauf sind, dass es einfach gereicht hat die Vertriebswege zu unterstützen. That´s it und damit haben sie Jahr für Jahr Rekordergebnisse erzielt. Und ich habe die Position natürlich/ also ich bin eben kein Versicherungsmensch oder Versicherungskauffrau oder so etwas, sondern Marketer durch und durch und ich habe von vornherein gesagt, wir müssen den gesamten Kundenlebenszyklus im Marketing neu betrachten. Und wenn Sie den Kundenlebenszyklus, jetzt jenseits von künstlicher Intelligenz, eben betrachten, dann ist der relativ simpel. Wir wollen im Marketing neue Kunden gewinnen, wir wollen die bestehenden besser bearbeiten. Also Stichwort Cross- und Upselling und wir wollen gucken, dass hinten keine weglaufen. Also im Prinzip kommen da schon diese drei Kern-Use Cases sowieso schon auf die Agenda und dann kann man sich eben überlegen, okay, wie kann ich diese Kern-Use Cases datenunterstützt mit technologischen Möglichkeiten und eben bis hin zu künstlicher Intelligenz, ja, verbessern. Und sage mal, wir haben bei der [Organisation] acht Millionen Kunden. Die kann man natürlich nicht mehr persönlich kennen. Auch die Vertriebswege oder die Kollegen im Vertrieb können nicht mehr alle Kunden kennen, die kennen vielleicht so, ja, die Top zehn Prozent und die anderen eben nicht und da helfen eben genau diese Mechanismen. Und insofern haben wir, also auf Basis der strategischen Ausrichtung des Marketings, die Use Cases gefunden und natürlich auch auf Basis von errechneten Business Cases. #00:07:28-0# </w:t>
      </w:r>
    </w:p>
    <w:p w14:paraId="05A5173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29784E7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Und ganz am Anfang, welches Verständnis von künstlicher Intelligenz haben Sie vorgefunden im Marketing?  #00:07:34-1# </w:t>
      </w:r>
    </w:p>
    <w:p w14:paraId="076792B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2B7320C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Keins (beide lachen). Also das war einfach nicht Thema. Also im Prinzip sind die insbesondere / also der Hauptvertriebsweg in der [Organisation] sind die Banken und die sind massiv unterstützt worden in ihrem Tun, aber eher klassisch. Also mit Broschüren, mir Rechnern, mit Material, mit Landing Pages und so weiter, auch mit POS-Sachen und so weiter und das Thema datenbasierte Kundengewinnung, Cross- und Upselling oder Churn Prevention ist nicht auf der Agenda gewesen. Was natürlich schon auf der Agenda war, war ein CRM-System, aber auch eher zum Support der Vertriebswege. Also wenn Sie so wollen, ein Display, mit dem der Außendienstkollege einfach besser arbeiten kann, was anwenderfreundlich ist und so weiter. Das Projekt hat auch schon existiert und ich habe gesagt, naja, das ist ja schon schön, wenn der eine schöne Oberfläche hat, aber noch schöner wäre es, er würde dort auch Real Time hergeleitete Next Best Offers eben sehen. Und das geht eben nur mit einem analytischem CRM, wenn Sie so wollen, eben auch mit Mechanismen des Machine Learnings und der künstlichen Intelligenz.   #00:08:47-2# </w:t>
      </w:r>
    </w:p>
    <w:p w14:paraId="7ABD975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5664842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Sie haben gerade eben schon gesagt, abgeleitet aus der Marketingstrategie, woraus wird das abgeleitet? Ist zum Beispiel künstliche Intelligenz Teil der Marketingstrategie? #00:08:58-4# </w:t>
      </w:r>
    </w:p>
    <w:p w14:paraId="692FB7F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6B0939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auf jeden Fall. Also ich sage mal, alles was wir tun, zahlt auf bestimmte Ziele ein und die Ziele wiederum wurden abgeleitet von der Strategie des Hauses. Und ich sage mal, das kann man alles nachlesen, also insofern kein Geheimnis. Die übergeordnete Strategie der [Organisation] heißt Wachstum durch Wandel. Das heißt, das Unternehmen möchte sowohl im Bestand als auch im Neu wachsen. Hat sich da auch recht ambitionierte Ziele gesetzt und wenn man dann reinschaut, dann stellt man fest, dass rein, also wenn man nur auf die Bestandskunden gucken würde, also die acht Millionen Kunden und die wirklich veredeln würde, dass man die Ziele nicht erreicht. Also das heißt, man kann daraus direkt schließen, man braucht auch neues Potenzial vom Markt und man muss gucken, dass hinten nicht irgendwelche guten Kundenverbindungen eben flöten gehen. Also das heißt, aus den Unternehmenszielen lassen sich ganz schnell letztlich die Marketingziele ableiten und aus denen wiederum natürlich dann die, ja, die Tools oder die Themen, die man einbaut und künstliche Intelligenz ist eins davon, um eben die Kunden besser zu bedienen letztlich. Mehr davon zu gewinnen, sie besser zu veredeln und zu gucken, dass sie hinten nicht wieder gehen.  #00:10:16-0# </w:t>
      </w:r>
    </w:p>
    <w:p w14:paraId="1F1A9EB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5B476EF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Jetzt würde ich mal vermuten, dass die Lücke, so wie Sie auch beschrieben haben, wie das Marketing früher war, die Lücke zu dem, was die Ambition ist, relativ groß. Wie führen Sie die Organisation da hin? Weil das eine sind natürlich inhaltliche Themen, das andere ist aber auch, sage ich mal, einen Gesamtblick für die Mission, für die Strategie zu entwickeln? #00:10:43-9# </w:t>
      </w:r>
    </w:p>
    <w:p w14:paraId="5E78616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4B3C9EC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Na ja, das ist wie in jedem Veränderungsprozess, also die gute Botschaft ist, dass, ja, so irgendjemand mal in der Presse geschrieben hat, dass die [Organisation] ein Hidden Champion ist und es stimmt wahrscheinlich. Also in vielen Themen haben wir durch unsere Vorstände viele spannende Digitalisierungsthemen schon auf der Agenda gehabt, schon angestoßen gehabt. Viele Visionen waren eben auch schon da. Gehapert oder hapern tut es, wie in den meisten Unternehmen, weniger an einer Erkenntnis als eben an der Umsetzung. Und ich sage mal, da bin ich dafür auch bekannt, dass ich halt Walk the Talk mache, also die Sachen, die gemacht werden müssen, die will ich nicht nur konzeptionell auf die Straße bringen, sondern tatsächlich auch in der Umsetzung und das setzt natürlich eine ganze Menge Schritte voraus. Also neben dem Thema, dass Sie für so Großprojekte wie analytisches CRM, da sprechen wir ja von Millionenbeträgen, die ein Unternehmen da investieren muss, um überhaupt die Basisinfrastruktur aufzubauen, also es heißt, Sie müssen natürlich im (Akkord? #00:11:52-3#)management erfolgreich sein. Also das heißt, es braucht die Investitionsentscheidungen im Unternehmen da, dafür muss das Unternehmen Ihnen erst mal natürlich glauben, A dass Sie recht haben, B, dass Sie es auch umsetzen können, C, dass Sie es in Time und in Budget hinbringen und D, dass der Business Case auch aufgeht. Und dann müssen Sie natürlich in der Organisation die Voraussetzungen dafür schaffen. Also in meinem Fall habe ich das gesamte Marketing umstrukturiert, eben von einer vertriebsunterstützenden Einheit hin zu einer ganzheitlichen Marketingorganisation. Das geht in der Struktur auch relativ fix. Damit haben Sie aber natürlich noch nicht die Skills an Bord, die Sie brauchen. Also es heißt, es geht dann weiter mit dem Thema, wie schlaue ich meine Leute auf, wen kann ich wofür einsetzen, wo muss ich aber auch natürlich extern mir Skills rekrutieren. Stichwort Data Analytics gab es überhaupt nicht vorher. Ich habe eine ganz eigene Abteilung für Costumer Intelligence und CRM aufgebaut, also komplett auch neu in der Führung besetzt und rekrutiere da auch nach wie vor. Also es heißt, Sie haben verschiedentliche Schritte, die Sie natürlich gehen müssen, in der Überzeugung der Geldgeber, also der Vorstände letztlich und in der gesamten Struktur und Umsetzung, damit so etwas auch auf die Straße kommen kann und da sind wir mitten drin. Die Investitionsentscheidung ist aber durch, also (lachen) insofern.  #00:13:21-1# </w:t>
      </w:r>
    </w:p>
    <w:p w14:paraId="6FA5132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2ADBF87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Das ist schon mal gut. #00:13:21-6# </w:t>
      </w:r>
    </w:p>
    <w:p w14:paraId="53D6A88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D0CBDC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Wir arbeiten (unv.).  #00:13:24-0# </w:t>
      </w:r>
    </w:p>
    <w:p w14:paraId="1CD8661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4D227A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Und nach welchen Kriterien rekrutieren Sie? Also ich frage jetzt weniger nach so fachlichen Kriterien, sondern was ist Ihnen wichtig in der Phase des Unternehmens? Was der Mitarbeiter mitbringen muss?  #00:13:34-6# </w:t>
      </w:r>
    </w:p>
    <w:p w14:paraId="7D47DF3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494B785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also das ist eigentlich egal, wen ich rekrutiere. Also natürlich die Fachlichkeit, das ist ja die Grundvoraussetzung, aber wir suchen im Schwerpunkt bei mir im Team Leute, die bereit sind eine Lernkurve zu gehen. Also wir suchen gar nicht unbedingt Leute, die überall fertig sind und dann auch glauben, sie sind schon fertig, sondern wir suchen eher Leute, die Bock haben sich kontinuierlich weiter zu entwickeln, sich auf neues einzulassen. Wir suchen auch Leute die resilient sind, eine hohe Frustrationstoleranz haben, weil natürlich produziert man auch mal für die Tonne und wir sind ja auch in einer politischen Gemengelage, in so einer [Organisation], wo man natürlich auch nicht immer alles ganz so machen kann, wie man es vielleicht idealtypisch machen würde. Also es heißt, ich brauche Leute, die Lust auf so etwas haben, die sich nicht vom ersten Gegenwind irgendwie einschüchtern lassen, die gleichzeitig aber auch wissen, wie eben so, ich sage jetzt mal, Konzernstrukturen sind. Dass man nicht mit dem Kopf durch die Wand kann. Sowas ist im Prinzip egal wen man sucht und vom Fachlichen her sind es natürlich momentan im speziellen die Analytic Skills, das kann halt ein normaler Marketer jetzt nicht. Also ich bin vom Hintergrund Sozialwissenschaftler, ich kann schon relativ viele Sachen beurteilen, aber ich könnte Ihnen jetzt hier nicht neuronale Netze programmieren. Also das wäre dann, also bei aller Freundschaft, ich glaube, das könnte ich auch nicht mehr lernen und da braucht man halt schon auch Mathematiker und Menschen, die das können, ne?   #00:15:03-6# </w:t>
      </w:r>
    </w:p>
    <w:p w14:paraId="6F541AA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088EBD2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Und können Sie die Weiterbildungsbedarfe bei den bestehenden Mitarbeitern beschreiben?  #00:15:08-8# </w:t>
      </w:r>
    </w:p>
    <w:p w14:paraId="66FC38C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51BAE9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in Summe natürlich überhaupt erst einmal die ganzheitliche Denke, was ist Marketing? Also eben jenseits von bunte Bildchen. Also das ist eine Herausforderung eigentlich für den gesamten Beritt, einfach zu sagen, Marketing ist etwas was auch messbar ist. Marketing ist etwas, was einen ökonomischen Impact hat, das macht vielen Menschen natürlich auch Sorge, weil klar, wenn ich mich rauslehne, und ich tue das, und ich verspreche dem Vorstand entsprechende Kundenzahlen oder entsprechende Cross- und Upselling-Quoten oder, oder, oder, dann muss ich die auch liefern und werde dann danach gemessen. Also insofern ist da schon viel Veränderungsbedarf, dass die Kollegen da jetzt nicht immer Angst haben, wenn in ihrer Zielvereinbarung irgendwie mal eine Zahl drinsteht, vorher stand halt drin, keine Ahnung, veröffentliche zehn Flyer oder so, das kann man halt viel besser beeinflussen und das ist bei anderen Sachen natürlich nicht mehr so der Fall, wenn man da End-to-End halt auch in die Verantwortung geht. Und vom Skillset her, ja klar, also neben den Hardcore Skills, die man nicht wirklich lernen kann, sondern wo man rekrutieren muss, müssen wir alle logischerweise im digitalen Spielfeld täglich dazulernen, weil sich das ja auch täglich letztlich irgendwie ändert, ohne dass man das Alte alles wegschmeißen muss, ne? Also das braucht man eben auch, also es ist so eine Mischung.  #00:16:29-8# </w:t>
      </w:r>
    </w:p>
    <w:p w14:paraId="4205D7C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534EAE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Und welche konkreten Maßnahmen gibt es für die bestehenden Mitarbeiter?  #00:16:36-6# </w:t>
      </w:r>
    </w:p>
    <w:p w14:paraId="0A247D6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4ECB2D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Naja, also das geht natürlich nicht alles auf einmal. Also Sie haben es ja selber gerade gesagt, im Juni, nein, ich glaube im Juli, bin ich irgendwie anderthalb Jahre da. Also ich habe jetzt erst einmal in einem Affenzahn die ganzen Sachen umstrukturiert, dann muss sich das natürlich erst einmal setzen. Also das heißt, die Führungskräfte müssen erst einmal in Place sein. Es sind ja unter mir / ist eine Ebene leitender Angestellter, also das heißt, da kann und will ich nicht alles vorgeben, sondern die finden sich halt ebenfalls. Es müssen Themen erst einmal übergeben werden und wir sind jetzt eben dabei tatsächlich so die, neben dem Rekrutieren, die ersten breiten Schritte eben auch zu machen für, ja, nicht nur für einzelne Stücke des Teams, sondern für größere Teile des Teams im Digitalbereich und das sind dann eher so Dinge, die wir individuell stricken. Also das heißt, wir machen irgendwelche Deals mit, keine Ahnung, ob das jetzt Facebook, Google, Salesforce, also mit Dienstleistern, mit denen wir arbeiten, versuchen die halt auch zu nutzen, dass die unsere Leute so ein bisschen aufschlauen. Und das kann man halt sehr breit anlegen, dass es für jeden was bringt, aber eben auch tiefgehend machen, für die, die gezielt dann damit arbeiten müssen. Und weil Sie es gerade / also in dem ganzen künstliche Intelligenz oder CRM-Umfeld, brauchen wir im Schwerpunkt Leute, die Salesforce verstehen und im Schwerpunkt Leute, die SAS verstehen und mit SAS auch arbeiten können und da bieten wir natürlich auch dann eben die entsprechenden Schulungen und Co. an. Ja? #00:18:04-9# </w:t>
      </w:r>
    </w:p>
    <w:p w14:paraId="7794A4D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1C84865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Sie haben jetzt schon die Umstrukturierung angesprochen, mich interessiert so vor allem, welche Situation im Datenmanagement haben Sie vorgefunden und wie sind Sie da in der Neustrukturierung vorgegangen?  #00:18:20-8# </w:t>
      </w:r>
    </w:p>
    <w:p w14:paraId="2321FD3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9FCD3E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Also schlimmer geht immer, sagt man, also es ist schon ziemlich schlimm. Also die Datenbasis ist, ja, schon so, dass man noch ganz viele Hausaufgabe machen muss. Also das muss man halt sehr klar sagen, also es ist und zwar auf unterschiedlichsten Ebenen. Also das ist zum einen auf der technologischen Ebene, wo man tatsächlich auch technologisch noch Daten ziellos und Datentöpfe hat, die nicht miteinander sprechen, bis hin zu, dass eine Single Source of Truth fehlt. Also dass Daten doppelt oder dreifach irgendwo abgelegt sind und man nicht genau weiß, wo sind denn jetzt die Basisdaten. Bis hin zu eben, also eben neben dem Technologischem natürlich auch zum Thema Datenfreigabe, also wie viele Opt-Ins hat man? Respektive wie wenige hat man? Dann ganz banale Sachen. Wie viele Menschen kann man überhaupt womit kontaktieren? Also jenseits eines Papierbriefs, ne? Also wie viele E-Mail-Adressen habe ich? Handynummern für potentiell WhatsApp oder was auch immer man machen will. Also das heißt rund herum, um das ganze Datenthema, gibt es jede Menge Hausaufgaben technologischer Art. Changemanagement, Datenerfassung, Datenspeicherung, Datenablage, Freigabesysteme, Ängste natürlich im Vertrieb. Was macht denn die Zentrale, wenn ich meinem Kunden eine Werbeeinwilligung abluchse? Macht die dann was Böses damit? Also da ist an jeder Stelle was zu tun, kann man so sagen, Und das Ganze hat natürlich auch einen Hintergrund, auch wieder der gleiche, den ich vorher genannt habe, wenn ein Unternehmen so erfolgreich ist, hat es sich nicht unbedingt um Werbeeinwilligungen geschert. Und was das Thema Systeme, Technologie und Co. angeht ist natürlich die [Organisation] ein hoch komplexes Konstrukt. Wir haben natürlich ganz, ganz viele Tochterunternehmen auch aus regulatorischen Gründen müssen Lebensversicherungen beispielsweise getrennt in einem anderen Unternehmen sein und so haben Sie natürlich ganz, ganz viele Daten-Silos, wenn Sie so wollen, aber für die Kundenreise müssen Sie Zugriff auf alles haben. Also da gibt es noch eine ganze Menge zu tun.  #00:20:30-7# </w:t>
      </w:r>
    </w:p>
    <w:p w14:paraId="2359BDA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44CD71C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Können Sie mal die Zusammenarbeit mit der IT-Abteilung, gerade in Bezug auf Datenmanagement beschreiben?  #00:20:38-5# </w:t>
      </w:r>
    </w:p>
    <w:p w14:paraId="1891DAE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2E875E9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Also wir haben von vorn herein und das ist so eines der Learnings für die Themen, die mich auch umtreiben, wir haben von vorn herein das Projekt zweigleisig aufgesetzt. Also jetzt rein der Aufbau, das Thema Data Analytics im Marketing ist ein Gemeinschaftsprojekt zwischen IT und Marketing, das aus dem Learning, auch aus meinem alten Arbeitgeber, man kann sowas nicht singulär von einer Seite anstoßen, das kann man nicht gewinnen in so einem Konzern, sondern man muss das von beiden Seiten wollen. Das heißt, die Paten sind auch der IT-Vorstand und der Vertriebsvorstand für dieses Thema und das ist schon der erste Schritt, glaube ich, zu einem Erfolg, weil einfach die beiden Seiten an einem Strang ziehen. So, jetzt bin ich da quasi, wenn Sie im Organigramm gucken, der Unterstrichene, also der Verantwortliche, also wenn es schiefläuft, dann bin ich schuld, aber am Ende machen wir es eben gemeinsam. Und ich sage mal, das gilt für all die Themen. Wir haben in der [Organisation] auch mittlerweile ein eigenes Dateneigentümergremium in die Wege geleitet. Haben den Kollegen damit beauftragt das Thema Datenqualität für das ganze Unternehmen zu optimieren, weil es ja nicht nur im Marketing von Relevanz ist, sondern Sie können es sich ja auch vorstellen, wenn irgendwie Daten-Silos sind oder es keine Single Source of Truth gibt und man potenziell Dinge doppelt macht, das hat auch was beim Schaden zu tun oder beim Beitragseinzug oder beim Service können dann auch Sachen schief laufen. Also das heißt, wir haben auch mit unterstützt so ein Gremium aufzusetzen und haben da eine engste Zusammenarbeit, also zwischen den Fachbereichen der IT und eben auch uns aus dem Kundenressort letztlich. #00:22:20-7# </w:t>
      </w:r>
    </w:p>
    <w:p w14:paraId="1A452AD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A8A2FD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Wie haben Sie das denn geschafft, dass die beiden Vorstände zusammen sagen, okay, wir müssen das gemeinsam unterstützen?  #00:22:28-6# </w:t>
      </w:r>
    </w:p>
    <w:p w14:paraId="525AE10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037724F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also zum einen habe ich da sicherlich Glück mit meinem Chef jemanden zu haben, der sehr offen ist und zum anderen hat mir persönlich sicherlich meine Expertise aus der Vergangenheit geholfen. Ich meine, die [Organisation] hat ja wahrscheinlich auch einen Grund gehabt, warum sie jemanden von außen auf die Position daraufgesetzt haben. Sie hätten ja auch von innen, so wie sie es die letzten Jahre gemacht haben, besetzen können. Also ich glaube, mein Vorgänger war 15 Jahre oder so auf dem Posten und so einen echten Marketer haben die da auch vorher noch nicht daraufgesetzt gehabt, sondern halt eher einen Vertriebskollegen. Also das heißt, mir persönlich kam zu Gute, dass ich eine Erfahrung in Track Record hatte, dass ich so ein CRM System schon aufgesetzt habe und auch die ersten erfolgreichen, messbaren, also businessrelevanten Use Cases vorweisen konnte. Und insofern hat man in den Gesprächen dann halt auch ein besseres Standing bei den Vorständen und wie gesagt mir hilft es, dass mein Chef das eben ähnlich sieht und da auch einen kooperativen Stil fährt und ja, so hat es am Ende geklappt, dass da beide an einem Strang ziehen.  #00:23:30-8# </w:t>
      </w:r>
    </w:p>
    <w:p w14:paraId="0CD2727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007D614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Sie haben schon ganz am Eingang jetzt erwähnt, dass der Vorstand durchaus schon frühzeitig sich dem Thema Digitalisierung unter all den Beschränkungen angenommen hat. Wenn ich das so richtig interpretiert habe, was macht dann diesen Vorstand / was hebt ihn vielleicht ein Stück weit ab von vielleicht anderen, die da nicht so früh dran waren?  #00:23:55-5# </w:t>
      </w:r>
    </w:p>
    <w:p w14:paraId="6509767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711E03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Ah, ich weiß gar nicht. Früh, spät, das ist immer so eine Sache. Also ich glaube, in ganz vielen Unternehmen ist das gar nicht so wahnsinnig, ich habe es schon vorher gesagt, so ein Erkenntnisproblem. Sondern in vielen Unternehmen hat man eher ein Umsetzungsproblem. Das gibt es auch in der [Organisation] und das hat zumeist auch was mit Priorisierung zu tun, weil man halt nicht alles gleichzeitig irgendwie hinkriegt und so. Also ich glaube, ja, der eine Vorteil ist sicherlich, dass das Vorstandgremium der [Organisation] also noch gar nicht so lange in der Konstellation da ist, dass dort Leute drauf sind, die eben auch offen sind für das was, ich sage jetzt mal, für die nächsten hundert Jahre der [Organisation]-Geschichte irgendwie relevant ist und nicht nur für das was davor relevant ist. Ansonsten ist die [Organisation] jetzt wahnsinnig viel schneller als irgendwie der Rest? Das würde ich so nicht sagen. Also insgesamt, wenn ich das so immer beurteilen kann, ist die Finanzdienstleistungsbranche bei den ganzen Themen Data, Digitalisierung, nicht wirklich vorne dran. Die Versicherungsbranche ist noch weiter, also ich komme ja aus einer Bank, die ist wahrscheinlich schon fünf Jahre hinter dem Markt und so die Versicherungsunternehmen sind noch mal ein paar Jahre hinter dem Markt, also das wir da so wahnsinnig weit vorne sind, das würde ich nicht behaupten wollen. Aber ich sage jetzt mal, für ein Unternehmen aus der Finanzdienstleistung mit der Konstellation wie das jetzt eben bei der [Organisation] der Fall ist, ist es schon in der Branche insofern relativ schnell, weil wir aus dieser Gemengelage eines Verbunds eben nicht ganz so frei agieren können, wie, keine Ahnung, irgendwie ein eigenständiges Unternehmen. So, also das ist eine schwierige Sache. Also ich würde nicht sagen, wir sind wahnsinnig viel schneller, aber ich sage mal, ich glaube, wir sind jetzt zumindest sehr konsequent und wir können aus einer Position der Stärke eben jetzt investieren und stehen nicht irgendwie mit dem Rücken an der Wand wie so manch anderes Unternehmen. #00:25:47-9# </w:t>
      </w:r>
    </w:p>
    <w:p w14:paraId="43D3530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1D25247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Wo holen Sie sich denn extern Unterstützung oder mit welchen Partnern arbeiten Sie im Marketing zusammen rund um das Thema, ich sage mal, Data Driven Marketing und künstliche Intelligenz? #00:26:03-0# </w:t>
      </w:r>
    </w:p>
    <w:p w14:paraId="34F4927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25A2CF2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B: Naja, also ich habe ja vorher schon ein paar Player genannt. Wir haben als technische Dienstleister auf der einen Seite Salesforce und auf der anderen Seite Saas. Salesforce eher für den Customer Experience Teil, Saas eher für den analytischen. Beide sind Marktführer in dem was ich gerade genannt habe. Salesforce für letztlich die Experience, Saas ist nach wie vor, gemäß Gartner Quadrant deutlich vor Salesforce, was den analytischen Teil angeht. Also das heißt, wir haben uns im Prinzip wirklich die Top Player am Markt ausgesucht für das Thema. Ich will es gar nicht verhehlen, auch aus dem Grund, weil ich mit beiden auch praktische Erfahrungen schon hatte und eben insofern auch gewusst habe, was man bekommt. Und für die Implementierung der Basisinfrastruktur haben wir jetzt natürlich auch noch weitere Dienstleister an Bord, also jetzt in dem Fall dazu ist beispielsweise (unv.</w:t>
      </w:r>
      <w:r w:rsidRPr="00A027AA">
        <w:rPr>
          <w:rFonts w:eastAsiaTheme="minorEastAsia" w:cs="Arial"/>
          <w:sz w:val="16"/>
          <w:szCs w:val="16"/>
          <w:lang w:eastAsia="zh-CN" w:bidi="hi-IN"/>
        </w:rPr>
        <w:t xml:space="preserve"> </w:t>
      </w:r>
      <w:r w:rsidRPr="00A027AA">
        <w:rPr>
          <w:rFonts w:eastAsiaTheme="minorEastAsia" w:cs="Arial"/>
          <w:color w:val="000000"/>
          <w:sz w:val="16"/>
          <w:szCs w:val="16"/>
          <w:lang w:eastAsia="zh-CN" w:bidi="hi-IN"/>
        </w:rPr>
        <w:t xml:space="preserve">#00:27:01-8#) da mit noch dabei, die eben dann bei der Implementierung der technischen Lösungen dann auch helfen. Was das Thema Unternehmensberatung angeht, also uns da nochmal beraten zu lassen, wie das sein muss, das haben wir nicht gemacht vor dem Hintergrund, dass A, ich persönlich eine jahrelange Expertise in dem Bereich habe und mein Abteilungsleiter, der das Thema jetzt verantwortet, ebenfalls. Also auch sehr gezielt verzichtet auf weitere Beratung. Es war, bevor wir gekommen sind, eine ganze Menge Beratungshäuser an Bord, ehrlicherweise nicht so besonders zielführend.  #00:27:43-2# </w:t>
      </w:r>
    </w:p>
    <w:p w14:paraId="71F18CF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5AB9C75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Gibt es rund um, ich sage mal, die Stichwörter Digitalisierung, künstliche Intelligenz unternehmensweit eine begleitende Kommunikation oder ein Programm? #00:27:58-3# </w:t>
      </w:r>
    </w:p>
    <w:p w14:paraId="2421CFF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4035064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Ja, also mehrere. Also es gibt in der [Organisation] ja einen Bereich, der sich um digitale Transformationen kümmert. Dort werden auch so die Initiativen gebündelt, was aber nicht heißt, dass die nur von dort getrieben werden, sondern im Prinzip können sie aus unterschiedlichen Strängen des Unternehmens kommen, aber sie werden quasi zusammengeführt in dem Strang und man berichtet dann darüber. Also sowohl nach oben, also in die Vorstandsgremien oder in die [Organisation]-Gremien oder was es sonst noch so alles gibt, aber eben auch in der Kommunikation. Also das heißt, immer wenn es dort Fortschritte gibt, dann wird da natürlich auch nach innen entsprechend kommuniziert. #00:28:41-4# </w:t>
      </w:r>
    </w:p>
    <w:p w14:paraId="4D3DFAA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5DC5A8F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Gut, vielen Dank. Jetzt habe ich noch ein, zwei Fragen. Wenn Sie so die letzten drei Jahre mal Revue passieren lassen, welche Entwicklungen rund um das Thema künstliche Intelligenz im Marketing haben Sie wahrgenommen? #00:28:59-0# </w:t>
      </w:r>
    </w:p>
    <w:p w14:paraId="02F0E75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6EE726D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Ach, in den letzten zwei, drei Jahren? Also ich meine, natürlich sprießen die Technologien und Möglichkeiten wie Pilze aus dem Boden, aber Sie haben es ja selber schon so ein bisschen angedeutet, die Krux liegt daran es auch zu tun und da hat sich in den letzten zwei, drei Jahren, also was ich erlebe, in vielen Marketingbereichen und oder Abteilungen nicht so wahnsinnig viel getan. Und wenn man sich dann die Frage stellt, warum, dann würde ich da mehrerlei Sachen konstatieren. Zum einen in der Tat, verstehen sich viele Marketers eher als Kommunikatoren und haben mit IT-Themen nicht am Hut. Wollen es auch teilweise nicht haben oder wurden so in diese Ecke halt gedrängt. Wenn Sie gucken, wer wurde in den letzten Jahrzehnten CMO? Also im Schwerpunkt, wenn Sie da mal rauf gucken, sind das Kreative oder Journalisten. Also das heißt, entweder sie haben irgendjemand rekrutiert aus einer Werbeabteilung oder irgendwie einer, der halt vorher beim Handelsblatt oder bei der FAZ oder irgendwie sowas war. Und das meine ich überhaupt nicht despektierlich, das sind Leute mit ganz hochkarätigen Skills, aber nicht mit Skills in Projektmanagement, IT und auch weniger marketingstrategischen Fragestellungen. Sondern die können halt, wenn sie Leiter Unternehmenskommunikation sind entweder extrem gut natürlich die Pressearbeit machen, weil sie natürlich genau wissen, was da gebraucht wird oder auch Lobbyarbeit und und und. Oder extrem gut das, was früher auch immer als das Herzstück des Marketings verkauft wurde, nämlich TV-Spots. Also Werbung. So, und das Ganze dazwischen ist nicht wirklich rekrutiert worden. Und ich glaube, das beginnt halt jetzt erst, dass man vielleicht einen anderen Typus auch rekrutiert. Und ich sage mal, wenn Sie meinen Werdegang sehen, ich komme aus der Unternehmensberatung, ich war nie in einer Werbeagentur, sondern ich habe einen ganz anderen Hintergrund und damit hat man vielleicht auch einen Vorteil solche Themen irgendwie zu beurteilen. Und insofern technologisch hat sich in den letzten Jahren auch nochmal was entwickelt, aber wenn Sie in die Marketingbereiche reingucken, oft fehlt halt einfach die Basisinfrastruktur. Und ohne die Basisinfrastruktur können Sie halt nicht über irgendeinen Fancy Use Case nachdenken, weil Sie nicht mit/ also wenn jetzt mal bei uns gesprochen, weil Sie nicht mit acht Millionen Kunden händisch irgendwie Data Analytics machen können, sondern da braucht es halt einfach die Systeme. Die kosten wahnsinnig viel Geld. Sie haben sich noch nicht sofort amortisiert, logischerweise, sondern amortisieren sich vielleicht erst über fünf, sechs Jahre und da brauchen Sie erst einmal Überzeugungsarbeit. So. Und das ist nicht das typische Terrain eines Marketiers, der verkauft halt eher, keine Ahnung, den TV-Spot.  #00:31:48-8# </w:t>
      </w:r>
    </w:p>
    <w:p w14:paraId="34C97E6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310297F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Ja, wäre fast ein schönes Schlusswort. Gibt es darüber hinaus vielleicht noch etwas, was Sie mir zu dem Thema künstliche Intelligenz im Marketing mitgeben wollen? #00:31:59-7# </w:t>
      </w:r>
    </w:p>
    <w:p w14:paraId="4B8CF68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79DABFC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B: Also was kann ich da noch dazu sagen, zu all dem was ich jetzt schon gesagt habe? Also ich glaube das ist ein Thema, das überhaupt nicht mehr neu ist. Diese ganzen Analytics Themen, die kommen ja, keine Ahnung, aus den Siebzigern oder weiß ich nicht ganz genau. Also jedenfalls sind sie eigentlich schon uralt, mittlerweile lässt sich das für Marketing insofern gut einsetzen, weil die Serverkapazitäten und die Technologien soweit fortgeschritten sind, dass man es wirklich nutzen kann. Ich glaube, das Entscheidende ist, dass man es jetzt tut und das setzt eben voraus, dass man A sich traut die Investitionen zu fahren und B jemanden hat, der halt auch in der Lage ist, das auch auf die Straße zu bringen. Und das ist glaube ich, das Einzige was man dazu noch sagen kann. Also ich glaube, da braucht es keine großen Studien oder Konzepte oder wer weiß nicht was. Also man weiß, dass man den Kunden heute besser verstehen muss als vielleicht oder/ nein, nein eigentlich nicht besser, genauso gut wie früher, aber dass man das eben, wenn man viele Kunden hat, nicht mehr zu Fuß tun kann, sondern dass man dafür Technologien braucht. Und insofern ist das Entscheidende jetzt weniger irgendwie ein theoretisches Geplänkel um das Thema, sondern letztlich das Doing. Und ja, das würde ich jedem auch gerne mitgeben, glaube ich, auf den Weg: Tun und nicht drüber reden.  #00:33:18-8# </w:t>
      </w:r>
    </w:p>
    <w:p w14:paraId="5FFBFE2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r w:rsidRPr="00A027AA">
        <w:rPr>
          <w:rFonts w:eastAsiaTheme="minorEastAsia" w:cs="Arial"/>
          <w:color w:val="000000"/>
          <w:sz w:val="16"/>
          <w:szCs w:val="16"/>
          <w:lang w:eastAsia="zh-CN" w:bidi="hi-IN"/>
        </w:rPr>
        <w:t xml:space="preserve">I: Vielen Dank. #00:33:20-5# </w:t>
      </w:r>
    </w:p>
    <w:p w14:paraId="0DC42FCC" w14:textId="1243A7D6" w:rsidR="00A027AA" w:rsidRDefault="00A027AA" w:rsidP="00A027AA">
      <w:pPr>
        <w:widowControl w:val="0"/>
        <w:autoSpaceDE w:val="0"/>
        <w:autoSpaceDN w:val="0"/>
        <w:adjustRightInd w:val="0"/>
        <w:spacing w:after="0"/>
        <w:rPr>
          <w:rFonts w:eastAsiaTheme="minorEastAsia" w:cs="Arial"/>
          <w:color w:val="000000"/>
          <w:sz w:val="16"/>
          <w:szCs w:val="16"/>
          <w:lang w:eastAsia="zh-CN" w:bidi="hi-IN"/>
        </w:rPr>
      </w:pPr>
      <w:r w:rsidRPr="00A027AA">
        <w:rPr>
          <w:rFonts w:eastAsiaTheme="minorEastAsia" w:cs="Arial"/>
          <w:color w:val="000000"/>
          <w:sz w:val="16"/>
          <w:szCs w:val="16"/>
          <w:lang w:eastAsia="zh-CN" w:bidi="hi-IN"/>
        </w:rPr>
        <w:t xml:space="preserve">B: Auch wenn ich heute mal ganz viel reden durfte. (lacht)  #00:33:23-5#     </w:t>
      </w:r>
    </w:p>
    <w:p w14:paraId="488A7B88" w14:textId="77777777" w:rsidR="00A027AA" w:rsidRDefault="00A027AA">
      <w:pPr>
        <w:spacing w:after="0" w:line="240" w:lineRule="auto"/>
        <w:jc w:val="left"/>
        <w:rPr>
          <w:rFonts w:eastAsiaTheme="minorEastAsia" w:cs="Arial"/>
          <w:color w:val="000000"/>
          <w:sz w:val="16"/>
          <w:szCs w:val="16"/>
          <w:lang w:eastAsia="zh-CN" w:bidi="hi-IN"/>
        </w:rPr>
      </w:pPr>
      <w:r>
        <w:rPr>
          <w:rFonts w:eastAsiaTheme="minorEastAsia" w:cs="Arial"/>
          <w:color w:val="000000"/>
          <w:sz w:val="16"/>
          <w:szCs w:val="16"/>
          <w:lang w:eastAsia="zh-CN" w:bidi="hi-IN"/>
        </w:rPr>
        <w:br w:type="page"/>
      </w:r>
    </w:p>
    <w:p w14:paraId="041E1CC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zh-CN" w:bidi="hi-IN"/>
        </w:rPr>
      </w:pPr>
    </w:p>
    <w:p w14:paraId="2C02B72F" w14:textId="77777777" w:rsidR="00A027AA" w:rsidRPr="00A027AA" w:rsidRDefault="00A027AA" w:rsidP="00A027AA">
      <w:pPr>
        <w:widowControl w:val="0"/>
        <w:autoSpaceDE w:val="0"/>
        <w:autoSpaceDN w:val="0"/>
        <w:adjustRightInd w:val="0"/>
        <w:spacing w:after="0"/>
        <w:rPr>
          <w:rFonts w:eastAsiaTheme="minorEastAsia" w:cs="Arial"/>
          <w:color w:val="000000"/>
          <w:sz w:val="32"/>
          <w:szCs w:val="32"/>
          <w:lang w:eastAsia="de-DE"/>
        </w:rPr>
      </w:pPr>
      <w:bookmarkStart w:id="6" w:name="_Hlk84850973"/>
      <w:r w:rsidRPr="00A027AA">
        <w:rPr>
          <w:rFonts w:eastAsiaTheme="minorEastAsia" w:cs="Arial"/>
          <w:b/>
          <w:bCs/>
          <w:color w:val="000000"/>
          <w:sz w:val="32"/>
          <w:szCs w:val="32"/>
          <w:lang w:eastAsia="de-DE"/>
        </w:rPr>
        <w:t>UNTER13</w:t>
      </w:r>
    </w:p>
    <w:p w14:paraId="7F3A5DE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D30C92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Aufzeichnung starten und mit der ersten Frage beginnen. Beschreiben Sie bitte Ihre aktuelle Rolle. #00:00:06-5#</w:t>
      </w:r>
    </w:p>
    <w:p w14:paraId="53A272A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A1455A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also ich bin bei uns im Konzern zuständig für das Technologie- und Start-up-Scouting im digitalen Bereich. Das bedeutet, mein Verantwortungsbereich umfasst im Moment drei Gebiete. Das erste ist das Scouting nach Start-ups, mit denen wir entweder in einem (Venture-Client?)-Modell zusammenarbeiten können oder (unv.) (Venture-Capital-Modelle, in die wir?) investieren können. Meistens relativ frühphasig orientierte oder angesiedelte Start-ups, die Technologien haben, die noch nicht die hundertprozentige Marktreife haben, wo wir einfach wissen wollen, okay, wird das etwas für uns Relevantes, in Zukunft, oder auch nicht. Zweiter Aufgabenbereich ist dann das Prototyping von neuen Konsumententechnologien. Da machen wir sehr viel im Bereich Voice Commerce, beispielsweise, augmented Reality, connected Packaging, Chatbots, ähnliches. Und das dritte ist das Entwickeln und Bewerten von digitalen Geschäftsmodellen, weil auch wir als Konsumgüterhersteller uns natürlich die Frage stellen, inwieweit werden wir zukünftig noch unser Geld mit physischen Produkten allein verdienen können, oder inwieweit müssen wir tatsächlich in digitale Services reingehen, um darüber zusätzliche oder neue oder alternative Wertschöpfung generieren zu können. Und das ist so grundsätzlich meine Rolle derzeit. Nennt sich dann Head of digital Technology Scouting and Advisory. (lacht) #00:01:23-5#</w:t>
      </w:r>
    </w:p>
    <w:p w14:paraId="1926558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EAC444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Es steht jetzt nicht in meinem Leitfaden drin, aber ich finde die Rolle sehr faszinierend und habe ich jetzt so in meiner Interviewreihe auch noch nicht gefunden. Wie kam die zustande? #00:01:37-1#</w:t>
      </w:r>
    </w:p>
    <w:p w14:paraId="61C3697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0B31EF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Letzten Endes kam die einfach dadurch zustande, dass wir als Unternehmen ja sehr innovationslastig sind, so. Und das machen wir jetzt seit (138?) Jahren, allerdings immer im Bereich der inkrementellen Produktinnovation, ja, das heißt, wie (unv.) der neue Inhaltsstoff, der neue Wirkstoff, das neue (Fragrant?), oder was auch immer, aber rund um unser Kerngeschäft angesiedelt. Und ich bin halt bei uns im Digitalbereich sehr lange auch im E-Commerce tätig gewesen, habe selber vorher eine ganze Reihe von Start-ups gegründet, mal erfolgreich, mal nicht erfolgreich und bin irgendwann darauf gestoßen, dass sich unser Unternehmen eigentlich mit neuen Digitaltechnologien so gar nicht auseinandersetzt, vor allen Dingen nicht in irgendeiner zentralisierten Rolle, was (für ein?) großes Corporate natürlich immer relativ wichtig ist, um das effizient gestalten zu können. Und deswegen habe ich dann damals vorgeschlagen, okay, wir brauchen eigentlich jemanden, der digitale Innovationen auch managen kann. So, und dieser Vorschlag wurde angenommen. Und dann hatte ich das Glück, dass mein damaliger CMO gesagt hat: "Ja, wir haben sowas noch nie gemacht. Dann schreib doch mal eine Job Description dafür." Und so bin ich tatsächlich in die Rolle gekommen und in die Lage versetzt worden, meine eigene Job Description schreiben zu dürfen, was in der Tat in so einem Corporate-Umfeld (lachend) so ungefähr einem Sechser mit Zusatzzahl entspricht. (lacht) #00:02:48-1#</w:t>
      </w:r>
    </w:p>
    <w:p w14:paraId="12B74D1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D15F62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Schöne Geschichte. (Darauf?) komme ich auf jeden Fall nachher noch mal zurück, weil das vielleicht auch was über das Umfeld aussagt, in dem Sie tätig sind. Natürlich muss ich die Frage stellen, was verstehen Sie persönlich unter künstlicher Intelligenz. #00:03:01-8#</w:t>
      </w:r>
    </w:p>
    <w:p w14:paraId="6E91EF5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F98CCE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künstliche Intelligenz, letzten Endes, in ihrer Reinform so gibt es ja noch gar nicht, ja. Also (wir haben ja im Moment, wenn wir wirklich?) sagen würden, das menschliche Denken ersetzt durch maschinelles Denken, ja. Also in so einer Reinform haben wir das noch nicht. Wir haben Teilbereiche davon, wo wir im Prinzip Denkmuster oder Denkprozesse versuchen, maschinell zu simulieren, um darüber im Rahmen einer Entscheidungsfindung oder einer Informationsfindung tatsächlich zu Ergebnissen zu kommen. Das ist im Moment so das, wie ich es im Wesentlichen definieren würde. Es ist noch nicht die Simulation, komplett, menschlicher Denkprozesse. Also künstliche Intelligenz ist immer so ein bisschen irreführend dabei. Deswegen reden wir ja normalerweise auch eher von Machine Learning oder ähnlichen Verfahren, oder Deep Learning, solche Sachen, ja. #00:03:49-6#</w:t>
      </w:r>
    </w:p>
    <w:p w14:paraId="53F8A49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4CEE80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Vielen Dank. Wenn ich jetzt in (der?) nächsten (unv.) vielleicht mal Marketing sage, mein Marketingverständnis in der Arbeit ist alles, was in der Schnittstelle zu Kunden passiert, in der Kommunikation, in der Produktpräsentation. (Das sind?) (unv.) Themen, die in Konzernen im Sales oder im Service angesiedelt sind. Aber für mich geht es genau drum, was passiert zum Kunden hin. (Der Definition folgend?), welche Bedeutung sprechen Sie der künstlichen Intelligenz im Marketing zu? #00:04:27-6#</w:t>
      </w:r>
    </w:p>
    <w:p w14:paraId="10A8571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521110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Hat da eine enorm hohe Bedeutung, weil, der wesentliche Vorteil darin, tatsächlich maschinelles Lernen oder andere Formen der künstlichen Intelligenz einzusetzen, besteht ja im Wesentlichen in zwei Faktoren. Der erste Faktor ist (tatsächlich?) das Prozessieren von wirklich riesigen Mengen an Informationen und Daten, etwas, was wir menschlich, manuell oder mit unseren (Hausmitteln?) gar nicht könnten. Und das zweite ist natürlich diese enorme Fähigkeit zur Erkennung, auch, von verborgenen Mustern, ja, also das (Identifizieren?) von schwachen Signalen, aber eben auch das Erkennen verborgener Muster, um daraus dann entweder Prognosen abzuleiten beziehungsweise auch Analysen daraus zu ziehen. Und insoweit, dadurch, dass das Marketing in seiner heutigen Form Richtung Konsument und auch Richtung/ für uns ist Kunde immer so der Händler, enorm komplex fragmentiert und auch kompliziert geworden ist, ist es natürlich enorm wichtig, tatsächlich hier in den einzelnen Teilbereichen des Marketings tatsächlich einen Wissensvorsprung zu haben und auch eine höhere Handlungssicherheit zu (unv.). Und genau das kann tatsächlich KI im Marketingumfeld eigentlich leisten. #00:05:42-1#</w:t>
      </w:r>
    </w:p>
    <w:p w14:paraId="0097EC7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F56D19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Super, vielen Dank. Für die nächsten Fragen gibt es so zwei Routen, die wir gehen können. Die eine ist, Sie schildern mal einen konkreten Case, vielleicht aus dem Prototyping-Bereich, den Sie vorher gesagt haben, (wo Sie künstliche?) Intelligenz im Marketing angefangen haben, einzusetzen oder vorzubereiten. Oder wir bleiben eher genereller. Von daher, da wäre eher für mich die Frage, wenn Sie einen guten Case haben, oh, da kann ich ein bisschen was zu erzählen, dann würde ich die erste Route/ #00:06:09-9#</w:t>
      </w:r>
    </w:p>
    <w:p w14:paraId="20B46C1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4A2D36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also wir haben ja einiges an Cases. Man muss da, glaube ich, grundsätzlich unterscheiden, auch so, was für Sie da spannender ist, vom Thema her. Weil, wir nutzen ja KI sowohl einmal nur unterstützend, also wo es so ein bisschen im Maschinenraum eigentlich verschwunden ist. Das ist zum Beispiel beim Einsatz von intelligenten Chatbots so. Also wir haben keine gescripteten dummen Chatbots bei uns primär im Einsatz. Haben wir auch, aber jetzt in diesem Fall, den wir da haben. Sondern das ist wirklich einer, der natürliche Spracheingaben verstehen kann und der auch einen Kontext erkennen kann und ähnliches. So, das heißt, da ist die KI ja eher sowas, was im Hintergrund ist, weil das eben natural Language Processing oder natural Language Understanding (unv.). Es gibt aber auch andere Bereiche, wo wir zum Beispiel massenhaft Ratings und Reviews, also Kundenbewertungen online analysieren, um herauszufinden, worüber reden die Leute, wie reden die Leute darüber. Da ist die KI eher so im Frontend angesiedelt, ja, weil tatsächlich da der unmittelbare Nutzen sich aus ihr (ergibt. Das ist ja?) vorher eher ein indirekter Nutzen (unv.). Aber da müssten Sie dann eben auch sagen, was da für Sie spannender ist. Ich finde grundsätzlich das Entlanghangeln an konkreten Beispielen eigentlich immer etwas zielführender als das Theoretische, gerade auch, weil ich ja nun als Unternehmensvertreter mehr aus der praktischen Sicht komme. #00:07:27-7#</w:t>
      </w:r>
    </w:p>
    <w:p w14:paraId="35948FE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F614BF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(unv.) deswegen, es bewährt sich ja auch, wenn man zumindest für (eine gewisse Zeit mal an einem?) Case ein paar Fragen entlanghangelt, damit es konkret wird. Also für mich passen beide in die Definition. Dadurch, dass ich jetzt Chatbot schon hatte, würde ich eher mal das Thema Bewertungen und Feedback-Analysen mal/ (dass wir den mal vornehmen?). Vielleicht können Sie da noch mal den Anwendungsfall beschreiben. #00:07:54-2#</w:t>
      </w:r>
    </w:p>
    <w:p w14:paraId="72ABFB4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AD4982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auch hier gibt es natürlich (wie oft?) nicht nur einen Anwendungsfall, sondern derzeit tatsächlich zwei, die wir da bei uns haben. Das eine ist tatsächlich, dass wir vor rund anderthalb Jahren im Rahmen der Scouting-Aktivitäten auf ein Start-up gestoßen sind, die versprechen, massenhaft Kundenbewertungen auf Online-Portalen beziehungsweise E-Commerce-Seiten zu analysieren. So, das muss man sich so vorstellen, es gibt ja so diese großen Online-Anbieter wie Amazon, Flipkart, (unv.).com, Alibaba und so weiter und so fort. Und da hinterlassen Konsumenten hunderttausende von Kundenrezeptionen, mal sehr kurz, gutes Produkt, ja, oder taugt nichts, mal sehr ausführlich. Und für uns liegt die Herausforderung darin, dass es A, einfach zu viel Masse ist, um die überhaupt manuell alle zu sichten und dann entsprechend auch zu bewerten, beziehungsweise auch zu klassifizieren, B, dass sehr häufig so viele Worte um die eigentliche Aussage herum geschrieben sind, dass man gar nicht mehr wirklich versteht, worum geht es jetzt eigentlich dem Kunden tatsächlich da. Und genau da setzt dann die Arbeit auch dieses Start-ups an, weil die zunächst mal wirklich sagen, aufgrund der massenhaften Analyse und der Muster, die dahinter dann eben erkennbar werden, verstehen wir, in welchen Dimensionen Produkte bewertet werden. Schönes Beispiel dafür ist ein Smartphone, ja. Ein Smartphone hat auch eben verschiedene Produktdimensionen oder Features. Viele reden dann zum Beispiel über die Batterielaufzeit. Viele reden über die Kameraqualität. Die nächsten reden über die Prozessorgeschwindigkeit oder das Display. Das sind alles verschiedene Dimensionen. Das gleiche gibt es auch bei unseren Produkten, also bei Konsumgütern. Und das zweite ist dann eben, zu jeder einzelnen Dimension tatsächlich ein (Sentiment?) zu bilden, ja, wo man versucht, im Prinzip, diese Gesamtbewertung, die der Kunde abgegeben hat, dreieinhalb Sterne, daraufhin aufzusplitten, wo kommt das eigentlich her, was war jetzt wirklich der wesentliche Faktor, der zu einer Abwertung geführt hat. Es kann ja sein, dass tatsächlich dieser Kunde einfach gesagt hat, okay, Battery Life is miserable, ja. Hält halt nur einen halben Tag. Ansonsten hat er das Ding mit fünf Sternen bewertet. Aber er ist halt ein Intensivnutzer und für ihn war dieses Feature jetzt besonders wichtig. Das Ganze dann eben auch so in diesen Kontext zu rücken, war für uns da besonders wichtig. Und genau da haben wir mit diesem Start-up dann auch in dem Projekt angesetzt und einfach dann auch in Indien mal uns speziell die Kategorie Deodorants beispielsweise anzuschauen, um festzustellen, was ist eigentlich für einen indischen Konsumenten bei einem Deo wirklich wichtig, so. Das war einmal so grundsätzlich so dieses Setting, was wir da aufgesetzt haben. #00:10:36-4#</w:t>
      </w:r>
    </w:p>
    <w:p w14:paraId="58DD1E3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5DC802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Der Impuls kam, indem Sie quasi in Ihrer Rolle die Start-up-Landschaft sich angeschaut haben und gesagt haben, oh, da könnte ein interessanter Use Case herkommen. #00:10:46-5#</w:t>
      </w:r>
    </w:p>
    <w:p w14:paraId="672DABD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E26361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Ganz genau. Also in meiner Rolle als Start-up-Scout bin ich ja relativ tief so in diesem Start-up-Ökosystem auch verwoben, habe da unter anderem auch mit einem Accelerator, [Organisation], da bin ich Mentor, unterstütze also junge Start-ups. Und bei einer dieser Mentoring Sessions habe ich halt dieses Start-up aus Indien kennengelernt und gesagt, okay, das klingt für uns ganz spannend. Da würde ich gerne mal versuchen, herauszufinden, ob das für uns als Konsumgüterhersteller einen Mehrwert bietet, also weil letzten Endes wir sonst ja häufig relativ abstrakte Formen der Marktforschung betreiben, ja. Also klar beobachten wir das ganze Social Media Monitoring, den Teil, wenn Leute sich dann im öffentlichen Raum über unsere Produkte äußern. Aber ansonsten haben wir sehr häufig eine Studiosituation. Es gibt Befragungen. Es gibt Fokusgruppen, ähnliches. Tatsächlich aber auf Basis der Anwendung unserer Produkte den einzelnen Konsumenten befragen zu können, das haben wir ja so normalerweise gar nicht, auch weil es viel zu viele sind, ja. Also wir haben derzeit etwas über fünfhundert Millionen Konsumenten weltweit, ja, die unsere Produkte mehr oder minder täglich verwenden. Da kann man keine Eins-zu-eins-Beziehung aufbauen. Aber über solche Verfahren dachte ich mir, okay, das müsste eigentlich machbar sein, das klingt nach einem interessanten Konzept, habe das dann mit Kollegen aus dem E-Commerce und aus dem Marketing dann besprochen und die haben gesagt, ja, lass es uns auf jeden Fall mal probieren. So, und so kam es dann eigentlich zu dieser Zusammenarbeit da eben. #00:12:13-6#</w:t>
      </w:r>
    </w:p>
    <w:p w14:paraId="7AF6DCA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B7C2F5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können Sie die vorbereitenden Diskussionen noch mal ein bisschen beschreiben, also bis Sie gesagt haben, okay, da legen wir jetzt los und das probieren wir mit dem Start-up und intern? #00:12:25-6#</w:t>
      </w:r>
    </w:p>
    <w:p w14:paraId="1630DE7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BD36E8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klar, also wie immer in so einem Konzern stellt sich immer die Frage, so, was kommt am Ende dabei für uns raus, ja. Weil, Wissen an sich hat ja so noch keinen Wert. Sondern es geht ja um anwendbares Wissen, so. Und das Start-up selber konnte dann eben aber relativ gut (aufgrund anderer?) Cases auch aufzeigen, wie sie tatsächlich Unternehmen dabei unterstützt haben, zum Beispiel ihre Botschaften anders zu gestalten. Also eben gerade bei diesen mehr Dimensionen, wo man dann häufig versteckte Dimensionen hat, die dem Marketer zunächst mal gar nicht bewusst sind, dass die für den Konsumenten so wichtig sind, ja. Und das kann ich natürlich über so einen Weg hervorragend herausfinden. Und dann aber zu sagen, okay, wir müssen das anders fokussieren. Das war dann auch tatsächlich bei uns so, im Beispiel, weil wir zum Beispiel festgestellt haben, dass die Konsumenten in Indien ein Deodorant komplett anders benutzen, als wir das in Westeuropa tun, ja. Wir tragen das normalerweise in der Morgenroutine nach dem Duschen auf, ja, und zwar direkt auf die Haut. Das macht der Inder aber im Regelfall nicht. Der trägt es, nachdem er sich angezogen hat, komplett über die Kleidung (unv.). Deswegen ist für die auch nicht die Performance und die Wirksamkeit das Entscheidende, sondern der Duft, ja, so. Und mit dieser Erkenntnislage konnten wir dann natürlich auch intern relativ klar sagen, pass auf, so können wir noch besser unser lokales Marketing auf die jeweilige Lebensrealität und Verwendungsrealität unserer Konsumenten anpassen. Das war der entscheidende Faktor, weswegen dann sowohl E-Commerce als auch Marketing gesagt haben, so, ja, das klingt nach einer super Sache, das wollen wir auf jeden Fall mal testen. #00:14:05-9#</w:t>
      </w:r>
    </w:p>
    <w:p w14:paraId="2944B93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C8344F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wer war beteiligt, jetzt bei Ihnen intern, an den Diskussionen? Mit wem haben Sie alles gesprochen? #00:14:13-9#</w:t>
      </w:r>
    </w:p>
    <w:p w14:paraId="62FA39A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481DDA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Oh, (lachend) das ist natürlich in so einem Konzern (unv.) komplex. Also wir hatten Kollegen aus der Marktforschung dabei, um das Ganze auch methodisch bewerten zu können. Wir hatten Kollegen aus dem Bereich Data Management mit dabei, also einen Data Scientist, um dann auch zu sagen, okay, ist das auch von den Algorithmen und den Modellen (unv.), (die da eingesetzt werden?) (unv.). Wir hatten jemanden natürlich aus dem Marketing mit dabei. Wir hatten jemanden aus dem E-Commerce mit dabei. Und wir hatten jemanden aus dem (Land?) mit dabei. Also wir sind ja so ein föderalistisch strukturierter Haufen, wo immer jemand aus dem (Land?) dann auch tatsächlich dabei sein muss. Und das war tatsächlich jemand aus dem Sales-Bereich, der als Key Accounter diesen Online-Marktplatz, wo wir es dann getestet haben, betreut hat. #00:14:57-8#</w:t>
      </w:r>
    </w:p>
    <w:p w14:paraId="75206B4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7BFDA4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neben konkretem Anwendungs-Case und, sage ich mal, Business-Potenzial, welche Diskussionen gab es noch? #00:15:06-5#</w:t>
      </w:r>
    </w:p>
    <w:p w14:paraId="1624E5A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08A084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 ja, natürlich gibt es ja immer so die Fragestellungen, wo Sie/ ja, brauchen wir das? Weil, es gibt so eine gewisse Abwehrreaktion innerhalb eines Konzerns oder fast jedes Unternehmens entgegen neuen Tools, die eingesetzt werden, ja. Also nach Möglichkeit möchten wir möglichst wenige Tools im Einsatz haben. Idealerweise kommt alles aus der [Organisation]- oder [Organisation]-Landschaft. Und wenn man jetzt mit was Neuem kommt, stößt das immer erst mal so ein bisschen auf Widerstände. Die zweite große Fragestellung ist immer so, welchen Aufwand haben wir dann (tatsächlich noch?) (unv.). Weil, das eine ist ja das, was so ein Start-up verspricht, wir lassen die KI da drüber laufen, ihr (unv.) das alles und am Ende des Tages kommt ein vollautomatisiertes Ergebnis raus. Dem war nicht so. Also tatsächlich hintendran die Aufbereitung, die Interpretation, das Übertragen in präsentationsfähige Formate, da gab es die größten Schwierigkeiten. Das sind immer so Themen, mit denen man dann auch (in einem Konzern zu?) (unv.) (hat?), weil, es muss am Ende des Tages sofort anwendbares Wissen sein. Und das heißt, es muss total klar verständlich sein. Und gerade, wenn eine KI dann eben auch sehr viele Ergebnisse zutage fördert, teilweise erscheinen die auf den ersten Blick auch widersprüchlich, dann hat man natürlich da jetzt erst mal wieder eine gewisse Handlungsunsicherheit im Konzern geschaffen, ja. Und das nächste ist, dass man in so einem Fall, was die Erwartungshaltung von ein, zwei Kollegen war, nicht eine ganz konkrete Frage stellen kann, sondern eben tatsächlich hier ergebnisoffen an so ein Thema rangeht. Das entspricht nicht dem herkömmlichen Verfahren auch von Marktforschung beziehungsweise Marketingforschung, das wir normalerweise betreiben, so. Und das waren so klassische Fragestellungen, die wir dabeihatten. Mal abgesehen davon, was kostet mich das, was bringt mir das, so. #00:16:46-6#</w:t>
      </w:r>
    </w:p>
    <w:p w14:paraId="6A6BC3B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34000F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Jetzt haben Sie dann irgendwann gesagt, ja, lass uns das probieren. Können Sie das Projekt-Setup beschreiben? #00:16:56-6#</w:t>
      </w:r>
    </w:p>
    <w:p w14:paraId="0973155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F06C19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Projekt-Setup. Also wir haben tatsächlich dann vorgegeben, mit dem Start-up zusammen im Rahmen eines Setup Workshops, haben gesagt, okay, uns interessiert jetzt speziell diese eine Kategorie unserer Produkte. Und da hatten wir dann vom Start-up schon (vorliegen?), wie viel überhaupt an Menge da ist, wie viele Ratings und Reviews überhaupt schon vorliegen. Das braucht man ja am Anfang, um entsprechend überhaupt ausreichende Anzahl an Trainingsdaten zu haben und ähnliches. Das war für uns und für meine Kollegen dann auch eine wichtige Erkenntnis. Man kann das dann nicht für alles verwenden. Weil, häufig gibt es einfach nicht genug Trainingsdaten, dass die KI überhaupt was lernen kann, so. Und nachdem wir das dann gemacht haben, haben wir zugegebenermaßen relativ lange nichts mehr von dem Start-up gehört, auch auf so Nachfragen kam dann irgendwie nichts, bis dann nach fünf Wochen tatsächlich dann ein Ergebnis mal kam. Das Ergebnis war nur leider kaum präsentationsfähig, so. Und das führte dann dazu, dass wir in der Gruppe auch gesagt haben: "Nein, Freunde, das müsst ihr anders aufbereiten. Weil, so können wir damit nichts anfangen. So verstehen wir es auch nicht.", ja. Also waren letzten Endes dann relativ viele Erläuterungen zu dem Modell, das sie verwendet haben, was einen Anwender im Marketing nicht ernsthaft interessiert, während die Ergebnisse da mehr oder minder nur tabellarisch aufgelistet waren, (unv.) okay, da können wir jetzt auch nichts mit anfangen, ja. Also da musste dann also noch eine weitere Schleife dann gedreht werden, um das Ganze hintendran auch wirklich dann präsentabel und verarbeitungsfähig zu gestalten, sage ich mal, so. Innerhalb des Konzerns selber, (in der Gruppe?), hatten wir einen eher lockeren Austausch. Also es war jetzt nicht so ein festes Projektteam, dass jetzt die ganze Zeit daran arbeitet, sondern wir haben uns immer nur punktuell dann zusammengefunden, eigentlich zu den Abstimmungs- und Präsentations-Meetings mit dem Start-up. Natürlich zum Abschluss noch mal mit einer größeren Runde und einer längeren Diskussion, was ziehen wir jetzt daraus, wollen wir das zukünftig weiterverfolgen, in welchen Bereichen wollen wir das zukünftig anwenden und welche Alternativmöglichkeiten haben wir (dann noch dabei?). #00:19:05-7#</w:t>
      </w:r>
    </w:p>
    <w:p w14:paraId="613D718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D3A3B2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Welche Ziele hattet ihr, als ihr losgelaufen seid? #00:19:10-2#</w:t>
      </w:r>
    </w:p>
    <w:p w14:paraId="0DFC874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BDECAD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das Kernziel ist ja tatsächlich immer, die Marketingeffizienz zu steigern, einfach zu sagen, dadurch, dass wir punktgenauer, wirksamere Marketingbotschaften aussenden können, können wir mit mindestens dem gleichen oder idealerweise sogar sinkendem Mitteleinsatz mindestens den gleichen oder einen höheren Absatzeffekt erzielen. So, das war das grundsätzliche Ziel. Das war auch die Arbeitshypothese, die wir hatten, kriegen wir das hin, wenn wir (unv.) andere Erkenntnislagen haben, so. Das ist dann das eben Sekundärziel, den Verbraucher besser verstehen zu können, also Consumer Insights zu generieren, so. Tatsächlich, das war dann auch wirklich das, wo wir dann am Anfang bisschen Schwierigkeiten hatten, bei der Definition, weil, zu sagen, bessere Consumer Insights, lässt natürlich sehr viel Interpretationsspielraum, was sind denn bessere Consumer Insights, so. Da müssen wir auch ehrlich sagen, da haben wir selber dann auch wieder relativ viel gelernt, um einfach zu sagen, gut, die Fragestellung muss noch klarer definiert werden, damit KI dann auch entsprechend/ oder so eine KI auch hilfreich eingesetzt werden kann. #00:20:19-0#</w:t>
      </w:r>
    </w:p>
    <w:p w14:paraId="1D198E3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871156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die Stimmung beschreiben, in den Diskussionen? Wie muss ich mir das vorstellen? #00:20:28-2#</w:t>
      </w:r>
    </w:p>
    <w:p w14:paraId="254F6A0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A2BB2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Oh Gott, grundsätzlich bei dem Einsatz neuer Technologien haben wir eigentlich in jedem Konzern drei Lager, so. Das erste Lager, das sind so die Kleinen, das sind die Enthusiasten, die sagen so: "Ja, Mensch super, eine neue Geschichte. Wollen wir ausprobieren. Da könnte so viel Potenzial drinstecken." Das sind diejenigen, die so weit vorausdenken und (einfach?) sagen, okay, da sehe ich Möglichkeiten, das Ganze optimaler zu machen. Dann haben wir diejenigen, die sagen so: "Nein, das stört mich so ein bisschen auch. Ich mache mich nicht gerne von einer Maschine abhängig. Ich möchte immer noch selber entscheiden. Ich habe viel mehr Erfahrung, als eine Maschine jemals haben könnte. Marketing ist im Wesentlichen eine Sache des Bauches und nicht so sehr des Verstandes." Und auch diejenigen, die einfach sagen würden, die AGABUs, alles ganz anders bei uns, haben wir noch nie so gemacht, haben wir schon immer so gemacht. Und die dritte, eigentlich größte Gruppe, das ist diejenige, die dem total neutral gegenübersteht und sagt so: "Ja, kratzt mich jetzt nicht wirklich." So, und interessant ist, dass tatsächlich so die Gruppe eins und zwei auch wirklich in den Meetings eigentlich so immer diejenigen sind, die das Ganze gestalten, ja, die auch natürlich die Diskussion dann gestalten, wobei vor allen Dingen diejenigen, die eher dagegen sind, diejenigen sind, die diese Meetings normalerweise anführen, während dann die Enthusiasten, die Befürworter diejenigen sind, die versuchen, dann deren Gegenargumente zu entkräften, so. Also das (war eine ganz spannende Dynamik?). Habe ich auch mit sehr, sehr vielen Projekten, die mit neuen Technologien zu tun haben, genauso schon oft erkannt (lacht) und oft gesehen. #00:22:06-7#</w:t>
      </w:r>
    </w:p>
    <w:p w14:paraId="67F2744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B6388C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Mussten Sie in irgendeiner Form diese Trainingsdaten mit Ihrem Input versehen, für das Start-up? #00:22:16-4#</w:t>
      </w:r>
    </w:p>
    <w:p w14:paraId="1482407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3EFBB5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mussten wir. Also tatsächlich, weil, der Trainingsdatensatz bei dieser einen Plattform, die wir uns angeguckt haben, für manche Dimensionen nicht ausreichend gewesen wäre, hatten wir die Wahl, immer noch zu sagen, wir verzichten auf die Dimension, was wir nicht wollten, oder wir nehmen noch zusätzliche Daten von einer anderen Plattform mit dazu. Ist natürlich so ein zweischneidiges Schwert, ja, weil auch durchaus eine valide Theorie besteht, dass die Kundengruppe der einen Plattform nicht identisch ist, mit der Kundengruppe der anderen Plattform, ja, und dass ich hier plötzlich einen Bias reinbekomme, den ich eigentlich da nicht haben will. Aber auf der anderen Seite, um überhaupt zu verstehen, welche grundsätzlichen Signale und Bewertungskriterien und Ausprägungen gibt es innerhalb einer Kategoriedimension, war es dann halt notwendig, sodass wir dann auch gesagt haben, okay, wir gehen jetzt zwar in das gleiche Land, aber wir nehmen eine andere Plattform und schieben da zusätzliche Trainingsdaten dann einfach mit rein. #00:23:13-7#</w:t>
      </w:r>
    </w:p>
    <w:p w14:paraId="7EF3F07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F5C237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Wer hat den Prozess gemacht? #00:23:15-4#</w:t>
      </w:r>
    </w:p>
    <w:p w14:paraId="3CC8CB1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E251DB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wir haben es nur angestoßen. Gemacht hat es dann tatsächlich das Start-up selber, ja. #00:23:22-6#</w:t>
      </w:r>
    </w:p>
    <w:p w14:paraId="70F274F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07ED0A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Gab es eine irgendwie geartete Unternehmenskommunikation zu der Initiative? #00:23:29-7#</w:t>
      </w:r>
    </w:p>
    <w:p w14:paraId="3C182A5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61CBC2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Nur im kleinen Rahmen. Also das ist so ein bisschen typisch [Organisation], dass wir relativ viel machen, ohne das an die große Glocke zu hängen, ja. Und auch in diesem Fall war das dann so. Das sind so Pilotenprojekte und dann auch Maßnahmen, die auf Fachabteilungsebene für relativ viel Wirbel sorgen, aber schon im Middle Management kaum auftauchen und im Top Management gar nicht erst präsent sind, so. Das ist auch einfach, weil wir eigentlich nur dann größere Kommunikation starten, wenn wir uns einer Sache sehr sicher sind, ja, wenn wir wirklich auch sagen, okay, das hat jetzt schon XY bewiesen und das soll jetzt international ausgerollt werden. Also Testgeschichten wird da eigentlich intern relativ wenig kommuniziert. #00:24:17-3#</w:t>
      </w:r>
    </w:p>
    <w:p w14:paraId="176BADC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8F6F50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Jetzt haben Sie vorher gesagt, so, nach fünf Wochen tauchte das Start-up auf, mit den ersten Ergebnissen. (Nun?) haben Sie auch schon bisschen angedeutet, dass das noch nicht so hundert Prozent gepasst hat. Können Sie den Prozess von dem Zeitpunkt noch mal so bisschen beschreiben? Was ist dann alles passiert? #00:24:34-6#</w:t>
      </w:r>
    </w:p>
    <w:p w14:paraId="5521D9F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EB2BD5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also es gab dann tatsächlich so diese erste große Präsentation seitens des Start-up, wo die dann eben sehr lange über ihr Modell noch mal geredet haben und auch darüber, wie sie als Start-up sich zukünftig positionieren wollen und was die da alles vorhaben. Interessiert uns jetzt (lachend) (alles?) so erst mal gar nicht. Komm auf den Punkt! Und dann haben sie halt die Ergebnisse präsentiert und das war relativ mau, das Ganze, so, weil auch keine Gewichtung, keine Bewertung stattgefunden hat. Sondern es war einfach, wie wenn man einfach eine Excel-Tabelle vor die Nase gelegt bekommt und dann doch wieder selber die Erkenntnisse daraus ziehen muss. Das haben wir halt dann auch entsprechend adressiert und haben gesagt, okay, so geht es eigentlich nicht. Wir möchten wirklich wissen, was sind so die wesentlichen Erkenntnisse jetzt daraus und haben die Fragestellung noch mal ein bisschen verfeinert, ja, um dann wirklich ganz gezielt zu sagen, okay, welche Dimension bei dem Produkt Deodorant sind die wichtigsten, ja, und gebt uns da bitte auch quantitativ eine Abstufung des Ganzen. Und zweitens, was sind da die (Sentiments?) in den jeweiligen Dimensionen drin, also das Ganze aufgesplittet, tatsächlich, die Bewertungen (unv.). Und drittens, was sind die entscheidenden Einflussfaktoren zur Ausgestaltung dieses (Sentiments?), so. Und mit dieser konkretisierten Fragestellung konnten die dann tatsächlich, ohne neue Daten erheben zu müssen und das System noch mal laufen zu lassen, dann einfach ihre bestehenden Datenlagen noch mal überarbeiten, in eine andere Form bringen und das Ganze dann auch noch mal aufbereitet wieder uns zu präsentieren. Das war dann schon wesentlich besser, ja, noch nicht hundertprozentig so, wie wir das haben wollten, aber wesentlich besser, sodass wir gesagt haben, okay, damit können wir es im Rahmen dieses Piloten (überarbeiten?). #00:26:18-7#</w:t>
      </w:r>
    </w:p>
    <w:p w14:paraId="7A1623F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E6FB75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Wer war jetzt an der, sage ich mal, zweiten Präsentation von [Organisation] alles beteiligt? Wer war da dabei? Welche/ #00:26:27-1#</w:t>
      </w:r>
    </w:p>
    <w:p w14:paraId="5EDA60C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AC04F2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war immer noch (unv.), also tatsächlich da, das war konsistent. Das hat sich dann nicht mehr verändert. Also da nach wie vor der Marktforscher, der Data Scientist, Marketing und Länder-Sales und ich natürlich so. (lacht) #00:26:41-6#</w:t>
      </w:r>
    </w:p>
    <w:p w14:paraId="3EAA156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E035F0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war die Stimmungslage nach der zweiten Präsentation? Wie ist es dann weitergegangen? #00:26:47-5#</w:t>
      </w:r>
    </w:p>
    <w:p w14:paraId="0261E7F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10BABD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durchwachsen, würde ich mal sagen, war die Stimmungslage, so, auf der einen Seite ja, es gab eine interessante Erkenntnis und die wurde dann auch tatsächlich im Land umgesetzt, deswegen war das Land sehr davon angetan, so. Unser Kollege aus dem globalen Marketing (, der hat?) natürlich gesagt, so: "Okay, ja, aber wir haben aus globaler Sicht davon jetzt nicht wirklich konkreten Nutzen (unv.) wir würden global das ganze Thema bestimmen und (unv.) nicht die einzelnen lokalen Abwandlungen. Das ist dann also für die Länder spannender als für die Zentrale." Der Data Scientist hat gesagt: "Okay, spannendes Projekt, ja." Interessant war dann, dass noch ein weiterer Stakeholder dazukam, mit dem ich darüber diskutiert hatte. Der sagte so: "Halt mal! Wir haben ja schon einen Dienstleister im Bereich (Social Listening?).", so. Und dieser Dienstleister hatte selber von sich aus auch schon angefangen, jetzt hier mit KI zu experimentieren. Und daraus ergab sich dann ein neues Konstrukt, dass wir gesagt haben, okay, wenn wir mit dem diskutieren, zeigen, was wir bisher so gemacht haben, hat dieser schon bestehende Dienstleister (uns gesagt?): "Okay, ja, (das?) kann ich bei uns in das Produkt, das ihr nutzt, auch mit einbauen.", so. Und das war dann so der spannende Effekt dabei, dass wir gesehen haben, so, aus diesem Piloten mit dem Start-up heraus, so, ja, wir ziehen einen Mehrwert daraus, nicht auf globaler Ebene, aber auch lokaler Ebene, Punkt eins. Punkt zwei, wenn wir das Ganze in unsere Standardumgebung integrieren können, ein Tool, das wir ohnehin schon nutzen, haben wir auch weniger Akzeptanzprobleme bei den Kollegen, weil die kein neues Tool lernen müssen, sondern nur ein neues Feature oder eine neue Funktion innerhalb eines bestehenden Tools. So, und das war dann so ganz interessant, wie es dann sozusagen nach Abschluss dieses Start-up-Projektes dann mit dem Thema weiterging. Und in der Tat haben wir jetzt diese Art von Untersuchung heutzutage standardmäßig im Einsatz bei uns, also was aber nur deshalb so ist, weil wir damals das Ganze mit dem Start-up getestet haben. #00:28:50-2#</w:t>
      </w:r>
    </w:p>
    <w:p w14:paraId="37CC462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2AC17F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zu dem Prozess/ Wie haben Sie mit dem bestehenden Dienstleister, ja, die Lösung aufsetzen müssen? Können Sie das noch ein bisschen beschreiben? #00:29:01-0#</w:t>
      </w:r>
    </w:p>
    <w:p w14:paraId="0F20F2C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E0E295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 war ich selber dann gar nicht mehr so intensiv involviert, weil das tatsächlich dann mein Kollege gemacht hat, der sich eben um dieses Tool auch wirklich speziell kümmert. Ich habe mit dem halt mehrere Gespräche gehabt, ein Gespräch auch mit dem Dienstleister, wo ich gesagt habe, okay, das war unsere Fragestellung, das war unser Vorgehen, das war grundsätzlich das Modell, das wir da verwendet haben, das waren Trainingsdaten und das war am Ende des Tages das, was wir dabei (rausbekommen haben?) (unv.) (gemacht haben und jetzt?) dann im Prinzip in so einer Art (reversed?) Engineering-Verfahren (. Wir?) haben (aber?) angefangen, was für uns die interessantesten Erkenntnisse waren, ja, und wie wir es gerne aufbereitet haben wollten, um dann den Weg zurückzuverfolgen, wie müssen sie das jetzt bei sich jetzt da entsprechend auch integrieren. So, und da mussten die gar nicht mehr so fürchterlich viel ändern, weil tatsächlich ein wesentlicher Punkt nur darin bestand, dass sie die beobachteten Plattformen erweitern mussten, eben von Social-Media-Plattformen wie Twitter, Facebook, LinkedIn, Instagram, hin zu den E-Commerce-Plattformen wie Amazon, Alibaba, (unv.) oder Flipkart, so. Und dann haben die da, glaube ich, noch mal so zwei Monate in etwa gebraucht, um das Ganze fein zu tunen. Und dann habe ich irgendwann mehr oder minder nur noch von dem Kollegen, der dafür zuständig ist, eine Vollzugsmeldung erhalten, so. Und an der Stelle bin ich dann auch mit Prototyping einfach raus, ja. Das ist dann nicht mehr mein Aufgabenbereich. #00:30:22-4#</w:t>
      </w:r>
    </w:p>
    <w:p w14:paraId="0054A3C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A1CEE7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Ja, nachvollziehbar. Gibt es sonst noch Änderungen, die dieses Projekt innerhalb von Ihrer Firma bewirkt hat? #00:30:31-7#</w:t>
      </w:r>
    </w:p>
    <w:p w14:paraId="52F5939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22BE4D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hat es, und zwar, weil es so ein bisschen Boden bereitet hat für so einige andere Themen, die wir danach (dann angegangen?) (unv.), ja. Weil natürlich, wenn dann Kollegen zum ersten Mal eigene Erfahrungen mit sowas haben und auch sehen, ja, da steckt ein gewisser Nutzen drin, der vielleicht mich nicht betrifft, aber jemand anderen betrifft, jemand anders sagt explizit und adressiert das auch, ja, ich habe einen Nutzen davon, ist eine grundsätzlich positivere Haltung gegenüber solchen neuen Themen da. Das haben wir in anderen Fällen gesehen. Jetzt seit ein paar Wochen haben wir ein anderes Start-up im Einsatz, die künstliche Intelligenz zur Sprachanalyse nutzen, um auf Basis von E-Mail-Kommunikation herauszufinden, welcher Persönlichkeitstyp da gerade spricht. Das konnten wir tatsächlich deswegen intern auch gut platzieren, weil wir schon diese positiven Ergebnisse aus dem ersten Case hatten, ja, wo wir sagen konnten, okay, hier haben wir eine KI eingesetzt, so hat die Sprache analysiert. In beiden Fällen geht es (unv.) natural Language Understanding. So hat sie die analysiert, das kam als Ergebnis dabei raus und deswegen glauben wir auch, dass das jetzt hier in der E-Mail-Kommunikation gut funktionieren wird. Und das ist so eine Transferleistung, die bei Kollegen dann auch sehr gut funktioniert. Also insoweit darf man das nicht unterschätzen. Selbst wenn man dann mit dem Start-up keinen laufenden oder dauerhaften Vertrag abschließt, um das ewig fortzuführen, sondern etwas anderes hinterher macht, heißt das nicht, dass das Projekt nicht erfolgreich gewesen wäre, ja. Sondern in so einem Konzernkonstrukt gibt es dann durchaus noch mal so andere Fliehkräfte, (lachend) tatsächlich, oder Einflussfaktoren, die da eine Rolle spielen. #00:31:57-6#</w:t>
      </w:r>
    </w:p>
    <w:p w14:paraId="58F6F5E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5448B0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Gibt es noch was zu dem Case, wo Sie sagen, das wäre noch wichtig für mich zu wissen? #00:32:04-3#</w:t>
      </w:r>
    </w:p>
    <w:p w14:paraId="0196DC9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399848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Nein, also ich glaube, wir haben das mehr oder minder umfassend da auch schon behandelt, so. #00:32:12-8#</w:t>
      </w:r>
    </w:p>
    <w:p w14:paraId="037D98D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45E449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Weil, dann würde ich jetzt gerade noch ein paar generellere Fragen stellen. Da würde ich jetzt anknüpfen, was Sie (unv.) (gesagt?) haben. Ohne dass ich jetzt zu viel aus meinen bisherigen Gesprächen verraten möchte, aber gerade dieser Schritt von einem Piloten zu einem (zweiten?) Piloten oder zu einem grundsätzlich anderen Verständnis, da tun sich viele Unternehmen extrem schwer. Jetzt habe ich bei Ihnen verstanden, das passiert schon. Deswegen referenziere ich auch noch mal, wie ist Ihr Job zustande gekommen und jetzt auch, wie die Geschichte ist, wie Sie sie mir erzählt haben. Was ist denn das Umfeld, in dem Sie sind, was sowas entsprechend fördert und zulässt? #00:32:59-5#</w:t>
      </w:r>
    </w:p>
    <w:p w14:paraId="2F7B39E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56A171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sagen wir mal so, es gibt bei uns im Unternehmen eine sehr ausgeprägte Innovationskultur, so. (Und das ist?), weil, jeder, der da anfängt, weiß, groß geworden sind wir nur durch Innovation, ja. Und das waren teilweise auch wirklich radikale Innovationen. Der Erfinder der modernen Hautpflege. Seit 1909 den (Lippenfettpflegestift?), dessen Namen jeder kennt und synonym für die ganze Gattung verwendet. Den Lichtschutzfaktor und ähnliches, so. Und demzufolge ist also eine grundsätzliche Offenheit gegenüber dem Neuen erst mal da. Das ist schon mal ganz gut, weil das so der Nährboden ist, auf dem man da aufbauen kann. Das zweite ist, dass es dann eben zunehmend natürlich bei uns auch Gen-Xer und Millenials gibt, die da in entsprechenden Rollen unterwegs sind, die einfach eine andere Technikaffinität haben, so. Tatsächlich, wir sehen das auch innerhalb des Konzerns, die Boomer sind immer ein bisschen schwer zu überzeugen, ja, die Gen-Xer, die sind so ein bisschen damit aufgewachsen, weil, zu deren Lebzeiten kam das Internet ja halt auf. Deswegen ist es für sie (nichts?) Neues mehr. Und die Millenials sind da drin aufgewachsen, so. Auch das unterstützt das Ganze. Das ist wie so ein Dünger, den man da entsprechend drauf hat. Und das dritte ist, dass ein Großteil, na ja, sagen wir ein bestimmter Teil unseres Unternehmens sich durchaus darüber bewusst ist, dass ein Geschäft, nur weil es derzeit extrem gut läuft, keine Garantie dafür hat, dass es auch zukünftig so läuft. Wir sind ein sehr zahlenlastiges Unternehmen, also auch (zahlengläubiges?) Unternehmen. Deswegen kennen wir die Statistiken. Wir wissen, dass (unv.) Unternehmen ihre Halbwertzeiten mittlerweile gedrittelt haben, ja. Und wir wissen mittlerweile, dass große Disruption häufig nicht aus der eigenen Branche herauskommt, sondern von außerhalb. Wir wissen auch, dass, wenn man zu spät auf neue Technologien, neue Trends setzt, man nicht einfach mehr hinterherrennen kann. Dieses Erst-mal-Abwarten und dann später mit entsprechend mehr Mitteleinsatz fast Follower zu sein, das funktioniert nicht mehr so gut, so. Und diese Erkenntnis gibt es halt überall. Und ich habe tatsächlich so im Laufe meiner Zeit da auch ein entsprechendes Netzwerk aufgebaut von Leuten, die genauso ticken. Und das sind dann auch die Multiplikatoren, die man braucht, um neue Technologien in so einen Konzern auch wirklich reinzubekommen. Ohne die prallt man irgendwann immer beim Middle Management ab, ja. Auf der operativen Ebene da drunter braucht man diese Verbündeten, die sagen, okay, ich treibe das hier bei mir voran, ich kriege meinen Chef davon überzeugt und dann machen wir das (unv.), so. Und das ist so ein bisschen so das Setting oder der Rahmen, in dem wir uns da so bewegen. #00:35:37-9#</w:t>
      </w:r>
    </w:p>
    <w:p w14:paraId="7204DBA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F6C903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haben Sie dieses Netzwerk aufgebaut, dieses informelle interne Netzwerk? #00:35:43-8#</w:t>
      </w:r>
    </w:p>
    <w:p w14:paraId="42E67DA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F6F556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(Nein?), also witzigerweise, da habe ich eine Geschichte aus dem Start-up-Scouting mir zunutze gemacht. Was ich gemacht habe, ist, zusammen mit einer Kollegin, die bei uns so ein bisschen das ganze Change Management verantwortet, haben wir gesagt, warum holen wir nicht einfach mal Start-ups ins Haus, zu so kleinen Nachmittagsveranstaltungen, jeweils fünf an einem Nachmittag, lassen die bei uns pitchen und machen dann eine Q&amp;A-Session mit diesen Start-ups, so. Haben das gemacht, haben das entsprechend auch im Unternehmen dann kommuniziert und verkündet. Und das ist auf freiwilliger Basis. Also das ist dann irgendwie so alle fünf, sechs Wochen mal/ kommen dann halt diese fünf Start-ups für einen Donnerstagnachmittag ins Haus und pitchen da. Und dadurch, dass es freiwillig ist, zieht das halt einen bestimmten Typus Leute an, ja (unv.) Nur die, die eine intrinsische Motivation haben, sich mit neuen Themen zu beschäftigen, die diese Neugierde haben, kommen dahin. Und dann habe ich sie im direkten Zugriff. So, und dann war es wirklich mehr oder minder ein Abklappern oder ein Direktansprechen und zu sagen: "Hey, lass mal einen Kaffee trinken gehen. Lass mal unterhalten." Und, ja, so baut man dann so ein Netzwerk auf. #00:36:51-5#</w:t>
      </w:r>
    </w:p>
    <w:p w14:paraId="0D2CDD5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D34029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Diese Innovationsfähigkeit, inwieweit findet die in Recruiting-Prozessen Berücksichtigung? #00:37:03-5#</w:t>
      </w:r>
    </w:p>
    <w:p w14:paraId="1F530B6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FE8638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Woah, nicht wirklich. (lacht) Nein, tatsächlich, witzigerweise, in unserem Recruiting sind wir noch nicht so aufgestellt, dass wir das explizit auch adressieren, ja. Also klar, werden kognitiv-analytische Fähigkeiten abgeprüft und ähnliches, alles, ja. Aber es geht jetzt nicht gezielt darum, wirklich innovatives Denken abzufragen, außer es geht um Kollegen für die R&amp;D. Also tatsächlich, in der Forschung und Entwicklung ist das so. Im Marketing, oder so, dagegen ist es vielmehr eigentlich so, beherrschst du grundsätzlich dein Marketinghandwerk, also weißt du, wie Kommunikation funktioniert, weißt du, wie Pricing funktioniert und ähnliches. Das spielt da wesentlich größere Rollen. Wir sind noch nicht so weit, dass wir jetzt gezielt sagen, okay, wir brauchen eigentlich mehr Querdenker und ähnliches, sondern wir sind da noch sehr, sehr Konzern, ja, mit zumindest nach außen tretenden Anforderungen, die doch eher dem Standardisierten entsprechen als jetzt so den (Querdenkern?) (unv.). Also deswegen, Recruiting, würde ich sagen, sind wir da noch nicht so aufgestellt. #00:38:15-6#</w:t>
      </w:r>
    </w:p>
    <w:p w14:paraId="213E087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3D82E7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Ist künstliche Intelligenz in der Unternehmenskommunikation irgendwie ein Thema? #00:38:22-4#</w:t>
      </w:r>
    </w:p>
    <w:p w14:paraId="777CB9D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6F2690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definitiv, also noch nicht nach außen, aber nach innen sehr stark. Nach außen sind wir halt so ein, ja, wie soll man sagen, hanseatisch verstockter Laden, der möglichst (lachend) wenig erzählt, ja. Nach innen dagegen ist das tatsächlich eins der Schwerpunktthemen, auf denen wir im Moment so arbeiten, ja. Es gibt ja immer so ein paar Schwerpunktthemen, die es so gibt. Für uns ist das zum Beispiel (Personalisierung?). Für uns ist es das Thema Nachhaltigkeit. Für uns ist es das Thema Digitalisierung und da dann eben auch speziell das Thema künstliche Intelligenz, weil wir einfach vom Top Management her sehr fest daran glauben, dass das einer der maßgeblichen Effizienz- und Produktivitätstreiber der Zukunft sein wird, so. Und demzufolge, in der R&amp;D wird es schon auch relativ lange und intensiv eingesetzt. Da haben wir auch sogar die eigenen Maschinen, um das Ganze zu machen. Weil, klar, wenn ich an neuen Formulierungen forsche, oder sonst wie/ das ist ja so ein Paradebespiel eigentlich dafür, dass eine KI hier eigentlich sehr gut zum Einsatz kommen kann, um zum Beispiel Interaktionen auf Molekularebene simulieren zu können, ja. Das ist sonst ja immer sehr schwer und in einem Labor nur langwierig nachzuvollziehen, während das in einem Modell relativ gut funktionieren kann. Deswegen ist unsere R&amp;D mit KI schon relativ weit vorne, was dann letzten Endes da aber auch von der Seite immer so einen positiven Einfluss auf den Rest des Unternehmens gibt, nach dem Motto, so, beschäftigt euch damit, das ist eine gute Sache, wir nutzen das auch, ja. #00:39:47-6#</w:t>
      </w:r>
    </w:p>
    <w:p w14:paraId="1CB468E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028DEE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wie ist so der Tenor? Was sind die Botschaften in der internen Unternehmenskommunikation zum Thema künstliche Intelligenz? #00:39:56-4#</w:t>
      </w:r>
    </w:p>
    <w:p w14:paraId="4AFB0E5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C63019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Hängt immer davon ab, wen man da gerade auch fragt. Also auch hier gibt es diejenigen, die sagen, so, betrifft mich nicht, ja, beziehungsweise wofür brauchen wir das. Es gibt dann aber auch diejenigen, die so mit, ich sage mal, Blockchain-Eifer sagen, das wird alles verändern, ja. Interessanterweise sind wir im Moment gerade dabei, uns auch Zukunftsszenarien anzugucken. Und da spielt das Thema eine sehr, sehr große Rolle, ja. Das wird jetzt im August auch dann unternehmensweit ausgerollt. Also da gibt es einen größeren Summit bei uns intern, wo wir das dann auch in das Gesamtunternehmen reintragen können, wo wir aus einer Zehnjahresperspektive oder 15-Jahresperspektive aufbauen, natürlich auch sagen, okay, künstliche Intelligenz wird tatsächlich alles komplett verändern, ja, weil wir zukünftig sehr viel Freizeit haben werden, weil wir zukünftig sehr hohe Arbeitslosigkeit haben werden, weil sehr viel automatisiert wird und so weiter und so fort. Und das sind natürlich dann so Sachen, die jetzt erst so langsam in das Bewusstsein dann auch eindringen, bei den Kollegen bei uns, und wo natürlich auch viele Leute sagen, so, ja, ich sehe den Nutzen, aber es macht mir auch ein bisschen Angst, ja. Also wir haben da durchaus die ganze Bandbreite von Einstellungen und Sentiment gegenüber KI zu bieten, die auch in der Gesellschaft existieren. Da sind wir keine Ausnahme. #00:41:13-2#</w:t>
      </w:r>
    </w:p>
    <w:p w14:paraId="1D3FF43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988A1F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das noch vielleicht ein bisschen näher beschreiben, die Zielsetzung von dem Summit? #00:41:18-6#</w:t>
      </w:r>
    </w:p>
    <w:p w14:paraId="49BA859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3A35A7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also der Summit selber, also es geht um Langzeitinnovation, ja, weil normalerweise so ein Konsumgüterhersteller wie wir/ wir sind ja sehr darauf fokussiert, inkrementelle Innovation jedes Jahr rauszubringen, ja. Da gibt es eine Pipeline, die wird für die nächsten 18, 24 Monate geplant. Da sind Schwerpunktthemen. Da sind gewisse white Spots bei Kategorien, die wir besetzen wollen und sowas. Es geht alles so seinen Gang. Bei diesem Summit geht es jetzt aber wirklich um die Frage, okay, was müssen wir heute tun, um in fünf bis zehn Jahren noch wettbewerbsfähig zu sein oder sogar den Wettbewerb dominieren zu können. Und da gibt es dann eben auch eine abteilungsübergreifende Truppe, die gesagt hat, wir wollen das Ganze einmal grundsätzlich beleuchten, wir wollen wirklich mal schauen, was sind zukünftige Szenarien, wie sieht die Welt in 2030, 2035 aus, um dann daraus rückwärts ableiten zu können, wie müssen wir heute uns aufstellen, welche Themen müssen wir heute betrachten und bearbeiten, um da Handlungssicherheit zu haben und Zukunftssicherheit auch zu haben. So, das ist der Long-term Innovation Summit, den wir da planen. #00:42:26-0#</w:t>
      </w:r>
    </w:p>
    <w:p w14:paraId="7CD2E0B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104E4D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Cool. Wäre ich gerne dabei. (lacht) Welche Entwicklungen zum Thema künstliche Intelligenz können Sie beobachten, wenn Sie mal so die letzten drei Jahre nehmen? Was ist da passiert? #00:42:40-0#</w:t>
      </w:r>
    </w:p>
    <w:p w14:paraId="73CBE3D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FF0CA3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wie bei so vielen Themen ist das ja auch so ein zweischneidiges Schwert. Auf der einen Seite, es hat wahnsinnig an Popularität gewonnen, ja. Es ist in aller Munde. Jeder sagt so, KI, wichtiges Thema, Chefthema. Und es gibt ganz viele Initiativen dabei. Und auf der anderen Seite sind Anbieter und Scharlatane wie Pilze aus dem Boden geschossen. So wie, keine Ahnung, vor drei Jahren jedes zweite Start-up irgendwas mit Blockchain gemacht hat, macht heutzutage eins von zwei Start-ups irgendwas mit KI, ja. Selbst wenn das nicht der Fall ist, wenn es nur ein ganz normaler Algorithmus eigentlich ist, es wird sofort in diese Ecke gestellt. Das heißt, im Moment haben wir sehr, sehr viel Lärm um dieses Thema drum herum, was so ein bisschen immer die Gefahr in sich birg, dass überzogene Erwartungen zu großen Enttäuschungen führen und das ganze Thema darunter leidet, so. Das ist so die eine Entwicklung, die ich sehe. Auf der anderen Seite sehe ich natürlich positiv, dass im Moment auch relativ viele Mittel und Ressourcen in dieses Thema gelassen werden, um dann tatsächlich zu sagen, okay, wir können hier auch wirklich sichtbare und beweisbare Fortschritte erzielen. Also das Thema entwickelt sich derzeit sehr, sehr schnell, so. Und wenn ich mir allein angucke, bei wie vielen der Piloten, die ich in den letzten anderthalb Jahren aufgegleist habe, mittlerweile KI ein wesentlicher Faktor darstellt/ wenn ich das mit einem Diagramm darstellen würde, dann wäre das tatsächlich auch eine stark steigende Kurve, ob das jetzt im Bereich Trend Prediction ist, ob das jetzt im Bereich Kommunikationsanalyse ist, ob das im Bereich Marketing Efficiancy ist, oder, oder, oder. Überall findet dieses Thema halt vermehrt statt. Häufig, wie gesagt, mit überzogener Erwartung, ja, was dann zu gewissen Enttäuschungen führt, wo wir sagen, okay, wir fangen erst an, damit, das ganze Thema (unv.) und zu erarbeiten. Und das ist, glaube ich, so ein ganz wichtiger Punkt. Und dann der letzte Punkt, der mir noch dabei wichtig ist, ist natürlich, dass wir als global agierendes Unternehmen da auch etwas anders aufgestellt sind als andere, ja. Also weil, wenn wir nur das betrachten würden, was hier bei uns in Deutschland passiert, oder in der DACH-Region, Gott, das würde nicht funktionieren, ja. Also wir hängen hier sowas von hinterher. Tatsächlich auch das Start-up, von dem wir vorhin gesprochen haben, mit dem wir diese (unv. #00:45:06-2#) Analyse gemacht haben, die kommen aus Indien, so. Die sind da sehr, sehr weit vorne. Wir machen relativ viel mit Start-ups, die kommen aus Israel, ja. Wir machen was mit welchen, die kommen aus dem Silicon Valley. Wir haben ganz wenige Start-ups im KI-Umfeld, die aus Deutschland kommen, tatsächlich, ja. Also hier ist einfach noch so ein sehr, sehr großer Nachholbedarf, wo wir aber sagen, als globales Unternehmen, okay, wir haben überall die (Dependenzen?), wir können das alles nutzen, andere Unternehmen haben diese Möglichkeiten nicht, das ist auch nicht gut. #00:45:36-0#</w:t>
      </w:r>
    </w:p>
    <w:p w14:paraId="038A2D1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6F0C37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Warum, denken Sie, ist das in Deutschland oder in der DACH-Region oder generell vielleicht auch in Europa so ein bisschen hinten dran? #00:45:45-0#</w:t>
      </w:r>
    </w:p>
    <w:p w14:paraId="3D878C9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42946F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Wenn ich das mal genau wüsste. Also ich will gar nicht sagen, dass wir generell innovationsfeindlich sind, ja. Aber tatsächlich, es ist etwas, was zum einen große Ängste auslöst, generell, dieses Thema. Es gab, glaube ich, noch nie irgendeinen Film im Kino, der eine KI in einem positiven Licht dargestellt hätte, sondern das ist immer irgendeine Art von Dystopie oder Bedrohungsszenario. Und tatsächlich, es ist teilweise auch nicht wirklich nachvollziehbar, ja. Also das klassische Engineering, was wir extrem gut können, das ist wunderbar nachvollziehbar, ja, weil, da habe ich halt meine mathematischen Kompetenzen, da habe ich meine Problemlösungskompetenzen und in der Mitte entsteht (dann da in diesem?) (unv.) Diagramm (der?) Ingenieur, der entsprechend das (Ganze?) (unv.) machen kann. KI hat einen anderen Ansatz. Und gerade so, wenn wir uns fortgeschrittene Deep Learning oder (new?) Networks angucken, dann ist das für die allermeisten Menschen totale Blackbox, ja, teilweise sogar für die, die die gebaut haben, die auch nicht sagen können, okay, die Maschine hat das und das Ergebnis herausgebracht, aber ich weiß gar nicht so genau, wo es herkommt oder wie es entstanden ist. Das macht viel Angst, ja. Das nächste ist, es lässt sich halt heute noch kein wirkliches Geld damit verdienen. Es hat heute noch keinen extrem wertschöpfenden Faktor. Wir sind allerdings mit unserer gesamten Industrie (und unserem ganzen Handeln?) immer sehr stark im Jetzt und im sehr kurzfristigen (Horizon one?) verhaftet. Diese Fantasie, einfach zu sagen, okay, Horizon zwei, Horizon drei, da entsteht das große Business, die haben die Chinesen, die haben die im Silicon Valley, die haben sie in Dubai, Israel, aber die haben wir so nicht. Und man sieht es ja dann auch an Symptomen wie, dass, keine Ahnung, die Bundesregierung dann eine KI-Initiative hat, wo sie dann (unv.) drei Milliarden Euro ausgeben will, ja, und dann so ein Unternehmen wie Samsung, die sagen, innerhalb der nächsten zwei Jahre werden wir zwanzig Milliarden in KI investieren, ein Unternehmen gegen ein ganzes Land das Sechsfache in kürzerer Zeit (unv.). Also ja, zeigt so ein bisschen den Stellenwert, den es hier hat. (lacht) #00:47:56-0#</w:t>
      </w:r>
    </w:p>
    <w:p w14:paraId="0E94177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2562B9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Vielen Dank. Gibt es zu dem Thema (KI, Marketing?) noch was, was Sie mir mitgeben möchten? #00:48:02-5#</w:t>
      </w:r>
    </w:p>
    <w:p w14:paraId="1ED3328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745088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(KI, Marketing?), ja, in der Tat, und zwar mal so als Gedankenexperiment. Das ist so eine Sache, die mich seit einiger Zeit umtreibt, wo ich jetzt auch so ein paar Vorträge zu gehalten habe und bei jedem Vortrag selber auch immer wieder ein bisschen was dazu lerne. Im Moment reden wir darüber, wie wir KI dafür nutzen können, entweder den Konsumenten besser zu verstehen, oder besser, mit ihm zu kommunizieren, ja, so. Wenn wir jetzt mal ein paar Schritte weiterdenken, dann könnten wir KI auch dafür nutzen, dass wir den Konsumenten im Sales (unv.) gar nicht mehr brauchen, so. Ja, das ist eigentlich ein ganz interessantes Gedankenexperiment, ja. (Wenn Sie auch mal?) überlegen, was kaufen Sie permanent an irgendwelchen Dingen, wo Sie sich keine Gedanken drüber machen wollen, aber teilweise müssen, so. Und jetzt könnten Sie eine KI haben, die einfach genau weiß, okay, das ist Ihre Haushaltszusammensetzung, das ist Ihr Kalender, das ist Ihre Bedarfssituation, das ist Ihre Ernährung und das dann entsprechend alles errechnen kann und deswegen vorher, bevor Sie selber den Wunsch verspüren, Dinge einfach bestellt, ja, so. Das heißt tatsächlich, dass der Konsument im Purchase (Funnel?) weiter nach hinten rückt, ja. Nicht mehr das klassische Attention, Interest, Desire, Purchase, sondern es ist dann Demand, Delivery, Decision, ja, dann nur noch nach der Delivery sagen, okay, brauche ich tatsächlich, ja, behalte ich, oder brauche ich eben halt nicht. Das wird das Marketing noch mal komplett anders aufstellen, weil, dann werden wir zukünftig nicht mehr versuchen, Menschen zu beeinflussen, sondern dann werden wir wirklich versuchen, Maschinen zu beeinflussen. Dann werden wir als Marketingzielgruppe nicht mehr den Konsumenten haben, sondern dessen persönlichen Assistenten, dessen KI, dessen/ wie auch immer wir das (ganze?) (unv.) nennen wollen. Das finde ich so als Ausblick einfach so enorm spannend, ja, wirklich zu sagen, okay, wo geht das Ganze am Ende des Tages tatsächlich hin. #00:49:56-3#</w:t>
      </w:r>
    </w:p>
    <w:p w14:paraId="1E650D7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5C17F3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Absolut. Vielen Dank. #00:50:00-2#</w:t>
      </w:r>
      <w:bookmarkEnd w:id="6"/>
    </w:p>
    <w:p w14:paraId="3A6A6E3D" w14:textId="089F9DC2"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364F7F13" w14:textId="77777777" w:rsidR="00A027AA" w:rsidRPr="00A027AA" w:rsidRDefault="00A027AA" w:rsidP="00A027AA">
      <w:pPr>
        <w:widowControl w:val="0"/>
        <w:autoSpaceDE w:val="0"/>
        <w:autoSpaceDN w:val="0"/>
        <w:adjustRightInd w:val="0"/>
        <w:spacing w:after="0"/>
        <w:rPr>
          <w:rFonts w:eastAsiaTheme="minorEastAsia" w:cs="Arial"/>
          <w:color w:val="000000"/>
          <w:sz w:val="32"/>
          <w:szCs w:val="32"/>
          <w:lang w:eastAsia="de-DE"/>
        </w:rPr>
      </w:pPr>
      <w:r w:rsidRPr="00A027AA">
        <w:rPr>
          <w:rFonts w:eastAsiaTheme="minorEastAsia" w:cs="Arial"/>
          <w:b/>
          <w:bCs/>
          <w:color w:val="000000"/>
          <w:sz w:val="32"/>
          <w:szCs w:val="32"/>
          <w:lang w:eastAsia="de-DE"/>
        </w:rPr>
        <w:t>UNTER14</w:t>
      </w:r>
    </w:p>
    <w:p w14:paraId="22CADB1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B42C28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mit der ersten Frage beginnen. Beschreiben Sie doch bitte Ihre aktuelle Rolle. #00:00:06-5#</w:t>
      </w:r>
    </w:p>
    <w:p w14:paraId="2B2D034B"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8E416B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Meine Rolle beinhaltet den Aufbau und das Managen einer conversational Plattform für mein Unternehmen, wo wir unseren internen Abteilungen aus dem Sales- und Marketingbereich diese conversational Solutions/ AI Solutions anbieten, für Use Cases zur Automatisierung. Das beinhaltet nicht nur Chatbots, wenn auch das vorwiegend gerade ein aktuelles Thema ist. Es beinhaltet auch Voice- und Phonebots zur Automatisierung von Geschäftsprozessen und zur Effizienzsteigerung in zum Beispiel Retail. Ja, und da unterstützen wir und bieten eine Plattform an, auf der die internen Kunden oder die Konzernkunden quasi ihre Services buchen können, um da dann diese Lösung zu nutzen. Also wir sorgen dafür, dass AI zugänglich wird oder conversational AI zugänglich wird innerhalb des Unternehmens und achten da auch explizit drauf, dass wir halt auch im Pricing die Business Cases ermöglichen, um die Technologie auch voranzubringen, ja. Das ist so ein bisschen die Aufgabe, die wir da haben. Und da bin ich sogenannter Plattform- oder Product Owner für das Thema. #00:01:27-4#</w:t>
      </w:r>
    </w:p>
    <w:p w14:paraId="6147FC0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19BEC6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Vielen Dank. Was verstehen Sie persönlich unter künstlicher Intelligenz? #00:01:31-8#</w:t>
      </w:r>
    </w:p>
    <w:p w14:paraId="75C9528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76F215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Oh, fiese Frage am Anfang. (lacht) Künstliche Intelligenz ist für mich ein System, das explizit nicht selbstlernend ist, die (aus einer Menge?) (unv.) historisch gesammelten Daten Lösungen anbietet, die/ Wie soll ich denn das sagen? Da haben Sie mich schon mal auf dem falschen Fuß erwischt, muss ich (ehrlich?) sagen. #00:02:18-8#</w:t>
      </w:r>
    </w:p>
    <w:p w14:paraId="0D5DDD0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4F5C6C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Gar nicht schlimm. Also/ #00:02:20-6#</w:t>
      </w:r>
    </w:p>
    <w:p w14:paraId="43D8EEE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4520FD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(unv.) für mich ist AI eigentlich im Prinzip ein Vehikel, um Use Cases zu transportieren, wenn es Sinn macht und wenn die Daten vorhanden sind, oder wenn sie geschöpft werden können, in irgendeiner Form. Und wir sind da halt im conversational Teil unterwegs, zu großen Teilen. Wir verwenden da quasi Daten und werten Daten aus, um quasi auch in dem speziellen Fall tatsächlich auch eine natürliche Sprache zu unterstützen, dass sie verstehen, was der Mensch versucht, auszudrücken, ja. Und das ist eigentlich das Interessante für mein Themengebiet, jetzt, an der AI. Und (das ist auch?) meine Spezialisierung. Da wollte ich (vorher?) eigentlich auch noch kurz drauf eingehen. Ich bin jetzt kein Experte, wenn es um visual (Recognition?) oder ähnliche Thematiken geht. Ich bin relativ tief in der Conversation und in der Voice-Transkribierung drin. Ja, und das sind die Themen, mit denen wir uns beschäftigen, ja. #00:03:26-7#</w:t>
      </w:r>
    </w:p>
    <w:p w14:paraId="0B36E24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394A88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Vielleicht, wenn das für Sie in Ordnung ist, für die weiteren Fragen, vielleicht haben Sie ein Projekt, eine Initiative im Kopf, die in den letzten Jahren eingeführt wurde, an der wir uns mal entlanghangeln können, so vom Startpunkt der Idee bis zu Umsetzung. Haben Sie da einen Case im Kopf? #00:03:47-1#</w:t>
      </w:r>
    </w:p>
    <w:p w14:paraId="0911DC8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D45AAD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lustigerweise ist es tatsächlich so, auch bei uns entstanden, auch bei uns in der Business Unit selber, dass wir eigentlich eine Idee im Kopf hatten. Aus dieser Idee/ tatsächlich die intern gepitcht wurde und wir dann durch die Nutzung dieser Idee im Zweifel gemerkt haben, dass es für so eine Unternehmensgröße wie unsere sinnhaft ist, auf einen Plattformansatz für so eine Solution zu setzen. In unserem Fall heißt das Thema (unv.). Das ist quasi ein Produkt, das dem Kunden das Auto erklären soll, und zwar in seiner Sprache, ja. Also ein Fahrzeug ist ein hochkomplexes technisches Produkt. Und das steht einem wirklich heterogenen Nutzerbild gegenüber. Wir haben Leute, die fragen: "Wo ist die Handbremse?" Und wir haben Leute: "Wie konfiguriere ich das Motorsteuergerät, so dass ich, keine Ahnung, beim Anfahren an der Ampel noch schneller vom Fleck komme.", mal doof gesagt. Und diese Varianz ist übrigens, (kommen wir wahrscheinlich später noch durch?), uns auch so ein bisschen aufgefallen, ist extrem schwierig zu greifen und erfordert eine große und breite Wissens- und Datenbasis, um das vernünftig beantworten zu können. Und daraus haben wir dann diese Plattform entwickelt, aus diesem eigentlichen Erklärbärbot, so ganz klassisch, (anfangs?). Das war 2017. So ein Erklärbärbot, erkläre mir das, erkläre mir das, erkläre mir das, hin zu, wir müssen uns breiter aufstellen und dazu reicht es nicht, einen Chatbot-Verantwortlichen oder einen Bot- oder einen AI-Verantwortlichen zu haben, der das macht, weil, das ist (dann ein AI-Verantwortlicher?), der hat dann künstliche Intelligenz im Kopf und überlegt über irgendwelche (unv.) das nach, ja. Aber auf der anderen Seite muss da ein Gegenpart zu sein, der das Fachliche immer explizit mit reinbringt. Weil, mal doof gesagt, ich kann den Kunden von mir aus, aus meiner Perspektive/ ich kann (ihm natürlich?) sagen, wo bei uns die Handbremse ist, aber ich kann ihm nicht sagen, wie er ein Motorsteuergerät mal konfiguriert, weil ich davon keine Ahnung habe, ja. Und damit war der Plattformgedanke eigentlich geboren, dass man sagen muss, okay, wenn ihr Interesse habt, eure Informationen in so eine Technologie und mit so einer Zugänglichkeit dem Kunden zur Verfügung stellen zu wollen, dann stellen wir euch das bereit und wir gewinnen dadurch alle, weil wir eine größere Breite und eine größere Tiefe bekommen. Weil, was wir halt in unserem ersten Projekt festgestellt haben, ist, (gerade bei unserem Brand?), wir haben so unglaublich viele relativ komplexe Produkte und Services im Angebot, da beschränkt sich der Kunde, wenn man ihn nicht vorher (primt?) oder channelled, auf ein gewisses Thema, ja, nicht auf die Fragestellung im Scope des Bots, sozusagen, oder im Scope der AI. Und das stellt ein Problem dar, wenn es drum geht, wie erfolgreich (vor?) Kunde und wie zufriedenstellend ist die Experience von diesem Produkt, ja. Und von daher ist der Ansatz, das breiter aufzustellen, und das Wachsen ist ja zwingend notwendig für diesen Bereich, dass es überhaupt perspektivisch Sinn macht, um sowohl Breite als auch Tiefe der Informationen abdecken zu können. Und so ist die Plattform sozusagen entstanden, die wir gebaut haben. #00:07:36-3#</w:t>
      </w:r>
    </w:p>
    <w:p w14:paraId="44B8C43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F4D3DD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Sie haben schon ganz viel gesagt, was ich spannend finde. Deswegen, ich würde noch mal so ein bisschen zurückgehen in die Anfänge 2017, dass Sie noch mal beschreiben, wie ist die Initiative losgelaufen, wo kam der Impuls her, wer hat da mitgearbeitet. #00:07:52-1#</w:t>
      </w:r>
    </w:p>
    <w:p w14:paraId="514A273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4D0299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das ist tatsächlich ein Bottom-up-Impuls gewesen. Wir hatten so eine Ideenwerkstatt und dann haben wir die Idee entwickelt. Da war das Thema Chatbot auch noch relativ neu. Und da haben wir die Idee entwickelt. Dann haben wir da ein Funding für bekommen, für einen ersten POC. Aus dem POC, also ganz klassisches agiles Thema, traut man uns nicht zu, ich weiß, aber haben wir tatsächlich an der Stelle auch mal durchbekommen, (klassisch von einem?) POC auf einen MVP und dann skaliert, ja. Und das Funding ist dann mitgeflossen und, ja, das hat ganz gut funktioniert. Also wir haben die Idee dann in verschiedenen Managementkreisen gepitcht. Die fanden die alle großartig, weil sie halt auch ein Kernproblem unserer Produkte adressiert, nämlich, die Leute kaufen zwar gerne ein Fahrzeug von uns und finden es auch cool, das zu fahren, aber die Experience von unserem Produkt hängt extrem damit zusammen, wie das Produkt genutzt wird. Ich kann heute ein Fahrzeug aus 2020, und das war 2017 auch schon so, also als wir gestartet sind/ kann ich fahren, wie ein Fahrzeug aus den sechziger Jahren, ja, wenn ich alle Assistenzsysteme ausschalte und sonst was, ja. Dann habe ich aber nicht die Experience, und jetzt kommt wieder der Marketinggedanke dazu, die mich im Zweifel dazu bringt, auch bei der nächsten Fahrzeugentscheidung wieder ein Fahrzeug (, unsere Brand,?) zu kaufen, ja. Und die Komplexität innerhalb der Fahrzeuge ist so hoch, dass das Wording und insbesondere das Wording von uns bei den Kunden nicht mehr mitkommt, ja. Überspitzt gesagt, die Kunden sind froh, wenn sie ihr Navi einstellen können, ja, und dann kommen wir plötzlich um das Eck mit x-hundert verschiedenen Kameras und sonstigen Themen. Wenn das nicht seamless ist, und das muss ja eigentlich erst mal das Ziel sein, von der User Experience, beim Nutzen unseres Fahrzeugs/ wenn das nicht seamless ist, dann muss es erklärt werden. Und viele kommen da einfach nicht mehr mit, insbesondere in den Kundensegmenten, in denen wir uns auch bewegen. Und das ist eine Challenge, wo adressiert werden musste. Und das ist der Grundgedanke hinter diesem ganzen Thema. Weil, die Technologie in dem Fall ermöglicht uns tatsächlich, den Kunden mit seiner Sprache abzuholen. Ich habe vorher das Beispiel der Handbremse genannt, ja. In [Organisation]-Sprech, und das ist ein großes Problem bei uns, und so sind die Sachen halt auch bei uns geschrieben und so steht es auch in der Bedienungsanleitung von unserem Fahrzeug, heißt das Ding immer noch Fußfeststellbremse. Und ich habe noch nie jemanden gehört: "Sag mal, wo ist denn eigentlich bei dir die Fußfeststellbremse?", ja. Das wird niemand sagen, ja. Aber diese Transferleistung schafft halt die AI, weil wir so trainiert haben, umzusetzen, um dann die richtige Information an den Kunden zu bringen, ja. #00:10:52-3#</w:t>
      </w:r>
    </w:p>
    <w:p w14:paraId="60D8B5A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4BD0CF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Wie/ #00:10:53-4#</w:t>
      </w:r>
    </w:p>
    <w:p w14:paraId="13A88A3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3CB82A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ist so die Journey, wo es hingehen soll, auch ein bisschen (unv.), ja. #00:10:58-3#</w:t>
      </w:r>
    </w:p>
    <w:p w14:paraId="71600141"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B1D0A7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Ja, das hört sich megaspannend an. Wie war denn das Team aufgestellt, das den Proof of Concept (, den?) MVP hingestellt hat? #00:11:07-8#</w:t>
      </w:r>
    </w:p>
    <w:p w14:paraId="7427F1D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B769BA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das war ganz klassisch erst mal eine Ideenwerkstatt, wo wir dann halt einen Tag lang Zeit hatten und dann haben wir dann aus diesem Team raus einen POC gebildet. Ich meine, das sind ja alles (unv.) Services. Da kann man ja relativ schnell mal was (zusammenklöppeln?), ja. Das dann zu betreiben und (das zu?) (unv.), ist noch mal eine ganz andere Geschichte. Aber am Anfang waren wir drei Leute. Dann hat sich tatsächlich eine Abteilung gefunden, die dann/ Also ich bin dann aus meinem Daily Business gewechselt, tatsächlich, in diese Rolle und habe dann diesen Job dann übernommen, ja. Da gab es kein Job Profile für. Aus diesem mehr oder minder Erfolg oder aus diesem (Speed?), das dann auch durch C Level Attention Aufmerksamkeit bekommen hat, ja, hat sich dann dieser Need für so eine Abteilung, wie wir sie dann haben, herausgegründet. Und seitdem sind wir eigentlich gewachsen. Aktuell sind wir sieben Menschen. Das sind nicht sieben Menschen, die aktuell Chatbots bauen, ja, sondern das sind sieben Menschen, die sich um die Projekte, und aktuell haben wir so um die zwanzig Projekte parallel am Laufen/ und die Produkte, die schon auf der Plattform sind, also sind wir ungefähr bei dreißig Chat- und Voice- und Phonebots, die wir haben, die wir betreuen und weiterführen, ja, und ich persönlich dann auch das Demand Management übernehme, wenn jetzt irgendein Projekt oder ein Produkt auf mich zukommt und sagt, ich hätte gerne den und den Change, wir müssen da irgendwas anbinden oder eine neue Technologie einführen. Dann bin ich der, der das verwertet und im Zweifel integriert, ja. #00:12:47-5#</w:t>
      </w:r>
    </w:p>
    <w:p w14:paraId="503F275E"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1D6341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noch mal die Phase beschreiben, wo der Chatbot das erste Mal live gegangen ist? #00:12:54-3#</w:t>
      </w:r>
    </w:p>
    <w:p w14:paraId="3199224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AC417E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(lacht) Das ist tatsächlich auch eine kritische und spannende Phase und wird, da ich jetzt so viele Projekte betreut habe, auch von jedem Projekt oder von jedem Chatbot anders gelebt. Weil, ich nenne es immer so, es ist immer so ein bisschen eine ballsy Decision, zu sagen, wann ist ein Chatbot fertig (unv.) oder wann ist eine AI fertig, um das zu abstrahieren, ja. (unv.) ist ja eigentlich nie fertig, weil, der Kunde kommt immer auf neue Ideen oder der Zeitgeist erfordert neue Integrationen und Aufwände. Und bei uns war das so, dass wir das Thema erst mal verprobt haben, tatsächlich, in Südafrika. Das ist einer unserer Märkte, der relativ weit vorne ist, technologisch. Da haben wir das verprobt und geguckt, wie reagieren die Menschen im POC. Und die Phase war relativ spannend. Also da saßen wir halt jeden Tag vor den (unv.) und haben geguckt, wie performt er denn und haben wir denn den Kunden-Need so ein bisschen getroffen. Wie man das (mitigieren?) kann, ist natürlich, und das machen wir jetzt auch heute intensiver, als wir es damals getan haben, ja, das war auch ein Learning, wir versuchen, so früh wie möglich innerhalb des Projekts einen Prototypen hinzustellen, auch wenn er noch nichts kann und wir mit der Enttäuschung leben, dann, ja, aber um Erfahrungen zu sammeln, wo geht denn die Reise hin, was wollen die denn wissen und haben die überhaupt (/ oder auch, um?) erst mal eine Viability von dem Produkt überhaupt erst mal abzuschätzen, interessiert das überhaupt die Leute, ja, haben die überhaupt Fragen. Weil, wenn wir jetzt feststellen, okay, wir haben hier ein neues Produkt und wir müssen Fragen dazu beantworten, wir beschreiben das Produkt kurz und der Kunde, dem fällt nach zwei Fragen keine Frage mehr ein, ja, und die fragen alle die gleiche Frage, dann ist vielleicht auch der Chatbot oder die Conversation gar nicht das großartige Tool (der Lösung, um das dem näher?) zu bringen. Nur weil das gerade fancy ist, macht es dann trotzdem keinen Sinn, weil der dann zwei Fragen beantworten kann, weil, das sind die drängendsten Fragen vom Kunden. (Oder das ist so gut?) und erklärt (sich?) selber. Am Ende des Tages ist das aber immer eine relativ spannende Phase, weil dann halt so ein bisschen der (Sanity?) Check gegen das passiert, was man glaubt, was der Kunde fragt. Also wir hatten zum Beispiel/ Oder was eine immer wieder aufkommende Erfahrung bei uns ist, ist, es kommt jemand auf mich zu und sagt: "[Person], ich würde gerne einen Chatbot bauen." Und dann sage ich: "Ja super, klar. Hast du denn schon irgendwie die Kundendaten, oder hast du schon irgendwie (unv.) (der Customer?) gesammelt, oder ähnliches?" Dann sagt er: "Nein, aber ich habe (so?) eine FAQ-Liste.", ja. Und dann nehmen wir die FAQ-Liste, bereiten die ein bisschen auf, sammeln von mir aus auch Daten, gucken, dass wir da relativ gut Voice of the Customer erwischen. Und dann launchen wir das Ding oder verproben das Ding zum ersten Mal. Und dann kommt raus, ja okay, die FAQ-Liste ist, keine Ahnung, drei, vier Jahre alt, ja, und die Leute haben ganz andere drängende Fragestellungen aufgrund von Zeitgeist oder aufgrund von politischen Thematiken, ja. Wenn jetzt gerade mal (, wie gesagt,?) das Thema Datenschutz in (den Themen?) drin ist, dann kann sein, dass (unv.) (einen?) ganzen Batzen an Fragen zum Thema Datenschutz abarbeiten müssen, was jetzt in der FAQ-Liste wahrscheinlich nicht das vorwiegendste Thema gewesen wäre, ja. Und das ist auch aus Marketingperspektive noch mal ein richtig essenzieller Inside, den man bekommen kann als Product Manager für ein Produkt, weil, meines Erachtens nach ist das, was in den Chatbot eingegeben wird, und das sehen wir eigentlich bei (unseren Konversationen?) relativ häufig, nicht biased oder hat weniger Bias, wie wenn ich jetzt irgendwie eine Kundenbefragung mache, ja. Weil, die Kunden sind gegenüber einem Bot im Zweifel ehrlicher, als das jetzt in der Kundenbefragung ist, wo sie danach noch, keine Ahnung, einen Zehn-Euro-Einkaufsgutschein bei uns im Shop bekommen, ja. Und das ist halt genau das Ding, wo ich immer drauf hinweise. Liebe Produktmanager, schaut euch auch mal die (Logs?) an! Guckt, was sind die drängendsten Probleme! Guckt, wie ihr euer Produkt weiterentwickeln könnt! Weil, da kommen ja auch Vorschläge rein, ja. Und wann wollt denn ihr bitte mal, keine Ahnung, Bluetooth (unv.) oder sonst was in dieses Produkt einführen? Nehmt es und vielleicht sind Ideen dabei, auf die seid ihr noch gar nicht gekommen, ja. Und das ist eigentlich ein ganz guter Spiegel, weil der halt so unbiased ist, wenn das Sinn macht, ja? #00:17:33-6#</w:t>
      </w:r>
    </w:p>
    <w:p w14:paraId="2FD55E7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795F6D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Absolut, ja. Können Sie vielleicht gerade da auch noch mal bisschen die Herausforderungen beschreiben, hinsichtlich Datenverfügbarkeit und (unv.)? #00:17:45-8#</w:t>
      </w:r>
    </w:p>
    <w:p w14:paraId="3F2C4AE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141AEB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 gibt es jetzt gerade zumindest in unserem Thema so ein bisschen einen Mindsetshift zu dem, wie wir es drei Jahre davor gemacht haben. Ich (unv.) mal Ursprungsthematik, wie baue ich eine vernünftige natürlichsprachige Conversation. Da geht es um sogenannte Voice-of-the-Customer-Daten, die wir brauchen. Und am besten unbiased. Das heißt, nicht aus einer E-Mail rausgezogen, sondern tatsächlich eigentlich in einem Chat getippt, weil, das komplette Environment hat schon Auswirkungen auf/ wie interagiere ich mit einem System, ja. Wenn (man eine?) E-Mail tippt, dann (unv.) im worst Case und beim Chat (sind das einfach?) kurze Nachrichten, ja. Und dann formuliere ich anders. Und das ist für ein AI-System wichtig, das zu erkennen und auch in die Trainingsdaten aufzunehmen. Da die Technologie (auch?) relativ neu ist und Chats auch jetzt noch nicht so common im Thema sind, hatte ich noch kein Projekt, wo ich sage, okay, ich habe jetzt hier eine gute Datenbasis, von der ich aus starten könnte, ja. Das heißt, man muss einfach einen Aufwand betreiben. Und bei unserem Initialprojekt sind wir tatsächlich auch raus und haben quasi einen Chat gehabt, einen iOS Chat oder Android Chat, und haben die dann Nachrichten und Fragen reintickern lassen. Und die kamen dann halt bei mir auf dem anderen Handy raus, ja. Da gab es keine Antwort drauf, ja, aber einfach nur, um zu fragen, ey, wie sind die Fragestellungen und wie sind die auch formuliert. Und diese Daten zu sammeln, ist ein Effort, der ist nicht zu unterschätzen, ja. Und das ist auch wichtig, in unserem Bereich ist es ein Effort, der, wenn das Ding gut funktionieren soll, auch in einem gewissen regelmäßigen Zyklus wiederholt werden muss, (und zwar?) dann nicht in Form von/ ich stelle mich irgendwo in eine Fußgängerzone und lasse das (durchtickern?), sondern im Sinne von/ ich gucke mir den Realbetrieb und die (Log?)-Daten im Rahmen der DSGVO an, ja. Und das sind Sachen, da sind Learnings dabei, die sind/ ja, wie gesagt. Die Datenqualität für die Daten, die wir brauchen, um die AI tatsächlich zu befüttern, war bislang noch bei keinem Projekt vorhanden, um die Frage jetzt (abschließend?) zu beantworten, ja. #00:20:23-5#</w:t>
      </w:r>
    </w:p>
    <w:p w14:paraId="6FD7C06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2FCEBC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Jetzt haben Sie vorher gesagt, dass das am erfolgversprechendsten ist, wenn man einen MVP relativ schnell live bringt und dann, sage ich mal, im Betrieb (unv.). Jetzt würde ich ja (in?) Ihrem Unternehmen sagen, ja, weiß ich nicht, ob ich das jetzt (lachend) erwartet hätte. Was braucht es denn da kulturell, dass so ein Vorgehen akzeptiert ist und eben dann auch erfolgsversprechend ist? #00:20:53-4#</w:t>
      </w:r>
    </w:p>
    <w:p w14:paraId="7BEF4D9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681BC6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für uns, in unserem Konzern ist es sehr, sehr langsam. Kultur verändert sich sehr, sehr langsam. Aber so langsam kommt man da hin, ja. Das hat jetzt aber nichts mit (der?) AI zu tun, an der Stelle. Viele verstehen auch nicht, was ein MVP ist. Ich kann mich noch gut dran erinnern, bei unserem ersten Produkt, da war der MVP definiert. Dann kam C Level und hat gesagt, ja nein, (unv.) MVP ist cool, aber ich hätte ihn gerne mit dem Fahrzeug noch und dem Fahrzeug noch und mit der (unv.) noch, ja. Und dann (habe ich aber auch?) gesagt: "Freunde, das ist ja dann kein MVP mehr.", ja. (lacht) Und dann gab es relativ lange Diskussionen, aber wir haben dann den MVP tatsächlich durchgepusht und auch schon tatsächlich auch mit dem, was ich vorher gesagt habe, ein bisschen drauf geachtet, dass eine (unv.) Qualität da ist, ja. Man ist da tatsächlich immer unsicher. Und die Unsicherheit lässt sich auch nicht nehmen, ja, weil, man weiß nicht, wie der Mensch interagiert mit diesem Thema, ja. Und man weiß auch nicht, was der Outcome ist. Und von daher haben wir einen Markt gesucht und das ist bei uns halt immer im Zweifel so der Pilotmarkt Südafrika, weil, also die wissen es zu schätzen, dass sie der Pilotmarkt sind und ihre Kunden wissen es auch zu schätzen und die haben das quasi Opt-in-mäßig, zu sagen, okay, in der Kommunikation auch vom Markt zum Kunden, hey, die haben hier ein neues Produkt, es ist vielleicht noch nicht perfekt, das hängt auch ein bisschen an der Kommunikation, ja, und verprobt es doch mal, ja, oder spielt mal damit rum. Mehr ist die Erwartungshaltung jetzt erst mal im ersten Schritt gar nicht, ja. Wichtig ist, dass der Grundgedanke von dem Produkt übertragbar ist. Das heißt, erkläre mir mein Auto, (unv.) Grundgedanke, ja, und (stelle mir jetzt?) deine Fragen. So, und das hat ganz gut funktioniert. Ich würde das jetzt auch nicht in einem High Profile Market erst mal zum Launch bringen. Und dann haben wir noch auch, wie gesagt, ich habe es vorher schon mal gesagt, ein Problem der Heterogenität, auch in den Märkten, ja, welche Komplexität (haben Anfragen?) aus Deutschland, zum Beispiel, wenn es um/ erkläre mir ein Auto, geht und welche Komplexität haben Anfragen aus beispielhaft Amerika, ja. Da sind ganz andere Mindsets und ganz andere Ideologien dahinter. Und dadurch ändern sich auch die Fragen, ja. Aber ja, es braucht erst mal einen gewissen Mut, das (in einem?) Markt zu launchen, ja. Das braucht es. Aber braucht es das nicht bei jedem Produkt. Also klar, bei einem AI-Produkt, (was?) dann lernt, das AI-Produkt hat die Chance, besser zu werden. Andere Produkte haben das im Zweifel schon mal nicht. Das ist vielleicht auch eine Message, die man auf dem Weg immer mitgeben kann, ja. Was das Ganze vielleicht ein bisschen schwieriger macht, ist, es gibt ja in dem AI-Bereich jetzt auch schon Erlebnisse, die Sie kennen von sämtlichen Produkten. Ich darf es jetzt nicht sagen, aber sei es ein [Organisation]-Produkt, oder sei es ein [Organisation]-Produkt oder ein [Organisation]-Produkt oder ein [Organisation]-Produkt, oder was auch immer, [Organisation] Home. Die haben schon gewisse Erfahrungswerte da, ja. Und gegen die wird halt auch (eine?) Brand wie unsere gelegt, mit einem, sagen wir mal, zu dem Zeitpunkt, als wir es gelauncht haben, dreiköpfigen Team versus einem [Organisation]-Team, dass da, keine Ahnung, aus wie vielen hundert Leuten besteht, ja. Das ist ein unfairer Vergleich. Es ist so, aber damit muss man leben, ja. #00:25:05-5#</w:t>
      </w:r>
    </w:p>
    <w:p w14:paraId="5A25AE2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2962BB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Sie haben vorher schon gesagt, C-Level-Unterstützung war da am Anfang gegeben aus der Ideenwerkstatt raus. Können Sie das noch so ein bisschen entscheiden, wie die C-Level-Unterstützung aussah, vielleicht auch gerade über den gesamten Zeitraum der letzten drei Jahre? #00:25:21-6#</w:t>
      </w:r>
    </w:p>
    <w:p w14:paraId="0617CB6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9E2B94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bei uns war das C Level/ kam aus der IT-Richtung, tatsächlich. Sie hat halt das Produkt erstens vom Prozess her promotet, also hat (uns?) gesagt, sie stellt sich das dann auch so vor, dass mehr so Produkte so entstehen können, ja. Den Prozess hat sie promotet. Dann hat sie ein Funding zu Beginn noch bereitgestellt, also beim (unv.). Beim (unv.) haben wir es jetzt geschafft, dass die Plattform sich selber trägt, ohne dass (wir jetzt?) großartig ein C Level Funding oder sonstige strategische Töpfe angreifen müssen, ja. Und ansonsten hat sie das Produkt halt in ihren (unv.) in die Company getragen. Und so hat das einen gewissen Bekanntheitsgrad erreicht und dann auch einen Erfolg gehabt, dass sich dann auch, sagen wir mal, Stellen daraus entwickelt haben, die ja dann auch über C Level (erst?) mal genehmigt und prozessiert werden müssen, ja. Ob das jetzt heute, nowadays, Corona-Zeiten und so weiter noch genauso funktionieren würde, ist ein anderes Thema. #00:26:21-1#</w:t>
      </w:r>
    </w:p>
    <w:p w14:paraId="69EAE5F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7384C9E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Nein, aber erst mal eine sehr schöne Geschichte. Wie waren denn so die Reaktionen aus dem Unternehmen, jetzt gerade auch in Ihre Richtung, in die Richtung von dem Team? Was haben Sie da so erlebt? #00:26:33-2#</w:t>
      </w:r>
    </w:p>
    <w:p w14:paraId="4843BF2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A09E3C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Das kommt drauf an, woher sie kamen. (lacht) Wir haben unterschiedlichste Reaktionen. Manche sind total begeistert und auch technologiebegeistert, um das ganze Thema bei sich zu pushen. Manche sehen es als Chance, um für sich in ihrer Arbeit für (weniger?) (unv.) zu sorgen, weil es halt einen (Automatisierungsgedanken und der?) Informationsweitergabe (dahinter?) gibt, dass (sie mehr?) Zeit für ihr eigentliches Produkt oder Service, oder was auch immer sie betreuen, haben. Dann wurde das Produkt so ein bisschen endorsed, wenn das Mindset vorhanden war. Aber selbstverständlich gibt es auch Mindsets, und machen wir uns nichts vor, das ist halt auch ein Punkt, in der ganzen Debatte, die sagen, okay, wenn die das jetzt so pushen und weitertreiben, dann geht es ja auch darum, irgendwann Effizienzen zu heben und dann geht es halt um (Köpfe?), ja. Dann geht es um/ wie viel sparen wir mit dieser Technologie perspektivisch ein. Und da sind die Diskussionen gerade mit Customer (Systems?) (unv.) (wo es?) natürlich den größten Hebel gibt, auch, für dieses Produkt, am härtesten. Das ist so. Und die Technologie hat aber noch nicht den Stand, um eine menschliche Konversation in hundert Prozent ihrer Nuancen abzudecken. Und auch die inhaltliche Tiefe und die Breite fehlt nach wie vor, um sowas wirklich abzudecken. Und da muss man einfach die Sorgen nehmen. Und wie gesagt, dann gibt es Leute, die sagen, okay, ich halte (ja an?) meinem klassischen Geschäftsmodell, zum Beispiel als Support Center fest und will das eigentlich verteidigen und auch bei (unserer?) Brand, um das ganz offen und transparent zu machen, gibt es (dazu?) tatsächlich faire Diskussionen, ist es ein Premiumprodukt, wenn ich einen Bot bekomme, ist es dann noch ein Premiumprodukt und was darf automatisiert werden und wo braucht es menschliche Interaktion, damit man auch ein Premiumprodukt bleibt. Vielleicht wird es da auch mal (unv.) ein Unterscheidungsmerkmal, dass wir noch mit Menschen reden dürfen, ja. Wenn man jetzt mal, keine Ahnung, zehn Jahre oder fünf Jahre in die Zukunft guckt und wir im Service eigentlich nur noch erst mal mit Bots zu tun haben und dann quasi nur im Failover-Fall mit einem (menschlichen?) (unv.) Interaktion habe. Und das sind Debatten, die werden natürlich (gerade auf einem high Level auf?) Strategieebene geführt. Nichtsdestotrotz ist (es?) eine valide Technologie, um genau die Fälle, die automatisierbar sind, auch zu automatisieren, ja. Und mal doof gesagt, den Service wieder in den Vordergrund zu stellen und nicht/ eigentlich kannst du die Informationen auch im Internet raussuchen. Da steht sie. Tschüss. Danke für das Gespräch, so. Das ist ineffizient. Und so funktionieren aber gerade/ ich will jetzt keine Zahl/ aber (so ein?) Bauchgefühl (, mehr als?) sechzig Prozent der Interaktionen zwischen Servicecenter und einem Kunden. Und diese Themen müssen wir effizienter gestalten, und das ist also meine Message (dahinter?), um auch diesen Premiumaspekt, wenn es dann wirklich zur menschlichen Interaktion kommt, so führen zu können, dass es sich Premium anfühlt. Weil, wenn ich einen gehetzten Agent am Ohr habe, der nur guckt, tack, tack, tack, tack, tack, schnell durch, alle Tickets durch, ja, und der vielleicht auch so angesteuert wird, ja, wie viele Tickets oder wie viele Calls schaffst du, um (Effizienz im?) alten Modell zu haben, dann ist es für mich auch nicht mehr die Premium-Experience, die (sie behaupten zu haben, wenn es jetzt nur so wäre?), ja. Und das ist sowas, da muss man einfach argumentieren und gucken. Und natürlich gibt es da Widerstände. Ist gar keine Frage. Weil, wenn was Neues kommt, ein Change-Prozess ist immer ein Thema. #00:30:48-7#</w:t>
      </w:r>
    </w:p>
    <w:p w14:paraId="18755A7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91C27A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Können Sie noch so ein bisschen die Zusammenarbeit jetzt gerade mit Marketing, Sales, Produktmanagement beschreiben? #00:30:54-9#</w:t>
      </w:r>
    </w:p>
    <w:p w14:paraId="782AE44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08435C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Ja, eigentlich sind Marketing, Sales als tatsächlichen Sales-Kanal/ Ich weiß nicht, ob Sie das gelesen haben, aber ich glaube, die Kollegen von [Organisation] sind jetzt, glaube ich, auch raus oder mehr oder minder am Zurückrudern hinsichtlich der Sales Opportunities out of Voice Interaction, also mit Alexa, okay, jetzt (hast du es gehört?), dass man da tatsächlich Kauftransaktionen abschließt, ja. Aus Marketingperspektive, würde ich behaupten, haben sie es besser/ würde ich auch davon abraten, (aktuell, einen?) Use Case, der (wirklich Sales pushy?) und mit Abschluss und allem Drum und Dran und mit Authentifizierung. Ich glaube, da ist einfach eine Website ein besseres Tool. Und da braucht es auch keine AI dafür. Und muss man auch nicht zu überkompliziert machen. Ich glaube auch nicht, dass jemand mal, keine Ahnung, über das [Organisation]-Produkt oder über irgendeinen Voicebot/ oder irgendwann vielleicht mal schon, aber einfach bei einem Produkt mit der Komplexität unserer Produkte, mit dem Preis unserer Produkte sehe ich es nicht, dass das aus einer more casual, natural Language Voice-Interaktion raus entsteht, ja. Ich sage nicht einfach so, ja, ich kaufe mal schnell noch eine C Klasse. Wenn ich wirklich schon edgy technologisch bin, dann mache ich es vielleicht für Klopapier, oder für, was weiß ich, ja, um das irgendwie schnell hinter mich zu bekommen. Das kann ich mir vorstellen, dass das funktionieren könnte, wobei da [Organisation] ja auch schon ein bisschen zurückrudert, (da, aktuell?). Aber bei einem Investitionsprodukt sehe ich es nicht tatsächlich. Vielleicht für einen Service ja, aber für ein Investitionsprodukt finde ich schwierig. Und deswegen ist auch eigentlich eher der Marketingfokus da, Auto erklären, rationalisieren, vielleicht rausfinden, was will ich überhaupt für ein Produkt, so Sachen, aus Marketingperspektive können wir dahinkommen. Da haben wir auch schon Projekte, die einen dann quasi so ein bisschen beratend als quasi verkaufsgesprächs-, beratungsgesprächsmäßig das gestalten können. Und hinsichtlich des Produktmanagement Zusammenarbeit ist es genau das, was ich vorher schon erwähnt hatte (unv.) ich weise immer drauf hin, ihr habt da eine große Chance, Product Insights rauszuziehen. Nutzt Sie auch! Und ihr habt auch eine gute Chance, je nachdem, wie sinnhaft (ein?) Produkt (reinverknüpft ist?), ein Produkt zu enhancen mit sowas, mit so einer Lösung, genau. Und so funktioniert dann auch die Zusammenarbeit. Wir pitchen dann Ideen, weil wir einfach von der Technologie her auch mehr Ahnung haben, was ist möglich, was ist nicht möglich, pitchen (da die Ideen ran?). Manchmal werden auch Ideen an uns rangetragen, von seitens Produktmanagement und die können wir dann umsetzen oder nicht. Und dann ist es so. So sieht die Zusammenarbeit aus, ja. Im Zweifel kommen die auf uns zu und wollen erst mal sagen: "Okay, was bietet ihr da eigentlich an? Was könnt ihr da eigentlich?" Und wir sagen dann, das sind die Opportunities, das sind die Risiken und das sind die Chancen, die ihr daraus ziehen könnt. //(unv.). #00:34:34-4#</w:t>
      </w:r>
    </w:p>
    <w:p w14:paraId="0B0F35B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18C3F9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Was habt ihr// gelernt, welche neuen Fähigkeiten, Kompetenzen ihr braucht, in den letzten drei Jahren? #00:34:42-6#</w:t>
      </w:r>
    </w:p>
    <w:p w14:paraId="5C71423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00067CE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Ich glaube, die wichtigste Fähigkeit, und das hört sich jetzt doof an, weil es absolut nichts Technologisches ist, ist, wie führe ich eine Konversation. Und das ist eine Fähigkeit, die ist nicht zu unterschätzen, die ist nicht trivial und die ist auch nicht unkomplex. Und diese Fähigkeit, wo könnten innerhalb einer Konversation Probleme liegen, ist erst mal auf menschlicher Ebene nicht trivial. Und wenn wir dann noch die Technologie da rein involvieren, wo wir zum Beispiel nie/ Ich mache nachher gleich noch ein Beispiel. Also die Kombination dann, wie führe ich eine gute Konversation und welche technischen Impacts haben wir durch Limitierungen der Technologie, die aktuell noch vorhanden sind, diese Kombination, das abschätzen zu können und (bisschen?) umzusetzen, das ist nicht trivial und ich glaube, das haben wir ganz gut gemacht. Und, ja, persönlich bei mir, ich habe relativ viel mit Datenschutz zu tun. Ich habe relativ viel mit Data Security zu tun. Das sind alles Sachen, die hatte ich vorher nicht so auf dem Zettel, aber bin ich jetzt relativ firm drin. Aber wie gesagt, ich glaube, die Kernkompetenz für die Technologie jetzt, ist, wie führe ich eine Konversation mit dem Wissen, dass ein technischer Hintergrund da ist. Ich mache ein Beispiel. Wir haben einen Voicebot oder einen Phonebot gebaut, der einen Termin verhandelt. Und zur Verhandlung eines Termins brauchten wir zum Beispiel, dass ein Kunde ein Kennzeichen einspricht. Und das ist technologisch echt eine Challenge, weil alle Services, die eine Speech to Text anbieten, also AI-based oder (unv.) (PTS?)-Services, sind nicht darauf ausgelegt, Buchstaben zu transkribieren. Weil, die ganze AI basiert darauf, Phoneme, also halt Lautschrift zu transkribieren, die in Kontext zu setzen, vielleicht sogar mit einem Bot davor und einem Bot danach, um dann ein perfektes oder ein gutes Ergebnis zu haben auf Basis der gelernten Daten, die sie trainiert haben. Aber nicht zu sagen, ich mache jetzt mal ein (hartes?) Beispiel: HH HA. Wenn ich jetzt HH, dann wird die dir ein Lachen transkribieren und HA wird im Zweifel nur ein H sein, weil Ha, ja. Und dann hängt es halt auch noch (davon ab?), wie die Leute es aussprechen. Und da haben wir ewig lange rumprobiert, für ein eigentlich triviales Problem. Ähnlich ist es mit Zeiten und Terminen. Wenn man das natürlichsprachlich machen will und sagt, okay, wie sieht eine Interaktion zwischen jemandem (unv. #00:38:18-1#) (wo man?) versucht, einen Termin zu vereinbaren. Ja, dann sage ich, ich komme dann nach der Arbeit vorbei, so. Was heißt nach der Arbeit? Ja, das sind alles so Thematiken, die muss man alle bedenken und (abfangen?). Und da steckt eine unglaubliche Komplexität im Detail drin. Haben wir aber für das Thema jetzt gelöst. War aber richtig spannend, weil es genau diese Schnittstelle ist, wie führe ich eine Konversation, wie wird die Konversation auch vom Kunden erwartet, wie muss ich ihn vielleicht (primen?) oder channeln, dass er auch diese Aussagen so tätigt, wie ich sie hoffentlich erwarte, aber trotzdem will ich noch einen gewissen Grad der Freiheit (machen?), weil, das macht die AI aus, ja. Weil, wenn ich ihm sage, sagen Sie jetzt bitte die Uhrzeit in Stunden und Minuten, ja, dann kann ich auch eine (IVR?) nehmen, dann brauche ich keine AI dafür, ja. Also das sind alles so Sachen. Wenn das so funktionieren soll, dann hätte es die Technologie schon vor fünf Jahren gegeben, hätte man das schon machen können. Aber so (hat man?) halt ein breiteres Thema, breiteres Feld aufgespannt und kann dem quasi das Produkt oder diesen Service der Terminbuchung jetzt zum Beispiel so enhancen, dass es halt für den natürlicher wird. Und das war halt echt, da haben wir relativ lange rum dran gebastelt, ja. Und gerade, wo gerade Authentifizierung oder Autorisierung, also wenn man einen sauber transkribierten Text braucht, aus einer Speech to Text raus, was man ja braucht, wenn man jetzt zum Beispiel seinen Nutzernamen oder seine (ID?) nennen muss, ja, wenn das jetzt kein numerischer Wert ist, sondern ein Wort, ein Benutzername, dann wird das extrem schwierig, das (per Voice?) zu transkribieren. In Textform ist das gar kein Problem, aber (in Voice?) wird das schwierig. Und das sind alles so Sachen, (wo wir halt gelernt haben?), wo sind die technischen Limitierungen. Bei diesem (unv.) Beispiel, als ich das zum ersten Mal gehört habe, dachte ich so, ja, hört sich gar nicht so komplex an, einen Termin zu buchen. Es ist aber unglaublich komplex, ja. #00:40:33-7#</w:t>
      </w:r>
    </w:p>
    <w:p w14:paraId="13F21E2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4A7BAA8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Ich würde noch mal auf das Thema noch mal kommen, wie kam es denn von dem, sage ich mal, MVP-Live-Gang zu der Entscheidung, wir bauen eine komplette Plattform auf? Können Sie das noch so ein bisschen beschreiben? Was waren die Diskussionen und wie kam letztendlich die Entscheidung zustande, vor welchen Hintergründen? #00:40:56-9#</w:t>
      </w:r>
    </w:p>
    <w:p w14:paraId="0549641D"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B926BD9"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Nach dem MVP haben wir das Produkt weiter betrieben, haben es auch in Märkte ausgerollt, haben es weiter ausgerollt, aber eigentlich war ja schon beim MVP klar, das ist so ein bisschen das, was ich vorher gemeint hatte, eine Brand wie unsere, mit so vielen Services und Produkten, wie wir anbieten, ja, und das sind jetzt nicht (nur?) unsere Primärprodukte, nur das Fahrzeug, sondern auch Services und sonstige Thematiken, Zubehör und sonstiges Drumherum, Financial Services und so weiter, haben so eine Breite, dass wir für (eine gute conversational User?) Experience festgestellt haben, das können wir nicht gestalten, wenn jeder sein eigenes Süppchen kocht und jeder nur sagt, alles klar, ich bin jetzt hier der (unv.) Bankbot und ich beantworte dir jetzt hier die Fragen zum Leasing. Und dann fragt er noch mal: "Ja, und was kostet denn das Fahrzeug jetzt mit einem stärkeren Motor?" Dann sagt der Bot: "Ja, sorry, ich habe keine Ahnung, so, weil, ich bin ein Bankbot, kein Autokonfigurationsbot, ja." Und wenn wir das nicht auf gemeinsame Füße stellen, dann werden wir auch nicht dahinkommen, dass wir eine befriedigende User Experience mit einer guten Tiefe und einer guten Breite zur Verfügung stellen können, wenn wir das nicht miteinander verschränken. Und dieser Gedanke, den haben wir dann halt auch in das Management getragen. Und (den haben die da?) mitgetragen. Und dann haben wir die Plattform gebaut. #00:42:37-1#</w:t>
      </w:r>
    </w:p>
    <w:p w14:paraId="6B405053"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D5680F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was war da der entscheidende Punkt? Ich frage deswegen so ein bisschen nach, weil, in vielen Interviews, ohne jetzt da irgendwie zu viel zu verraten, sind ganz viele Projekte nach eben einem durchaus erfolgreichen MVP nicht mehr weitergegangen. Und hier ist man einen Schritt weitergegangen. Und ich könnte mir vorstellen, das hat auch noch mal ordentlich Investitionen bedurft. Was waren denn die Kriterien, die dann dazu geführt haben, dass das Management gesagt hat, ja, den Weg gehen wir? #00:43:05-3#</w:t>
      </w:r>
    </w:p>
    <w:p w14:paraId="1A9DF3C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89DB252"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erst mal, die Investition, also verhältnismäßig zu den anderen Projekten, die ich jetzt in meiner Branche kenne, waren erst mal gar nicht so hoch, wie man sie kennt, also jetzt rein die Technologieinvestitionen. Was da an menschlicher Arbeit drinsteckt, ist relativ hoch, ja, und (an Logik?) drinsteckt. Aber die Perspektive dahinter ist, machen wir uns nichts vor, es ist Effizienz. Es geht da drum, effizienter zu werden in der Kundenkommunikation und auch serviceorientierter. Eine effiziente Kundenkommunikation muss 24-7 sein. Wenn ein Kunde mich etwas fragen will, dann muss er nicht warten, bis im Autohaus jemand an den Hörer geht. Das ist ein Servicezuwachs und es ist eine Effizienzsteigerung und Entlastung der Leute, die sich zu großen Teilen einfach damit beschäftigen, täglich Anfragen abzuarbeiten. Und diesen Effizienzgedanken hat man schon gesehen und sieht man auch nach wie vor noch. Und ich glaube auch, dass man dahinkommen kann, das breit aufzustellen. Und das war halt dann auch die Message hinter diesem Plattformgedanken. Es ist (effizient?) und Servicequalität, die da hochgeschraubt werden soll, perspektivisch. Und natürlich ist es immer erst mal auch aus Plattformperspektive immer, wie sagt man so schön im Schwäbischen, (unv.), ja, Use Case für Use Case. Letztes Jahr haben wir uns ein viertel Jahr lang damit beschäftigt, wie ich einen Termin buche und wie ich Zeiten transkribiere, ja. Aber wenn wir das jetzt an 15 verschiedenen Stellen machen, dieses Zeitentranskribieren, das ist ja nicht nur ein Terminbuchungsthema, sondern das kann ja viele Implikationen bei anderen Thematiken auch haben. Wenn wir es re-usen können, dann ist es effizient. Und wie gesagt, die Investitionskosten, jetzt rein technologisch, jetzt (unv.) von den Peoplen, die da noch dahinter hängen und die Inhalte, die da eingepflegt werden müssen, das sind einfach (Perspektivinvestitionen?), zu sagen, okay, wenn wir eine Automatisierung wollen, oder eine Servicesteigerung wollen und eine Automatisierung in diesem Bereich, der wirklich viel Zeit frisst/ ich glaube, das kennt jeder, die Frage habe ich schon 15 mal beantwortet. Ich bin am Überlegen, ob ich mir eine (unv.) Template-Vorlage dafür mache, dann ist es an der Zeit, drüber nachzudenken, ob man das nicht automatisieren sollte. Und dieser Gedanke, der ist natürlich auch attraktiv aus Managementperspektive und hat dann auch so gezogen, dass wir das jetzt in einem Team machen dürfen, seit (zweieinhalb?) Jahren. #00:45:55-2#</w:t>
      </w:r>
    </w:p>
    <w:p w14:paraId="14CEC0E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5ACAC125"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Und diesen Plattformvorschlag, welche Diskussion gab es, wie man es denn technologisch dann aufsetzt? Können Sie die noch beschreiben, wie man zu dem Vorschlag dann gekommen ist? #00:46:08-6#</w:t>
      </w:r>
    </w:p>
    <w:p w14:paraId="2F608BD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5E2C54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die Komplexität, ehrlich gesagt, liegt nicht in der Technologie. Das Verschalten der Chatbots oder Conversations hat technologische Implikationen, die nicht trivial sind, aber perspektivisch und auch jetzt schon lösbar. Das größere Thema ist das organisatorische Thema, wer beantwortet welche Frage in einem so großen Haus wie unserem, damit einheitlich richtig beantwortet ist. Das ist eine Challenge, die wesentlich größer ist als die Verschaltung von der Technologie zueinander, weil da dann auch plötzlich relativ schnell relativ viel Politik mit reinkommt, weil dann halt auch plötzlich aufgedeckt wird, hey, da überschneiden sich Verantwortungsbereiche, zum Beispiel. Und das ist tatsächlich die größere Challenge, das zu sagen, wer ist die richtige Person mit der richtigen Kompetenz und der Verantwortung auch dafür, dass die Antwort richtig ist, gegenüber dem Kunden. Und das ist eigentlich People Business. Und das ist die größere Challenge als jetzt das Verschalten der Technologie. Aber wir sind mit einem Konzept zur Verschaltung von Conversations da mit reingegangen, haben (es ja?) auch nachvollzogen, ja. Also wir hatten es in petto. Aber was dann da hinten rauskam/ Also mal doof gesagt, die organisatorische Challenge haben sie dann auch gesehen, aber das ist dann halt spannend. #00:47:58-1#</w:t>
      </w:r>
    </w:p>
    <w:p w14:paraId="07B6F16A"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105820F7"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Von meiner Seite aus wäre es das. Gibt es vielleicht noch was, was Sie mir mitgeben wollen, was Sie noch nicht losgeworden sind, wenn Sie so die letzten drei Jahre Revue passieren lassen? #00:48:11-8#</w:t>
      </w:r>
    </w:p>
    <w:p w14:paraId="1FF552B6"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2172E5B0"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Also vielleicht noch einen Punkt, wie wir das handhaben mit Erwartungsmanagement an die Technologie. Weil, ich glaube, das ist auch ein zentraler Punkt, den man nicht verschweigen sollte, wenn man über die Technologie spricht. Weil, wir sind da von Anfang an immer offen und transparent gewesen, was ist die Erwartungshaltung von euch an uns. Und wenn die nicht (gematcht?) hat, dann haben wir es nicht gemacht, ja. Weil, genauso entstehen/ Also die Erwartungshaltung bei AI und bei AI-Produkten ist eine Science-Fiction-Erwartungshaltung, die nicht da ist. Und wenn wir die nicht (mitigieren?) oder wenn wir die nicht senken können, dann machen wir das Projekt auch nicht, weil wir verhindern wollen, dass genau das, was Sie vorher gesagt haben, wir investieren jetzt da Zeit, Energie und Geld in ein Produkt rein, das aber die Erwartungshaltung von Management, Kunden oder (sonst wem?) nicht trifft. (Aber?) beim Kunden ist es okay. Das kann auch sein, dass wir glauben, dass der Kunde eine Erwartungs/ also das annimmt oder nicht. Wenn der sagt: "Ich will es nicht.", fair enough, dann stoppen wir das Ding. Das ist die einzige richtige Methode, zu sagen, wir stoppen jetzt einen POC oder MVP. Wenn wir jetzt sagen, okay, das Produkt kann das noch nicht, dann sagen wir, dann ist das Produkt einfach noch nicht fertig, dann müssen wir halt weiterbauen, ja. Aber der Kunde will es, dann ist es okay. Man muss einfach nur/ das Erwartungsmanagement ist ein zentraler Faktor, wenn es drum geht, Budget und Pitches zu bekommen. Ich habe schon ein großes Projekt platzen lassen, weil ich gesagt habe, ich glaube nicht, dass wir eure Erwartungshaltung matchen können, weil ich nicht dann, keine Ahnung, ein halbes Jahr, dreiviertel Jahr lang intensiv mit Kollegen zusammen das Thema hochziehe und dann verproben wir es und dann sagt er: "Ja, aber wir haben ja geglaubt, der beantwortet 99 Prozent der Fragen.", ja. Und dann sage ich halt, das wird nicht passieren, dann lassen wir es lieber, ja. Und da muss man einfach transparent sein. Und ich glaube, so erklärt sich auch die Frage, die Sie vorher gestellt hatten mit den vielen Sachen, (was?) (unv.) über (den?) POC oder (den?) MVP (unv.) (rauskommt?). Das ist die Challenge, dass man da von Anfang an transparent ist. Und die größere Challenge an der Stelle ist auch noch, dass man es halt, wenn man es noch nicht so oft gemacht hat, nicht weiß. (lacht) Und von daher fällt man da öfters mal in dieses Zielsetzungsproblem rein. Und von daher ist es wichtig, gerade auch von der Consulting-Seite, wenn da öfters (ja mal?) Consultants (unv.) dabei sind, dass man da wirklich eine transparente Linie fährt, um da Erwartungsmanagement zu betreiben. Genau, das ist vielleicht was, was noch auch zentral ist, wenn es drum geht, sowas aufzusetzen. #00:51:27-1#</w:t>
      </w:r>
    </w:p>
    <w:p w14:paraId="4FE2550C"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38E58B78"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I: Vielen Dank. #00:51:28-8#</w:t>
      </w:r>
    </w:p>
    <w:p w14:paraId="592459D4"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p>
    <w:p w14:paraId="6296EEAF" w14:textId="77777777" w:rsidR="00A027AA" w:rsidRPr="00A027AA" w:rsidRDefault="00A027AA" w:rsidP="00A027AA">
      <w:pPr>
        <w:widowControl w:val="0"/>
        <w:autoSpaceDE w:val="0"/>
        <w:autoSpaceDN w:val="0"/>
        <w:adjustRightInd w:val="0"/>
        <w:spacing w:after="0"/>
        <w:rPr>
          <w:rFonts w:eastAsiaTheme="minorEastAsia" w:cs="Arial"/>
          <w:color w:val="000000"/>
          <w:sz w:val="16"/>
          <w:szCs w:val="16"/>
          <w:lang w:eastAsia="de-DE"/>
        </w:rPr>
      </w:pPr>
      <w:r w:rsidRPr="00A027AA">
        <w:rPr>
          <w:rFonts w:eastAsiaTheme="minorEastAsia" w:cs="Arial"/>
          <w:color w:val="000000"/>
          <w:sz w:val="16"/>
          <w:szCs w:val="16"/>
          <w:lang w:eastAsia="de-DE"/>
        </w:rPr>
        <w:t>B: Gerne. #00:51:30-0#</w:t>
      </w:r>
    </w:p>
    <w:p w14:paraId="6E73CC8D" w14:textId="0F9278E4"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4A476CE1" w14:textId="77777777" w:rsidR="00A027AA" w:rsidRPr="00A027AA" w:rsidRDefault="00A027AA" w:rsidP="00A027AA">
      <w:pPr>
        <w:spacing w:after="0"/>
        <w:rPr>
          <w:rFonts w:cs="Arial"/>
          <w:b/>
          <w:sz w:val="32"/>
          <w:szCs w:val="32"/>
        </w:rPr>
      </w:pPr>
      <w:r w:rsidRPr="00A027AA">
        <w:rPr>
          <w:rFonts w:cs="Arial"/>
          <w:b/>
          <w:sz w:val="32"/>
          <w:szCs w:val="32"/>
        </w:rPr>
        <w:t>UNTER15</w:t>
      </w:r>
    </w:p>
    <w:p w14:paraId="3128D1C6" w14:textId="77777777" w:rsidR="00A027AA" w:rsidRPr="00A027AA" w:rsidRDefault="00A027AA" w:rsidP="00A027AA">
      <w:pPr>
        <w:spacing w:after="0"/>
        <w:rPr>
          <w:rFonts w:cs="Arial"/>
          <w:b/>
          <w:sz w:val="16"/>
          <w:szCs w:val="16"/>
          <w:u w:val="single"/>
        </w:rPr>
      </w:pPr>
    </w:p>
    <w:p w14:paraId="06047133" w14:textId="77777777" w:rsidR="00A027AA" w:rsidRPr="00A027AA" w:rsidRDefault="00A027AA" w:rsidP="00A027AA">
      <w:pPr>
        <w:spacing w:after="0"/>
        <w:rPr>
          <w:rFonts w:cs="Arial"/>
          <w:sz w:val="16"/>
          <w:szCs w:val="16"/>
        </w:rPr>
      </w:pPr>
      <w:r w:rsidRPr="00A027AA">
        <w:rPr>
          <w:rFonts w:cs="Arial"/>
          <w:sz w:val="16"/>
          <w:szCs w:val="16"/>
        </w:rPr>
        <w:t>I: /Aufzeichnung starten und mit der ersten Frage loslegen. Beschreibe doch mal bitte deine aktuelle Rolle! #00:00:06-8#</w:t>
      </w:r>
    </w:p>
    <w:p w14:paraId="737763F4" w14:textId="77777777" w:rsidR="00A027AA" w:rsidRPr="00A027AA" w:rsidRDefault="00A027AA" w:rsidP="00A027AA">
      <w:pPr>
        <w:spacing w:after="0"/>
        <w:rPr>
          <w:rFonts w:cs="Arial"/>
          <w:sz w:val="16"/>
          <w:szCs w:val="16"/>
        </w:rPr>
      </w:pPr>
    </w:p>
    <w:p w14:paraId="46426AD8" w14:textId="77777777" w:rsidR="00A027AA" w:rsidRPr="00A027AA" w:rsidRDefault="00A027AA" w:rsidP="00A027AA">
      <w:pPr>
        <w:spacing w:after="0"/>
        <w:rPr>
          <w:rFonts w:cs="Arial"/>
          <w:sz w:val="16"/>
          <w:szCs w:val="16"/>
        </w:rPr>
      </w:pPr>
      <w:r w:rsidRPr="00A027AA">
        <w:rPr>
          <w:rFonts w:cs="Arial"/>
          <w:sz w:val="16"/>
          <w:szCs w:val="16"/>
        </w:rPr>
        <w:t>B: Ich leite das Team, das nennt sich mittlerweile AI Exploitation. Zuvor hieß es, bis vor kurzem hieß es Advanced-Analytics. Wir sind ein Team von sechs Leuten. Wir sind angesiedelt im Business-Intelligence. Und der Hintergrund von den Leuten ist, dass sie/ Also wir haben drei Data-Scientists, würde ich sie nennen, so mit PhD in Physik, Informatik und (...) physikalische Chemie, ist das Dritte. Dann haben wir einen Data-Architect. Der ist Oracle-Spezialist und setzt uns unsere Daten zusammen. Wir haben einen Machine-Learning-Engineer. Der hat auch einen Doktor Informatik. Der sorgt dafür, dass unsere Modelle produktiv gestellt werden und dass die ganze Infrastruktur mehr oder weniger professionell aufgebaut ist rund um das Model. Und ich habe auch einen Doktor in Bioinformatik. Habe als Data-Scientist angefangen, bin sehr technisch immer noch. Also bin allen Sachen tief drin, aber versuche, eigentlich so viel möglich von den anderen machen zu lassen, weil das effizienter ist. Was mir nicht immer einfach fällt. #00:01:24-#2</w:t>
      </w:r>
    </w:p>
    <w:p w14:paraId="7D09CD30" w14:textId="77777777" w:rsidR="00A027AA" w:rsidRPr="00A027AA" w:rsidRDefault="00A027AA" w:rsidP="00A027AA">
      <w:pPr>
        <w:spacing w:after="0"/>
        <w:rPr>
          <w:rFonts w:cs="Arial"/>
          <w:sz w:val="16"/>
          <w:szCs w:val="16"/>
        </w:rPr>
      </w:pPr>
    </w:p>
    <w:p w14:paraId="7C1199C7" w14:textId="77777777" w:rsidR="00A027AA" w:rsidRPr="00A027AA" w:rsidRDefault="00A027AA" w:rsidP="00A027AA">
      <w:pPr>
        <w:spacing w:after="0"/>
        <w:rPr>
          <w:rFonts w:cs="Arial"/>
          <w:sz w:val="16"/>
          <w:szCs w:val="16"/>
        </w:rPr>
      </w:pPr>
      <w:r w:rsidRPr="00A027AA">
        <w:rPr>
          <w:rFonts w:cs="Arial"/>
          <w:sz w:val="16"/>
          <w:szCs w:val="16"/>
        </w:rPr>
        <w:t>I: Warum der Namenswechsel, wenn ich fragen darf, von der Abteilung? #00:01:29-4#</w:t>
      </w:r>
    </w:p>
    <w:p w14:paraId="4A45647F" w14:textId="77777777" w:rsidR="00A027AA" w:rsidRPr="00A027AA" w:rsidRDefault="00A027AA" w:rsidP="00A027AA">
      <w:pPr>
        <w:spacing w:after="0"/>
        <w:rPr>
          <w:rFonts w:cs="Arial"/>
          <w:sz w:val="16"/>
          <w:szCs w:val="16"/>
        </w:rPr>
      </w:pPr>
    </w:p>
    <w:p w14:paraId="632D4A0E" w14:textId="77777777" w:rsidR="00A027AA" w:rsidRPr="00A027AA" w:rsidRDefault="00A027AA" w:rsidP="00A027AA">
      <w:pPr>
        <w:spacing w:after="0"/>
        <w:rPr>
          <w:rFonts w:cs="Arial"/>
          <w:sz w:val="16"/>
          <w:szCs w:val="16"/>
        </w:rPr>
      </w:pPr>
      <w:r w:rsidRPr="00A027AA">
        <w:rPr>
          <w:rFonts w:cs="Arial"/>
          <w:sz w:val="16"/>
          <w:szCs w:val="16"/>
        </w:rPr>
        <w:t>B: Es gab eine riesige Reorg. Und im Generellen machen wir für das Marketing. Also überwiegend sind wir für Consumer da, um Modelle zu bauen, sowas wie (Germ?)-Modelle, Crosssell, Upsell, schieße mich tot, um auf Kundenlevel vorherzusagen, was die Kunden als erstes, als nächstes machen könnten. Und dann rauf basierend kann man dann halt irgendwelche Marketingstrategien oder sonstiges fahren. Und das Ziel ist, dass wir in der Zukunft nicht nur im Marketing viel helfen, sondern auch das AI-Thema noch in die anderen Organisationen mit reinbringen. Weil es wird, man wird jeder, jeder in der Firma wird wahrscheinlich überschwemmt von irgendwelchen Angeboten, warum ich AI, auch seinen Bereich als nächstes, verbessern könnte. Und wir haben halt sehr viel Erfahrung damit. Und wir wissen, um was es geht. Und wir lassen uns nicht so schnell beschwatzen. Und die Idee wäre, dass wir dann vielleicht mit unserem Wissen noch mehr Qualität ins Haus holen können. Also nicht das Ziel, dass man alles selbst macht, weil das ist unmöglich mit der Teamgröße. Und auch für die Firmengröße kann man nicht alle Bereiche selbst machen. Aber wir kennen uns gut genug aus, um schnell zu erkennen, wenn jemand Unfug oder Halbwahrheiten erzählt. So würde ich es mal sagen. Und wir können natürlich, weil wir einen guten Überblick haben, auch eine gute Strategie für so eine so eine Firma vorgeben, in welche Richtungen denen am ehesten was bringt auch aufzubauen intern, extern und so weiter. Genau. #00:03:07-2#</w:t>
      </w:r>
    </w:p>
    <w:p w14:paraId="5B7EE6D5" w14:textId="77777777" w:rsidR="00A027AA" w:rsidRPr="00A027AA" w:rsidRDefault="00A027AA" w:rsidP="00A027AA">
      <w:pPr>
        <w:spacing w:after="0"/>
        <w:rPr>
          <w:rFonts w:cs="Arial"/>
          <w:sz w:val="16"/>
          <w:szCs w:val="16"/>
        </w:rPr>
      </w:pPr>
    </w:p>
    <w:p w14:paraId="2E6A5ADD" w14:textId="77777777" w:rsidR="00A027AA" w:rsidRPr="00A027AA" w:rsidRDefault="00A027AA" w:rsidP="00A027AA">
      <w:pPr>
        <w:spacing w:after="0"/>
        <w:rPr>
          <w:rFonts w:cs="Arial"/>
          <w:sz w:val="16"/>
          <w:szCs w:val="16"/>
        </w:rPr>
      </w:pPr>
      <w:r w:rsidRPr="00A027AA">
        <w:rPr>
          <w:rFonts w:cs="Arial"/>
          <w:sz w:val="16"/>
          <w:szCs w:val="16"/>
        </w:rPr>
        <w:t>I: Vielen Dank! Was verstehst du persönlich unter künstlicher Intelligenz? #00:03:12-1#</w:t>
      </w:r>
    </w:p>
    <w:p w14:paraId="412C8FD3" w14:textId="77777777" w:rsidR="00A027AA" w:rsidRPr="00A027AA" w:rsidRDefault="00A027AA" w:rsidP="00A027AA">
      <w:pPr>
        <w:spacing w:after="0"/>
        <w:rPr>
          <w:rFonts w:cs="Arial"/>
          <w:sz w:val="16"/>
          <w:szCs w:val="16"/>
        </w:rPr>
      </w:pPr>
    </w:p>
    <w:p w14:paraId="65966CB0" w14:textId="77777777" w:rsidR="00A027AA" w:rsidRPr="00A027AA" w:rsidRDefault="00A027AA" w:rsidP="00A027AA">
      <w:pPr>
        <w:spacing w:after="0"/>
        <w:rPr>
          <w:rFonts w:cs="Arial"/>
          <w:sz w:val="16"/>
          <w:szCs w:val="16"/>
        </w:rPr>
      </w:pPr>
      <w:r w:rsidRPr="00A027AA">
        <w:rPr>
          <w:rFonts w:cs="Arial"/>
          <w:sz w:val="16"/>
          <w:szCs w:val="16"/>
        </w:rPr>
        <w:t>B: Ich verstehe darunter alles, wo man dem Computer irgendwie mit dem/ ja, zum Lernen bringt. Und der darauf entweder Vorhersagen macht. Oder auf den Auswertungen oder Ergebnissen des Computers irgendwie dann ein Mensch Auswertungen machen kann. Das fängt an beim statistischen Modeling, irgendwelche Regression. Ist für mich aber genau das gleiche wie irgendwelche Supervised-Machine-Learning-Mechanismen, wie Random-Forest oder GBMs. Ist auch für mich non-supervised oder unsupervised Learning, irgendwelche Clusterings. Ist für mich im Prinzip auch AI. Und ich unterscheide nicht so sehr zwischen Text-Analytics oder sonstigen Daten. Ob das AI ist oder nicht, für mich ist das da alles AI und sind nur unterschiedliche Ausprägungen. #00:04:08-9#</w:t>
      </w:r>
    </w:p>
    <w:p w14:paraId="56D49060" w14:textId="77777777" w:rsidR="00A027AA" w:rsidRPr="00A027AA" w:rsidRDefault="00A027AA" w:rsidP="00A027AA">
      <w:pPr>
        <w:spacing w:after="0"/>
        <w:rPr>
          <w:rFonts w:cs="Arial"/>
          <w:sz w:val="16"/>
          <w:szCs w:val="16"/>
        </w:rPr>
      </w:pPr>
    </w:p>
    <w:p w14:paraId="33B3970E" w14:textId="77777777" w:rsidR="00A027AA" w:rsidRPr="00A027AA" w:rsidRDefault="00A027AA" w:rsidP="00A027AA">
      <w:pPr>
        <w:spacing w:after="0"/>
        <w:rPr>
          <w:rFonts w:cs="Arial"/>
          <w:sz w:val="16"/>
          <w:szCs w:val="16"/>
        </w:rPr>
      </w:pPr>
      <w:r w:rsidRPr="00A027AA">
        <w:rPr>
          <w:rFonts w:cs="Arial"/>
          <w:sz w:val="16"/>
          <w:szCs w:val="16"/>
        </w:rPr>
        <w:t>I: Ich hatte schon vorher gesagt, dass die Bedeutung von KI für das Marketing als relativ hoch eingeschätzt ist. Wie ist da deine Meinung dazu? #00:04:21-8#</w:t>
      </w:r>
    </w:p>
    <w:p w14:paraId="0BB6C84F" w14:textId="77777777" w:rsidR="00A027AA" w:rsidRPr="00A027AA" w:rsidRDefault="00A027AA" w:rsidP="00A027AA">
      <w:pPr>
        <w:spacing w:after="0"/>
        <w:rPr>
          <w:rFonts w:cs="Arial"/>
          <w:sz w:val="16"/>
          <w:szCs w:val="16"/>
        </w:rPr>
      </w:pPr>
    </w:p>
    <w:p w14:paraId="7E2F3877" w14:textId="77777777" w:rsidR="00A027AA" w:rsidRPr="00A027AA" w:rsidRDefault="00A027AA" w:rsidP="00A027AA">
      <w:pPr>
        <w:spacing w:after="0"/>
        <w:rPr>
          <w:rFonts w:cs="Arial"/>
          <w:sz w:val="16"/>
          <w:szCs w:val="16"/>
        </w:rPr>
      </w:pPr>
      <w:r w:rsidRPr="00A027AA">
        <w:rPr>
          <w:rFonts w:cs="Arial"/>
          <w:sz w:val="16"/>
          <w:szCs w:val="16"/>
        </w:rPr>
        <w:t>B: Die Meinung würde ich teilen, weil es kommt auch ein bisschen auch auf das Business drauf an und wie man es einsetzt. Bei uns in Telko, kennst du gut genug, du hast viele Kunden mit einem hohen (Margin?). Wenn du die Kombination hast, am besten noch Recurring-Kunden, wo du viele Informationen hast, dann hilft dir jedes Modell, sei es noch so stupide und nicht ausgegoren im Skalierungseffekt. Wenn du nur ein halbes Prozent besser wirst bei irgendwas, dann hast du sofort Business-Cases mit vielen Nullen hintendran. Von daher glaube, im Massenmarkt hilft es immer. Und wenn man keinen Massenmarkt hat, dann muss man sehr clever sein, wie man die Daten von außerhalb benutzen möchte. Also B2B zum Beispiel wird schon schwieriger. Wenn du sehr individualisierte Produkte hast. Je besser, je mehr Kunden man hat, umso mehr Daten, umso besser. So würde ich es mal sagen. #00:05:26-1#</w:t>
      </w:r>
    </w:p>
    <w:p w14:paraId="74962F27" w14:textId="77777777" w:rsidR="00A027AA" w:rsidRPr="00A027AA" w:rsidRDefault="00A027AA" w:rsidP="00A027AA">
      <w:pPr>
        <w:spacing w:after="0"/>
        <w:rPr>
          <w:rFonts w:cs="Arial"/>
          <w:sz w:val="16"/>
          <w:szCs w:val="16"/>
        </w:rPr>
      </w:pPr>
    </w:p>
    <w:p w14:paraId="409BEA2C" w14:textId="77777777" w:rsidR="00A027AA" w:rsidRPr="00A027AA" w:rsidRDefault="00A027AA" w:rsidP="00A027AA">
      <w:pPr>
        <w:spacing w:after="0"/>
        <w:rPr>
          <w:rFonts w:cs="Arial"/>
          <w:sz w:val="16"/>
          <w:szCs w:val="16"/>
        </w:rPr>
      </w:pPr>
      <w:r w:rsidRPr="00A027AA">
        <w:rPr>
          <w:rFonts w:cs="Arial"/>
          <w:sz w:val="16"/>
          <w:szCs w:val="16"/>
        </w:rPr>
        <w:t>I: Und welche Kernanwendungsgebiete siehst du aktuell im Marketing? #00:05:31-5#</w:t>
      </w:r>
    </w:p>
    <w:p w14:paraId="38736F54" w14:textId="77777777" w:rsidR="00A027AA" w:rsidRPr="00A027AA" w:rsidRDefault="00A027AA" w:rsidP="00A027AA">
      <w:pPr>
        <w:spacing w:after="0"/>
        <w:rPr>
          <w:rFonts w:cs="Arial"/>
          <w:sz w:val="16"/>
          <w:szCs w:val="16"/>
        </w:rPr>
      </w:pPr>
    </w:p>
    <w:p w14:paraId="3F82BF16" w14:textId="77777777" w:rsidR="00A027AA" w:rsidRPr="00A027AA" w:rsidRDefault="00A027AA" w:rsidP="00A027AA">
      <w:pPr>
        <w:spacing w:after="0"/>
        <w:rPr>
          <w:rFonts w:cs="Arial"/>
          <w:sz w:val="16"/>
          <w:szCs w:val="16"/>
        </w:rPr>
      </w:pPr>
      <w:r w:rsidRPr="00A027AA">
        <w:rPr>
          <w:rFonts w:cs="Arial"/>
          <w:sz w:val="16"/>
          <w:szCs w:val="16"/>
        </w:rPr>
        <w:t>B: Also (...) für das Telko ist der Klassiker das Base-Management, um die (unv.) davon abzuhalten zu kündigen, um ihnen teurere Produkte auch oder mit mehr Margin zu verkaufen beziehungsweise auch um den Service zu verbessern. Weil wenn du in den ganzen Daten, die wir bei uns, unsere Systeme haben, identifizieren können, dass der Kunde gerade wirklich leidet, da kann man auch auf (vorher?) auf ihn zugehen. Und das ist mit Sicherheit eine Sache, die die Kunden eher dazu bewegt zu bleiben oder nicht. Dann im Pricing kann man mit Sicherheit eine gute Sache machen. Das Above-the-Line-Pricing, da ist es ja meistens so, dass irgendeinen Portfolio-Preis gibt, einen List-Preis. Und dann werden lustige Sticker daneben gesetzt. Und wie groß der Sticker aussieht, das kann man Sicherheit sehr gut durch AI steuern, wenn man irgendeine Anwendung hat, die den Markt überwacht und dann einfach anpasst. (...) Promotions jeglicher Art, (...) Kampagnen werden von uns viel unterstützt. Also alle E-Mails, die rausgehen, wenn es sagen wir, um eine Mobile-Crosssale-Kampagne/ Dann Modelle benutzt, wie es am ehesten/ Ein Kunde, der es bekommt oder der auch anspringen würde sollte man ihm ein (Handset? #00:07:02-2#) dazugeben in die E-Mail oder nicht? Derartige Sachen. Wie sollte die Ansprache sein? Wann sollte man die E-Mail schicken? Oder wann sollte man die Kunden anrufen? All das, da kann man viel optimieren. #00:07:16-3#</w:t>
      </w:r>
    </w:p>
    <w:p w14:paraId="15E9731B" w14:textId="77777777" w:rsidR="00A027AA" w:rsidRPr="00A027AA" w:rsidRDefault="00A027AA" w:rsidP="00A027AA">
      <w:pPr>
        <w:spacing w:after="0"/>
        <w:rPr>
          <w:rFonts w:cs="Arial"/>
          <w:sz w:val="16"/>
          <w:szCs w:val="16"/>
        </w:rPr>
      </w:pPr>
    </w:p>
    <w:p w14:paraId="37F18A8E" w14:textId="77777777" w:rsidR="00A027AA" w:rsidRPr="00A027AA" w:rsidRDefault="00A027AA" w:rsidP="00A027AA">
      <w:pPr>
        <w:spacing w:after="0"/>
        <w:rPr>
          <w:rFonts w:cs="Arial"/>
          <w:sz w:val="16"/>
          <w:szCs w:val="16"/>
        </w:rPr>
      </w:pPr>
      <w:r w:rsidRPr="00A027AA">
        <w:rPr>
          <w:rFonts w:cs="Arial"/>
          <w:sz w:val="16"/>
          <w:szCs w:val="16"/>
        </w:rPr>
        <w:t>I: Du hast eingangs schon so ein bisschen den Teamset abgeschrieben. Kannst du nochmal, nochmal ein bisschen näher darauf eingehen, welcher Logik der (unv.) abfolgt und wie du genau auf die Struktur gekommen bist? #00:07:33-2#</w:t>
      </w:r>
    </w:p>
    <w:p w14:paraId="485D48D2" w14:textId="77777777" w:rsidR="00A027AA" w:rsidRPr="00A027AA" w:rsidRDefault="00A027AA" w:rsidP="00A027AA">
      <w:pPr>
        <w:spacing w:after="0"/>
        <w:rPr>
          <w:rFonts w:cs="Arial"/>
          <w:sz w:val="16"/>
          <w:szCs w:val="16"/>
        </w:rPr>
      </w:pPr>
    </w:p>
    <w:p w14:paraId="3DBF74F5" w14:textId="77777777" w:rsidR="00A027AA" w:rsidRPr="00A027AA" w:rsidRDefault="00A027AA" w:rsidP="00A027AA">
      <w:pPr>
        <w:spacing w:after="0"/>
        <w:rPr>
          <w:rFonts w:cs="Arial"/>
          <w:sz w:val="16"/>
          <w:szCs w:val="16"/>
        </w:rPr>
      </w:pPr>
      <w:r w:rsidRPr="00A027AA">
        <w:rPr>
          <w:rFonts w:cs="Arial"/>
          <w:sz w:val="16"/>
          <w:szCs w:val="16"/>
        </w:rPr>
        <w:t>B: Also wir haben ein Team, das ist nicht ganz (...) üblich, glaube ich, in der Branche. Weil wir machen mehr oder weniger alles, vom Daten in das Data-Warehouse/ Also wir kriegen Rohdaten in das Data-Warehouse (reingepipt?). Und dann bauen wir die Daten mit ITL-Jobs so um, dass sie für unser Modelling-Applikation Sinn machen. Dann modellieren wir und scoren unsere Kunden und machen die Model-Entwicklung selbst, aber machen auch später das Operational selbst. Also wir, unser Team macht alles. Und dafür brauchst du eben den Data-Architect und Data-Engineer am Anfang. Und brauchst die Data-Scientists, die dir neue Modelle bauen und das Business unter verstehen. Um mit dem Business zu reden: Was wird gerade gebraucht? Und dann brauchst du eben noch den Engineer, der alles zusammenfügt und sicherstellt, dass alle Frontsysteme in time beliefert werden. So. Daher kommt das. Wir sind ziemlich IT-lastig, obwohl wir im (unv. #00:08:40-1#) oder im Finance/ Wir waren mal kurz oder wir waren mal eine Zeit lang im Marketing. Dann waren wir sehr kurz im Strategy. Jetzt sind wir wieder im Finance. Das ist im Prinzip unabhängig, wo wir sind. Solange uns jemand nicht zu sehr sagt, was wir machen sollen. Da würde man unseren Wert kaputtmachen. #00:08:57-5#</w:t>
      </w:r>
    </w:p>
    <w:p w14:paraId="74F6BE95" w14:textId="77777777" w:rsidR="00A027AA" w:rsidRPr="00A027AA" w:rsidRDefault="00A027AA" w:rsidP="00A027AA">
      <w:pPr>
        <w:spacing w:after="0"/>
        <w:rPr>
          <w:rFonts w:cs="Arial"/>
          <w:sz w:val="16"/>
          <w:szCs w:val="16"/>
        </w:rPr>
      </w:pPr>
    </w:p>
    <w:p w14:paraId="38FA4354" w14:textId="77777777" w:rsidR="00A027AA" w:rsidRPr="00A027AA" w:rsidRDefault="00A027AA" w:rsidP="00A027AA">
      <w:pPr>
        <w:spacing w:after="0"/>
        <w:rPr>
          <w:rFonts w:cs="Arial"/>
          <w:sz w:val="16"/>
          <w:szCs w:val="16"/>
        </w:rPr>
      </w:pPr>
      <w:r w:rsidRPr="00A027AA">
        <w:rPr>
          <w:rFonts w:cs="Arial"/>
          <w:sz w:val="16"/>
          <w:szCs w:val="16"/>
        </w:rPr>
        <w:t>I: Jetzt würde ich vielleicht für die nächsten Fragen mal/ Du hast vorher angedeutet, (unv.) der Kern-Usecase das Germ-Management ist. Ob wir mal an dem Case so ein bisschen entlanggehen und ich dann ein paar Fragen stellen kann zum Thema Arbeitsweise, Zusammenarbeit mit anderen Organisationen. Kannst du deswegen zu eingangs noch beschreiben, was so die Kernlösung ist, die dein Team anbietet für den Fachbereich? #00:09:26-2#</w:t>
      </w:r>
    </w:p>
    <w:p w14:paraId="73F5C840" w14:textId="77777777" w:rsidR="00A027AA" w:rsidRPr="00A027AA" w:rsidRDefault="00A027AA" w:rsidP="00A027AA">
      <w:pPr>
        <w:spacing w:after="0"/>
        <w:rPr>
          <w:rFonts w:cs="Arial"/>
          <w:sz w:val="16"/>
          <w:szCs w:val="16"/>
        </w:rPr>
      </w:pPr>
    </w:p>
    <w:p w14:paraId="37103E2E" w14:textId="77777777" w:rsidR="00A027AA" w:rsidRPr="00A027AA" w:rsidRDefault="00A027AA" w:rsidP="00A027AA">
      <w:pPr>
        <w:spacing w:after="0"/>
        <w:rPr>
          <w:rFonts w:cs="Arial"/>
          <w:sz w:val="16"/>
          <w:szCs w:val="16"/>
        </w:rPr>
      </w:pPr>
      <w:r w:rsidRPr="00A027AA">
        <w:rPr>
          <w:rFonts w:cs="Arial"/>
          <w:sz w:val="16"/>
          <w:szCs w:val="16"/>
        </w:rPr>
        <w:t>B: Kernlösung im Sinne von Software oder was wir ihnen // für/ #00:09:30-4#</w:t>
      </w:r>
    </w:p>
    <w:p w14:paraId="052E392A" w14:textId="77777777" w:rsidR="00A027AA" w:rsidRPr="00A027AA" w:rsidRDefault="00A027AA" w:rsidP="00A027AA">
      <w:pPr>
        <w:spacing w:after="0"/>
        <w:rPr>
          <w:rFonts w:cs="Arial"/>
          <w:sz w:val="16"/>
          <w:szCs w:val="16"/>
        </w:rPr>
      </w:pPr>
    </w:p>
    <w:p w14:paraId="5953BA8D" w14:textId="77777777" w:rsidR="00A027AA" w:rsidRPr="00A027AA" w:rsidRDefault="00A027AA" w:rsidP="00A027AA">
      <w:pPr>
        <w:spacing w:after="0"/>
        <w:rPr>
          <w:rFonts w:cs="Arial"/>
          <w:sz w:val="16"/>
          <w:szCs w:val="16"/>
        </w:rPr>
      </w:pPr>
      <w:r w:rsidRPr="00A027AA">
        <w:rPr>
          <w:rFonts w:cs="Arial"/>
          <w:sz w:val="16"/>
          <w:szCs w:val="16"/>
        </w:rPr>
        <w:t>I: Ja, ja. // Wie ist die Logik, um, sage ich mal, einen (Germ?) zu managen? #00:09:36-8#</w:t>
      </w:r>
    </w:p>
    <w:p w14:paraId="7C289932" w14:textId="77777777" w:rsidR="00A027AA" w:rsidRPr="00A027AA" w:rsidRDefault="00A027AA" w:rsidP="00A027AA">
      <w:pPr>
        <w:spacing w:after="0"/>
        <w:rPr>
          <w:rFonts w:cs="Arial"/>
          <w:sz w:val="16"/>
          <w:szCs w:val="16"/>
        </w:rPr>
      </w:pPr>
    </w:p>
    <w:p w14:paraId="3C8A1B89" w14:textId="77777777" w:rsidR="00A027AA" w:rsidRPr="00A027AA" w:rsidRDefault="00A027AA" w:rsidP="00A027AA">
      <w:pPr>
        <w:spacing w:after="0"/>
        <w:rPr>
          <w:rFonts w:cs="Arial"/>
          <w:sz w:val="16"/>
          <w:szCs w:val="16"/>
        </w:rPr>
      </w:pPr>
      <w:r w:rsidRPr="00A027AA">
        <w:rPr>
          <w:rFonts w:cs="Arial"/>
          <w:sz w:val="16"/>
          <w:szCs w:val="16"/>
        </w:rPr>
        <w:t>B: Um Germ zu managen oder um Daten zur Verfügung zu stellen, dass wir Marketing den Germ managen kann? Vielleicht erzähle ich einfach mal, was wir // machen #00:09:47-9#</w:t>
      </w:r>
    </w:p>
    <w:p w14:paraId="194F20BA" w14:textId="77777777" w:rsidR="00A027AA" w:rsidRPr="00A027AA" w:rsidRDefault="00A027AA" w:rsidP="00A027AA">
      <w:pPr>
        <w:spacing w:after="0"/>
        <w:rPr>
          <w:rFonts w:cs="Arial"/>
          <w:sz w:val="16"/>
          <w:szCs w:val="16"/>
        </w:rPr>
      </w:pPr>
    </w:p>
    <w:p w14:paraId="0BA73DC4" w14:textId="77777777" w:rsidR="00A027AA" w:rsidRPr="00A027AA" w:rsidRDefault="00A027AA" w:rsidP="00A027AA">
      <w:pPr>
        <w:spacing w:after="0"/>
        <w:rPr>
          <w:rFonts w:cs="Arial"/>
          <w:sz w:val="16"/>
          <w:szCs w:val="16"/>
        </w:rPr>
      </w:pPr>
      <w:r w:rsidRPr="00A027AA">
        <w:rPr>
          <w:rFonts w:cs="Arial"/>
          <w:sz w:val="16"/>
          <w:szCs w:val="16"/>
        </w:rPr>
        <w:t>I: Ja, (unv.). // #00:09:47-9#</w:t>
      </w:r>
    </w:p>
    <w:p w14:paraId="29F9328A" w14:textId="77777777" w:rsidR="00A027AA" w:rsidRPr="00A027AA" w:rsidRDefault="00A027AA" w:rsidP="00A027AA">
      <w:pPr>
        <w:spacing w:after="0"/>
        <w:rPr>
          <w:rFonts w:cs="Arial"/>
          <w:sz w:val="16"/>
          <w:szCs w:val="16"/>
        </w:rPr>
      </w:pPr>
    </w:p>
    <w:p w14:paraId="5814A3A9" w14:textId="77777777" w:rsidR="00A027AA" w:rsidRPr="00A027AA" w:rsidRDefault="00A027AA" w:rsidP="00A027AA">
      <w:pPr>
        <w:spacing w:after="0"/>
        <w:rPr>
          <w:rFonts w:cs="Arial"/>
          <w:sz w:val="16"/>
          <w:szCs w:val="16"/>
        </w:rPr>
      </w:pPr>
      <w:r w:rsidRPr="00A027AA">
        <w:rPr>
          <w:rFonts w:cs="Arial"/>
          <w:sz w:val="16"/>
          <w:szCs w:val="16"/>
        </w:rPr>
        <w:t>B: und dann kannst du dir raussuchen. Also wir haben zum einen/ Also wir sind auf einer Datenbank unterwegs. Und in diese Datenbank schreiben wir hinterher auch wieder rein: Welcher Kunde hat zu welchem Zeitpunkte welche Germ-Risk zum Beispiel oder Upsell-Potential oder wie auch immer. Und diese Daten fließen dann in Campagne-Selection-Tools zum Beispiel rein. Und von dort können dann Leute aus dem Marketing sagen: Ich hätte jetzt gern eine neue Kampagne. Da sollen nur die Leute ohne die Germ-Risk und mit ganz viel Mobile-Upsell-Potential rein und dann machen wir eine Kampagne. Das ist relativ hands-off. Das Einzige, wo wir da/ Also für uns hands-off. Wir produzieren die Scores und stellen sicher, dass die Modelle gut sind. Das Einzige, was wir regelmäßig machen, ist abklären, ob vielleicht andere Typen von Modellen gebraucht werden, damit wir möglichst alle Moves, die so ein Kunde machen kann, mit Modellen irgendwie unterstützen können. Das ist über die Datenbank. Und die Endtool sich direkt/ Dann haben wir auch Tableau-Reports, die wir zur Verfügung stellen können. Macht mein Team aber nicht so unendlich viel, weil wir wirklich das Operational viel machen. Und dann, was wir auch noch haben, was meiner Meinung nach extremst erfolgreich war in den letzten zwei Jahren, ist, dass wir in den Hauptprojekten, die es so gibt, in den großen Marketingprojekten, wo die Base irgendwie versucht wird zu managen/ Dort sitzt dann einer von uns dediziert, von den Data-Scientists meistens drin und versteht, was die Leute wollen und sagt ihnen dann: Ja. Aber das könnt ihr besser machen, weil wir haben auch das, das und das als Information und die und die Modelle, die euch unterstützen würden. Und am besten solltet ihr einen Test machen, in dem ihr testet, ob euer Ansatz überhaupt funktioniert. Und wenn das funktioniert, dann rollen wir das Ganze aus. Also was wir geschafft haben in den letzten zwei Jahren ist, dass wir systematisches Test-and-Learn für einige Projekte durchführen. Also wirklich AB-Tests oder sowas in der Art zu Beginn mit einer kleinen Handvoll Kunden, wo wir abschätzen können: Was wird passieren, wenn wir das für die ganze Firma machen oder für die ganzen Kundenbasis machen? Und nur, wenn es erfolgreich ist und nur wenn/ Also wir testen auch unterschiedliche Varianten. Und dann nehmen wir halt die beste Variante, die irgendwie Sinn macht, um es anzuwenden. Und da braucht es viel Experimental-Design und auch Auswertung, dass man nämlich sehr vorsichtig das auswertet, sonst macht man schneller Fehler. #00:12:22-7#</w:t>
      </w:r>
    </w:p>
    <w:p w14:paraId="2AD767D5" w14:textId="77777777" w:rsidR="00A027AA" w:rsidRPr="00A027AA" w:rsidRDefault="00A027AA" w:rsidP="00A027AA">
      <w:pPr>
        <w:spacing w:after="0"/>
        <w:rPr>
          <w:rFonts w:cs="Arial"/>
          <w:sz w:val="16"/>
          <w:szCs w:val="16"/>
        </w:rPr>
      </w:pPr>
    </w:p>
    <w:p w14:paraId="24B71D43" w14:textId="77777777" w:rsidR="00A027AA" w:rsidRPr="00A027AA" w:rsidRDefault="00A027AA" w:rsidP="00A027AA">
      <w:pPr>
        <w:spacing w:after="0"/>
        <w:rPr>
          <w:rFonts w:cs="Arial"/>
          <w:sz w:val="16"/>
          <w:szCs w:val="16"/>
        </w:rPr>
      </w:pPr>
      <w:r w:rsidRPr="00A027AA">
        <w:rPr>
          <w:rFonts w:cs="Arial"/>
          <w:sz w:val="16"/>
          <w:szCs w:val="16"/>
        </w:rPr>
        <w:t>I: Wie habt ihr das geschafft, diese Form der Zusammenarbeit mit dem Fachbereich? #00:12:29-8#</w:t>
      </w:r>
    </w:p>
    <w:p w14:paraId="1FEA66BD" w14:textId="77777777" w:rsidR="00A027AA" w:rsidRPr="00A027AA" w:rsidRDefault="00A027AA" w:rsidP="00A027AA">
      <w:pPr>
        <w:spacing w:after="0"/>
        <w:rPr>
          <w:rFonts w:cs="Arial"/>
          <w:sz w:val="16"/>
          <w:szCs w:val="16"/>
        </w:rPr>
      </w:pPr>
    </w:p>
    <w:p w14:paraId="7E741A80" w14:textId="77777777" w:rsidR="00A027AA" w:rsidRPr="00A027AA" w:rsidRDefault="00A027AA" w:rsidP="00A027AA">
      <w:pPr>
        <w:spacing w:after="0"/>
        <w:rPr>
          <w:rFonts w:cs="Arial"/>
          <w:sz w:val="16"/>
          <w:szCs w:val="16"/>
        </w:rPr>
      </w:pPr>
      <w:r w:rsidRPr="00A027AA">
        <w:rPr>
          <w:rFonts w:cs="Arial"/>
          <w:sz w:val="16"/>
          <w:szCs w:val="16"/>
        </w:rPr>
        <w:t>B: Die Zeit, würde ich sagen. Oder ich bin seit fünf Jahren da. Und vor vier Jahren gab es ein ähnliches Projekt, wo die Basis, so Base-Harmonization sowas in der Art, wo die Basis eben auf die letzten Produkte gehievt werden sollte, am besten noch mit einem schönen (unv.). Und dort wurde das von außen/ Da haben wir mit irgendeiner Consulting-Firma zusammengearbeitet, die uns dabei unterstützt hatten, paar Gruppen auszusuchen, mit denen man das machen könnte. Und das wurde großartigst angetönt mit: Wir machen alle Tests. Und es wird wunderbar laufen. Und am Schluss wurden dann für zehntausend Leute die Preise erhöht ohne Benefit. Weil alles andere war zu kompliziert. Was wir aber dabei gelernt haben intern schon ist: Worauf könnte man achten? Was bräuchte man für eine Infrastruktur, wenn man sowas richtig machen will? Und was läuft schief? Und das letzte Mal, als dann das Projekt wiederkam, wurden wir sehr früh an Bord geholt und haben im Prinzip mit Marketing zusammen, mit dem Base-Management-Team die komplette Strategie ausgearbeitet. Für welche Kunden sollten welche/ Also wirklich runter zu dem Leveln von Detail. Viele Kundengruppe kriegt das und das und das Produkt zum Testen. Und wir schauen, was funktioniert. Also wir haben die generelle/ Also wir haben uns sehr stark da rein gehackt. Einfach weil wir dachten, das cool und das könnte Spaß machen. Und dann, dann gab es noch ein Vorteil: Es hat nämlich funktioniert. Wir haben drei Experimente laufen lassen. Von denen zwei von drei haben sie gesagt auch nach Gesprächen/ Mit anderen Leuten in anderen Entities in Holland haben wir telefoniert. Und die haben gesagt: Kannst auf kein Mal machen. (Dock swap? #00:14:22-7#), das ist die Hölle. Und haben es getestet, und es hat wunderbar funktioniert. Und (...) ja. Man muss einfach mal testen. Und wenn man dann Erfolg hat, dann hören die Leute zu. Und auch mittlerweile ist es so, lass uns das machen wegen dem Projekt, weil da können wir erst testen und dann können wir es sinnvoll ausfahren. Da brauchst du, glaube ich, aber eine Kollaboration einfach. Die Leute müssen vorbereitet sein, dass sie uns überhaupt zuhören wollen, weil sie schon mit anderen Projekten mit uns gearbeitet haben und bemerkt haben, dass das irgendwie Sinn macht. Und dann braucht man Erfolg. Und dann kannst du es drehen. #00:14:58-0#</w:t>
      </w:r>
    </w:p>
    <w:p w14:paraId="4729A965" w14:textId="77777777" w:rsidR="00A027AA" w:rsidRPr="00A027AA" w:rsidRDefault="00A027AA" w:rsidP="00A027AA">
      <w:pPr>
        <w:spacing w:after="0"/>
        <w:rPr>
          <w:rFonts w:cs="Arial"/>
          <w:sz w:val="16"/>
          <w:szCs w:val="16"/>
        </w:rPr>
      </w:pPr>
    </w:p>
    <w:p w14:paraId="24545C23" w14:textId="77777777" w:rsidR="00A027AA" w:rsidRPr="00A027AA" w:rsidRDefault="00A027AA" w:rsidP="00A027AA">
      <w:pPr>
        <w:spacing w:after="0"/>
        <w:rPr>
          <w:rFonts w:cs="Arial"/>
          <w:sz w:val="16"/>
          <w:szCs w:val="16"/>
        </w:rPr>
      </w:pPr>
      <w:r w:rsidRPr="00A027AA">
        <w:rPr>
          <w:rFonts w:cs="Arial"/>
          <w:sz w:val="16"/>
          <w:szCs w:val="16"/>
        </w:rPr>
        <w:t>I: Du hast vorher gesagt so: Aus dem Projekt vor vier Jahren, was dann, sage ja, du hast nicht gesagt, gescheitert, aber nicht den Erfolg // gebracht, #00:15:08-8#</w:t>
      </w:r>
    </w:p>
    <w:p w14:paraId="535F7964" w14:textId="77777777" w:rsidR="00A027AA" w:rsidRPr="00A027AA" w:rsidRDefault="00A027AA" w:rsidP="00A027AA">
      <w:pPr>
        <w:spacing w:after="0"/>
        <w:rPr>
          <w:rFonts w:cs="Arial"/>
          <w:sz w:val="16"/>
          <w:szCs w:val="16"/>
        </w:rPr>
      </w:pPr>
    </w:p>
    <w:p w14:paraId="10C0C088" w14:textId="77777777" w:rsidR="00A027AA" w:rsidRPr="00A027AA" w:rsidRDefault="00A027AA" w:rsidP="00A027AA">
      <w:pPr>
        <w:spacing w:after="0"/>
        <w:rPr>
          <w:rFonts w:cs="Arial"/>
          <w:sz w:val="16"/>
          <w:szCs w:val="16"/>
        </w:rPr>
      </w:pPr>
      <w:r w:rsidRPr="00A027AA">
        <w:rPr>
          <w:rFonts w:cs="Arial"/>
          <w:sz w:val="16"/>
          <w:szCs w:val="16"/>
        </w:rPr>
        <w:t>B: (unv.). // #00:15:08-8#</w:t>
      </w:r>
    </w:p>
    <w:p w14:paraId="4DA6D4A8" w14:textId="77777777" w:rsidR="00A027AA" w:rsidRPr="00A027AA" w:rsidRDefault="00A027AA" w:rsidP="00A027AA">
      <w:pPr>
        <w:spacing w:after="0"/>
        <w:rPr>
          <w:rFonts w:cs="Arial"/>
          <w:sz w:val="16"/>
          <w:szCs w:val="16"/>
        </w:rPr>
      </w:pPr>
    </w:p>
    <w:p w14:paraId="1439142A" w14:textId="77777777" w:rsidR="00A027AA" w:rsidRPr="00A027AA" w:rsidRDefault="00A027AA" w:rsidP="00A027AA">
      <w:pPr>
        <w:spacing w:after="0"/>
        <w:rPr>
          <w:rFonts w:cs="Arial"/>
          <w:sz w:val="16"/>
          <w:szCs w:val="16"/>
        </w:rPr>
      </w:pPr>
      <w:r w:rsidRPr="00A027AA">
        <w:rPr>
          <w:rFonts w:cs="Arial"/>
          <w:sz w:val="16"/>
          <w:szCs w:val="16"/>
        </w:rPr>
        <w:t>I: den man sich erwünscht hat/ Gab es einige Learnings? Du hast jetzt schon, schon ein paar auch ausgeführt. Gibt es da noch mehr? Du hattest auch angedeutet, glaube ich, Dateninfrastruktur zu verstehen. Kannst du das noch ein bisschen ausführen, was ihr da gelernt habt? #00:15:26-3#</w:t>
      </w:r>
    </w:p>
    <w:p w14:paraId="6CC74EA5" w14:textId="77777777" w:rsidR="00A027AA" w:rsidRPr="00A027AA" w:rsidRDefault="00A027AA" w:rsidP="00A027AA">
      <w:pPr>
        <w:spacing w:after="0"/>
        <w:rPr>
          <w:rFonts w:cs="Arial"/>
          <w:sz w:val="16"/>
          <w:szCs w:val="16"/>
        </w:rPr>
      </w:pPr>
    </w:p>
    <w:p w14:paraId="35210368" w14:textId="77777777" w:rsidR="00A027AA" w:rsidRPr="00A027AA" w:rsidRDefault="00A027AA" w:rsidP="00A027AA">
      <w:pPr>
        <w:spacing w:after="0"/>
        <w:rPr>
          <w:rFonts w:cs="Arial"/>
          <w:sz w:val="16"/>
          <w:szCs w:val="16"/>
        </w:rPr>
      </w:pPr>
      <w:r w:rsidRPr="00A027AA">
        <w:rPr>
          <w:rFonts w:cs="Arial"/>
          <w:sz w:val="16"/>
          <w:szCs w:val="16"/>
        </w:rPr>
        <w:t>B: (...) Hm (bejahend). Also ich glaube, was wir gelernt haben damals, war einfach: Da haben wir das noch ein bisschen mit Reporting und weniger mit Insights unterstützt als BI. Und da haben wir eben gelernt, auf eine Infrastruktur zusammenzubauen für so eine Art Projekt, wo alle Units, die daran beteiligt sind, von Marketing, Finance, über IT und Customer-Care-Planning, alle. Haben eine Infrastruktur, die so, wo sie die gleichen Daten rauskriegen. Und die haben wir damals aufgestellt. Und das hat natürlich sehr viel Zeit gebraucht. Und bis die fertig war beziehungsweise bis wir wussten, wie sie sein soll, da war das Projekt dann am Ende. Wo man sie dann hätte eigentlich anfangen zu benutzen. Und diesen ganzen Schritt, den haben wir halt dieses Mal quasi schon gehabt und konnten uns auf die intelligenteren Sachen fokussieren. So würde ich es mal sagen. Ja. Aber ich glaube, es kommt/ Moment das Standing von BI in unserer Firma ist relativ hoch. Wir haben das Glück gehabt, würde ich sagen, dass wir in den letzten Jahren nicht so viel Wechsel hatten, und sehr talentierte Leute, die auch wollen. Und irgendwie wenn du das Glück nicht hast, dass das irgendwie fruchtet, und ich glaube, das ist wirklich Glück dabei, dann wirst du es nicht schaffen. Weil du brauchst schon ziemlich viel Infrastruktur aufgebaut, bis man mal coole Sachen mache/ kann. Weil AI bedarf meistens einer Menge gut funktionierender Daten, wenn du es ordentlich machen willst. Du hast nämlich immer diese ganze Use-Case-AI, wie sie dir die Consultants verkaufen. Du hast ein Excel-Sheet, eine Target-Variable, und dann machen sie Modell. Ja, okay. Das kannst du machen. Aber ist halt nicht hilfreich, wenn sich der Markt in irgendeiner Weise ändert. Es gibt sicher/ Wenn du irgendeine Maschine hast, sie dir irgendwas herstellt und die ist immer genau gleich, die Maschine, dann brauchst du deine Parameter nicht anpassen. Wenn du einen Markt hast, der sich bewegt, und die Preise ändern sich und die Players ändern sich, dann muss es adaptiv sein. Und das schaffen die meisten Consultants glaube ich nicht zu bringen. Beziehungsweise es wird dann so teuer, dass das sich keiner mehr leisten kann. #00:17:44-5#</w:t>
      </w:r>
    </w:p>
    <w:p w14:paraId="4E8C832C" w14:textId="77777777" w:rsidR="00A027AA" w:rsidRPr="00A027AA" w:rsidRDefault="00A027AA" w:rsidP="00A027AA">
      <w:pPr>
        <w:spacing w:after="0"/>
        <w:rPr>
          <w:rFonts w:cs="Arial"/>
          <w:sz w:val="16"/>
          <w:szCs w:val="16"/>
        </w:rPr>
      </w:pPr>
    </w:p>
    <w:p w14:paraId="7F911961" w14:textId="77777777" w:rsidR="00A027AA" w:rsidRPr="00A027AA" w:rsidRDefault="00A027AA" w:rsidP="00A027AA">
      <w:pPr>
        <w:spacing w:after="0"/>
        <w:rPr>
          <w:rFonts w:cs="Arial"/>
          <w:sz w:val="16"/>
          <w:szCs w:val="16"/>
        </w:rPr>
      </w:pPr>
      <w:r w:rsidRPr="00A027AA">
        <w:rPr>
          <w:rFonts w:cs="Arial"/>
          <w:sz w:val="16"/>
          <w:szCs w:val="16"/>
        </w:rPr>
        <w:t>I: Du hast gerade gesagt, eine Menge an Talent ist, zumindest ein gutes Maß an Talent, ist extrem wichtig. Und da hattet ihr Glück. Jetzt würde ich da trotzdem nochmal nachfragen, weil Talent ja auch ein Umfeld braucht, um A mal zu entfalten und dann auch zu bleiben, um diesen (unv.) zu kriegen. Wie würdest du? Was würden die Leute denn sagen, warum sie hier den Raum haben, sich zu entfalten und warum sie vielleicht auch länger als ein, zwei Jahre bleiben trotz wahrscheinlich vielfältiger Angebote vom Markt? #00:18:22-0#</w:t>
      </w:r>
    </w:p>
    <w:p w14:paraId="7C879BBD" w14:textId="77777777" w:rsidR="00A027AA" w:rsidRPr="00A027AA" w:rsidRDefault="00A027AA" w:rsidP="00A027AA">
      <w:pPr>
        <w:spacing w:after="0"/>
        <w:rPr>
          <w:rFonts w:cs="Arial"/>
          <w:sz w:val="16"/>
          <w:szCs w:val="16"/>
        </w:rPr>
      </w:pPr>
    </w:p>
    <w:p w14:paraId="796EAB73" w14:textId="77777777" w:rsidR="00A027AA" w:rsidRPr="00A027AA" w:rsidRDefault="00A027AA" w:rsidP="00A027AA">
      <w:pPr>
        <w:spacing w:after="0"/>
        <w:rPr>
          <w:rFonts w:cs="Arial"/>
          <w:sz w:val="16"/>
          <w:szCs w:val="16"/>
        </w:rPr>
      </w:pPr>
      <w:r w:rsidRPr="00A027AA">
        <w:rPr>
          <w:rFonts w:cs="Arial"/>
          <w:sz w:val="16"/>
          <w:szCs w:val="16"/>
        </w:rPr>
        <w:t>B: Ja. Also es gab sicher auch viele, die/ Gerade als ich angefangen habe bei [Organisation], sind viele abgesprungen. Sind ein Jahr geblieben, halbes Jahr sind sie wieder gegangen. (...) Was es braucht glaube ich, und da langt wahrscheinlich ein Jahr nicht/ Also du brauchst A mal Leute mit ein bisschen Durchhaltevermögen. Das ist einfach mal/ Weil das dauert einfach alles in der Organisation. Und dann hast du aber, bei [Organisation], hast du eine Organisation, die ist nicht so groß. Also wir sind fünfzehnhundert Leute oder so. Ist ein bisschen chaotisch. Und IT ist nicht der Herrgott, der über alles entscheiden kann oder alles blockieren kann. Es ist relativ. Man kann sehr, sehr viel machen und einfach mal probieren. Und die Leute haben Lust mitzumachen. Und wenn es dann tatsächlich funktioniert, dann kann man es auch ordentlich aufziehen. Sörgt natürlich dafür, dass manchmal etwas half gebackene Lösungen dann implementier/ oder produktiv bleiben. Aber das ist es. Also es ist relativ. Wir versuchen viel bei [Organisation], würde ich sagen. Und das (Environment?) auf jeden Fall, das gibt das her. Ja. Und wir haben halt so relativ viele Daten. Das heißt, man kann relativ schnell mal einen Proof-of-Concept machen. Weil man irgendwie denkt: Das könnte uns doch vielleicht was helfen. Und dann geht man zum Beispiel/ Sagen wir mal: Wir haben eine Optimierung für das Callcenter. Und dann sagt man dem: Kuck mal! Ich habe das mal gerechnet. Und ich glaube, da ist was. Dann geht man zu diesem Callcenter-Typen. Der sagt: Naja, ist ja cool. Dann testen wir es doch mal nächste Woche. Und wenn es funktioniert: super. Und wenn nicht: ja, dann haben wir es halt auch probiert. Ist auch gut. Und die Einstellung, dass die Leute auch mal wollen und es verbessern wollen, die brauchst du. Ja. #00:20:17-5#</w:t>
      </w:r>
    </w:p>
    <w:p w14:paraId="25B45C7B" w14:textId="77777777" w:rsidR="00A027AA" w:rsidRPr="00A027AA" w:rsidRDefault="00A027AA" w:rsidP="00A027AA">
      <w:pPr>
        <w:spacing w:after="0"/>
        <w:rPr>
          <w:rFonts w:cs="Arial"/>
          <w:sz w:val="16"/>
          <w:szCs w:val="16"/>
        </w:rPr>
      </w:pPr>
    </w:p>
    <w:p w14:paraId="134C9E59" w14:textId="77777777" w:rsidR="00A027AA" w:rsidRPr="00A027AA" w:rsidRDefault="00A027AA" w:rsidP="00A027AA">
      <w:pPr>
        <w:spacing w:after="0"/>
        <w:rPr>
          <w:rFonts w:cs="Arial"/>
          <w:sz w:val="16"/>
          <w:szCs w:val="16"/>
        </w:rPr>
      </w:pPr>
      <w:r w:rsidRPr="00A027AA">
        <w:rPr>
          <w:rFonts w:cs="Arial"/>
          <w:sz w:val="16"/>
          <w:szCs w:val="16"/>
        </w:rPr>
        <w:t>I: Ich würde jetzt nochmal anknüpfen an so das Kampagnenmanagement, Zusammenarbeit mit Marketing, dass ihr letztendlich entsprechend auf Basis der Anforderung vom Marketing selektiert, auf Basis eurer Scorings, die Daten rüber gebt, und die Marketing-Kollegen machen dann den entsprechende Ausspielung. Jetzt ist das ja der, sage ich mal, Standardfall. Wenn ich so, da gibt es ja wechselnde Anforderungen auf der einen Seite. Oder auf der anderen Seite, die Kampagne funktioniert nicht so, wie man sich das vorstellt. Wie läuft das dann? Wie muss ich mir die Zusammenarbeit in den Fällen, wenn es nicht Standard ist, vorstellen zwischen euch und den Marketing-Kollegen? #00:20:57-4#</w:t>
      </w:r>
    </w:p>
    <w:p w14:paraId="7D6370A1" w14:textId="77777777" w:rsidR="00A027AA" w:rsidRPr="00A027AA" w:rsidRDefault="00A027AA" w:rsidP="00A027AA">
      <w:pPr>
        <w:spacing w:after="0"/>
        <w:rPr>
          <w:rFonts w:cs="Arial"/>
          <w:sz w:val="16"/>
          <w:szCs w:val="16"/>
        </w:rPr>
      </w:pPr>
    </w:p>
    <w:p w14:paraId="6AE4C872" w14:textId="77777777" w:rsidR="00A027AA" w:rsidRPr="00A027AA" w:rsidRDefault="00A027AA" w:rsidP="00A027AA">
      <w:pPr>
        <w:spacing w:after="0"/>
        <w:rPr>
          <w:rFonts w:cs="Arial"/>
          <w:sz w:val="16"/>
          <w:szCs w:val="16"/>
        </w:rPr>
      </w:pPr>
      <w:r w:rsidRPr="00A027AA">
        <w:rPr>
          <w:rFonts w:cs="Arial"/>
          <w:sz w:val="16"/>
          <w:szCs w:val="16"/>
        </w:rPr>
        <w:t>I: (...) Also die Marketing-Kollegen, die bei uns die Selektion machen/ Also wir haben drei Teams, die da jetzt eine Rolle/ Oder wir haben noch mehr Teams. Aber sagen wir mal, das sind/ Nein, wir haben vier Teams. Wir haben das Base-Management-Team. Sagen wir mal: eine Base-Kampagne. Die sorgen da für die, überlegen sich: Ja, wir müssen jetzt unbedingt Mobile verkaufen. Also machen wir jetzt mal eine Mobile-Kampagne. Dann sagen sie: Wir machen das irgendwie. Und setzen sich mit dem (CIN?)-Team zusammen, die schon eine gute Idee haben, was wir für Modelle haben und was man dafür nutzen könnte. Und manchmal, wenn sie irgendwie der Meinung sind, man könnte vielleicht noch was anderes machen oder sie brauchen Informationen, dann kommen sie auch noch zu uns. Und dann stimmen wir ab, was eine sinnvolle Variante wäre. (...) Und dann, wenn es Sonderwünsche gibt, dann kann das (CIN?)-Team/ Die arbeiten auch direkt auf der Datenbank teilweise. Die können dann mit unserer Hilfe die richtigen Sachen zusammenziehen und individualisierte Kampagnen bereitstellen. So würde ich es mal sagen. Also die sind auch relativ fit mit der Datenbank. Also die können viel allein machen. Und wir versuchen, unsere Daten sehr, sehr einheitlich zurechtzulegen, sodass es für die einfach ist, zu sagen: Ah ja, okay. Da muss ich jetzt einfach das Modell nehmen. Das funktioniert. Eine große Problematik ist jedoch aber immer, dass wir halt Modell-Scores für alle möglichen Sachen zur Verfügung stellen, und die Leute nicht immer wissen, wie sie das Modell benutzen sollen beziehungsweise wann sie es nicht mehr benutzen sollten. Oft zum Beispiel hat Marketing irgendwelche Volume, Volumes, die sie unbedingt versenden wollen. Und irgendeine Kampagne machen und dann nehmen sie halt so viele von der Top-Liste von uns runter, wie sie eben zur Verfügung haben. Und (...) immerhin benutzen sie das Ranking. Aber ich würde ihnen da meistens sagen: Kuck mal! Nach zwanzig Prozent von dem, was du da machst, solltest du eigentlich aufhören, weil es wird sich nicht mehr/ Es wird nichts bringen. Und das ist/ (...) funktioniert nicht immer perfekt, sage ich mal. Aber das muss man halt immer wieder predigen wahrscheinlich, dass man sich zusammen das anschaut und die Kurven zeigt und sagt: Kuck! Hier lohnt es noch. Da lohnt es nicht mehr. Überlege dir das doch, ob du die zehntausend Franken für E-Mails wirklich aus, oder für richtige Briefe wirklich ausgeben willst. Oder ob du sagst, du gehst ein schönes Eis essen gehen von. #00:23:41-7#</w:t>
      </w:r>
    </w:p>
    <w:p w14:paraId="65EAB645" w14:textId="77777777" w:rsidR="00A027AA" w:rsidRPr="00A027AA" w:rsidRDefault="00A027AA" w:rsidP="00A027AA">
      <w:pPr>
        <w:spacing w:after="0"/>
        <w:rPr>
          <w:rFonts w:cs="Arial"/>
          <w:sz w:val="16"/>
          <w:szCs w:val="16"/>
        </w:rPr>
      </w:pPr>
    </w:p>
    <w:p w14:paraId="785F74D1" w14:textId="77777777" w:rsidR="00A027AA" w:rsidRPr="00A027AA" w:rsidRDefault="00A027AA" w:rsidP="00A027AA">
      <w:pPr>
        <w:spacing w:after="0"/>
        <w:rPr>
          <w:rFonts w:cs="Arial"/>
          <w:sz w:val="16"/>
          <w:szCs w:val="16"/>
        </w:rPr>
      </w:pPr>
      <w:r w:rsidRPr="00A027AA">
        <w:rPr>
          <w:rFonts w:cs="Arial"/>
          <w:sz w:val="16"/>
          <w:szCs w:val="16"/>
        </w:rPr>
        <w:t>I: Hast du gerade gesagt, ihr versucht, die Daten so (...) konsistent und gut strukturiert wie möglich zur Verfügung zu stellen. (...) Wie seid ihr (unv.) gekommen, dass ihr die Möglichkeit und die Fähigkeit habt, es so zu tun? Was, welche Änderungen oder Anpassungen im Datenmanagement habt ihr in den letzten Jahren vorgenommen? #00:24:03-8#</w:t>
      </w:r>
    </w:p>
    <w:p w14:paraId="01116A85" w14:textId="77777777" w:rsidR="00A027AA" w:rsidRPr="00A027AA" w:rsidRDefault="00A027AA" w:rsidP="00A027AA">
      <w:pPr>
        <w:spacing w:after="0"/>
        <w:rPr>
          <w:rFonts w:cs="Arial"/>
          <w:sz w:val="16"/>
          <w:szCs w:val="16"/>
        </w:rPr>
      </w:pPr>
    </w:p>
    <w:p w14:paraId="143015B5" w14:textId="77777777" w:rsidR="00A027AA" w:rsidRPr="00A027AA" w:rsidRDefault="00A027AA" w:rsidP="00A027AA">
      <w:pPr>
        <w:spacing w:after="0"/>
        <w:rPr>
          <w:rFonts w:cs="Arial"/>
          <w:sz w:val="16"/>
          <w:szCs w:val="16"/>
        </w:rPr>
      </w:pPr>
      <w:r w:rsidRPr="00A027AA">
        <w:rPr>
          <w:rFonts w:cs="Arial"/>
          <w:sz w:val="16"/>
          <w:szCs w:val="16"/>
        </w:rPr>
        <w:t>B: (...) Also die Wichtigste für uns, in unserem Bereich Änderung ist, dass wir vor fünf Jahren jedes Modell einzeln manuell trainiert haben und dann manuell gescort haben, wenn es Bedarf war. Und mittlerweile haben wir das vollautomatisiert. Das heißt, wir haben einen Scheduler-System gebaut in die Mitte, die dann automatisch Daten zusammenzieht, die für das Training und für das Scoring benutzt werden. Dann zieht es das auf unseren (A?)-Server, der automatisch Modelle baut, die evaluiert, Reports und Alerts schickt, falls irgendwas nicht ist. Der auch standardisierte Ansichten gibt und alles standardisiert wieder zurück schreibt in die Datenbank. Und von dort ist es dann relativ einfach, es standardisiert in irgendwelche Downstream-Programme fließen zu lassen. Aber alle unsere produktiven Modelle laufen über diesen Stream. Und das hilft A enorm, einen Überblick zu behalten, was überhaupt da ist. Und B ist es für die Qualitätskontrolle sehr, sehr sinnvoll. #00:25:20-5#</w:t>
      </w:r>
    </w:p>
    <w:p w14:paraId="13BD8CBC" w14:textId="77777777" w:rsidR="00A027AA" w:rsidRPr="00A027AA" w:rsidRDefault="00A027AA" w:rsidP="00A027AA">
      <w:pPr>
        <w:spacing w:after="0"/>
        <w:rPr>
          <w:rFonts w:cs="Arial"/>
          <w:sz w:val="16"/>
          <w:szCs w:val="16"/>
        </w:rPr>
      </w:pPr>
    </w:p>
    <w:p w14:paraId="69CCCE51" w14:textId="77777777" w:rsidR="00A027AA" w:rsidRPr="00A027AA" w:rsidRDefault="00A027AA" w:rsidP="00A027AA">
      <w:pPr>
        <w:spacing w:after="0"/>
        <w:rPr>
          <w:rFonts w:cs="Arial"/>
          <w:sz w:val="16"/>
          <w:szCs w:val="16"/>
        </w:rPr>
      </w:pPr>
      <w:r w:rsidRPr="00A027AA">
        <w:rPr>
          <w:rFonts w:cs="Arial"/>
          <w:sz w:val="16"/>
          <w:szCs w:val="16"/>
        </w:rPr>
        <w:t>I: (...) Wie ist in dem Fall die Zusammenarbeit mit den IT-Kollegen? #00:25:26-8#</w:t>
      </w:r>
    </w:p>
    <w:p w14:paraId="7113DC97" w14:textId="77777777" w:rsidR="00A027AA" w:rsidRPr="00A027AA" w:rsidRDefault="00A027AA" w:rsidP="00A027AA">
      <w:pPr>
        <w:spacing w:after="0"/>
        <w:rPr>
          <w:rFonts w:cs="Arial"/>
          <w:sz w:val="16"/>
          <w:szCs w:val="16"/>
        </w:rPr>
      </w:pPr>
    </w:p>
    <w:p w14:paraId="2202893D" w14:textId="77777777" w:rsidR="00A027AA" w:rsidRPr="00A027AA" w:rsidRDefault="00A027AA" w:rsidP="00A027AA">
      <w:pPr>
        <w:spacing w:after="0"/>
        <w:rPr>
          <w:rFonts w:cs="Arial"/>
          <w:sz w:val="16"/>
          <w:szCs w:val="16"/>
        </w:rPr>
      </w:pPr>
      <w:r w:rsidRPr="00A027AA">
        <w:rPr>
          <w:rFonts w:cs="Arial"/>
          <w:sz w:val="16"/>
          <w:szCs w:val="16"/>
        </w:rPr>
        <w:t>B: Die würden uns Shadow-IT nennen und mögen uns nicht. (...) Also diesen Begriff habe ich tatsächlich schon gehört. Und dass wir jetzt sehr wahrscheinlich bald ersetzt werden. Oder wenn oder zumindestens versetzt in die IT, weil das kann ja wohl so nicht sein, dass wir auch noch (Development?) machen und so. (...) Und ja. Also wir haben Software-Development-Cycles mehr oder weniger. Aber wir haben halt auch fast alle einen IT-Hintergrund in irgendeiner Art. Von daher wissen wir, wie es geht. Wir haben aber kein Ticketing-System oder sonstiges. Das wäre mir zu viel. Ansonsten mit IT ist die Zusammenarbeit, dass die halt uns Server zur Verfügung stellen und auch die Standard-Data-Loads in das Data-Warehouse. Das geschieht über alles über IT. Also alles von, was von irgendwo anders herkommt, muss über IT laufen. Und dann im besten Falle sollte IT uns auch noch Data-Marts zur Verfügung stellen, die schon gut strukturiert sind und brauchbar, eventuell mit unserer Architektur zusammen. Das funktioniert aber noch nicht so gut. Da wir machen vieles selbst. Zwei Gründe dafür: Der eine Grund ist, wenn man es selbst macht, kriegt man das, was man wirklich will. Und es geht erstmal schnell. Nachteil ist Maintenance. Ja. Und wenn sich Frontsysteme ändern, haut das bei uns direkt durch. Und wenn das alles in IT angesiedelt ist, dann ist das gut, weil dann sind die dafür verantwortlich, das ordentlich zu machen. Und da wir Downstream sind und von IT eben nicht immer/ oder manchmal vergessen werden, stellen wir dann einfach mal fest: Oh! Da fehlt was. Warum habt ihr uns nicht Bescheid gesagt? Und dann/ Seitdem sind wir ja die Shadow-IT. Aber es hilft hundertprozentig, dass wir nicht in der IT sind, sondern im Marketing. Und das Marketing so/ oder jetzt im Finance oder also hauptsächlich nicht in der IT sind/ Weil dadurch sind wir extrem flexibel. Wir haben und dadurch, dass Business so schnell dreht, müssen wir das auch sein. So würde ich das sehen. #00:27:47-1#</w:t>
      </w:r>
    </w:p>
    <w:p w14:paraId="5657B0B7" w14:textId="77777777" w:rsidR="00A027AA" w:rsidRPr="00A027AA" w:rsidRDefault="00A027AA" w:rsidP="00A027AA">
      <w:pPr>
        <w:spacing w:after="0"/>
        <w:rPr>
          <w:rFonts w:cs="Arial"/>
          <w:sz w:val="16"/>
          <w:szCs w:val="16"/>
        </w:rPr>
      </w:pPr>
    </w:p>
    <w:p w14:paraId="7D234839" w14:textId="77777777" w:rsidR="00A027AA" w:rsidRPr="00A027AA" w:rsidRDefault="00A027AA" w:rsidP="00A027AA">
      <w:pPr>
        <w:spacing w:after="0"/>
        <w:rPr>
          <w:rFonts w:cs="Arial"/>
          <w:sz w:val="16"/>
          <w:szCs w:val="16"/>
        </w:rPr>
      </w:pPr>
      <w:r w:rsidRPr="00A027AA">
        <w:rPr>
          <w:rFonts w:cs="Arial"/>
          <w:sz w:val="16"/>
          <w:szCs w:val="16"/>
        </w:rPr>
        <w:t>I: (...) Jetzt mal wieder auf die Marketingseite gesprungen. Gibt es bei den Kollegen ein einheitliches Verständnis von künstlicher Intelligenz oder die möglich, aktuellen Möglichkeiten von künstlicher Intelligenz bei euch? #00:28:05-6#</w:t>
      </w:r>
    </w:p>
    <w:p w14:paraId="4D96BA8D" w14:textId="77777777" w:rsidR="00A027AA" w:rsidRPr="00A027AA" w:rsidRDefault="00A027AA" w:rsidP="00A027AA">
      <w:pPr>
        <w:spacing w:after="0"/>
        <w:rPr>
          <w:rFonts w:cs="Arial"/>
          <w:sz w:val="16"/>
          <w:szCs w:val="16"/>
        </w:rPr>
      </w:pPr>
    </w:p>
    <w:p w14:paraId="2A7F9934" w14:textId="77777777" w:rsidR="00A027AA" w:rsidRPr="00A027AA" w:rsidRDefault="00A027AA" w:rsidP="00A027AA">
      <w:pPr>
        <w:spacing w:after="0"/>
        <w:rPr>
          <w:rFonts w:cs="Arial"/>
          <w:sz w:val="16"/>
          <w:szCs w:val="16"/>
        </w:rPr>
      </w:pPr>
      <w:r w:rsidRPr="00A027AA">
        <w:rPr>
          <w:rFonts w:cs="Arial"/>
          <w:sz w:val="16"/>
          <w:szCs w:val="16"/>
        </w:rPr>
        <w:t>B: Bei wem gibt es das? Bei den Marketing-Kollegen? #00:28:09-6#</w:t>
      </w:r>
    </w:p>
    <w:p w14:paraId="7C251B88" w14:textId="77777777" w:rsidR="00A027AA" w:rsidRPr="00A027AA" w:rsidRDefault="00A027AA" w:rsidP="00A027AA">
      <w:pPr>
        <w:spacing w:after="0"/>
        <w:rPr>
          <w:rFonts w:cs="Arial"/>
          <w:sz w:val="16"/>
          <w:szCs w:val="16"/>
        </w:rPr>
      </w:pPr>
    </w:p>
    <w:p w14:paraId="369E20BA" w14:textId="77777777" w:rsidR="00A027AA" w:rsidRPr="00A027AA" w:rsidRDefault="00A027AA" w:rsidP="00A027AA">
      <w:pPr>
        <w:spacing w:after="0"/>
        <w:rPr>
          <w:rFonts w:cs="Arial"/>
          <w:sz w:val="16"/>
          <w:szCs w:val="16"/>
        </w:rPr>
      </w:pPr>
      <w:r w:rsidRPr="00A027AA">
        <w:rPr>
          <w:rFonts w:cs="Arial"/>
          <w:sz w:val="16"/>
          <w:szCs w:val="16"/>
        </w:rPr>
        <w:t>I: Bei den Marketing-Kollegen. Also verstehen/ Also nicht dass es (unv.) was ihr tut. Aber verstehen die, was ihr tut und können das in ihre tägliche Arbeit, sage ich mal, mit einfließen lassen? #00:28:22-9#</w:t>
      </w:r>
    </w:p>
    <w:p w14:paraId="6B5A3DD5" w14:textId="77777777" w:rsidR="00A027AA" w:rsidRPr="00A027AA" w:rsidRDefault="00A027AA" w:rsidP="00A027AA">
      <w:pPr>
        <w:spacing w:after="0"/>
        <w:rPr>
          <w:rFonts w:cs="Arial"/>
          <w:sz w:val="16"/>
          <w:szCs w:val="16"/>
        </w:rPr>
      </w:pPr>
    </w:p>
    <w:p w14:paraId="0003126A" w14:textId="77777777" w:rsidR="00A027AA" w:rsidRPr="00A027AA" w:rsidRDefault="00A027AA" w:rsidP="00A027AA">
      <w:pPr>
        <w:spacing w:after="0"/>
        <w:rPr>
          <w:rFonts w:cs="Arial"/>
          <w:sz w:val="16"/>
          <w:szCs w:val="16"/>
        </w:rPr>
      </w:pPr>
      <w:r w:rsidRPr="00A027AA">
        <w:rPr>
          <w:rFonts w:cs="Arial"/>
          <w:sz w:val="16"/>
          <w:szCs w:val="16"/>
        </w:rPr>
        <w:t>B: Also nicht alle im Marketing. (...) Müssen aber auch nicht alle im Marketing, denke ich. Also irgendein Designer, der muss vielleicht wissen, dass es eine Kampagne für X und für Y gibt. Aber wie die dann verteilt wird, das ist/ (...) Das auch bei uns nicht. Aber die, also die, da, wo wir Modelle zur Verfügung gestellen, und mit den Bereichen, wo wir eng zusammenarbeiten, da wissen die schon ungefähr, um was es geht, würde ich sagen. Aber was ich auch glaube, ist, dass sie oft unterschätzen, was wir machen könnten. Weil wir kommen oft und sagen: Könnte man nicht das und das machen? Weil wir eben irgendwie überhören, dass das vielleicht relevant wäre. Weil wir mehr auf das Marketing, bei Marketing zu hören als die bei uns. Deswegen müssen wir die Ideen pushen, wenn wir denken, es gibt eine. Aber es gibt sicher viele Sachen, die die im Kopf hätten, wo wir nicht darüber nachdenken, weil wir eben keine Experten sind oder nicht so viel Erfahrung haben oder es nicht unser Hauptjob ist. Wo dann noch besser gelöst werden könnten, wenn sie schon genau wüssten, was wir alles machen. Aber wir, wie gesagt, ich versuche immer, dass möglichst viel sehr enge und auch längere Kollaboration zwischen meinen Leuten und dem Marketing ist. Also wenn Marketing-Projekt ist, im Base-Management kommt immer einer von meinen dazu. Und ich lasse den einfach zwei Monate. Also der macht auch noch andere Sachen. Aber der ist dann hauptverantwortlich. Und dadurch, dass dann sehr viel Kommunikation passiert, glaube ich, findet auch ein guter Lerneffekt statt. Ja, zumindestens meine Hoffnung. #00:30:10-8#</w:t>
      </w:r>
    </w:p>
    <w:p w14:paraId="10E60DB4" w14:textId="77777777" w:rsidR="00A027AA" w:rsidRPr="00A027AA" w:rsidRDefault="00A027AA" w:rsidP="00A027AA">
      <w:pPr>
        <w:spacing w:after="0"/>
        <w:rPr>
          <w:rFonts w:cs="Arial"/>
          <w:sz w:val="16"/>
          <w:szCs w:val="16"/>
        </w:rPr>
      </w:pPr>
    </w:p>
    <w:p w14:paraId="64A877C6" w14:textId="77777777" w:rsidR="00A027AA" w:rsidRPr="00A027AA" w:rsidRDefault="00A027AA" w:rsidP="00A027AA">
      <w:pPr>
        <w:spacing w:after="0"/>
        <w:rPr>
          <w:rFonts w:cs="Arial"/>
          <w:sz w:val="16"/>
          <w:szCs w:val="16"/>
        </w:rPr>
      </w:pPr>
      <w:r w:rsidRPr="00A027AA">
        <w:rPr>
          <w:rFonts w:cs="Arial"/>
          <w:sz w:val="16"/>
          <w:szCs w:val="16"/>
        </w:rPr>
        <w:t>I: (...) Würde ich jetzt auch so von weit/ könnte ich mir das gut vorstellen. (unv.). Wo holst du und dein Team, sage ich mal, Impulse von außen? Wie macht ihr das? #00:30:28-1#</w:t>
      </w:r>
    </w:p>
    <w:p w14:paraId="2E07D63D" w14:textId="77777777" w:rsidR="00A027AA" w:rsidRPr="00A027AA" w:rsidRDefault="00A027AA" w:rsidP="00A027AA">
      <w:pPr>
        <w:spacing w:after="0"/>
        <w:rPr>
          <w:rFonts w:cs="Arial"/>
          <w:sz w:val="16"/>
          <w:szCs w:val="16"/>
        </w:rPr>
      </w:pPr>
    </w:p>
    <w:p w14:paraId="7DB2A225" w14:textId="77777777" w:rsidR="00A027AA" w:rsidRPr="00A027AA" w:rsidRDefault="00A027AA" w:rsidP="00A027AA">
      <w:pPr>
        <w:spacing w:after="0"/>
        <w:rPr>
          <w:rFonts w:cs="Arial"/>
          <w:sz w:val="16"/>
          <w:szCs w:val="16"/>
        </w:rPr>
      </w:pPr>
      <w:r w:rsidRPr="00A027AA">
        <w:rPr>
          <w:rFonts w:cs="Arial"/>
          <w:sz w:val="16"/>
          <w:szCs w:val="16"/>
        </w:rPr>
        <w:t>B: (...) Also das ist bisschen unterschiedlich. Ich glaube, da hat jeder seine Vorlieben. Es gibt Machine-Learning-AI-Blogs, wo man reinlesen kann oder abonnieren, wo man zumindestens mal die größeren Trends dann auch mitbekommt. Und dann würde man entweder (...) ein (unv.) dazu lesen oder einfach lesen, was in den Communitys dazu gibt. Das ist so die, diese, wie man up to date bleibt. Und dann versuchen wir auch, eine gewisse Zeit in der Woche zur Verfügung zu stellen, wo die Leute neue Technologien testen können und schauen, dass wir irgendwie dranbleiben am Puls. Das versuchen wir, schon immer auch mit Sachen zu machen, wo wir auch sonst einen Benefit hätten. Aber gerade in unserem Bereich ist das Lernen, glaube ich, sehr wichtig. Und das ist glaube ich auch eine Sache, wie du die Leute länger halten kannst. Wenn sie unterschiedliche Sachen machen können und nicht das Gefühl haben, dass sie stehenbleiben. Weil meistens sind Data-Scientists sehr, sehr fordernd, wenn es um ihre eigene Entwicklung geht. Wollen meistens irgendwohin. Haben eine extrem hohe intrinsinsche Motivation. Genau. Und dann, wenn wir größere Sachen haben, oder da wenn wir neue Leute an onboarden, die eben noch kein Oracle können oder noch kein irgendeine Sache, die wir gerade/ oder irgendeine Simulation-Technik, die wir gerne benutzen oder wie auch immer/ Dann benutzen wir viel so Online-Portale, Coursera und so, wo dann vernünftige Basiskurse angeboten werden. Und im Prinzip kann auch jeder, der in meinem Team sagt: Also ich möchte mich da fortbilden. Da gibt es einen Coursera-Kurs. Dann sage ich: Ja, super! Viel Spaß! Mach das! Nimm ein bisschen Zeit von deiner Arbeitszeit. Und die Rechnung schickst du uns. Weil die Coursera-Kurse sind praktisch umsonst. Wenn man dann aber einen Diplom dafür kriegt oder wie auch immer, dann ist es vielleicht der Anreiz, das bis zum Ende durchzumachen, ein bisschen größer. #00:32:46-2#</w:t>
      </w:r>
    </w:p>
    <w:p w14:paraId="49036A4A" w14:textId="77777777" w:rsidR="00A027AA" w:rsidRPr="00A027AA" w:rsidRDefault="00A027AA" w:rsidP="00A027AA">
      <w:pPr>
        <w:spacing w:after="0"/>
        <w:rPr>
          <w:rFonts w:cs="Arial"/>
          <w:sz w:val="16"/>
          <w:szCs w:val="16"/>
        </w:rPr>
      </w:pPr>
    </w:p>
    <w:p w14:paraId="231174AC" w14:textId="77777777" w:rsidR="00A027AA" w:rsidRPr="00A027AA" w:rsidRDefault="00A027AA" w:rsidP="00A027AA">
      <w:pPr>
        <w:spacing w:after="0"/>
        <w:rPr>
          <w:rFonts w:cs="Arial"/>
          <w:sz w:val="16"/>
          <w:szCs w:val="16"/>
        </w:rPr>
      </w:pPr>
      <w:r w:rsidRPr="00A027AA">
        <w:rPr>
          <w:rFonts w:cs="Arial"/>
          <w:sz w:val="16"/>
          <w:szCs w:val="16"/>
        </w:rPr>
        <w:t>I: (...) Mal so Blick auf, ich sage mal, das Top-Management bei euch. #00:32:55-4#</w:t>
      </w:r>
    </w:p>
    <w:p w14:paraId="6FB5B184" w14:textId="77777777" w:rsidR="00A027AA" w:rsidRPr="00A027AA" w:rsidRDefault="00A027AA" w:rsidP="00A027AA">
      <w:pPr>
        <w:spacing w:after="0"/>
        <w:rPr>
          <w:rFonts w:cs="Arial"/>
          <w:sz w:val="16"/>
          <w:szCs w:val="16"/>
        </w:rPr>
      </w:pPr>
    </w:p>
    <w:p w14:paraId="2867F649" w14:textId="77777777" w:rsidR="00A027AA" w:rsidRPr="00A027AA" w:rsidRDefault="00A027AA" w:rsidP="00A027AA">
      <w:pPr>
        <w:spacing w:after="0"/>
        <w:rPr>
          <w:rFonts w:cs="Arial"/>
          <w:sz w:val="16"/>
          <w:szCs w:val="16"/>
        </w:rPr>
      </w:pPr>
      <w:r w:rsidRPr="00A027AA">
        <w:rPr>
          <w:rFonts w:cs="Arial"/>
          <w:sz w:val="16"/>
          <w:szCs w:val="16"/>
        </w:rPr>
        <w:t>B: Da muss ich jetzt aufpassen, ne? #00:32:58-6#</w:t>
      </w:r>
    </w:p>
    <w:p w14:paraId="37602690" w14:textId="77777777" w:rsidR="00A027AA" w:rsidRPr="00A027AA" w:rsidRDefault="00A027AA" w:rsidP="00A027AA">
      <w:pPr>
        <w:spacing w:after="0"/>
        <w:rPr>
          <w:rFonts w:cs="Arial"/>
          <w:sz w:val="16"/>
          <w:szCs w:val="16"/>
        </w:rPr>
      </w:pPr>
    </w:p>
    <w:p w14:paraId="7EB42632" w14:textId="77777777" w:rsidR="00A027AA" w:rsidRPr="00A027AA" w:rsidRDefault="00A027AA" w:rsidP="00A027AA">
      <w:pPr>
        <w:spacing w:after="0"/>
        <w:rPr>
          <w:rFonts w:cs="Arial"/>
          <w:sz w:val="16"/>
          <w:szCs w:val="16"/>
        </w:rPr>
      </w:pPr>
      <w:r w:rsidRPr="00A027AA">
        <w:rPr>
          <w:rFonts w:cs="Arial"/>
          <w:sz w:val="16"/>
          <w:szCs w:val="16"/>
        </w:rPr>
        <w:t>I: Naja. #00:32:59-2#</w:t>
      </w:r>
    </w:p>
    <w:p w14:paraId="602A3BBB" w14:textId="77777777" w:rsidR="00A027AA" w:rsidRPr="00A027AA" w:rsidRDefault="00A027AA" w:rsidP="00A027AA">
      <w:pPr>
        <w:spacing w:after="0"/>
        <w:rPr>
          <w:rFonts w:cs="Arial"/>
          <w:sz w:val="16"/>
          <w:szCs w:val="16"/>
        </w:rPr>
      </w:pPr>
    </w:p>
    <w:p w14:paraId="4F42609B" w14:textId="77777777" w:rsidR="00A027AA" w:rsidRPr="00A027AA" w:rsidRDefault="00A027AA" w:rsidP="00A027AA">
      <w:pPr>
        <w:spacing w:after="0"/>
        <w:rPr>
          <w:rFonts w:cs="Arial"/>
          <w:sz w:val="16"/>
          <w:szCs w:val="16"/>
        </w:rPr>
      </w:pPr>
      <w:r w:rsidRPr="00A027AA">
        <w:rPr>
          <w:rFonts w:cs="Arial"/>
          <w:sz w:val="16"/>
          <w:szCs w:val="16"/>
        </w:rPr>
        <w:t>B: Wenn der [Person] dich geschickt hat. #00:33:02-0#</w:t>
      </w:r>
    </w:p>
    <w:p w14:paraId="4080F4D2" w14:textId="77777777" w:rsidR="00A027AA" w:rsidRPr="00A027AA" w:rsidRDefault="00A027AA" w:rsidP="00A027AA">
      <w:pPr>
        <w:spacing w:after="0"/>
        <w:rPr>
          <w:rFonts w:cs="Arial"/>
          <w:sz w:val="16"/>
          <w:szCs w:val="16"/>
        </w:rPr>
      </w:pPr>
    </w:p>
    <w:p w14:paraId="2E3D0650" w14:textId="77777777" w:rsidR="00A027AA" w:rsidRPr="00A027AA" w:rsidRDefault="00A027AA" w:rsidP="00A027AA">
      <w:pPr>
        <w:spacing w:after="0"/>
        <w:rPr>
          <w:rFonts w:cs="Arial"/>
          <w:sz w:val="16"/>
          <w:szCs w:val="16"/>
        </w:rPr>
      </w:pPr>
      <w:r w:rsidRPr="00A027AA">
        <w:rPr>
          <w:rFonts w:cs="Arial"/>
          <w:sz w:val="16"/>
          <w:szCs w:val="16"/>
        </w:rPr>
        <w:t>I: Also na (unv.). (...) Der kriegt kein Feedback von mir. #00:33:09-9#</w:t>
      </w:r>
    </w:p>
    <w:p w14:paraId="762805B9" w14:textId="77777777" w:rsidR="00A027AA" w:rsidRPr="00A027AA" w:rsidRDefault="00A027AA" w:rsidP="00A027AA">
      <w:pPr>
        <w:spacing w:after="0"/>
        <w:rPr>
          <w:rFonts w:cs="Arial"/>
          <w:sz w:val="16"/>
          <w:szCs w:val="16"/>
        </w:rPr>
      </w:pPr>
    </w:p>
    <w:p w14:paraId="7870822A" w14:textId="77777777" w:rsidR="00A027AA" w:rsidRPr="00A027AA" w:rsidRDefault="00A027AA" w:rsidP="00A027AA">
      <w:pPr>
        <w:spacing w:after="0"/>
        <w:rPr>
          <w:rFonts w:cs="Arial"/>
          <w:sz w:val="16"/>
          <w:szCs w:val="16"/>
        </w:rPr>
      </w:pPr>
      <w:r w:rsidRPr="00A027AA">
        <w:rPr>
          <w:rFonts w:cs="Arial"/>
          <w:sz w:val="16"/>
          <w:szCs w:val="16"/>
        </w:rPr>
        <w:t>B: Gut. Gut. #00:33:10-8#</w:t>
      </w:r>
    </w:p>
    <w:p w14:paraId="0F3E7E1F" w14:textId="77777777" w:rsidR="00A027AA" w:rsidRPr="00A027AA" w:rsidRDefault="00A027AA" w:rsidP="00A027AA">
      <w:pPr>
        <w:spacing w:after="0"/>
        <w:rPr>
          <w:rFonts w:cs="Arial"/>
          <w:sz w:val="16"/>
          <w:szCs w:val="16"/>
        </w:rPr>
      </w:pPr>
    </w:p>
    <w:p w14:paraId="6B791E49" w14:textId="77777777" w:rsidR="00A027AA" w:rsidRPr="00A027AA" w:rsidRDefault="00A027AA" w:rsidP="00A027AA">
      <w:pPr>
        <w:spacing w:after="0"/>
        <w:rPr>
          <w:rFonts w:cs="Arial"/>
          <w:sz w:val="16"/>
          <w:szCs w:val="16"/>
        </w:rPr>
      </w:pPr>
      <w:r w:rsidRPr="00A027AA">
        <w:rPr>
          <w:rFonts w:cs="Arial"/>
          <w:sz w:val="16"/>
          <w:szCs w:val="16"/>
        </w:rPr>
        <w:t>I: Keine Sorge! (...) Ist glaube ich auch unverfänglich. Also die Frage ist so: Inwieweit spielt künstliche Intelligenz in der Strategie und in der Kommunikation von der Geschäftsführung eine Rolle? Was nimmst du da wahr? #00:33:29-1#</w:t>
      </w:r>
    </w:p>
    <w:p w14:paraId="208BCB1C" w14:textId="77777777" w:rsidR="00A027AA" w:rsidRPr="00A027AA" w:rsidRDefault="00A027AA" w:rsidP="00A027AA">
      <w:pPr>
        <w:spacing w:after="0"/>
        <w:rPr>
          <w:rFonts w:cs="Arial"/>
          <w:sz w:val="16"/>
          <w:szCs w:val="16"/>
        </w:rPr>
      </w:pPr>
    </w:p>
    <w:p w14:paraId="2DFBBCED" w14:textId="77777777" w:rsidR="00A027AA" w:rsidRPr="00A027AA" w:rsidRDefault="00A027AA" w:rsidP="00A027AA">
      <w:pPr>
        <w:spacing w:after="0"/>
        <w:rPr>
          <w:rFonts w:cs="Arial"/>
          <w:sz w:val="16"/>
          <w:szCs w:val="16"/>
        </w:rPr>
      </w:pPr>
      <w:r w:rsidRPr="00A027AA">
        <w:rPr>
          <w:rFonts w:cs="Arial"/>
          <w:sz w:val="16"/>
          <w:szCs w:val="16"/>
        </w:rPr>
        <w:t>B: (...) Hm (überlegend). (...) Gemischt, würde ich sagen. Also ich, der eine bei uns im/ der würde glaube ich gerne seinen Namen dabeistehen haben, wenn er sagen könnte: Das haben wir eingeführt. Aber es ist nicht seine Core-Kompetenz oder Fokus. Von daher ist er den Sachen offen gegenüber und sieht auch schon Wert darin. Aber geht oft. (...) Generell muss man immer kämpfen, dass es im Team mittlerweile glaube ich so ein bisschen das Gefühl hat: Ist doch eh (unv.) und viele Buzzwords. Aber es ist doch auch sehr schwer, irgendwas umzusetzen (...) für die meisten, ne? Also Use-Cases, gute, vorweisen können nicht so viele Firmen, würde ich schätzen. Wir haben den Vorteil, wie gesagt, dass wir alles vollautomatisiert und produktiv haben. Das heißt, jegliche Kampagne, die läuft, und unser/ Wir haben auch eine Recommendation-Engine für die Agenten in unserem Callcenter. Das heißt, die kriegen auch Vorschläge, was man dem Kunden am ehesten aufschwatzen kann. Mit (unv.) (gerade?) das gleiche für Retention, um die Discounts im Retention besser zu balancen. Wenn man sowas am Laufen hat, dann skaliert das sehr schnell. Und wir haben das einfach berechnet. Und haben da jetzt eine sechs, sieben/ Ja, jetzt noch sind wir sechsstellige Millionenzahl, die wir der Firma jedes Jahr bringen, und die wiederhole ich dann ab und zu. Und sage: Könnten wir nicht noch eine FTI haben? Weil dann können wir noch ein bisschen mehr machen. Oder wie auch immer. Also es ist sicherlich Core-Business. (...) Aber ich glaube, da wird schon Wert gesehen. (...) Ja. (...) Aber ja. Ja. #00:35:37-8#</w:t>
      </w:r>
    </w:p>
    <w:p w14:paraId="2D8B9C14" w14:textId="77777777" w:rsidR="00A027AA" w:rsidRPr="00A027AA" w:rsidRDefault="00A027AA" w:rsidP="00A027AA">
      <w:pPr>
        <w:spacing w:after="0"/>
        <w:rPr>
          <w:rFonts w:cs="Arial"/>
          <w:sz w:val="16"/>
          <w:szCs w:val="16"/>
        </w:rPr>
      </w:pPr>
    </w:p>
    <w:p w14:paraId="5FEF65C8" w14:textId="77777777" w:rsidR="00A027AA" w:rsidRPr="00A027AA" w:rsidRDefault="00A027AA" w:rsidP="00A027AA">
      <w:pPr>
        <w:spacing w:after="0"/>
        <w:rPr>
          <w:rFonts w:cs="Arial"/>
          <w:sz w:val="16"/>
          <w:szCs w:val="16"/>
        </w:rPr>
      </w:pPr>
      <w:r w:rsidRPr="00A027AA">
        <w:rPr>
          <w:rFonts w:cs="Arial"/>
          <w:sz w:val="16"/>
          <w:szCs w:val="16"/>
        </w:rPr>
        <w:t>I: (...) Mal so auf die Organisationsstruktur geblickt: Du hast schon bisschen die Reise deiner Abteilung (unv.) (quer?) durch die Organisation. Gibt es da aktuell weitere Diskussionen, wie man das Thema, (...) ich sage mal, data-driven, Marketing, auch organisatorisch nochmal, nochmal anders verankert? #00:36:02-4#</w:t>
      </w:r>
    </w:p>
    <w:p w14:paraId="7E20A489" w14:textId="77777777" w:rsidR="00A027AA" w:rsidRPr="00A027AA" w:rsidRDefault="00A027AA" w:rsidP="00A027AA">
      <w:pPr>
        <w:spacing w:after="0"/>
        <w:rPr>
          <w:rFonts w:cs="Arial"/>
          <w:sz w:val="16"/>
          <w:szCs w:val="16"/>
        </w:rPr>
      </w:pPr>
    </w:p>
    <w:p w14:paraId="455517C7" w14:textId="77777777" w:rsidR="00A027AA" w:rsidRPr="00A027AA" w:rsidRDefault="00A027AA" w:rsidP="00A027AA">
      <w:pPr>
        <w:spacing w:after="0"/>
        <w:rPr>
          <w:rFonts w:cs="Arial"/>
          <w:sz w:val="16"/>
          <w:szCs w:val="16"/>
        </w:rPr>
      </w:pPr>
      <w:r w:rsidRPr="00A027AA">
        <w:rPr>
          <w:rFonts w:cs="Arial"/>
          <w:sz w:val="16"/>
          <w:szCs w:val="16"/>
        </w:rPr>
        <w:t>B: Also das hat man quasi gerade ver/ also nicht entankert. Man hat gerade den Anker hochgezogen, indem man uns aus dem Marketing rausgenommen hat. Was der Firma bei uns fehlt, ist ein Geschäftsleitungsmitglied, das sowas macht. Einer, der dediziert dafür verantwortlich ist, aus allen Daten Nutzen zu ziehen und nicht nur die Laptops zur Verfügung zu stellen, dass die Leute normal arbeiten können. Also irgendeinen CIO, der seinen Namen verdient hat. Und eine Branche davon sollte eben AI sein. Wobei man auch sagen kann, dass viele Benefits kann man auch schon ohne zu viele Intelligence rausholen. Einfach nur, dass man die Daten ordentlich aufbereitet und an die richtigen Orte bringt. Und das (...) muss ich meiner Firma ankreisen, haben sie es nicht hinbekommen, meiner Meinung nach. Das nicht so der Schwellenwert das, dass das dann in dem Organigramm verankert wäre. #00:37:16-0#</w:t>
      </w:r>
    </w:p>
    <w:p w14:paraId="6C7DF872" w14:textId="77777777" w:rsidR="00A027AA" w:rsidRPr="00A027AA" w:rsidRDefault="00A027AA" w:rsidP="00A027AA">
      <w:pPr>
        <w:spacing w:after="0"/>
        <w:rPr>
          <w:rFonts w:cs="Arial"/>
          <w:sz w:val="16"/>
          <w:szCs w:val="16"/>
        </w:rPr>
      </w:pPr>
    </w:p>
    <w:p w14:paraId="37B10E5F" w14:textId="77777777" w:rsidR="00A027AA" w:rsidRPr="00A027AA" w:rsidRDefault="00A027AA" w:rsidP="00A027AA">
      <w:pPr>
        <w:spacing w:after="0"/>
        <w:rPr>
          <w:rFonts w:cs="Arial"/>
          <w:sz w:val="16"/>
          <w:szCs w:val="16"/>
        </w:rPr>
      </w:pPr>
      <w:r w:rsidRPr="00A027AA">
        <w:rPr>
          <w:rFonts w:cs="Arial"/>
          <w:sz w:val="16"/>
          <w:szCs w:val="16"/>
        </w:rPr>
        <w:t>I: Welche Vorteile würdest du dir noch versprochen von so einer organisatorischen Verankerung? #00:37:22-3#</w:t>
      </w:r>
    </w:p>
    <w:p w14:paraId="1E812E27" w14:textId="77777777" w:rsidR="00A027AA" w:rsidRPr="00A027AA" w:rsidRDefault="00A027AA" w:rsidP="00A027AA">
      <w:pPr>
        <w:spacing w:after="0"/>
        <w:rPr>
          <w:rFonts w:cs="Arial"/>
          <w:sz w:val="16"/>
          <w:szCs w:val="16"/>
        </w:rPr>
      </w:pPr>
    </w:p>
    <w:p w14:paraId="5CD44743" w14:textId="77777777" w:rsidR="00A027AA" w:rsidRPr="00A027AA" w:rsidRDefault="00A027AA" w:rsidP="00A027AA">
      <w:pPr>
        <w:spacing w:after="0"/>
        <w:rPr>
          <w:rFonts w:cs="Arial"/>
          <w:sz w:val="16"/>
          <w:szCs w:val="16"/>
        </w:rPr>
      </w:pPr>
      <w:r w:rsidRPr="00A027AA">
        <w:rPr>
          <w:rFonts w:cs="Arial"/>
          <w:sz w:val="16"/>
          <w:szCs w:val="16"/>
        </w:rPr>
        <w:t>B: (...) Ja. Also bei Daten ist es meistens so, dass wenn du das (unv.) bei uns mit Marketing zusammenarbeitet, dann haben sie heute ein Problem, das übermorgen gelöst werden muss. Und die Probleme sind nicht alle unvorhersehbar, sage ich mal. Aber wenn man nicht die Datenstruktur untendrunter ordentlich aufsetzt, dann sind sie in der Zeit zu schwierig zu bearbeiten. (...) Das heißt, wenn jemand hätte. Wenn man jemand hätte, der einfach die komplette Business-Cases, die man so in der Telko machen kann, und die sind begrenzt, meiner Meinung nach, ordentlich in einer Data-Warehouse repräsentiert und alles zusammenstellt, dann kostet das am Anfang viel Geld. Und irgendwann wird man einfach das Business wirklich so leiten können, wie man das möchte. Und nicht wie es gerade jetzt geht, weil alles andere ist nicht zur Verfügung. Das wäre, das wäre ein großer Vorteil. Aber dafür braucht es Person, die dafür verantwortlich ist und die das treibt. Und wenn die nicht hoch genug angesetzt ist, hast du keine Chance. Und dann musst du mit so einer Opposition, wahrscheinlich auch meine Shadow-IT (...) und Teile der normalen IT zusammenfügen, weil das dann einfach Sinn macht. Ja. Dann kriegst du mehr Durchschlagskraft. Da bin ich ziemlich sicher. #00:38:56-9#</w:t>
      </w:r>
    </w:p>
    <w:p w14:paraId="56BEBEEA" w14:textId="77777777" w:rsidR="00A027AA" w:rsidRPr="00A027AA" w:rsidRDefault="00A027AA" w:rsidP="00A027AA">
      <w:pPr>
        <w:spacing w:after="0"/>
        <w:rPr>
          <w:rFonts w:cs="Arial"/>
          <w:sz w:val="16"/>
          <w:szCs w:val="16"/>
        </w:rPr>
      </w:pPr>
    </w:p>
    <w:p w14:paraId="6EAEEE39" w14:textId="77777777" w:rsidR="00A027AA" w:rsidRPr="00A027AA" w:rsidRDefault="00A027AA" w:rsidP="00A027AA">
      <w:pPr>
        <w:spacing w:after="0"/>
        <w:rPr>
          <w:rFonts w:cs="Arial"/>
          <w:sz w:val="16"/>
          <w:szCs w:val="16"/>
        </w:rPr>
      </w:pPr>
      <w:r w:rsidRPr="00A027AA">
        <w:rPr>
          <w:rFonts w:cs="Arial"/>
          <w:sz w:val="16"/>
          <w:szCs w:val="16"/>
        </w:rPr>
        <w:t>I: (...) Welche Entwicklungen hast du denn beobachtet zum Thema künstliche Intelligenz im Marketing generell in den letzten Jahren? Was ist dir da aufgefallen hinsichtlich Anwendungsentwicklung, Erwartungen, Verständnis? #00:39:15-3#</w:t>
      </w:r>
    </w:p>
    <w:p w14:paraId="47F5EB08" w14:textId="77777777" w:rsidR="00A027AA" w:rsidRPr="00A027AA" w:rsidRDefault="00A027AA" w:rsidP="00A027AA">
      <w:pPr>
        <w:spacing w:after="0"/>
        <w:rPr>
          <w:rFonts w:cs="Arial"/>
          <w:sz w:val="16"/>
          <w:szCs w:val="16"/>
        </w:rPr>
      </w:pPr>
    </w:p>
    <w:p w14:paraId="40466228" w14:textId="77777777" w:rsidR="00A027AA" w:rsidRPr="00A027AA" w:rsidRDefault="00A027AA" w:rsidP="00A027AA">
      <w:pPr>
        <w:spacing w:after="0"/>
        <w:rPr>
          <w:rFonts w:cs="Arial"/>
          <w:sz w:val="16"/>
          <w:szCs w:val="16"/>
        </w:rPr>
      </w:pPr>
      <w:r w:rsidRPr="00A027AA">
        <w:rPr>
          <w:rFonts w:cs="Arial"/>
          <w:sz w:val="16"/>
          <w:szCs w:val="16"/>
        </w:rPr>
        <w:t xml:space="preserve">B: (...) Ja. Also natürlich sind viel mehr Leute/ wissen um was es geht als noch vor fünf Jahren oder haben das Gefühl zu wissen, um was es geht. Was ganz praktisch ist, weil dann kann man einfach manchmal sagen: Ja. Kennst du ja. Naja. Und wenn man über irgendwas redet, du hast die Person noch nie gehört hat, dann ist es ein bisschen schwierig. (...) Die Erwartungen sind glaube ich schon, dass viele Leute sagen: Ja, das können wir einfach dann mit AI machen. Wenn man bei uns in den Slide-Decks rumschauen, die sich in meinem Postfach verirren, wo überall AI draufsteht. Und AI wird das letzte rausholen. Und AI löst alle Probleme der Welt. Das ist sehr beeindruckend. Befürchte, dass das sehr oft als Buzzword genommen wird, weil wenn AI draufsteht, dann kriegt man es schon durch, ohne wirklich zu hinterfragen, wie viel Wert/ Und was wäre denn die spezifische Ausprägung von AI? Das oft auf dem Buzzword-Level. (...) Ja. Und oft in Phase three. Ne? Wir machen erstmal eins, zwei. Und im letzten Phase machen wir dann AI. Und nach dem zweiten Phase ist oft schon klar, dass kein Geld mehr da ist. Also böse gesagt. Ist aber auch schwierig, wie gesagt, weil die Leute haben ja keine Ahnung. Nicht so viel Ahnung, wie es, also wie man vielleicht brauchen müsste oder bräuchte. Und (...) wenn du intern niemanden hast, der es kennt, ist es sehr schwierig, was Sinnvolles rauszubekommen. Und ich kann da ein Beispiel geben: Wir haben ein Modelling-Projekt gemacht, wo wir eben irgendwelche Kundenzufriedenheit vorhergesagt haben. Und das haben wir externalisiert mit einer externen Consultancy. Und da haben dann drei Data-Scientists da dran gearbeitet. Und die haben dann irgendwelche Modelle. Also ich habe das quasi als Projektmanager geführt. Und also von der Modelling-Seite, weil ich keine Zeit hatte, es selbst zu machen. Und habe dann aber gekuckt, was bringen die so? Und die haben dann sehr shiny Slides gebracht. Und das sah auch hervorragend aus. Und ich würde sagen: Alle Manager, die nicht sehr tief drin sind in dem Themengebiet, hätten gesagt: Ja, großartig. Stellen wir live. Aber da waren halt ein paar Sachen drin. Wenn man dann genauer kuckt, dann merkt man: Boah! Das habt ihr aber nicht sehr clever gemacht. Beziehungsweise es ist einfach falsch. Da müssen wir nochmal was tun. Und das sorgt dann für Fälle, wo dann viel investiert wird, weil es hat ja einen Proof-of-Concept, (Botteling? #00:42:08-2#) oder wie auch immer, hat es funktioniert. Also machen wir jetzt eine Million rein, und dann bringt es nichts. Gibt aber keiner zu. Weil der, der es reingebracht hat, der sagt: Ja. Hat doch, hat funktioniert. Und keiner will es abschießen, weil warum auch immer/ Und irgendwann läuft es aus. Aber das ist sehr gefährlich. (...) Man kann sehr viel falsch machen. Das ist so meine, was ich so gelernt habe über die letzten fünf Jahre. Wenn man nicht sehr genau das Detail anschaut, dann macht man es einfach </w:t>
      </w:r>
    </w:p>
    <w:p w14:paraId="6730609C" w14:textId="77777777" w:rsidR="00A027AA" w:rsidRPr="00A027AA" w:rsidRDefault="00A027AA" w:rsidP="00A027AA">
      <w:pPr>
        <w:spacing w:after="0"/>
        <w:rPr>
          <w:rFonts w:cs="Arial"/>
          <w:sz w:val="16"/>
          <w:szCs w:val="16"/>
        </w:rPr>
      </w:pPr>
      <w:r w:rsidRPr="00A027AA">
        <w:rPr>
          <w:rFonts w:cs="Arial"/>
          <w:sz w:val="16"/>
          <w:szCs w:val="16"/>
        </w:rPr>
        <w:t>das Falsche manchmal. Und die, und es ist sehr komplex auch. Das heißt, Consultants, die sich reinarbeiten und reindinken, sollen in unserem Themengebiet/ Und das ist nicht nur so ein Use-Case-Ding, (unv.) sehr schwere Aufgabe. Ich würde sagen, wenn bei mir jemand im Team neu anfängt als Data-Scientist, dann ist er nach einem Jahr etwa eingearbeitet, vielleicht auch 18 Monate. So je nach eigenem Potenzial. Aber es dauert einfach, bis du dieses Chaos verstehst. Und dann sind die meisten Data-Scientists ja auch jetzt nicht Marketeere oder sonst was. Und wissen schon genau, wie das Business irgendwas haben will. Sondern die müssen immer gleich zwei Sachen lernen. Und das dann halt einfach schwer. Das heißt, wenn man wirklich erfolgreich skalieren will Data-Science, glaube ich, brauchst du eine sehr starke Kerntruppe drin, die dann Zuarbeiter kriegt (...) oder fertige Produkte kauft und die irgendwie integriert. Aber auch die fertigen Produkte sind einfach nur noch ein bisschen Schein. Ja. #00:43:51-4#</w:t>
      </w:r>
    </w:p>
    <w:p w14:paraId="45F736D5" w14:textId="77777777" w:rsidR="00A027AA" w:rsidRPr="00A027AA" w:rsidRDefault="00A027AA" w:rsidP="00A027AA">
      <w:pPr>
        <w:spacing w:after="0"/>
        <w:rPr>
          <w:rFonts w:cs="Arial"/>
          <w:sz w:val="16"/>
          <w:szCs w:val="16"/>
        </w:rPr>
      </w:pPr>
    </w:p>
    <w:p w14:paraId="37FF7461" w14:textId="77777777" w:rsidR="00A027AA" w:rsidRPr="00A027AA" w:rsidRDefault="00A027AA" w:rsidP="00A027AA">
      <w:pPr>
        <w:spacing w:after="0"/>
        <w:rPr>
          <w:rFonts w:cs="Arial"/>
          <w:sz w:val="16"/>
          <w:szCs w:val="16"/>
        </w:rPr>
      </w:pPr>
      <w:r w:rsidRPr="00A027AA">
        <w:rPr>
          <w:rFonts w:cs="Arial"/>
          <w:sz w:val="16"/>
          <w:szCs w:val="16"/>
        </w:rPr>
        <w:t>I: (...) Vielen Dank! Gibt es von deiner Seite noch was, was du mir mitgeben möchtest zum Thema KI im Marketing? #00:44:00-5#</w:t>
      </w:r>
    </w:p>
    <w:p w14:paraId="5E206F66" w14:textId="77777777" w:rsidR="00A027AA" w:rsidRPr="00A027AA" w:rsidRDefault="00A027AA" w:rsidP="00A027AA">
      <w:pPr>
        <w:spacing w:after="0"/>
        <w:rPr>
          <w:rFonts w:cs="Arial"/>
          <w:sz w:val="16"/>
          <w:szCs w:val="16"/>
        </w:rPr>
      </w:pPr>
    </w:p>
    <w:p w14:paraId="1D5E84CF" w14:textId="77777777" w:rsidR="00A027AA" w:rsidRPr="00A027AA" w:rsidRDefault="00A027AA" w:rsidP="00A027AA">
      <w:pPr>
        <w:spacing w:after="0"/>
        <w:rPr>
          <w:rFonts w:cs="Arial"/>
          <w:sz w:val="16"/>
          <w:szCs w:val="16"/>
        </w:rPr>
      </w:pPr>
      <w:r w:rsidRPr="00A027AA">
        <w:rPr>
          <w:rFonts w:cs="Arial"/>
          <w:sz w:val="16"/>
          <w:szCs w:val="16"/>
        </w:rPr>
        <w:t>B: Cooles Thema. Ich arbeite sehr gern daran. Ja. (...) Machst du das/ Wäre sehr interessant, mal deine Arbeit zu lesen. Weil du redest ja wahrscheinlich nicht nur mit Telko-Menschen, sondern auch mit anderen. (...) Marketing war ja relativ früh schon im/ also zumindestens im Telko-Bereich mit irgendwelchen Germ-Models unterwegs, hatte ich das Gefühl. Ich komme aus der Pharmaforschung ursprünglich. Und da wurde das, wurden solche Modelle seit (1990?) schon anfangen zu benutzen. Also die sind auch relativ weit. Lustig daran ist, dass die Pharmaindustrie jetzt sagt: Jetzt digitalisieren wir und machen alles digital. Was gilt für den restlichen Vermarktungsapparat und dergleichen. Das heißt, obwohl die Forschungskerngebiete da schon zwanzig Kilometer voraus waren, wurde auch gesagt: Das haben wir ja nicht gemacht. Jetzt müssen wir es machen. Sehr/ und das ist so Inseldenken. (...) Das ist glaube ich in allen Firmen so. #00:45:17-3#</w:t>
      </w:r>
    </w:p>
    <w:p w14:paraId="4E19AA20" w14:textId="77777777" w:rsidR="00A027AA" w:rsidRPr="00A027AA" w:rsidRDefault="00A027AA" w:rsidP="00A027AA">
      <w:pPr>
        <w:spacing w:after="0"/>
        <w:rPr>
          <w:rFonts w:cs="Arial"/>
          <w:sz w:val="16"/>
          <w:szCs w:val="16"/>
        </w:rPr>
      </w:pPr>
    </w:p>
    <w:p w14:paraId="49A07EEB" w14:textId="77777777" w:rsidR="00A027AA" w:rsidRPr="00A027AA" w:rsidRDefault="00A027AA" w:rsidP="00A027AA">
      <w:pPr>
        <w:spacing w:after="0"/>
        <w:rPr>
          <w:rFonts w:cs="Arial"/>
          <w:sz w:val="16"/>
          <w:szCs w:val="16"/>
        </w:rPr>
      </w:pPr>
      <w:r w:rsidRPr="00A027AA">
        <w:rPr>
          <w:rFonts w:cs="Arial"/>
          <w:sz w:val="16"/>
          <w:szCs w:val="16"/>
        </w:rPr>
        <w:t>I: (...) Gut. Vielen Dank! #00:45:22-0#</w:t>
      </w:r>
    </w:p>
    <w:p w14:paraId="2D31C96D" w14:textId="77777777" w:rsidR="00A027AA" w:rsidRPr="00A027AA" w:rsidRDefault="00A027AA" w:rsidP="00A027AA">
      <w:pPr>
        <w:spacing w:after="0"/>
        <w:rPr>
          <w:rFonts w:cs="Arial"/>
          <w:sz w:val="16"/>
          <w:szCs w:val="16"/>
        </w:rPr>
      </w:pPr>
    </w:p>
    <w:p w14:paraId="6A091C15" w14:textId="77777777" w:rsidR="00A027AA" w:rsidRPr="00A027AA" w:rsidRDefault="00A027AA" w:rsidP="00A027AA">
      <w:pPr>
        <w:spacing w:after="0"/>
        <w:rPr>
          <w:rFonts w:cs="Arial"/>
          <w:b/>
          <w:sz w:val="16"/>
          <w:szCs w:val="16"/>
          <w:u w:val="single"/>
        </w:rPr>
      </w:pPr>
      <w:r w:rsidRPr="00A027AA">
        <w:rPr>
          <w:rFonts w:cs="Arial"/>
          <w:b/>
          <w:sz w:val="16"/>
          <w:szCs w:val="16"/>
          <w:u w:val="single"/>
        </w:rPr>
        <w:t>1594987774-200714_unter15_teil2</w:t>
      </w:r>
    </w:p>
    <w:p w14:paraId="7A874863" w14:textId="77777777" w:rsidR="00A027AA" w:rsidRPr="00A027AA" w:rsidRDefault="00A027AA" w:rsidP="00A027AA">
      <w:pPr>
        <w:spacing w:after="0"/>
        <w:rPr>
          <w:rFonts w:cs="Arial"/>
          <w:b/>
          <w:sz w:val="16"/>
          <w:szCs w:val="16"/>
          <w:u w:val="single"/>
        </w:rPr>
      </w:pPr>
    </w:p>
    <w:p w14:paraId="32F0FA59" w14:textId="77777777" w:rsidR="00A027AA" w:rsidRPr="00A027AA" w:rsidRDefault="00A027AA" w:rsidP="00A027AA">
      <w:pPr>
        <w:spacing w:after="0"/>
        <w:rPr>
          <w:rFonts w:cs="Arial"/>
          <w:sz w:val="16"/>
          <w:szCs w:val="16"/>
        </w:rPr>
      </w:pPr>
      <w:r w:rsidRPr="00A027AA">
        <w:rPr>
          <w:rFonts w:cs="Arial"/>
          <w:sz w:val="16"/>
          <w:szCs w:val="16"/>
        </w:rPr>
        <w:t>B: / Delta Science, so AI Organisation hast. Für eine Firma, die nicht nur an Marketing arbeitet, sondern auch an Technology Themen. Bei uns zum Beispiel. Oder Costumer Care und all das. Ich glaube, dann kommt der wahre Wert gut raus. Weil dann hast du jemanden in der Mitte, der alle Sprachen wirklich versteht. Und alle</w:t>
      </w:r>
      <w:bookmarkStart w:id="7" w:name="_Hlk45974159"/>
      <w:r w:rsidRPr="00A027AA">
        <w:rPr>
          <w:rFonts w:cs="Arial"/>
          <w:sz w:val="16"/>
          <w:szCs w:val="16"/>
        </w:rPr>
        <w:t xml:space="preserve"> (Daten?) </w:t>
      </w:r>
      <w:bookmarkEnd w:id="7"/>
      <w:r w:rsidRPr="00A027AA">
        <w:rPr>
          <w:rFonts w:cs="Arial"/>
          <w:sz w:val="16"/>
          <w:szCs w:val="16"/>
        </w:rPr>
        <w:t>kennt. Und dann kann man einen Wert schaffen. Weil, wenn du nur im Marketingbereich bist, kannst du mittlerweile schon noch ein bisschen was optimieren. Aber viele Sachen sind ja schon auch relativ gut gemacht. Zumindest in den größeren Firmen. Halbwegs ordentliche Abläufe. Und, ja, ein gewisser Standard ist erreicht. Und dann kannst du vielleicht noch fünf Prozent besser werden, aber wenn du wirklich besser werden willst, dann musst du (Sachen?) kombinieren. #00:00:48-0#</w:t>
      </w:r>
    </w:p>
    <w:p w14:paraId="61C0EFE3" w14:textId="77777777" w:rsidR="00A027AA" w:rsidRPr="00A027AA" w:rsidRDefault="00A027AA" w:rsidP="00A027AA">
      <w:pPr>
        <w:spacing w:after="0"/>
        <w:rPr>
          <w:rFonts w:cs="Arial"/>
          <w:sz w:val="16"/>
          <w:szCs w:val="16"/>
        </w:rPr>
      </w:pPr>
    </w:p>
    <w:p w14:paraId="01347509" w14:textId="3E2C34FC"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7A114055" w14:textId="77777777" w:rsidR="00A027AA" w:rsidRPr="00A027AA" w:rsidRDefault="00A027AA" w:rsidP="00A027AA">
      <w:pPr>
        <w:spacing w:after="0"/>
        <w:rPr>
          <w:rFonts w:cs="Arial"/>
          <w:b/>
          <w:bCs/>
          <w:sz w:val="32"/>
          <w:szCs w:val="32"/>
        </w:rPr>
      </w:pPr>
      <w:bookmarkStart w:id="8" w:name="_Hlk84851146"/>
      <w:r w:rsidRPr="00A027AA">
        <w:rPr>
          <w:rFonts w:cs="Arial"/>
          <w:b/>
          <w:bCs/>
          <w:sz w:val="32"/>
          <w:szCs w:val="32"/>
        </w:rPr>
        <w:t>UNTER16</w:t>
      </w:r>
    </w:p>
    <w:p w14:paraId="02DE0687" w14:textId="77777777" w:rsidR="00A027AA" w:rsidRPr="00A027AA" w:rsidRDefault="00A027AA" w:rsidP="00A027AA">
      <w:pPr>
        <w:spacing w:after="0"/>
        <w:rPr>
          <w:rFonts w:cs="Arial"/>
          <w:sz w:val="16"/>
          <w:szCs w:val="16"/>
        </w:rPr>
      </w:pPr>
    </w:p>
    <w:p w14:paraId="1AAD1015"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Nein klar, du musst das ja dokumentieren. Geht ja nicht anders in der Forschung. #00:00:04-3# </w:t>
      </w:r>
    </w:p>
    <w:p w14:paraId="7C4EC175" w14:textId="77777777" w:rsidR="00A027AA" w:rsidRPr="00A027AA" w:rsidRDefault="00A027AA" w:rsidP="00A027AA">
      <w:pPr>
        <w:spacing w:after="0"/>
        <w:rPr>
          <w:rFonts w:cs="Arial"/>
          <w:color w:val="000000"/>
          <w:sz w:val="16"/>
          <w:szCs w:val="16"/>
        </w:rPr>
      </w:pPr>
    </w:p>
    <w:p w14:paraId="74608F73"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Genau. Ich muss es dokumentieren aber es ist nicht entscheidend jetzt wer es gesagt hat und welches Unternehmen, am Ende des Tages. Wir haben das bisher noch gar nicht festgestellt. Gut. Dann würde ich jetzt einsteigen und mit der ersten Frage beginnen. Beschreib doch bitte mal deine aktuelle Rolle! #00:00:18-7# </w:t>
      </w:r>
    </w:p>
    <w:p w14:paraId="376C28FC" w14:textId="77777777" w:rsidR="00A027AA" w:rsidRPr="00A027AA" w:rsidRDefault="00A027AA" w:rsidP="00A027AA">
      <w:pPr>
        <w:spacing w:after="0"/>
        <w:rPr>
          <w:rFonts w:cs="Arial"/>
          <w:color w:val="000000"/>
          <w:sz w:val="16"/>
          <w:szCs w:val="16"/>
        </w:rPr>
      </w:pPr>
    </w:p>
    <w:p w14:paraId="4B6D2F47"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Okay. Also Titel ist Director Online Marketing und damit bin ich am Ende des Tages verantwortlich bei uns für jeglichen Traffic, der bei uns auf das Portal kommt, sobald wir auf Geld auf den Tisch legen, sowohl direct als auch indirect. In der Welt, die du kennst, ist das also eigentlich das Affiliate Marketing, das bei uns das Partner Management ist, relativ ähnlich angesetzt. Ist aber nicht nur rein programmatic, was auch mit drinhängt, sind teilweise auch strategische Investitionen, die wir da haben. Also das wir teilweise über Marktpreis bezahlen, um den Markt dicht zu machen. Das ist der Grund, warum [Organisation] beispielsweise in Deutschland nicht groß wird. </w:t>
      </w:r>
      <w:r w:rsidRPr="00A027AA">
        <w:rPr>
          <w:rFonts w:cs="Arial"/>
          <w:color w:val="000000"/>
          <w:sz w:val="16"/>
          <w:szCs w:val="16"/>
          <w:lang w:val="en-US"/>
        </w:rPr>
        <w:t xml:space="preserve">Dann das ganze klassische Performance Marketing, SEA, Display, App Marketing, Social Media Advertising. </w:t>
      </w:r>
      <w:r w:rsidRPr="00A027AA">
        <w:rPr>
          <w:rFonts w:cs="Arial"/>
          <w:color w:val="000000"/>
          <w:sz w:val="16"/>
          <w:szCs w:val="16"/>
        </w:rPr>
        <w:t xml:space="preserve">Alles Lower Funnel, alles rein Conversion orientiert. Also das ist auch sowohl für B2C als auch B2B. Also B2C ist bei uns die Kandidaten auf die Plattform zu bringen, die Bewerber. B2B Unternehmen in den E-Commerce zu lenken. Funktioniert bei uns größtenteils der Vertrieb tatsächlich über eine relativ große Vertriebstruppe, die bei großen Unternehmen beim Kunden sind, kleinere halt Telesales machen. Und dann gibt es bei mir eben noch den E-Commerce Part. Alles off Portal, nicht on Portal, sondern ich bin für den off Portal Part zuständig. Habe da ein paar Projektmanager und auch noch Market Place Manager. Das heißt also, so in anderen Organisationen wie [Organisation] ist das beispielsweise ein Country Manager. Also Leute, die auf den Markt an sich gucken, nicht nur auf das Online Marketing, sondern auch das Produkt Sales-seitig angucken und da mal reinschauen. Also das Ganze glaube ich, sind in Summe vier Abteilungen. Genau. Wobei die Projektmanager direkt an mich reporten. Darunter noch also Abteilungsleiter, Teamleads und so was darunter. Verantwortlich für acht Länder. Also eigentlich Kontinentaleuropa und UK, kann man sagen. Deutschland und UK Hauptmärkte und dann Österreich, Benelux, Frankreich, Polen. Wen haben wir noch vergessen? Frankreich, Polen. Wenn man durchzählt war es das glaube ich, dann müssten das acht sein. Sind irgendwie so 95, 98 Prozent des Umsatzes von [Organisation], die da bei uns durchlaufen. Also am Ende des Tages wirklich, wenn du die beiden Seiten der Medaillen hast, auf der einen Seite so [Organisation] eigentlich als Marktplatz zu sehen, ähnlich wie [Organisation]. Bei uns kommen die Stellenanzeigen drauf, von Unternehmensseite Großteil halt durch den Vertrieb oder eben durch E-Commerce und die Kandidaten von der anderen Seite. Ich bin halt dafür zuständig, die Kandidaten draufzubringen, sobald wir dafür bezahlen. Der ganze organische Traffic liegt bei uns im Produkt. Organisch ist dann täglich SEO, E-Mail-Marketing hauptsächlich, das sind die beiden Sachen. Dafür bin ich verantwortlich. #00:02:58-1# </w:t>
      </w:r>
    </w:p>
    <w:p w14:paraId="36BB8791" w14:textId="77777777" w:rsidR="00A027AA" w:rsidRPr="00A027AA" w:rsidRDefault="00A027AA" w:rsidP="00A027AA">
      <w:pPr>
        <w:spacing w:after="0"/>
        <w:rPr>
          <w:rFonts w:cs="Arial"/>
          <w:color w:val="000000"/>
          <w:sz w:val="16"/>
          <w:szCs w:val="16"/>
        </w:rPr>
      </w:pPr>
    </w:p>
    <w:p w14:paraId="534C982C"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Was verstehst du persönlich unter künstlicher Intelligenz? #00:03:02-6# </w:t>
      </w:r>
    </w:p>
    <w:p w14:paraId="3C76A94D" w14:textId="77777777" w:rsidR="00A027AA" w:rsidRPr="00A027AA" w:rsidRDefault="00A027AA" w:rsidP="00A027AA">
      <w:pPr>
        <w:spacing w:after="0"/>
        <w:rPr>
          <w:rFonts w:cs="Arial"/>
          <w:color w:val="000000"/>
          <w:sz w:val="16"/>
          <w:szCs w:val="16"/>
        </w:rPr>
      </w:pPr>
    </w:p>
    <w:p w14:paraId="2F49B63B"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(lacht) Das ist die Gretchenfrage, ja. Früher dachte ich mal, dass du so einer künstlichen Intelligent im übertragenen Sinne irgendwie eine Frage oder eine Problemstellung gibst und das löst dir das Ding schon. Zwischenzeitlich dachte ich dann okay, das ist am Ende des Tages auch nichts anderes als eine Regressionsanalyse, die in die Zukunft fortgedacht wird. Inzwischen weiß ich oder das ist mein Verständnis vom aktuellen Stand, was da geht. Ist dass man eigentlich auf Basis historischer Daten, die nicht nur direkt mit der Fragestellung zu tun haben, sondern aus dem weiteren Umfeld kommen/ man versucht, die historische Entwicklung bestmöglich abzubilden und dann in die Zukunft zu prognostizieren, auf Basis von anderen Vorhersagedaten. Das ist so ein bisschen, man braucht halt immer irgendwie Rahmenbedingungen, also wenn man so möchte Inputfaktoren, die ein bisschen das Framework modellieren und Grenzen setzen. Das bedeutet für mich, also das verstehe ich wirklich drunter, (…) es sind Algorithmen, die einem dabei helfen, bestimmte Szenarien zu modellieren in die Zukunft. (…) Leider Gottes, nein, nicht leider Gottes, das stimmt nicht. Zumindest was ich jetzt sehe, was ich bis jetzt kennengelernt habe, relativ ignorant gegenüber unvorhergesehenen Ereignissen. Also dieses wir entdecken jetzt, dass der Meteorit irgendwo auf die Erde zukommt, was man so aus Filmen kennt, ist halt totale Utopie. Genau, sowas wir ein Coronaausbruch lässt sich nicht modellieren. Ich glaube, das sieht man relativ stark auch schon an diesen Wettervorhersage-Modellen, die zwar ganz gut sind, aber eben nur ganz gut und wenn es weiter als bis zwei Wochen in die Zukunft geht, ist es schwierig. Das ist bei uns ein Stückweit ähnlich, bei dem, wo wir so etwas einsetzen, dass es uns schwerfällt, länger als dreißig Tage bis ein Quartal in die Zukunft zu sehen, was für unser Geschäft aber reicht. Okay. Das ist wieder viel Marketing. Also zusammengefasst, um es einmal auf den Punkt zu bringen: Am Ende des Tages sind das für mich Algorithmen, die auf Basis historischer Daten in Prognosedaten anderer Quellen eine mögliche Zukunft modellieren, auf dessen Basis ich dann Entscheidungen treffen kann. #00:05:39-2# </w:t>
      </w:r>
    </w:p>
    <w:p w14:paraId="39E0C54F" w14:textId="77777777" w:rsidR="00A027AA" w:rsidRPr="00A027AA" w:rsidRDefault="00A027AA" w:rsidP="00A027AA">
      <w:pPr>
        <w:spacing w:after="0"/>
        <w:rPr>
          <w:rFonts w:cs="Arial"/>
          <w:color w:val="000000"/>
          <w:sz w:val="16"/>
          <w:szCs w:val="16"/>
        </w:rPr>
      </w:pPr>
    </w:p>
    <w:p w14:paraId="7EFE334C"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Vielen Dank! Marketing in meiner Definition ist alles, was in der Schnittstelle zum Kunden stattfindet. Also was Kommunikation angeht, Interaktion, beispielsweise auch Produktpräsentation, nur um nochmal für dich im Hintergrund, weil das oftmals, jetzt bei unserem alten Arbeitgeber zum Beispiel dann auch teilweise Service- oder Sales-Funktionen waren. Nach der Definition, alles an der Schnittstelle zum Kunden, welche Kernanwendungs-Gebiete von künstlicher Intelligenz siehst du aktuell in dem Bereich? #00:06:13-5# </w:t>
      </w:r>
    </w:p>
    <w:p w14:paraId="7902F560" w14:textId="77777777" w:rsidR="00A027AA" w:rsidRPr="00A027AA" w:rsidRDefault="00A027AA" w:rsidP="00A027AA">
      <w:pPr>
        <w:spacing w:after="0"/>
        <w:rPr>
          <w:rFonts w:cs="Arial"/>
          <w:color w:val="000000"/>
          <w:sz w:val="16"/>
          <w:szCs w:val="16"/>
        </w:rPr>
      </w:pPr>
    </w:p>
    <w:p w14:paraId="018C4D01"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 Eigentlich ist es die Prognose eines Kundenverhaltens. Wenn ich das auf mein aktuelles Geschäft mappe, also benutzen wir das tatsächlich auch. Und zwar/ also es ist indirekt. Oder anders, es ist eigentlich die Prognose des Verhaltens der Masse, wenn man so möchte. Nicht des einen Kundens, sondern der potentiellen Kunden, die da draußen sind. Bei uns halt die Bewerber. So haben wir unser/ also am praktischen Beispiel erklärt, wir haben unser Inventory, sprich alle Listings, also alle Stellenanzeigen bei uns auf der Plattform. Und wir versuchen je Listing vorherzusagen, wie viele Bewerber dieses erhalten wird. Um entsprechend auf der anderen Seite unsere Gebote für den Traffic anpassen zu können. Ganz plakatives Beispiel (räuspert sich) die Sekretärin in Berlin, die gesucht wird, die ganz normale Sekretärin von irgendeinem Bereichsvorstand oder so, da müssen wir nicht viel drauf bieten, weil wir von vornherein wissen und das sagt uns auch der Algorithmus: Berlin gibt es viele Sekretärinnen, Sekretärinnen bewerben sich sowieso ständig. Haben zwar persönlich relativ niedrige Wechselbereitschaft, sind aber relativ leicht onzuboarden. Das heißt, das ist eigentlich eine Easy-to-fill-Position. Der Systemarchitekt, der in Oberbayern gesucht wird, ist dann eine härtere Nuss. Das heißt, da kann uns auch der einzelne Klick ein vielfaches wert sein von dem Klick der Sekretärin. So und das sind jetzt ganz plakative Beispiele und dafür braucht man jetzt keine künstliche Intelligenz. Aber wie sieht es denn beispielsweise aus mit dem Ingenieur in München. Ingenieure gibt es nicht so viele, in München gibt es aber viele potentiell gute Arbeitgeber. Und weißt du denn beispielsweise, wie es Siemens und BMW gerade geht? Was ja auch irgendwie Einflussfaktor ist darauf, ob es da vielleicht Leute gibt, die potentiell wechselwillig sind. Und genau diese Daten nehmen wir halt mit rein. Also wirklich nicht nur unsere historischen Entwicklungen, wie haben sich die Bewerbungen in der Vergangenheit entwickelt, sondern auch wirklich so etwas, wie Wirtschaftsprognose-Daten, Unternehmensanalysen, das fließt bei uns alles mit rein. Und wenn wir sehen, dass Unternehmen in Schieflagen geraten, dann ändert sich tatsächlich auch dieser Wert einer Position. Also umgekehrt/ Nein, das stimmt nicht, nicht der Wert der Position, sondern der Wert des Kandidaten, der sich bewirbt. Dass man im Endeffekt wirklich als Shoppingbasket betrachten kann. Und auf der Basis wird unser Gebot dann angepasst. Sprich, wenn BMW Konkurs geht werden wir für die Ingenieure im Masch-Bau in München nicht mehr so viel im SEA bieten, wie wir das für den Ingenieur in Wolfsburg machen, wenn VW umgekehrt gerade einen Höhenflug hat. So und das ist für uns eine sehr konkrete Anwendungsbasis. Also zusammengefasst, eine Prognose der breiten Masse. Das große Anwendungsgebiet ist glaube ich an der Stelle, wo du mehr Dimensionen mit in deine Entscheidung einfließen lassen möchtest, als du als Mensch tatsächlich kognitiv auf den Schirm kriegst. Und daraus dann Wechselwirkungen berechnen möchtest, wie denn Szenarien dazu gut aussehen könnten, sehr allgemein ausgedrückt. Und das lässt sich halt auf unterschiedliche Anwendungsgebiete mappen. Also das ist so ein bisschen einhergehend mit dem Unverständnis von Menschen großen Zahlen gegenüber. So wie Menschen ja dieses exponentielle Wachstum eigentlich nicht kapieren. Die Körner auf dem Reisfeld. Das Wachstum des Coronavirus. Es fällt ja vielen Menschen total schwer zu verstehen dass, wenn du heute zehntausend Infektionen hast, das aber drei Wochen so weitergeht, dass du ein ernsthaftes Problem auf einmal hast, weil drei Wochen ist ja nicht so lang und zehntausend sind ja nicht so viel. So und all das, wo Menschen tatsächlich an ihre Grenzen stoßen, an der Stelle jetzt wirklich aus diesem althergebrachten Muster zu denken, kann einem KI dort helfen. Und das ist immer der wichtige Punkt dabei, wir sind momentan noch, so verstehe ich das jedenfalls, wo sie unterstützend tätig ist und nicht vollständig selbständig Entscheidungen fällen kann. Einer der Gründe, warum man mit dem autonomen Fahren auch noch nicht ganz so weit ist, wie man es glaube ich wäre. Wenn du konkrete Anwendungsfälle haben willst musst du sagen, weil das ist eigentlich so sehr allgemein. #00:10:43-7# </w:t>
      </w:r>
    </w:p>
    <w:p w14:paraId="7E72CCD7" w14:textId="77777777" w:rsidR="00A027AA" w:rsidRPr="00A027AA" w:rsidRDefault="00A027AA" w:rsidP="00A027AA">
      <w:pPr>
        <w:spacing w:after="0"/>
        <w:rPr>
          <w:rFonts w:cs="Arial"/>
          <w:color w:val="000000"/>
          <w:sz w:val="16"/>
          <w:szCs w:val="16"/>
        </w:rPr>
      </w:pPr>
    </w:p>
    <w:p w14:paraId="15295E21"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Nein, das passt total. Welches Verständnis habt ihr von künstlicher Intelligenz bei euch in der Organisation? #00:10:51-8# </w:t>
      </w:r>
    </w:p>
    <w:p w14:paraId="6F0CC6F7" w14:textId="77777777" w:rsidR="00A027AA" w:rsidRPr="00A027AA" w:rsidRDefault="00A027AA" w:rsidP="00A027AA">
      <w:pPr>
        <w:spacing w:after="0"/>
        <w:rPr>
          <w:rFonts w:cs="Arial"/>
          <w:color w:val="000000"/>
          <w:sz w:val="16"/>
          <w:szCs w:val="16"/>
        </w:rPr>
      </w:pPr>
    </w:p>
    <w:p w14:paraId="5839EDA9"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Was meinst du mit Verständnis? Also wie wir das sehen? #00:10:55-7# </w:t>
      </w:r>
    </w:p>
    <w:p w14:paraId="415F5705" w14:textId="77777777" w:rsidR="00A027AA" w:rsidRPr="00A027AA" w:rsidRDefault="00A027AA" w:rsidP="00A027AA">
      <w:pPr>
        <w:spacing w:after="0"/>
        <w:rPr>
          <w:rFonts w:cs="Arial"/>
          <w:color w:val="000000"/>
          <w:sz w:val="16"/>
          <w:szCs w:val="16"/>
        </w:rPr>
      </w:pPr>
    </w:p>
    <w:p w14:paraId="019A2081"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Genau. Das knüpft so ein bisschen an, was du gerade gesagt hast hinsichtlich: Wir sehen es als Unterstützung. Also da ist so ein bisschen die Frage A nach ist eine generelle Sichtweise und wie einheitlich ist diese Sichtweise? #00:11:10-5# </w:t>
      </w:r>
    </w:p>
    <w:p w14:paraId="10DDA57F" w14:textId="77777777" w:rsidR="00A027AA" w:rsidRPr="00A027AA" w:rsidRDefault="00A027AA" w:rsidP="00A027AA">
      <w:pPr>
        <w:spacing w:after="0"/>
        <w:rPr>
          <w:rFonts w:cs="Arial"/>
          <w:color w:val="000000"/>
          <w:sz w:val="16"/>
          <w:szCs w:val="16"/>
        </w:rPr>
      </w:pPr>
    </w:p>
    <w:p w14:paraId="2222A832"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Hängt ab vom Bereich, über den man redet. Wenn du jetzt in Sales reinguckst ist das für die glaube ich eine Hokuspokus-Blackbox. (lachend) Und zwar egal auf welchem Level. (…) Wenn du in die IT schaust hast du glaube ich sehr viele Bedenkenträger, die dir die ganze Zeit immer erzählen, was nicht geht. Wenn du in diesen ganzen Analytics-Bereich guckst und ich habe ja auch so ein Analytics Team bei mir, wir haben Data Scientists oder auch eben die Leute die, ich hatte ja vorher gesagt, dass das alles so ein bisschen nerdiger ist, sehen sie da eher glaube ich alle eine Chance, sind sich der Restriktionen bewusst und stellen sich eigentlich hauptsächlich die Frage, wie kann man das Ganze denn besser nutzen. Wir sind uns also bewusst, wenn wir mit Data Scientists an neue Themen rangehen, also wir meine ich jetzt tatsächlich der Bereich, die wirklich sehr viel mit Daten arbeiten. Das ist halt mein Bereich, der Produktbereich bei uns. Sind wir uns bewusst, dass die Lösung, die rauskommen wird, sehr wahrscheinlich gar nicht so viel besser sein wird und es kann sogar sein noch, dass sie schlechter ist als das, was du irgendwie über Excel Tabellen gelöst hast. Wir gehen das aber trotzdem ein, weil wir merken, dass wir mit jedem Mal mehr lernen und besser werden und die Lösungen tatsächlich besser und vor allen Dingen werden wir im Beischaffen der Lösungen schneller werden. Was dazu führt, dass unser Automatisierungsgrad höher wird. Deswegen gehen wir in diese Richtung, (lachend) gehen teilweise diesen sehr schmerzvollen Weg des Trainierens der Algorithmen. Ich sage mal, also wenn du es so möchtest, auch wieder lange geredet. Also es ist eigentlich ein sehr diffiziles Bild, ein diffiziles Verständnis von KI, je nachdem, aus welchem Unternehmensbereich du draufguckst. Man kann das glaube ich pauschalisiert sagen. Je stärker Menschen daran gewohnt sind, mit Daten zu arbeiten und zwar wirklich also mit komplexen Daten, jetzt nicht ein Google Adverts Reporting, sondern wirklich mit Datenbanken und auf mehreren Dimensionen sich Daten zusammenziehen, desto offener sind sie dem Thema gegenüber, desto kritischer schauen sie aber auch drauf, was bei rauskommt. Das kann man glaube ich eher, also nicht als kritisch im Sinne von Kritik, sondern eher als kritische Würdigung sehen, um wirklich zu gucken, wie können wir damit besser umgehen? Also das ist das, wenn ich bei mir schaue, extreme Offenheit dem gegenüber, wenn du in Richtung Sales guckst, für die ist das alles Hokuspokus. #00:13:47-0# </w:t>
      </w:r>
    </w:p>
    <w:p w14:paraId="269B47D7" w14:textId="77777777" w:rsidR="00A027AA" w:rsidRPr="00A027AA" w:rsidRDefault="00A027AA" w:rsidP="00A027AA">
      <w:pPr>
        <w:spacing w:after="0"/>
        <w:rPr>
          <w:rFonts w:cs="Arial"/>
          <w:color w:val="000000"/>
          <w:sz w:val="16"/>
          <w:szCs w:val="16"/>
        </w:rPr>
      </w:pPr>
    </w:p>
    <w:p w14:paraId="2E1FD1BE"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Du hast gerade gesagt, ihr zusammen mit dem Produktmanagement, ihr entwickelt diese Lösungen weiter, obwohl es teilweise erstmal schlechter wird und du hast auch schon so ein bisschen ein paar Begründungen genannt. Kannst du das noch ein bisschen ausführen, warum ihr euch diesen Raum gebt und auch das durchhaltet? #00:14:08-3# </w:t>
      </w:r>
    </w:p>
    <w:p w14:paraId="15BE44EC" w14:textId="77777777" w:rsidR="00A027AA" w:rsidRPr="00A027AA" w:rsidRDefault="00A027AA" w:rsidP="00A027AA">
      <w:pPr>
        <w:spacing w:after="0"/>
        <w:rPr>
          <w:rFonts w:cs="Arial"/>
          <w:color w:val="000000"/>
          <w:sz w:val="16"/>
          <w:szCs w:val="16"/>
        </w:rPr>
      </w:pPr>
    </w:p>
    <w:p w14:paraId="3F66DA3A"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Schlechter ist auch nicht ganz richtig. Konkreter Anwendungsfall: Wir haben ein relativ komplexes Budgeting aufgesetzt und Forecasting. Klar, ich meine, ein ziemlich großes Budget, also eines der Top zehn Budgets in Deutschland für das Online Marketing. Da will man schon ein bisschen genauer herangehen. Das haben wir über die Länder vorher sehr stark mit sehr vielen Excel-Modellierungen gelöst. Und haben jetzt über ein dreiviertel-jähriges Projekt eine Verbesserung um drei Prozent, also drei Prozent genauer sind wir geworden. (räuspert sich) Das heißt, das ist natürlich besser. Cost to Benefit Ratio (lachend) ist eher fragwürdig. Aber warum tun wir das? Einfach, weil etwas dabei gelernt haben. Weil wir wirklich intern Wissen aufgebaut haben über diesen Budgetprozess und es häufig auch passiert, dass wenn wir die Dinge von einer anderen Sichtweise, das ist ein großer Vorteil, die Data Scientists mit ran bringen, die einfach nochmal Fragen stellen, die wir uns in der Vergangenheit so nicht gestellt haben. Und ab und zu tatsächlich auch die eine oder andere Fehlkonstruktion bei uns aufgedeckt wird. Also das hat erstmal so einen selbstreinigenden Prozess. Also relativ klassisch, man bringt jemanden von außen nochmal rein, der irgendwie Dinge nochmal in Frage stellt, das hilft. Plus wir sehen aber, wenn wir mit KI etwas aufbauen, endet das zwangsweise immer an einem gewissen Grad in der Automatisierung. Und das ist etwas, was wir zwingend bei uns machen müssen. Ich hatte es ja gesagt, ich habe irgendwie 35 Leute. (…) Ein ziemlich hohes Budget, das also, warte mal, wieviel sind denn das, sieben-, acht-, fast neunstellig ist. (…) Und das halt über acht Länder machen mit diesen paar Leuten, da müssen wir extrem automatisieren und wollen halt in diese Richtung, um dann am Ende des Tages Skaleneffekte zu nutzen. Also ganz plakatives Marketing-Gewäsch, aber es ist tatsächlich genau das. Eine Lösung aufzubauen, die wir nur über das Anpassen von unterschiedlichen Faktoren oder eben das Anzapfen unterschiedlicher Datenquellen, sehr schnell auf andere Märkte ausrollen können. Das kann man auch manuell machen, über Excel-Tabellen, wird aber und das ist der Grund, also da merken wir, das mit zunehmender Komplexität nicht mehr handelbar. Und wir bewegen uns bereits in einem Reifestadium, wo wir tatsächlich nur durch die Hinzunahme zusätzlicher Dimensionen uns weiter optimieren können. Also Effizienz ist bei uns tatsächlich nur über zusätzliches, ja, Wissen nicht, sondern über zusätzliche Datenpunkt möglich. Der marginale Nutzen nimmt echt ab an der Stelle. Und es wäre manuell nicht mehr vertretbar und vor allen Dingen nicht mehr handelbar, weil irgendwann fängst du an als Mensch Fehler zu machen, kannst es nicht mehr überschauen und kannst dann nicht mehr nachverfolgen, wo die Fehler liegen. Das schließen wir damit ein Stückweit aus. Deswegen gehen wir das ein. Plus, es ist auch so ein bisschen, wenn man ehrlich ist, Überzeugung und Pioniergeist dabei. Also ich habe ein paar Leute, die haben Spaß dran, das zu machen, also sie sind intrinsisch motiviert tatsächlich, die haben da Bock drauf. Aber wir glauben halt auch einfach dran, dass wir, wenn wir weiterhin so erfolgreich sein wollen, wir dieses Thema mitgestalten müssen bei uns im Haus. Sonst müssen wir uns irgendwann alles einkaufen und verstehen nicht mehr so ganz, was dort passiert. Und das entspricht nicht unserer Philosophie. Ich hatte es ja eingangs gesagt, wir machen alles bei uns selbst. Also wir arbeiten mit keiner Agentur zusammen, weil wir der Überzeugung sind, dass wir das, wenn wir das Wissen Inhouse haben, sind wir zwar ein Stückweit Fachidioten in unserem Gebiet, aber dafür auch extrem gut darin und was anderes brauchen wir auch nicht. Wir sind ja schließlich keine Beratung und müssen nicht andere schlau machen, sondern unser Geschäft richtig machen. Und dazu zählt dann auch, dass wir nicht nur wissen, wie wir unsere Biddingtools richtig aufsetzen, sondern dazu zählt eben dann inzwischen auch, dass wir in unseren Prognosen besser werden und diese Modelle sollten wir möglichst selbst verstehen. #00:18:31-3# </w:t>
      </w:r>
    </w:p>
    <w:p w14:paraId="67CEC603" w14:textId="77777777" w:rsidR="00A027AA" w:rsidRPr="00A027AA" w:rsidRDefault="00A027AA" w:rsidP="00A027AA">
      <w:pPr>
        <w:spacing w:after="0"/>
        <w:rPr>
          <w:rFonts w:cs="Arial"/>
          <w:color w:val="000000"/>
          <w:sz w:val="16"/>
          <w:szCs w:val="16"/>
        </w:rPr>
      </w:pPr>
    </w:p>
    <w:p w14:paraId="028F48A5"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Wie sah denn zu dem neunmonatigen Projekt der Business Case aus? #00:18:36-3# </w:t>
      </w:r>
    </w:p>
    <w:p w14:paraId="4DE29677" w14:textId="77777777" w:rsidR="00A027AA" w:rsidRPr="00A027AA" w:rsidRDefault="00A027AA" w:rsidP="00A027AA">
      <w:pPr>
        <w:spacing w:after="0"/>
        <w:rPr>
          <w:rFonts w:cs="Arial"/>
          <w:color w:val="000000"/>
          <w:sz w:val="16"/>
          <w:szCs w:val="16"/>
        </w:rPr>
      </w:pPr>
    </w:p>
    <w:p w14:paraId="08B339BD"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(lacht) Es gab keinen. Das war im Wesentlichen, dass ich gesagt habe: „Leute, wir geben so viel Geld aus und ich sehe, wie wir hier mit fünf Excel-Tabellen für ein Land auf Basis historischer Daten Budgets anpassen.“ Und jedes Mal, wenn sich unsere Budgets verändert haben und das ist immer schön, das geht bei uns in beide Richtungen. (lacht) Und auch häufig ich mal gefragt wurde. Also es geht wirklich mit: „[Person], wir brauchen für Brandmarkt zehn Millionen. Hast du die?“ Zu gucken, was das für Auswirkungen hat. Aber auch umgekehrt: „[Person], wenn ich dir jetzt noch elf Millionen gebe, was machst du denn damit noch on top?“ Und wenn ich da jedes Mal sieben Arbeitstage für gebraucht habe, um eine verlässliche Aussage zu liefern, ist das zu langsam. Also habe ich gesagt: „Leute, das müssen wir anders machen.“, und habe mich mit unserem Head of/ Gott, wie heißt der denn inzwischen, der Titel von dem ändert sich irgendwie alle halbe Jahr. Also jedenfalls dem Chef unserer Data Scientists zusammengesetzt, zusammen mit meinem Physiker, von dem ich da vorhin gesprochen habe. Und dann haben wir uns überlegt, also ob es dann ein Ansatz wäre. Und der hat halt ganz neue Ideen reingebracht und gesagt: „Ja, wir können alles, was ihr bis jetzt aufgebaut habt, können wir erstmal in Datenbanken packen. Also das kriegen wir hin zu automatisieren.“ Plus, was sie anbieten können ist tatsächlich so etwas, wie so lange sie denn öffentlich verfügbar sind, es ist ja gerade in Deutschland, da gibt es ja viel von den Ministerien, was dort an Wirtschaftsdaten veröffentlich wird, können wir noch mit rannehmen und daraus bessere Prognosen für die Zukunft ableiten. Und meinte, die Voraussagen werden dadurch robuster. Das war das Wort, das mir extrem gefallen hat. Plus, er meinte, es ist eben tatsächlich, du tippst ein paar Zahlen ein und dann hängt es eigentlich nur noch von der Serverkapazität ab, wie lange das dauert, aber wir sind nicht mehr dabei, dass es Wochen dauert, sondern wir sind eher dabei, dass wir innerhalb eines Arbeitstages eine Prognose haben, die dann nur noch es zu validieren gilt. Und das hat mich dann überzeugt, wo ich mir sage: Gut, dann lasst uns das einfach mal machen. Der große Vorteil ist, dass wir bei uns sehr pragmatisch sind und ich mit den ganzen Dingen nicht durch irgendwelche Boards muss, sondern bei uns tatsächlich, das war einer der Gründe, warum ich hingegangen bin, alle im Sinne des Unternehmens denken. Das heißt, man depriorisiert tatsächlich eigene Themen, wenn man das Gefühl hat, ein Thema aus einem anderen Bereich ist für das Unternehmen besser. Und das war da ähnlich, dass wir einfach gesagt haben: „Leute, da bringt uns was. Wir sind dann flexibler unterwegs.“ Und wir vertrauen uns da tatsächlich soweit dass, wenn jemand diese Einschätzung abliefert und eine neutrale Instanz dann auch sagt, ja, das macht Sinn, dann machen wir das, ohne tatsächlich auszurechnen, was kostet denn jetzt der einzelne Entwicklertag und was kommt dabei raus. Für uns war am Ende des Tages/ klar hätte ich anfangen können und sagen können, wie viele Manntage ich dadurch spare, wieviel FTE ich spare. Ich mir auch garantiert, als ehemaliger Berater kannst du das ja, irgendeinen Uplift zurechtlügen können, wie ich da effizienter werde. Aber am Ende des Tages muss man mal ehrlich sein, das sind alles nur Schätzungen und nichts davon wäre irgendwie belastbar gewesen. Durch Glück hätte es gepasst. Bei uns war es eher wirklich, wir waren überzeugt davon, dass das das Richtige ist. Und das haben wir bei uns bei vielen Dingen mit der KI. Es wird eher danach geschaut, ist das Projekt strategisch wichtig oder lässt sich tatsächlich ein sehr konkreter monetärer Nutzen herleiten? Bei den meisten Sachen ist Zweites gar nicht unbedingt der Fall. Und dann wird halt einfach geguckt, was glauben wir denn, was ist uns wichtiger. Und dann setzen wir das um. Und da sitzen ja einige Leute dran. Also wir haben bei uns, wenn du mal guckst, wir haben irgendwas knapp an die dreißig Data Scientists bei uns sitzen. Ich selbst habe irgendwie neun Analysten, im Produkt hängen irgendwie nochmal zwanzig Leute. Also wir haben irgendwie sowas in der Größenordnung zwischen fünfzig und sechzig Menschen, die nichts anderes machen, als den ganzen Tag mit Daten zu arbeiten. Das heißt, da ist natürlich auch ein bisschen Manpower vorhanden. Und da geht es am Ende des Tages um eine Priorisierung der Führungskräfte. Nicht wie man das kennt einmal im Quartal ein Board und was machen wir denn jetzt und planen dann wasserfallartig alles durch. Weil wir auch umgekehrt oder relativ viele Checkpoints ansetzen und auch kein Problem damit haben, Themen einfach mal abzuschneiden, wenn wir merken, das geht nicht in die Richtung, wie wir dachten. Dann schauen wir uns die Testergebnisse an und sehen: Ja, das sieht jetzt nicht gut aus. Und wenn dann die Einschätzung von den Data Scientists kommt, dass sie auch sagen, sie sehen da wenig Chance, dass das besser wird, dann hören wir halt auch mittendrin auf. Dann haben wir halt ein paar Costs, aber das leisten wir uns. Sehr, sehr vorteilhafte Situation und ich glaube sehr unique. #00:23:24-1# </w:t>
      </w:r>
    </w:p>
    <w:p w14:paraId="5EBABE5B" w14:textId="77777777" w:rsidR="00A027AA" w:rsidRPr="00A027AA" w:rsidRDefault="00A027AA" w:rsidP="00A027AA">
      <w:pPr>
        <w:spacing w:after="0"/>
        <w:rPr>
          <w:rFonts w:cs="Arial"/>
          <w:color w:val="000000"/>
          <w:sz w:val="16"/>
          <w:szCs w:val="16"/>
        </w:rPr>
      </w:pPr>
    </w:p>
    <w:p w14:paraId="3D2599D3"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Absolut. Kannst du den Arbeitsmodus in den neun Monaten beschreiben? #00:23:30-5# </w:t>
      </w:r>
    </w:p>
    <w:p w14:paraId="668B1BA7" w14:textId="77777777" w:rsidR="00A027AA" w:rsidRPr="00A027AA" w:rsidRDefault="00A027AA" w:rsidP="00A027AA">
      <w:pPr>
        <w:spacing w:after="0"/>
        <w:rPr>
          <w:rFonts w:cs="Arial"/>
          <w:color w:val="000000"/>
          <w:sz w:val="16"/>
          <w:szCs w:val="16"/>
        </w:rPr>
      </w:pPr>
    </w:p>
    <w:p w14:paraId="01B0B402"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Das ist ein Mix aus klassischem Projektmanagement und Wasserfallplanung und agilem Arbeiten. Also wie ja fast jedes Unternehmen, sind wir irgendwie in Sprints unterwegs. Aber wir haben halt vorne ran untypischerweise tatsächlich dann erstmal eine größere Konzeption gestellt, also wo wir das Thema wirklich angefangen haben zu durchdenken. Ja und wirklich klar ist, wie sieht denn der Leuchtturm aus am Horizont, zu dem wir hinlaufen wollen? Nur uns halt vollkommen unklar war, wie die Straße dorthin ausgestaltet wird, ob das jetzt Kies ist oder geteert. (…) Da haben wir uns ungefähr einen Monat für Zeit genommen. Und haben dann in Zweiwochen-Zyklen entwickelt. Aber also das waren nicht die Review-Zyklen, die wir hatten, das ist wiederum wichtig, sondern weil bei uns das ganze Unternehmen halt mit diesen zwei Wochen Sprint-Zyklen tickt. Haben wir da entwickelt und hatten dann je nach Themenpaket, deswegen sage ich, so ein bisschen hybrid zum Wasserfall, wenn ein Themenpaket fertiggestellt war hatten wir halt wirklich so Checkpoints, so Schulterblick, wo wir uns hingesetzt haben, wo wirklich die Algorithmen trainiert wurden, Testergebnisse rangezogen wurden und wir dann geschaut haben, okay, wie ist denn das Ergebnis, was rausgekommen ist? Und dann geguckt haben, okay, machen wir jetzt auf der Basis weiter oder nicht? Also das war im Endeffekt wie so ein Gating, wenn man will. Zwischendurch haben natürlich die Entwickler immer ihre kleineren Testzyklen zwischendurch gehabt. Also die haben natürlich viel mehr in der Sprintlogik gelebt. Für mich war es wirklich so ein sechs bis acht Wochen Zyklus immer, in dem ich darin saß und wir dann wieder erneut darüber gesprochen haben, wie es weitergehen soll. Das war eine anstrengende Zeit für alle Beteiligten, glaube ich. #00:25:15-1# </w:t>
      </w:r>
    </w:p>
    <w:p w14:paraId="72F65823" w14:textId="77777777" w:rsidR="00A027AA" w:rsidRPr="00A027AA" w:rsidRDefault="00A027AA" w:rsidP="00A027AA">
      <w:pPr>
        <w:spacing w:after="0"/>
        <w:rPr>
          <w:rFonts w:cs="Arial"/>
          <w:color w:val="000000"/>
          <w:sz w:val="16"/>
          <w:szCs w:val="16"/>
        </w:rPr>
      </w:pPr>
    </w:p>
    <w:p w14:paraId="6FA02562"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Kannst du die Konzeptionsphase noch ein bisschen beschreiben, wie bewusst ihr euch die Zeit genommen habt und wie so der Prozess ablief? #00:25:25-9# </w:t>
      </w:r>
    </w:p>
    <w:p w14:paraId="6DC71C4E" w14:textId="77777777" w:rsidR="00A027AA" w:rsidRPr="00A027AA" w:rsidRDefault="00A027AA" w:rsidP="00A027AA">
      <w:pPr>
        <w:spacing w:after="0"/>
        <w:rPr>
          <w:rFonts w:cs="Arial"/>
          <w:color w:val="000000"/>
          <w:sz w:val="16"/>
          <w:szCs w:val="16"/>
        </w:rPr>
      </w:pPr>
    </w:p>
    <w:p w14:paraId="0A95D859"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ich glaube, das war neu. Weil der Laden im Projektmanagement nicht so gut und mit mir dann mal jemand reinkam, der gesagt hat: „Leute, lasst uns das doch bitte mal ordentlich planen.“ Und ich gesagt habe: „Das ist doch vollkommen okay, wenn wir uns jetzt einen Monat hinsetzen und wirklich mal überlegen, was wir denn haben wollen.“ Das fing dann so an, dass die Data Scientists, die reingekommen sind, natürlich bei uns erstmal vom Online Marketing ein rudimentäres Verständnis hatten. Das heißt, denen wurde erstmal näher gebracht, worum es denn tatsächlich geht mit den einzelnen Kanälen. Haben ihnen dann unser bisheriges Modell erklärt. Und auf der Basis haben sie dann geschaut, wo sie Ansatzpunkte sehen, was man noch mit dazu nehmen könnte an Daten, um entsprechend Mehrwert zu stiften. Und dann ging es los, dass sie auch an dem Part vornerein erstmal geguckt haben, was gibt es denn an potentiellen Datenquellen? Und nicht einfach angefangen haben, hier mal ein paar Daten vom Bundesministerium für Wirtschaft mit reinzuziehen, da mal ein paar Arbeitsmarktdaten irgendwie mit dazu zu nehmen, sondern wirklich zu gucken: Was haben wir denn dort? Sich dann auch wiederum die Datensätze gezogen haben und geschaut haben, in welcher Qualität sie denn vorliegen. Also wirklich nicht irgendein theoretisches Konstrukt zu haben, sondern wirklich belastbar sagen zu können, damit können wir was anfangen, das wäre eine schöne Idee. Ich glaube das ist eine Qualität, dass es einfach schlecht ist. Und haben darauf erstmal tatsächlich singulär erste Tests gefahren, um zu gucken, wie robust die Datensätze waren. Und wenn sie dann gesagt haben: Okay, die haben eines gewisses Qualitätsniveau, dass wir damit was anfangen können, dann sind sie halt in diese Liste reingekommen und haben auf der Basis dann gesagt: „Okay, euer Modell überführen wir. Relativ einfacher Migrationsplan dahinter.“ Plus, also wenn man so möchte Migration als Erstes konzipiert, dann geschaut, als nächstes: Okay, womit können wir weiterhin anreichern? Und dann jeweils eine Datenquelle nach der nächsten reingepackt und jeweils immer wieder getestet. Und dann den Algorithmus entsprechend dann weiter verfeinert. So und diese Konzeption sah halt genau aus, diese beiden Phasen aufzusetzen, plus dann eben zu definieren: Okay, wann werden wir denn unsere Checkpoints haben. Allerdings und das ist dann wieder ein Punkt, nicht bis zum Ende durchgeplant, sondern für die ersten beiden Checkpunkte, um dann zu sagen: Okay, dann gucken wir, wo es uns dann hingetrieben hat und dann gucken wir mal weiter. (unv., #00:27:36-2#) einfach unseriös. Ich meine, du (lachend) weißt halt nicht, was du in diesen drei bis vier Monaten rausfindest. Dann zu sagen: Ja und in einem halben Jahr machen wir folgendes. Keine Ahnung. Und genauso war es dann auch. Es lief dann tatsächlich in andere Richtungen. Manche Datenquellen waren nicht so gut, wie wir dachten. Es gab zwischendurch neue Ideen auf. Ja, das war die Phase, wie wir unterwegs waren. Dokumentiert. Also die Arbeitsweise dahinter war vollständig bereichsübergreifend, also ganz klassisches virtuelles Projektteam aus allen Bereichen, die mit dazu gehörten, also inklusive Finance Leute mit drin. Und dann relativ klassisches virtuelles Arbeiten. Aber ich glaube, das ist ja nicht so wichtig für dich. #00:28:11-4# </w:t>
      </w:r>
    </w:p>
    <w:p w14:paraId="3199731F" w14:textId="77777777" w:rsidR="00A027AA" w:rsidRPr="00A027AA" w:rsidRDefault="00A027AA" w:rsidP="00A027AA">
      <w:pPr>
        <w:spacing w:after="0"/>
        <w:rPr>
          <w:rFonts w:cs="Arial"/>
          <w:color w:val="000000"/>
          <w:sz w:val="16"/>
          <w:szCs w:val="16"/>
        </w:rPr>
      </w:pPr>
    </w:p>
    <w:p w14:paraId="66E24D38"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Mit welcher Zielsetzung ist das Team durch die neun Monate gelaufen? #00:28:15-7# </w:t>
      </w:r>
    </w:p>
    <w:p w14:paraId="12B938D6" w14:textId="77777777" w:rsidR="00A027AA" w:rsidRPr="00A027AA" w:rsidRDefault="00A027AA" w:rsidP="00A027AA">
      <w:pPr>
        <w:spacing w:after="0"/>
        <w:rPr>
          <w:rFonts w:cs="Arial"/>
          <w:color w:val="000000"/>
          <w:sz w:val="16"/>
          <w:szCs w:val="16"/>
        </w:rPr>
      </w:pPr>
    </w:p>
    <w:p w14:paraId="66C614E6"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 Ich habe es offen gelassen. Ich habe gesagt: „Zeigt mal, was geht!“ Aber also wirklich zeigt mal was geht mit vertretbarem Aufwand, also vertretbar in dem Sinne von nicht wirtschaftlich, sondern so, dass man auch schon sagt: Okay, das macht schon noch Sinn. Sich nicht selbst verwirklichen, sondern operativ machbar. Und die Minimumzielsetzung ist gewesen genauso gut, in der Qualität bitte wie jetzt, nur dann eben auch und als Erfolg war es für mich dann bereits, das Projekt, wenn es dann skalierbar, automatisierbar gewesen ist. Dann wäre es für mich schon mit selber Qualität top gewesen. Jetzt mit drei Prozent, also drei Prozent über die Länder hinweg, also in Deutschland haben wir ein paar mehr Daten, also ist es ein bisschen besser, was für uns dann auch wieder hilft, weil natürlich da das größere Budget sitzt, sind wir dann tatsächlich sogar besser geworden. Aber für mich ist tatsächlich die Geschwindigkeit einer der Faktoren. Du weißt es selber, Gebote im SEA kannst du täglich anpassen, aber große Sprünge machst du halt doch über größere Zeitraume, damit auch die Algorithmen lernen können. Und wenn du jetzt einfach mal irgendwie das Budget um zwanzig Prozent erhöhen oder kappen möchtest, dann machst du das halt über ein paar Wochen. Und wenn du vorneraus allein schon bei der Bestimmung der richtigen Größe mal irgendwie anderthalb Wochen verlierst, hast du halt ein Problem. Dann rennst du halt der Kurve immer hinterher. Und damit war es an der Stelle für mich tatsächlich schon ein Erfolg. #00:29:48-9# </w:t>
      </w:r>
    </w:p>
    <w:p w14:paraId="581CAD5F" w14:textId="77777777" w:rsidR="00A027AA" w:rsidRPr="00A027AA" w:rsidRDefault="00A027AA" w:rsidP="00A027AA">
      <w:pPr>
        <w:spacing w:after="0"/>
        <w:rPr>
          <w:rFonts w:cs="Arial"/>
          <w:color w:val="000000"/>
          <w:sz w:val="16"/>
          <w:szCs w:val="16"/>
        </w:rPr>
      </w:pPr>
    </w:p>
    <w:p w14:paraId="5F33EBFA"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Du hast gerade gesagt, die Funktionen interessieren mich nicht. Die interessieren mich doch. Also mit welchen Rollen, Funktionen wart ihr ausgestattet, habt ihr zusammengearbeitet? #00:30:01-9# </w:t>
      </w:r>
    </w:p>
    <w:p w14:paraId="65F0C72F" w14:textId="77777777" w:rsidR="00A027AA" w:rsidRPr="00A027AA" w:rsidRDefault="00A027AA" w:rsidP="00A027AA">
      <w:pPr>
        <w:spacing w:after="0"/>
        <w:rPr>
          <w:rFonts w:cs="Arial"/>
          <w:color w:val="000000"/>
          <w:sz w:val="16"/>
          <w:szCs w:val="16"/>
        </w:rPr>
      </w:pPr>
    </w:p>
    <w:p w14:paraId="61164F75"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Nein, ich meinte das Setup im Sinne von, wie die Leute zusammengearbeitet haben. Rollen, die da waren, war relativ einfach. Also auch da, das war jetzt kein klassisches Scrum Team mit Product Owner et cetera dahinter, sondern das war, die Rollen die drin waren: Wir hatten drei Data Scientists, wo eine Person mit im Lead gewesen ist. Das war dann auch die Projektleiterin. Plus einen Projektmanager von meiner Seite. Also wirklich beide so ein Counterteam hatten, wenn man so möchte, wo die Data Scientists für Algorithmen und Daten zuständig war und von meiner Seite der Projektleiter dafür zuständig war, dass es tatsächlich in den Online Marketing Kontext passt. Relativ einfach, weil die ja fachfremd gewesen sind. Da ging es ja eher um das Sicherstellen. Aber das waren schon, wenn man so möchte, wenn du wirklich wissen willst, wer das Projekt geleitet hat, sind das die Kollegen gewesen. Und hier wurde halt der Subject Matter Expert sichergestellt und Business Ownerschaft, wenn man so möchte, war dann eben auch bei uns, dass es in den Kontext passt. Der wurde natürlich dann unterstützt noch von jeweils anderen Experten, also jeweils einer Person, die das Forecasting und Budgeting macht und den Kanalexperten, die dann auch gesagt haben, ob denn auch tatsächlich dieser Kanalmix, der da rauskommt, sowohl mit dem indirekten und direkten Traffic auch wirklich so Sinn macht. Finance war so ganz rudimentär mit drin, um zu gucken, dass das Schnittstellen-seitig alles mit hinhaut. Ja und dann war am Ende des Tages das Steering-Komitee war relativ klein. Das war ich zusammen mit dem Counter Part, dem Abteilungsleiter da von den Data Science Kollegen. #00:31:44-5# </w:t>
      </w:r>
    </w:p>
    <w:p w14:paraId="2FF31F3C" w14:textId="77777777" w:rsidR="00A027AA" w:rsidRPr="00A027AA" w:rsidRDefault="00A027AA" w:rsidP="00A027AA">
      <w:pPr>
        <w:spacing w:after="0"/>
        <w:rPr>
          <w:rFonts w:cs="Arial"/>
          <w:color w:val="000000"/>
          <w:sz w:val="16"/>
          <w:szCs w:val="16"/>
        </w:rPr>
      </w:pPr>
    </w:p>
    <w:p w14:paraId="1D021192"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Inwiefern war die IT involviert? #00:31:47-2# </w:t>
      </w:r>
    </w:p>
    <w:p w14:paraId="7368E088" w14:textId="77777777" w:rsidR="00A027AA" w:rsidRPr="00A027AA" w:rsidRDefault="00A027AA" w:rsidP="00A027AA">
      <w:pPr>
        <w:spacing w:after="0"/>
        <w:rPr>
          <w:rFonts w:cs="Arial"/>
          <w:color w:val="000000"/>
          <w:sz w:val="16"/>
          <w:szCs w:val="16"/>
        </w:rPr>
      </w:pPr>
    </w:p>
    <w:p w14:paraId="197AC116"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(lacht) Ja, die haben uns Server und Datenbanken zur Verfügung gestellt. Also Erfüllungsgehilfen an der Stelle. Ja, das hört sich jetzt so doof an. Aber du willst halt keinen hochbezahlten Data Scientist hinsetzen und den jetzt eine Datenbank administrieren lassen. Also kannst du machen, aber du kannst diese 130.000 Euro, die die verdienen, kannst du auch irgendwie sinnvoller einsetzen, finde ich. (lacht) Und da wir das alles da haben und da ging es am Ende des Tages ja wirklich nur darum, vorhandene Infrastruktur entsprechend für uns bereitzustellen, war da die IT mit dran. Also auch wenn man guckt, also vielleicht auch dazu wichtig zu wissen, wie unsere Organisation aufgebaut ist. Also wir haben das Marketing, von dem ich Teil bin mit dem Online Marketing als Bereich. Und bei uns ist es, wir sind schon wirklich sehr technisch im Online Marketing. Wie gesagt, also wir haben null Kompetenz, Agenturen zu steuern. Wir haben echt Kompetenz, unsere Daten zu steuern. Dann haben wir einen Produktbereich, zu dem auch die Data Science Leute gehören. Das ist so, ja, Produkt kann man bei uns verstehen wie vielleicht damals bei der [Organisation] das Portalmanagement, mit dem Counter Part des Projektmanagements aus der IT bei der [Organisation]. Ja, also was der [Person] mit seinen Counter Parts da besprochen hat war so ziemlich genau, ist bei uns das Produkt an sich. Sehr großer Bereich, irgendwie neunhundert Leute, die da drin sitzen. Und da hängen aber auch die Data Scientists mit drin. Und dann haben wir nochmal die IT hinten. Das sind wirklich die Leute, die dann coden. So und das ist der Bereich, wo wir unterwegs sind. Deswegen sieht man auch schon hier so hinten wirklich, da wird gecodet. Und Coden bedeutet an der Stelle wirklich Software entwickeln und nicht zwangsweise Algorithmen schreiben, Algorithmen schreiben ist dann der Part, der hängt bei den Data Scientists oder bei den Leuten bei mir, die daran selbst Interesse haben, weil sie so etwas mal gemacht haben oder sich in die Richtung entwickeln wollen. So, deswegen also wirklich, das hört sich jetzt so doof an, man sagt ja irgendwie, die Intelligenz sitzt dann irgendwie bei mir und im (lachend) Produkt. Und die IT führt es dann aus. Ganz so ist es natürlich nicht. Aber deswegen sind sie da nicht involviert. Weil die schlichtweg andere Dinge machen. #00:33:51-6# </w:t>
      </w:r>
    </w:p>
    <w:p w14:paraId="154E3040" w14:textId="77777777" w:rsidR="00A027AA" w:rsidRPr="00A027AA" w:rsidRDefault="00A027AA" w:rsidP="00A027AA">
      <w:pPr>
        <w:spacing w:after="0"/>
        <w:rPr>
          <w:rFonts w:cs="Arial"/>
          <w:color w:val="000000"/>
          <w:sz w:val="16"/>
          <w:szCs w:val="16"/>
        </w:rPr>
      </w:pPr>
    </w:p>
    <w:p w14:paraId="739DD71F"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In der Regel brauchst du ja aber die IT um entsprechend an die Datentöpfe zu kommen, in irgendeiner Form. Wenn das bei euch auch so sein sollte, wie läuft dann die Zusammenarbeit an der Ecke? #00:34:05-3# </w:t>
      </w:r>
    </w:p>
    <w:p w14:paraId="0952B23B" w14:textId="77777777" w:rsidR="00A027AA" w:rsidRPr="00A027AA" w:rsidRDefault="00A027AA" w:rsidP="00A027AA">
      <w:pPr>
        <w:spacing w:after="0"/>
        <w:rPr>
          <w:rFonts w:cs="Arial"/>
          <w:color w:val="000000"/>
          <w:sz w:val="16"/>
          <w:szCs w:val="16"/>
        </w:rPr>
      </w:pPr>
    </w:p>
    <w:p w14:paraId="448C3F8D"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Nein, die brauchst du nicht, also bei uns nicht. Weil wir tatsächlich/ ja, also das ist tatsächlich etwas, wo/ also früher saßen die noch in der Nachbarabteilung bei mir. Die sind jetzt beim Produkt. Also die Hoheit über die Daten on Portal liegt tatsächlich im Produkt. Die Hoheit über die Daten, inklusive Datenbanken, off Portal, liegt bei mir. Also das macht mein Analytics Team, die sind verantwortlich für die ganzen Datenbanken. Angezapft werden die dann entsprechend ganz normal über APIs, die wir uns selbst geschrieben haben. Und an die gehen auch die Data Scientists da mit ran. Und das ist eben auch der Punkt, also dass wir die Hoheit über diese Daten haben liegt genau an dem, was ich eingangs ja auch hatte, wir sind relativ restriktiv. Wir möchten nicht, dass da jeder irgendwie rankommt. Also es ist bei uns sehr genau gemonitort, wer da auf was Zugriff hat. Liegt aber auch genau gleichzeitig dann in der Herausforderung, dass wir sowohl on- als auch off Portal unterschiedliche Datenbanken haben. Und das hört sich ja schon so an wie, es passt jetzt nicht zwangsweise zusammen. Das heißt, wir verbringen auch so ein bisschen was mit Data Cleansing und Harmonization an der Stelle. Aber da liegen tatsächlich die Daten, die Marketing-seitig wichtig sind. Ja? Also das ist das Wichtige dabei. Dann gibt es natürlich bei Sales was Ähnliches. Also es gibt auch bei Sales so ein Analytics Team auf der Seite, die auch die Hoheit über die Salesdaten haben. Und das sind eigentlich die drei Töpfe, die wir in der Regel zusammenbringen. Die IT ist eigentlich eher dafür zuständig, uns Server und Infrastruktur zur Verfügung zu stellen. Also wirklich, wenn du so möchtest, die Datenbank-Administratoren, ich habe einen bei mir sitzen, Product hat irgendwie zwei und die kümmern sich auch darum, die Dinger performant zu halten und die APIs zur Verfügung zu stellen. #00:35:55-9# </w:t>
      </w:r>
    </w:p>
    <w:p w14:paraId="536ECDF4" w14:textId="77777777" w:rsidR="00A027AA" w:rsidRPr="00A027AA" w:rsidRDefault="00A027AA" w:rsidP="00A027AA">
      <w:pPr>
        <w:spacing w:after="0"/>
        <w:rPr>
          <w:rFonts w:cs="Arial"/>
          <w:color w:val="000000"/>
          <w:sz w:val="16"/>
          <w:szCs w:val="16"/>
        </w:rPr>
      </w:pPr>
    </w:p>
    <w:p w14:paraId="5CDFD94A"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Und gibt es eine Rolle, die die drei Datentöpfe zentral koordiniert? #00:36:03-5# </w:t>
      </w:r>
    </w:p>
    <w:p w14:paraId="129FC8F2" w14:textId="77777777" w:rsidR="00A027AA" w:rsidRPr="00A027AA" w:rsidRDefault="00A027AA" w:rsidP="00A027AA">
      <w:pPr>
        <w:spacing w:after="0"/>
        <w:rPr>
          <w:rFonts w:cs="Arial"/>
          <w:color w:val="000000"/>
          <w:sz w:val="16"/>
          <w:szCs w:val="16"/>
        </w:rPr>
      </w:pPr>
    </w:p>
    <w:p w14:paraId="16ECB652"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Nein. Was eine Herausforderung ist. (lacht) Verständlicherweise. Also die reden natürlich alle sehr viel miteinander. Natürlich ist es aber schon so, dass es in der Regel darum geht, die Datenbanken auf den Betrieb des eigenen Geschäftsbereiches zu optimieren und entsprechend aufzubauen. Ja? Also irgendeinen Tod musst du immer sterben. Also dieses Schweizer Messer ist/ du kannst das natürlich alles maximal kompatibel machen, aber dann wird es irgendwann fürchterlich inperformant. Genauso wie es ja auch ist, dass wir für einzelne Länder unterschiedliche Datenbanken haben. Genauso haben wir es auch im Online Marketing, haben wir auch für unterschiedliche Bereiche dann Datenbanken. Weil ganz ehrlich, sonst raucht ja dein Analytics Tool irgendwann ab. Klickst du mal von einer Tabelle zur nächsten, dann kannst du dir einen Kaffee holen zwischendurch. Deswegen musst du das ja entsprechend schneiden. Und deswegen ist es bei uns also tatsächlich eher so, dass wir auch nicht unbedingt so viel auf (Rohdaten? #00:37:00-6#) -Basis arbeiten, sondern eher auf aggregierter, auf aggregierten Daten und die dann zusammenführen, einfach aus Performance Gründen. Also weil wir der Ansicht sind, dass wir vor allen Dingen für Prove of Concepts eher mit Ungenauigkeit leben können, um zu sehen, ob es denn in die richtige Richtung geht, als dass wir gleich mit großen Datenmengen unterwegs sind. Also deswegen werden wir teilweise nicht nur aggregierte Daten nehmen, sondern eben auch einzelne Ausschnitte nur nehmen und uns um die kümmern. So haben wir das in diesem Budgetprozess, wo wir das gemacht haben, haben wir jetzt natürlich auch erstmal nicht alle Länder genommen, sondern wir haben uns ein Land rausgenommen. Wir haben uns bestimmte Cases rausgesucht, Use Cases und die entsprechend dann durchdekliniert. Und wenn wir dann gesehen haben okay, das macht Sinn, dann fängst du halt an, auf die Rohdaten zu gehen, um dann wirklich die Genauigkeit zu gewinnen. Nur vorher ist das einfach nicht mehr managebar. Also die Leute sprechen miteinander, die stimmen sich natürlich ab, halten sich up to Date, was Herangehensweisen betrifft, was ganz wichtig ist in Bezug auf Konsistenz der Daten. Sonst hast du echt diesen klassischen Bruch, du misst irgendwas off Portal und sobald die Leute auf das Portal kommen, ist deine Conversion auf einmal anders definiert, als wir es vorne denken. Also im besten Falle ist es nur ein anderer Klickpunkt. Im schlechtesten Fall sind die Bezugsgrößen anders, dann weißt du überhaupt nicht mehr, wovon du redest. Natürlich versucht man das dann einigermaßen konsistent zu halten. Das gelingt nicht immer. Das ist halt der Downside dabei. Hat aber in diesen täglichen operativen Geschäft, das wir haben, einen Vorteil. Bedeutet aber umgekehrt, dass Projekte, wo bereichsübergreifend Prognosen erstellt werden sollen, Algorithmen geschrieben werden, in der Regel etwas länger dauern, weil du erstmal anfangen musst, die Daten auf ein gemeinsam verarbeitbares Niveau zu bekommen. Weil du musst halt einen Tod sterben. Und momentan stecken wir halt in diesen ganzen Prognose-, Algorithmen-Bereich noch so weit in den Kinderschuhen, dass es für uns besser ist tatsächlich, das tägliche operative Geschäft möglichst performant zu halten. Vielleicht wird das mal anders, ich weiß aber gar nicht, ob das überhaupt tatsächlich mal also in absehbarer Zeit anders sein sollte. Also absehbarer Zeit, in den nächsten fünf, sechs, sieben Jahren kann ich mir das schwer vorstellen, weil du glaube ich immer noch, also gerade im Prognosebereich immer relativ ausgewählte Szenarien hast und dafür lohnt es sich glaube ich immer, die Daten entsprechend aufzubereiten, beziehungsweise da dann/ machst ja auch nichts anderes als Data Cleansing, Algorithmen zu schreiben, wo dann alles in eine Datenbank reinkommt, das so verarbeitbar ist. #00:39:33-5# </w:t>
      </w:r>
    </w:p>
    <w:p w14:paraId="121B296E" w14:textId="77777777" w:rsidR="00A027AA" w:rsidRPr="00A027AA" w:rsidRDefault="00A027AA" w:rsidP="00A027AA">
      <w:pPr>
        <w:spacing w:after="0"/>
        <w:rPr>
          <w:rFonts w:cs="Arial"/>
          <w:color w:val="000000"/>
          <w:sz w:val="16"/>
          <w:szCs w:val="16"/>
        </w:rPr>
      </w:pPr>
    </w:p>
    <w:p w14:paraId="371118EF"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Vielleicht eine generelle Frage: Ist das Thema künstliche Intelligenz bei euch im Unternehmen in Summe bereichsübergreifend auf der Agenda und Teil von der unternehmensweiten internen Kommunikation? #00:39:48-3# </w:t>
      </w:r>
    </w:p>
    <w:p w14:paraId="25F6569A" w14:textId="77777777" w:rsidR="00A027AA" w:rsidRPr="00A027AA" w:rsidRDefault="00A027AA" w:rsidP="00A027AA">
      <w:pPr>
        <w:spacing w:after="0"/>
        <w:rPr>
          <w:rFonts w:cs="Arial"/>
          <w:color w:val="000000"/>
          <w:sz w:val="16"/>
          <w:szCs w:val="16"/>
        </w:rPr>
      </w:pPr>
    </w:p>
    <w:p w14:paraId="76651A40"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Wir haben eine schlechte interne Kommunikation und deswegen ist das ein bisschen schwierig. Also lassen wir mal wirklich klassische interne Kommunikation außen vor, sondern eher (…) was wird von unserem Senior Management oder anders, was wird bei uns vom C-Level und von dem Level mir darunter getrieben? (…) Dann findet KI auch statt. Es ist aber nicht das Hauptthema. Also auch in der jetzigen Zeit, gerade coronabedingt ist es nicht das Hauptthema. Es ist aber auch ganz wichtig dabei, es ist mal nicht mehr oder weniger im Fokus. Es ist so konsistent als ein wichtiges Zukunftsthema mit dabei. Gerade momentan treibt uns aber eher die klassische darwinistische Frage um. Also gar nicht der Stärkere überlebt, sondern der, der sich besser anpassen kann. Und die Frage, die wir uns stellen ist, ja, wir haben ein sehr robustes Geschäftsmodell. Aber wir wären ja bescheuert, uns darauf auszuruhen. Wir müssen mal gucken, was die Zukunft so bringt. Und wir überlegen uns halt viel mehr, was ist denn in fünf Jahren unser Geschäftsmodell? Das ist eigentlich das Hauptthema. Dann kommt danach eigentlich, also wenn das in so einer Priorisierung sieht, unsere Operations richtig gut zu machen. Also klassische Maslowsche Bedürfnispyramide ganz unten. Mach erstmal die Basics richtig. Also bitte kriege deinen Vertrieb auf die Reihe. Sieh zu, dass das Online Marketing funktioniert. Und unser Produkt sollte bitte auch funktionieren. Wenn du mal auf unsere Webseite schaust, dann siehst du, dass es da sicherlich einiges zu tun gibt. Wenn wir die beiden Themen aber abgehakt haben, dann kommen wir sehr schnell in den Datenbereich. Und das tatsächlich nicht nur im Online Marketing, sondern auch im Sales Bereich. Also wo die wirklich versuchen vorauszusagen, was sie denn denken, wie sich in den nächsten Monaten das Inventory, sprich die Listing Anzahl, also damit die Höhe des Vertriebes, den sie haben, entwickeln wird. Und das ist sogar soweit, dass inzwischen auch Incentivierung der Sales-Mitarbeiter daran gebunden wird. Also da (unv., #00:42:13-0#) relativ stark. Wie gesagt, das ist nicht das Topthema. Aber es hängt auch nicht unter ferner Liefen. Es zieht sich relativ konsistent durch. #00:42:21-2# </w:t>
      </w:r>
    </w:p>
    <w:p w14:paraId="1FACEDF5" w14:textId="77777777" w:rsidR="00A027AA" w:rsidRPr="00A027AA" w:rsidRDefault="00A027AA" w:rsidP="00A027AA">
      <w:pPr>
        <w:spacing w:after="0"/>
        <w:rPr>
          <w:rFonts w:cs="Arial"/>
          <w:color w:val="000000"/>
          <w:sz w:val="16"/>
          <w:szCs w:val="16"/>
        </w:rPr>
      </w:pPr>
    </w:p>
    <w:p w14:paraId="48318846"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Gibt es irgendwelche Weiterentwicklungs-Angebote oder Initiativen, um sich von Externen Inputs reinzuholen? #00:42:31-0# </w:t>
      </w:r>
    </w:p>
    <w:p w14:paraId="2F45CF14" w14:textId="77777777" w:rsidR="00A027AA" w:rsidRPr="00A027AA" w:rsidRDefault="00A027AA" w:rsidP="00A027AA">
      <w:pPr>
        <w:spacing w:after="0"/>
        <w:rPr>
          <w:rFonts w:cs="Arial"/>
          <w:color w:val="000000"/>
          <w:sz w:val="16"/>
          <w:szCs w:val="16"/>
        </w:rPr>
      </w:pPr>
    </w:p>
    <w:p w14:paraId="24261074"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Ja, müssen wir ja. Also wenn wir nur im eigenen Saft schmoren/ Also sagen wir mal so, das ist bei uns glaube ich in allen Bereichen, gehen wir mit relativ breiter Brust voraus und denken, wir sind sehr gut. Und ich glaube, wir sind es in manchen Bereichen auch wirklich. Also gut, lassen wir unsere Usability mal außen vor, von dem Portal, die ist scheiße. Aber das hat historische Gründe. Also das liegt nicht daran, dass die Leute es nicht besser wüssten. Ich glaube im Online Marketing sind wir sehr gut und auch was Data Science anbelangt, sind wir sehr gut. Also wir holen uns echt gute Leute extern rein. Das ist die eine Sache. Das ist unser Anspruch. Wir wollen vor der Welle wegschwimmen. Also gerade in den Bereich, in dem ich unterwegs bin. Sowohl Online Marketing als auch Data Science seitig genügt es uns nicht, uns mit unseren Peers zu vergleichen, sondern wir schauen wirklich auf die Industriezweige, von denen wir meinen, dass sie in diesen Bereichen in Europa führend sind und vergleichen uns mit denen. Und um da mithalten zu können bleibt dir ja gar nichts anderes übrig, als dir Know-how extern reinzuholen. Und das sieht so aus, dass wir mit Universitäten kooperieren, dass wir uns natürlich auf Konferenzen rumtreiben. Aber du weißt ja selber, wieviel du da irgendwie rauskriegst. Dass wir aber mit Systemanbietern in sehr engem Austausch sind. Was mir natürlich im Bereich, was Google und so anbelangt aufgrund meiner Budgetgröße recht leicht fällt, (lacht) also das ist ganz angenehm. Da geht tatsächlich jemand ans Telefon, wenn ich da anrufe. Also die helfen uns wirklich sehr und geben uns sehr, sehr viel Insights. Aber vor allen Dingen auch im Austausch mit diesen anderen Unternehmen, von denen wir gesprochen haben, was für uns relativ einfach tatsächlich ist. Also Hauptproblem ist eher die Zeit. Man spricht aber gerne mit uns. Weil man wirklich auch sieht, dass wir da relativ weit vorne sind. Und vor allen Dingen, weil wir zu so gut wie niemandem irgendwie einen Wettbewerb darstellen. Ja? Also in unserem Business, wenn man auf die Jobportale guckt, gibt es in Deutschland keinen Wettbewerber. Dann kannst du ins weitere Umfeld gucken, irgendwie LinkedIn, XING, ja? Die machen andere Dinge gut. Die sind in dem nicht gut, was wir da tun. Das heißt, mit denen macht es für uns gar keinen Sinn zu sprechen. Das heißt, wir sind dann da wirklich eher so mit den Trivagos, Booking.com, der Otto-Gruppe, das sind so die Leute, mit denen wir sprechen, um uns auszutauschen, was sie denn sehen. Das ist glaube ich auch fast der einzige Weg, irgendwie diesen Dreiklang. Und von irgendwelchen Konferenzen, da gehst du eigentlich auch eher hin, um deine Peers zu treffen, als um die Vorträge zu hören, wenn man mal ehrlich ist. Und das wird bei uns wirklich gefördert. Also das ist nicht so ein, du musst fragen, ob du zu einer Konferenz gehst. Sondern es geht eher darum, wer geht denn jetzt wohin und kann am besten das Wissen mitbringen und ins Unternehmen tragen? #00:45:32-7# </w:t>
      </w:r>
    </w:p>
    <w:p w14:paraId="6351F1FA" w14:textId="77777777" w:rsidR="00A027AA" w:rsidRPr="00A027AA" w:rsidRDefault="00A027AA" w:rsidP="00A027AA">
      <w:pPr>
        <w:spacing w:after="0"/>
        <w:rPr>
          <w:rFonts w:cs="Arial"/>
          <w:color w:val="000000"/>
          <w:sz w:val="16"/>
          <w:szCs w:val="16"/>
        </w:rPr>
      </w:pPr>
    </w:p>
    <w:p w14:paraId="59BCFABB"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 Vielleicht doch nochmal eine Frage zurück, die mir gerade nochmal einfällt da zu dem Projekt. Dann habt ihr es live geschaltet. Habt ihr irgendwas ändern müssen dann in euren Ablaufprozessen, so im täglichen Doing? #00:45:48-3# </w:t>
      </w:r>
    </w:p>
    <w:p w14:paraId="41EBBBE3" w14:textId="77777777" w:rsidR="00A027AA" w:rsidRPr="00A027AA" w:rsidRDefault="00A027AA" w:rsidP="00A027AA">
      <w:pPr>
        <w:spacing w:after="0"/>
        <w:rPr>
          <w:rFonts w:cs="Arial"/>
          <w:color w:val="000000"/>
          <w:sz w:val="16"/>
          <w:szCs w:val="16"/>
        </w:rPr>
      </w:pPr>
    </w:p>
    <w:p w14:paraId="0B93D925"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 Ja, es ist ein bisschen einfacher geworden. Weil am Ende des Tages/ also Antworten kamen schneller und die Leute waren nicht mehr so lange blockiert. Und es hat sich der Fokus verschoben also wirklich vom manuellen Selbermachen, Ausrechnen und Gucken, ob denn die Tabellen auch gerade das tun, was sie tun sollten, hin zu der Verifikation des Ergebnisses. Also es ist eher so, wenn man so möchte, mehr ein Sanity Check des Ergebnisses. Und dann gegeben falls hier und da nochmal etwas tweaken, weil du natürlich in so einem Algorithmus nicht alles abbilden kannst und gerade so weiche Faktoren wie politische oder strategische Entscheidungen da rausnehmen musst. Ich hatte es ja eingehens gesagt, im Partnermanagement haben wir einen signifikanten Teil des Budgets als strategischen Invest. Wenn du den durch so einen Algorithmus jagst sagt der dir (lacht) ich hatte das mal alles, das macht keinen Sinn. Also bist du bescheuert? Wieso gibst du da zwanzig Millionen Euro aus? So, und in der Unternehmens- und Wettbewerbsstrategie macht es sehr wohl sehr viel Sinn. Und dann fängst du halt an, solche Dinge dann wieder weiterzuentwickeln. Deswegen ist das tatsächlich, das was ich eingangs sagte, es ist nicht das Tool, die eine Entscheidung abzunehmen, aber sie vorzubereiten und zu vereinfachen. (unv., #00:47:15-8#) Ich kann einen Budgetprozess auf Effizienz und ein Stückweit auch auf Effektivität trimmen. Mir selbst fehlt ein bisschen die Fantasie, wie ich dort wettbewerbspolitische Entscheidungen mit reinmodellieren sollte. Also vor allen Dingen auch ohne zu wissen, wie tatsächlich die Delivery unserer Wettbewerber aussieht. Oder selbst wenn ich die hätte würde mir die Fantasie dafür fehlen, wie so etwas geht. Und wahrscheinlich ist das möglich, würde aber eine unglaubliche Komplexität erzeugen. Das heißt, am Ende des Tages gehst du dann immer noch ein bisschen mit gesundem Menschenverstand ran und passt das Ergebnis auf die jeweilige (…) Unternehmensstrategie an. Das ist es dann eigentlich. Einfach, weil sich nicht alle Dimensionen abbilden lassen. Also man kann wirklich sagen, also das ist nicht weniger geworden, in diesem Prozess. Das ist ungefähr derselbe Grad wie vorher. Aber vorneweg wurde halt ordentlich zusammengedampft. #00:48:22-5# </w:t>
      </w:r>
    </w:p>
    <w:p w14:paraId="41FE2693" w14:textId="77777777" w:rsidR="00A027AA" w:rsidRPr="00A027AA" w:rsidRDefault="00A027AA" w:rsidP="00A027AA">
      <w:pPr>
        <w:spacing w:after="0"/>
        <w:rPr>
          <w:rFonts w:cs="Arial"/>
          <w:color w:val="000000"/>
          <w:sz w:val="16"/>
          <w:szCs w:val="16"/>
        </w:rPr>
      </w:pPr>
    </w:p>
    <w:p w14:paraId="4E1AAFD7"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Die Reaktionen der Mitarbeiter auf die Lösung? #00:48:27-3# </w:t>
      </w:r>
    </w:p>
    <w:p w14:paraId="70D8AE28" w14:textId="77777777" w:rsidR="00A027AA" w:rsidRPr="00A027AA" w:rsidRDefault="00A027AA" w:rsidP="00A027AA">
      <w:pPr>
        <w:spacing w:after="0"/>
        <w:rPr>
          <w:rFonts w:cs="Arial"/>
          <w:color w:val="000000"/>
          <w:sz w:val="16"/>
          <w:szCs w:val="16"/>
        </w:rPr>
      </w:pPr>
    </w:p>
    <w:p w14:paraId="439E39AE"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 Alle offen. Die Effizienzfanatiker haben natürlich in Frage gestellt, ob denn der Aufwand tatsächlich jetzt den Nutzen rechtfertigt. Ich bin aber einigermaßen gut darin, das den Leuten zu erklären, dass das strategisch irgendwie sinnvoll ist und wenn man nicht irgendwie mal klein anfängt, fängt es an schwierig zu werden. Wie wären wir sonst jemals zum Fliegen gekommen, wenn die Gebrüder Wright nicht ständig auf die Nase gefallen wären. Ja, am Ende des Tages ist es genau das. Ja? Also ich will jetzt nicht sagen, dass wir hier das Flugzeug erfinden. Aber es ist genau das. Am Anfang steckst du halt unglaublich viel Energie rein, um auch nur kleine Fortschritte zu machen. #00:49:07-0# </w:t>
      </w:r>
    </w:p>
    <w:p w14:paraId="28179983" w14:textId="77777777" w:rsidR="00A027AA" w:rsidRPr="00A027AA" w:rsidRDefault="00A027AA" w:rsidP="00A027AA">
      <w:pPr>
        <w:spacing w:after="0"/>
        <w:rPr>
          <w:rFonts w:cs="Arial"/>
          <w:color w:val="000000"/>
          <w:sz w:val="16"/>
          <w:szCs w:val="16"/>
        </w:rPr>
      </w:pPr>
    </w:p>
    <w:p w14:paraId="2C68ED24"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So mit Blick auf die/ Ich meine, die Arbeit hast du ja vorher beschrieben, von Mitarbeitern aus deinem Team, hat sich ein Stückweit schon verlagert, von eher vorbereitenden Tätigkeiten zu eher analytischen Tätigkeiten. Ich weiß nicht, ob es richtig ausgedrückt habe, aber ich hoffe zu weißt, was ich meine. Was hat das mit den Mitarbeitern gemacht? Gab es da irgendwelche auch Reaktionen? #00:49:31-2# </w:t>
      </w:r>
    </w:p>
    <w:p w14:paraId="505E3A8B" w14:textId="77777777" w:rsidR="00A027AA" w:rsidRPr="00A027AA" w:rsidRDefault="00A027AA" w:rsidP="00A027AA">
      <w:pPr>
        <w:spacing w:after="0"/>
        <w:rPr>
          <w:rFonts w:cs="Arial"/>
          <w:color w:val="000000"/>
          <w:sz w:val="16"/>
          <w:szCs w:val="16"/>
        </w:rPr>
      </w:pPr>
    </w:p>
    <w:p w14:paraId="49F8D6BD"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Man muss da differenzieren. Das, was ich beschrieben habe ist der Bereich bei mir aus dem Analytics und Budgeting Team, da hat sich das so verändert. Das hat aber im Laufe des Prozess tatsächlich etwas Begehrlichkeiten auch in anderen Bereichen geweckt, die gerne auch mehr in Richtung Automatisierung gehen wollten. Also weil sie da gesehen haben: Oh fuck, ich muss ja tatsächlich weniger manuell von links nach rechts kopieren, wenn wir hier Dinge automatisiert bekommen. Was tatsächlich darin endete/ also es war, wie du merkst, Offenheit dem gegenüber. Weil die Leute tatsächlich bei mir eher in Chancen sehen, weil sie alle wissen, also durch diese Automatisierung sind keine Jobs in Gefahr, sondern ganz im Gegenteil, sie sehen das immer, es wird etwas weggenommen von stupider Arbeit und sie haben mehr Zeit für eigentlich das, was ihnen dann Spaß macht. Was tatsächlich endete in einem/ beste Beispiel, einer von den beiden Jungs, von denen ich da vorhin sprach, bei denen es um Geschwindigkeit ging, das ist einer unserer SEA-Manager. Und der wollte halt ganz gerne auf Basis der Google Daten etwas automatisieren. Und jetzt haben ihm Data Scientists aber gesagt: „Weißt du was, ich habe keine Zeit, diese API zu programmieren.“ Meine Analysten hatten auch keine Zeit, da die Algorithmen für zu basteln, weil die einfach andere Sachen zu tun hatten in der Zeit. Dann hat der sich halt an einem Freitagnachmittag hingesetzt und hat über das Wochenende (Piven? #00:50:53-8#) gelernt und hat am Montag mal eben schnell seine API selbst programmiert. Also so sind die bei mir tatsächlich unterwegs. Den Freiraum kriegen sie dafür. Und kümmern sich da jetzt selbst drum. Das ist jetzt nicht ideal, dass so ein SEA-Manager jetzt auf einmal anfängt, eine API zu managen. Aber er macht es halt, weil er sagt: „Sonst warte ich zwei Monate.“ Und so sind sie da unterwegs. Also sie sehen, da tut sich ein neues Feld auf. Und sie sehen, dass es an einer Stelle vielleicht nicht zu einem effizienteren Ergebnis führt, aber tatsächlich von unliebsamer Arbeit etwas weggenommen wird. Und wenn sie die Möglichkeit dann sehen, sind sie sehr schnell dabei. Und das führte bei uns tatsächlich auch dazu, dass wir jetzt ein automatisiertes Keyword Mining haben, also dass wir unser großes Keyword-Set von irgendwie einer halben Million Keywords automatisches über DSA-Kampagnen anreichern und wieder abschneiden. Also (lacht) das ist so ein kleines Seitenprojekt, das da rausgekommen ist, das mal eben unseren Quality Score bei Google auf 93 gehievt hat, von irgendwie knapp unter 90. Sodass die Kollegen ankamen und sagten: „Könnt ihr uns das mal zeigen.“ Also die waren selber recht begeistert davon. Sodass sie tatsächlich zum Schluss selbst mit reingegangen sind. Also das ist so das Mindset bei mir im Bereich. Was aber auch, muss man dazu sagen, aus einer uniquen Situation kommt, weil sich alle sehr sicher in ihrem Job sind. Niemand begreift bei uns derartige Veränderungen als negativ, weil sie genau wissen, dass ich am liebsten nochmal die doppelte Anzahl genau der gleichen Leute hätte. Und dass mir jeder, der irgendwie geht, extrem wehtut. Und wenn du in so einer Situation bist und weißt, was dein Chef so von dir denkt, dann guckst du dir jede Veränderung an und fragst dich erstmal: Okay, was ist Gutes für mich darin, was kann ich damit machen? Das ist halt was anderes, wenn du lauter average Performer hast. Und die sehen: Okay warte mal, da wird was automatisiert und direkt mal sich gleich fragen, warte mal, wird denn jetzt meine Arbeit dann noch benötigt in Zukunft? Deswegen ist das sehr untypisch glaube ich, wo wir da unterwegs sind. #00:53:04-7# </w:t>
      </w:r>
    </w:p>
    <w:p w14:paraId="6A52EE3E" w14:textId="77777777" w:rsidR="00A027AA" w:rsidRPr="00A027AA" w:rsidRDefault="00A027AA" w:rsidP="00A027AA">
      <w:pPr>
        <w:spacing w:after="0"/>
        <w:rPr>
          <w:rFonts w:cs="Arial"/>
          <w:color w:val="000000"/>
          <w:sz w:val="16"/>
          <w:szCs w:val="16"/>
        </w:rPr>
      </w:pPr>
    </w:p>
    <w:p w14:paraId="0A8ABBB6"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Welche Entwicklungen, wenn du so die letzten drei Jahre mal anschaust, rund um das Thema künstliche Intelligenz so allgemein, hast du wahrgenommen? #00:53:15-3# </w:t>
      </w:r>
    </w:p>
    <w:p w14:paraId="074FD9E9" w14:textId="77777777" w:rsidR="00A027AA" w:rsidRPr="00A027AA" w:rsidRDefault="00A027AA" w:rsidP="00A027AA">
      <w:pPr>
        <w:spacing w:after="0"/>
        <w:rPr>
          <w:rFonts w:cs="Arial"/>
          <w:color w:val="000000"/>
          <w:sz w:val="16"/>
          <w:szCs w:val="16"/>
        </w:rPr>
      </w:pPr>
    </w:p>
    <w:p w14:paraId="1D677A3E"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B: (…) Ich glaube, der Schritt, den die KI gemacht hat/ also tatsächlich jetzt in dem Bereich, in dem du da unterwegs bist, Marketing Anwendung ist, dass sie es geschafft hat, von den PowerPoint Slides runterzukommen tatsächlich in konkrete Anwendungsfälle. Recht isoliert. Aber in dem Bereich tatsächlich unterstützend. Und ich glaube, dass es momentan noch relativ stark effizienzgetrieben ist, also wirklich Arbeit abzunehmen und es noch ein weiter Weg ist, um tatsächlich neue Lösungen aufzuzeigen. Aber tatsächlich, das ist glaube ich der große Schritt. Also wenn man mal guckt, so vor drei, vier Jahren, weil wenn du da mit wirklich Data Scientists gesprochen hast, die haben aber gesagt: „Weißt du, also eigentlich existiert der Großteil hiervon nur auf PowerPoints und am Rest, da programmieren wir ein bisschen rum und hoffen, dass was bei rumkommt.“ Also das war glaube ich immer so das Wording. Und inzwischen siehst du, dass konkret auch was angewendet wird. So ein bisschen kommt einem so vor wie hat noch Windeln an, schafft es aber schon, sich an den Gitterstäben des Laufstalls hochzuziehen, fällt aber gerne auch wieder hin, auf die vollgeschissene Windel. Also ich glaube, das passt ganz gut. #00:54:39-1# </w:t>
      </w:r>
    </w:p>
    <w:p w14:paraId="25C951A6" w14:textId="77777777" w:rsidR="00A027AA" w:rsidRPr="00A027AA" w:rsidRDefault="00A027AA" w:rsidP="00A027AA">
      <w:pPr>
        <w:spacing w:after="0"/>
        <w:rPr>
          <w:rFonts w:cs="Arial"/>
          <w:color w:val="000000"/>
          <w:sz w:val="16"/>
          <w:szCs w:val="16"/>
        </w:rPr>
      </w:pPr>
    </w:p>
    <w:p w14:paraId="374E1ED4" w14:textId="77777777" w:rsidR="00A027AA" w:rsidRPr="00A027AA" w:rsidRDefault="00A027AA" w:rsidP="00A027AA">
      <w:pPr>
        <w:spacing w:after="0"/>
        <w:rPr>
          <w:rFonts w:cs="Arial"/>
          <w:color w:val="000000"/>
          <w:sz w:val="16"/>
          <w:szCs w:val="16"/>
        </w:rPr>
      </w:pPr>
      <w:r w:rsidRPr="00A027AA">
        <w:rPr>
          <w:rFonts w:cs="Arial"/>
          <w:color w:val="000000"/>
          <w:sz w:val="16"/>
          <w:szCs w:val="16"/>
        </w:rPr>
        <w:t xml:space="preserve">I: Freue ich mich auf die Interview-Dokumentation. (lacht) So Abschlussfrage noch, gibt es noch was, was du mir zum Thema künstliche Intelligenz im Marketing mitgeben möchtest, was du noch nicht/ (Tonstörung) #00:55:04-4# </w:t>
      </w:r>
    </w:p>
    <w:p w14:paraId="4B017678" w14:textId="77777777" w:rsidR="00A027AA" w:rsidRPr="00A027AA" w:rsidRDefault="00A027AA" w:rsidP="00A027AA">
      <w:pPr>
        <w:spacing w:after="0"/>
        <w:rPr>
          <w:rFonts w:cs="Arial"/>
          <w:color w:val="000000"/>
          <w:sz w:val="16"/>
          <w:szCs w:val="16"/>
        </w:rPr>
      </w:pPr>
    </w:p>
    <w:p w14:paraId="122AB010" w14:textId="77777777" w:rsidR="00A027AA" w:rsidRPr="00A027AA" w:rsidRDefault="00A027AA" w:rsidP="00A027AA">
      <w:pPr>
        <w:spacing w:after="0"/>
        <w:rPr>
          <w:rFonts w:cs="Arial"/>
          <w:sz w:val="16"/>
          <w:szCs w:val="16"/>
        </w:rPr>
      </w:pPr>
      <w:r w:rsidRPr="00A027AA">
        <w:rPr>
          <w:rFonts w:cs="Arial"/>
          <w:color w:val="000000"/>
          <w:sz w:val="16"/>
          <w:szCs w:val="16"/>
        </w:rPr>
        <w:t>B: Nein, tatsächlich nicht. Also ich habe einigermaßen/ Die beiden großen Sachen habe ich angerissen, mit denen wir bei uns praktisch unterwegs gewesen sind. (…) Nein, das ist nicht ganz richtig. Also du hast das ja ursprünglich auch gesagt, wir haben noch eine dritte Sache bei uns gemacht. Wir haben auch versucht, das Inventory, also die Entwicklung unseres Vertriebs zu prognostizieren, auf Basis von externer Daten. Also wir haben so drei Cases gemacht, die klassischen Modelle, die es da draußen gab, eine L-Curve, U-Curve, V-Curve und geguckt, wie sich das bei uns dann entwickeln könnte, was denn das für Implikationen hätte. Aber warte mal, ist das für dich in irgendeiner Art und Weise wichtig? Nein. Das ist halt etwas, was wir an der Stelle gemacht haben, reines Prognosemodell. Das sind die Dinge, mit denen wir unterwegs waren. Sonst gibt es nichts, wo ich deine Nase darauf stoßen muss, was du wahrscheinlich nicht selbst schon irgendwo weißt. Für mich ist es halt/ also meine Meinung dazu ist, es ist ein unglaublich spannendes Feld. Aber auch dieses ist mehr, als man glaube ich denken mag, ein People Business, weil du einfach schlichtweg die richtigen Menschen dafür brauchst und vor allen Dingen ganz andere Leute dann im Marketing hättest. (…)</w:t>
      </w:r>
      <w:bookmarkEnd w:id="8"/>
    </w:p>
    <w:p w14:paraId="40F98296" w14:textId="11445BA6"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70866823" w14:textId="77777777" w:rsidR="00A027AA" w:rsidRPr="00A027AA" w:rsidRDefault="00A027AA" w:rsidP="00A027AA">
      <w:pPr>
        <w:spacing w:after="0"/>
        <w:rPr>
          <w:rFonts w:cs="Arial"/>
          <w:b/>
          <w:sz w:val="32"/>
          <w:szCs w:val="32"/>
        </w:rPr>
      </w:pPr>
      <w:r w:rsidRPr="00A027AA">
        <w:rPr>
          <w:rFonts w:cs="Arial"/>
          <w:b/>
          <w:sz w:val="32"/>
          <w:szCs w:val="32"/>
        </w:rPr>
        <w:t>UNTER17</w:t>
      </w:r>
    </w:p>
    <w:p w14:paraId="6F55EC2A" w14:textId="77777777" w:rsidR="00A027AA" w:rsidRPr="00A027AA" w:rsidRDefault="00A027AA" w:rsidP="00A027AA">
      <w:pPr>
        <w:spacing w:after="0"/>
        <w:rPr>
          <w:rFonts w:cs="Arial"/>
          <w:b/>
          <w:sz w:val="16"/>
          <w:szCs w:val="16"/>
          <w:u w:val="single"/>
        </w:rPr>
      </w:pPr>
    </w:p>
    <w:p w14:paraId="4E52055D" w14:textId="77777777" w:rsidR="00A027AA" w:rsidRPr="00A027AA" w:rsidRDefault="00A027AA" w:rsidP="00A027AA">
      <w:pPr>
        <w:spacing w:after="0"/>
        <w:rPr>
          <w:rFonts w:cs="Arial"/>
          <w:sz w:val="16"/>
          <w:szCs w:val="16"/>
        </w:rPr>
      </w:pPr>
      <w:r w:rsidRPr="00A027AA">
        <w:rPr>
          <w:rFonts w:cs="Arial"/>
          <w:sz w:val="16"/>
          <w:szCs w:val="16"/>
        </w:rPr>
        <w:t>B: Ja, sehe ich auch. #00:00:02-8#</w:t>
      </w:r>
    </w:p>
    <w:p w14:paraId="3BA48F3C" w14:textId="77777777" w:rsidR="00A027AA" w:rsidRPr="00A027AA" w:rsidRDefault="00A027AA" w:rsidP="00A027AA">
      <w:pPr>
        <w:spacing w:after="0"/>
        <w:rPr>
          <w:rFonts w:cs="Arial"/>
          <w:sz w:val="16"/>
          <w:szCs w:val="16"/>
        </w:rPr>
      </w:pPr>
    </w:p>
    <w:p w14:paraId="3317D175" w14:textId="77777777" w:rsidR="00A027AA" w:rsidRPr="00A027AA" w:rsidRDefault="00A027AA" w:rsidP="00A027AA">
      <w:pPr>
        <w:spacing w:after="0"/>
        <w:rPr>
          <w:rFonts w:cs="Arial"/>
          <w:sz w:val="16"/>
          <w:szCs w:val="16"/>
        </w:rPr>
      </w:pPr>
      <w:r w:rsidRPr="00A027AA">
        <w:rPr>
          <w:rFonts w:cs="Arial"/>
          <w:sz w:val="16"/>
          <w:szCs w:val="16"/>
        </w:rPr>
        <w:t>I: Starte mit der ersten Frage. #00:00:04-7#</w:t>
      </w:r>
    </w:p>
    <w:p w14:paraId="33CB351E" w14:textId="77777777" w:rsidR="00A027AA" w:rsidRPr="00A027AA" w:rsidRDefault="00A027AA" w:rsidP="00A027AA">
      <w:pPr>
        <w:spacing w:after="0"/>
        <w:rPr>
          <w:rFonts w:cs="Arial"/>
          <w:sz w:val="16"/>
          <w:szCs w:val="16"/>
        </w:rPr>
      </w:pPr>
    </w:p>
    <w:p w14:paraId="15C1A1E8" w14:textId="77777777" w:rsidR="00A027AA" w:rsidRPr="00A027AA" w:rsidRDefault="00A027AA" w:rsidP="00A027AA">
      <w:pPr>
        <w:spacing w:after="0"/>
        <w:rPr>
          <w:rFonts w:cs="Arial"/>
          <w:sz w:val="16"/>
          <w:szCs w:val="16"/>
        </w:rPr>
      </w:pPr>
      <w:r w:rsidRPr="00A027AA">
        <w:rPr>
          <w:rFonts w:cs="Arial"/>
          <w:sz w:val="16"/>
          <w:szCs w:val="16"/>
        </w:rPr>
        <w:t>B: Ja. #00:00:05-5#</w:t>
      </w:r>
    </w:p>
    <w:p w14:paraId="406D0B3C" w14:textId="77777777" w:rsidR="00A027AA" w:rsidRPr="00A027AA" w:rsidRDefault="00A027AA" w:rsidP="00A027AA">
      <w:pPr>
        <w:spacing w:after="0"/>
        <w:rPr>
          <w:rFonts w:cs="Arial"/>
          <w:sz w:val="16"/>
          <w:szCs w:val="16"/>
        </w:rPr>
      </w:pPr>
    </w:p>
    <w:p w14:paraId="3254E15A" w14:textId="77777777" w:rsidR="00A027AA" w:rsidRPr="00A027AA" w:rsidRDefault="00A027AA" w:rsidP="00A027AA">
      <w:pPr>
        <w:spacing w:after="0"/>
        <w:rPr>
          <w:rFonts w:cs="Arial"/>
          <w:sz w:val="16"/>
          <w:szCs w:val="16"/>
        </w:rPr>
      </w:pPr>
      <w:r w:rsidRPr="00A027AA">
        <w:rPr>
          <w:rFonts w:cs="Arial"/>
          <w:sz w:val="16"/>
          <w:szCs w:val="16"/>
        </w:rPr>
        <w:t>I: Beschreibe doch mal bitte deine aktuelle Rolle. #00:00:08-1#</w:t>
      </w:r>
    </w:p>
    <w:p w14:paraId="7D560A64" w14:textId="77777777" w:rsidR="00A027AA" w:rsidRPr="00A027AA" w:rsidRDefault="00A027AA" w:rsidP="00A027AA">
      <w:pPr>
        <w:spacing w:after="0"/>
        <w:rPr>
          <w:rFonts w:cs="Arial"/>
          <w:sz w:val="16"/>
          <w:szCs w:val="16"/>
        </w:rPr>
      </w:pPr>
    </w:p>
    <w:p w14:paraId="68D99038" w14:textId="77777777" w:rsidR="00A027AA" w:rsidRPr="00A027AA" w:rsidRDefault="00A027AA" w:rsidP="00A027AA">
      <w:pPr>
        <w:spacing w:after="0"/>
        <w:rPr>
          <w:rFonts w:cs="Arial"/>
          <w:sz w:val="16"/>
          <w:szCs w:val="16"/>
        </w:rPr>
      </w:pPr>
      <w:r w:rsidRPr="00A027AA">
        <w:rPr>
          <w:rFonts w:cs="Arial"/>
          <w:sz w:val="16"/>
          <w:szCs w:val="16"/>
        </w:rPr>
        <w:t>B: Ich bin momentan Data-Engineer bei den [Organisation] in einem Team. Dem Team heißt Team Nautik. Hauptsächlich beschäftigen wir uns über die Online-Marketing. Display-Advertising, E-Mail-Advertising, genau, das ist unsere fachliche Themen bei uns im Team. #00:00:30-5#</w:t>
      </w:r>
    </w:p>
    <w:p w14:paraId="7D7E91C7" w14:textId="77777777" w:rsidR="00A027AA" w:rsidRPr="00A027AA" w:rsidRDefault="00A027AA" w:rsidP="00A027AA">
      <w:pPr>
        <w:spacing w:after="0"/>
        <w:rPr>
          <w:rFonts w:cs="Arial"/>
          <w:sz w:val="16"/>
          <w:szCs w:val="16"/>
        </w:rPr>
      </w:pPr>
    </w:p>
    <w:p w14:paraId="7BAB6C89" w14:textId="77777777" w:rsidR="00A027AA" w:rsidRPr="00A027AA" w:rsidRDefault="00A027AA" w:rsidP="00A027AA">
      <w:pPr>
        <w:spacing w:after="0"/>
        <w:rPr>
          <w:rFonts w:cs="Arial"/>
          <w:sz w:val="16"/>
          <w:szCs w:val="16"/>
        </w:rPr>
      </w:pPr>
      <w:r w:rsidRPr="00A027AA">
        <w:rPr>
          <w:rFonts w:cs="Arial"/>
          <w:sz w:val="16"/>
          <w:szCs w:val="16"/>
        </w:rPr>
        <w:t>I: Da muss ich kurz gleich nachfragen: Team (Nautik?)? #00:00:34-8#</w:t>
      </w:r>
    </w:p>
    <w:p w14:paraId="7A6FBDAD" w14:textId="77777777" w:rsidR="00A027AA" w:rsidRPr="00A027AA" w:rsidRDefault="00A027AA" w:rsidP="00A027AA">
      <w:pPr>
        <w:spacing w:after="0"/>
        <w:rPr>
          <w:rFonts w:cs="Arial"/>
          <w:sz w:val="16"/>
          <w:szCs w:val="16"/>
        </w:rPr>
      </w:pPr>
    </w:p>
    <w:p w14:paraId="2BCC8412" w14:textId="77777777" w:rsidR="00A027AA" w:rsidRPr="00A027AA" w:rsidRDefault="00A027AA" w:rsidP="00A027AA">
      <w:pPr>
        <w:spacing w:after="0"/>
        <w:rPr>
          <w:rFonts w:cs="Arial"/>
          <w:sz w:val="16"/>
          <w:szCs w:val="16"/>
        </w:rPr>
      </w:pPr>
      <w:r w:rsidRPr="00A027AA">
        <w:rPr>
          <w:rFonts w:cs="Arial"/>
          <w:sz w:val="16"/>
          <w:szCs w:val="16"/>
        </w:rPr>
        <w:t>B: Genau, also jeden Team hat so eigene Namen. Wir haben uns entschieden, dass wir heißen Nautik. Weil wir haben, wir leben in so eine Data-Meer von [Organisation]. Genau. Von daher wir müssen aus dem Data-Meer unsere Kunden kennen. Und besser es ausspielen, die wir die Werbung für Kunden aufspielen und so weiter. Und wir müssen auch unsere Kunden aus dem Data-Meer von [Organisation] oder [Organisation] noch retten. Genau. So haben wir diese Grundgedanken gehabt. #00:01:05-7#</w:t>
      </w:r>
    </w:p>
    <w:p w14:paraId="5FF36182" w14:textId="77777777" w:rsidR="00A027AA" w:rsidRPr="00A027AA" w:rsidRDefault="00A027AA" w:rsidP="00A027AA">
      <w:pPr>
        <w:spacing w:after="0"/>
        <w:rPr>
          <w:rFonts w:cs="Arial"/>
          <w:sz w:val="16"/>
          <w:szCs w:val="16"/>
        </w:rPr>
      </w:pPr>
    </w:p>
    <w:p w14:paraId="16F09032" w14:textId="77777777" w:rsidR="00A027AA" w:rsidRPr="00A027AA" w:rsidRDefault="00A027AA" w:rsidP="00A027AA">
      <w:pPr>
        <w:spacing w:after="0"/>
        <w:rPr>
          <w:rFonts w:cs="Arial"/>
          <w:sz w:val="16"/>
          <w:szCs w:val="16"/>
        </w:rPr>
      </w:pPr>
      <w:r w:rsidRPr="00A027AA">
        <w:rPr>
          <w:rFonts w:cs="Arial"/>
          <w:sz w:val="16"/>
          <w:szCs w:val="16"/>
        </w:rPr>
        <w:t>I: Ach, schön! (unv.). Was verstehst du persönlich unter künstlicher Intelligenz? #00:01:11-9#</w:t>
      </w:r>
    </w:p>
    <w:p w14:paraId="25D88B15" w14:textId="77777777" w:rsidR="00A027AA" w:rsidRPr="00A027AA" w:rsidRDefault="00A027AA" w:rsidP="00A027AA">
      <w:pPr>
        <w:spacing w:after="0"/>
        <w:rPr>
          <w:rFonts w:cs="Arial"/>
          <w:sz w:val="16"/>
          <w:szCs w:val="16"/>
        </w:rPr>
      </w:pPr>
    </w:p>
    <w:p w14:paraId="7F5C71F4" w14:textId="77777777" w:rsidR="00A027AA" w:rsidRPr="00A027AA" w:rsidRDefault="00A027AA" w:rsidP="00A027AA">
      <w:pPr>
        <w:spacing w:after="0"/>
        <w:rPr>
          <w:rFonts w:cs="Arial"/>
          <w:sz w:val="16"/>
          <w:szCs w:val="16"/>
        </w:rPr>
      </w:pPr>
      <w:r w:rsidRPr="00A027AA">
        <w:rPr>
          <w:rFonts w:cs="Arial"/>
          <w:sz w:val="16"/>
          <w:szCs w:val="16"/>
        </w:rPr>
        <w:t>B: Also künstliche Intelligenz für mich persönlich schon sehr, sehr breit, ne? Also das kann man auch mal sagen, das geht um maschines Lernen. Das ist so ein bisschen technisch und theoretisch. Aber KI an sich, das ist sehr breit. Das ist nicht maschines Lernen, sondern auch Gaming-Theory drin, Multi-Agent-Theory drin. Das ist so sehr, sehr umfangreich, ne? Also, also um KI in irgendein Bereich umzusetzen, das brauchen ganz viele Fachkenntnisse, sage ich mal, also (ähnliche Bereich?). Das muss man zuerst mal wissen, wofür brauche ich das, ne? Und welche Voraussetzung habe ich? Also sprich: Welche Daten habe ich? Ne? Also man kann nicht sagen: Okay. Ich bringe da einfach mal KI (meine?) und nehmen. Aber ich muss vorab nochmal kucken: Okay. Habe ich meine ganzen Prozesse oder mein Geschäftsdaten schon digitalisiert? Das ist so allererste Voraussetzung. Wenn das schon, ja, dann muss wir kucken: Okay, was habe ich schon digitalisiert? Was kann ich damit machen? Ne? Von daher, da so, das ist KIs brei/, also ganz, ganz breit. Man muss ein bisschen spezialisieren, auf welche Bereich. Und welche Voraussetzung habe ich schon? Dann kann man damit irgendwie ein bisschen auseinandersetzen. Also womit fange ich an? So an sich für mich persönlich, das ist so eine Oberbegriff von Data-Science oder so. Das noch eine Stufe höher. Genau. Ja. #00:02:57-8#</w:t>
      </w:r>
    </w:p>
    <w:p w14:paraId="188C88DE" w14:textId="77777777" w:rsidR="00A027AA" w:rsidRPr="00A027AA" w:rsidRDefault="00A027AA" w:rsidP="00A027AA">
      <w:pPr>
        <w:spacing w:after="0"/>
        <w:rPr>
          <w:rFonts w:cs="Arial"/>
          <w:sz w:val="16"/>
          <w:szCs w:val="16"/>
        </w:rPr>
      </w:pPr>
    </w:p>
    <w:p w14:paraId="626B5D6D" w14:textId="77777777" w:rsidR="00A027AA" w:rsidRPr="00A027AA" w:rsidRDefault="00A027AA" w:rsidP="00A027AA">
      <w:pPr>
        <w:spacing w:after="0"/>
        <w:rPr>
          <w:rFonts w:cs="Arial"/>
          <w:sz w:val="16"/>
          <w:szCs w:val="16"/>
        </w:rPr>
      </w:pPr>
      <w:r w:rsidRPr="00A027AA">
        <w:rPr>
          <w:rFonts w:cs="Arial"/>
          <w:sz w:val="16"/>
          <w:szCs w:val="16"/>
        </w:rPr>
        <w:t>I: Für mich in der Arbeit habe ich Marketing definiert als alles, was in der Schnittstelle zum Kunden passiert, in der Kundenkommunikation und in der Kundeninteraktion. Deswegen weil das oftmals im Unternehmen dann auch Service- oder Sales-Funktionen sind. Nach der Definition: Welche Kernanwendungen siehst du denn von KI im Marketing? #00:03:23-1#</w:t>
      </w:r>
    </w:p>
    <w:p w14:paraId="4BEC01F4" w14:textId="77777777" w:rsidR="00A027AA" w:rsidRPr="00A027AA" w:rsidRDefault="00A027AA" w:rsidP="00A027AA">
      <w:pPr>
        <w:spacing w:after="0"/>
        <w:rPr>
          <w:rFonts w:cs="Arial"/>
          <w:sz w:val="16"/>
          <w:szCs w:val="16"/>
        </w:rPr>
      </w:pPr>
    </w:p>
    <w:p w14:paraId="3813C1F0" w14:textId="77777777" w:rsidR="00A027AA" w:rsidRPr="00A027AA" w:rsidRDefault="00A027AA" w:rsidP="00A027AA">
      <w:pPr>
        <w:spacing w:after="0"/>
        <w:rPr>
          <w:rFonts w:cs="Arial"/>
          <w:sz w:val="16"/>
          <w:szCs w:val="16"/>
        </w:rPr>
      </w:pPr>
      <w:r w:rsidRPr="00A027AA">
        <w:rPr>
          <w:rFonts w:cs="Arial"/>
          <w:sz w:val="16"/>
          <w:szCs w:val="16"/>
        </w:rPr>
        <w:t>B: Also in Marketing, also in Marketing ist immer mit Kunden zu tun. In jeglicher Art und Form. Ne? E-Mail, das E-Mail-Marketing ist so. Bei uns auch die Display-Ad-Marketing so, wenn man auf irgendeine Seite. Zum Beispiel man zuerst mal auf [Organisation].de, hat was angekuckt. Dann bei [Organisation], dann sieht man sofort die [Organisation]-Werbung. Das ist so eine, so eine Interaktion, ne? Genau. Das kann auch sein, das ist so persönliche Kontakt. Also die Sales kontaktiert einfach mal die Kunden per Telefon oder keine Ahnung. So. Da sind alle die Marketingstrategie oder Marketingverfahren. Also das immer mit Kunden zu tun. Ne? Wenn man mit Kunden zu tun, dann ist (...) immer wichtig, also mit welche Inhalt. Das ist zum Beispiel, wenn wir einfach mal unsere Werbung per Mail schicken. Was sollen wir schicken? Also wir können eine so generische Sachen (sind?). Okay, wir schicken alles an also alle gleich zu alle Kunden. Das würde vielleicht nicht so gut, ne? Vielleicht für manche Kunden, da gibt es verschiedene Kunden. Also manchen Kunden klicken einfach alles. Manche Kunden ignoriert einfach alles. Also man muss schon ein bisschen personalisiert, je nach Bedarf, je nach Präferenz von der Kunden so ansprechen. Deswegen bei uns in Online-Marketing ist genau so. Wir, wir wissen fast alles über unsere Kunden. Wir wissen, was der Kunden hat in den letzte Zeit bei uns angeguckt. Was der Kunde in den letzte Zeit bei uns gekauft. Was hat der User? Was hat Kunden bei uns angeguckt, in Warenkorb gefügt, aber nicht gekauft? Ne? Das war genau diesen Punkt. Okay, wir wissen schon, der User hat daran Interesse, aber hat noch nicht ausgecheckt. Das war genau diesen Punkt. Okay, dann schicken wir einfach mal diese E-Mail. Sage einfach meine User: Kuck! Du hast schon was hinzugefügt, aber leider noch nicht gekauft. Vielleicht hast du weiter, hast du immer noch Lust, das mal, das Ding zu kaufen, ne? Das ist so. Man muss zu den Kunden. Vorher war irgendwie so: Alle kriegen gleiche Werbung, ne? So wie in Newspaper oder auf irgendein offene Straße. Man sieht überall diese. Also momentan, jetzt ist es (unv. #00:05:47-9#). Jetzt muss personalisiert mit dem Kunden ansprechen, mit dem richtige Content. Also richtige Content, richtige Zeit und auch vielversprechender, also mit dem Kunden umzugehen. Genau. #00:06:03-6#</w:t>
      </w:r>
    </w:p>
    <w:p w14:paraId="6903D4EC" w14:textId="77777777" w:rsidR="00A027AA" w:rsidRPr="00A027AA" w:rsidRDefault="00A027AA" w:rsidP="00A027AA">
      <w:pPr>
        <w:spacing w:after="0"/>
        <w:rPr>
          <w:rFonts w:cs="Arial"/>
          <w:sz w:val="16"/>
          <w:szCs w:val="16"/>
        </w:rPr>
      </w:pPr>
    </w:p>
    <w:p w14:paraId="530C5F8A" w14:textId="77777777" w:rsidR="00A027AA" w:rsidRPr="00A027AA" w:rsidRDefault="00A027AA" w:rsidP="00A027AA">
      <w:pPr>
        <w:spacing w:after="0"/>
        <w:rPr>
          <w:rFonts w:cs="Arial"/>
          <w:sz w:val="16"/>
          <w:szCs w:val="16"/>
        </w:rPr>
      </w:pPr>
      <w:r w:rsidRPr="00A027AA">
        <w:rPr>
          <w:rFonts w:cs="Arial"/>
          <w:sz w:val="16"/>
          <w:szCs w:val="16"/>
        </w:rPr>
        <w:t>I: Vielen Dank! Für die nächsten Fragen wäre es total gut, wenn du dir überlegst, wenn ihr vielleicht/ Du hast schon gerade ein paar Anwendungsfälle angerissen. Wenn wir mal einen Fall nehmen, der besonders, sage ich mal, den du besonders gut erklären kannst, wie ihr da rangegangen seid an die Problemlösung und wie ihr es dann vielleicht auch weiterentwickelt habt. Hast du da eine spontane Idee, welchen Case, man sich da ankucken könnte? #00:06:31-3#</w:t>
      </w:r>
    </w:p>
    <w:p w14:paraId="1CBA0A00" w14:textId="77777777" w:rsidR="00A027AA" w:rsidRPr="00A027AA" w:rsidRDefault="00A027AA" w:rsidP="00A027AA">
      <w:pPr>
        <w:spacing w:after="0"/>
        <w:rPr>
          <w:rFonts w:cs="Arial"/>
          <w:sz w:val="16"/>
          <w:szCs w:val="16"/>
        </w:rPr>
      </w:pPr>
    </w:p>
    <w:p w14:paraId="281E65D0" w14:textId="77777777" w:rsidR="00A027AA" w:rsidRPr="00A027AA" w:rsidRDefault="00A027AA" w:rsidP="00A027AA">
      <w:pPr>
        <w:spacing w:after="0"/>
        <w:rPr>
          <w:rFonts w:cs="Arial"/>
          <w:sz w:val="16"/>
          <w:szCs w:val="16"/>
        </w:rPr>
      </w:pPr>
      <w:r w:rsidRPr="00A027AA">
        <w:rPr>
          <w:rFonts w:cs="Arial"/>
          <w:sz w:val="16"/>
          <w:szCs w:val="16"/>
        </w:rPr>
        <w:t>B: Ja. Ja. Ja. Ich glaube, das war das, das ist das Projekt, die wir gerade uns beschäftigen. Das der, also diese Projekt das [Organisation] baut gerade so eigene Display-Netzwerk. Das heißt, Auto-[Organisation] ist so eine Plattform. Damit kann man einfach mal Produkte oder Werbung die Kunden ausspielen, ne? Das ist, vorher war immer über den dritte Anbieter. Das heißt, wir kaufen eine Service ein, ne? Wir haben, sage ich mal, zehntausende Produkte. Wir würden unsere Produkte promoten. Wir müssen solche Kunden noch ansprechen und so weiter. Aber jetzt bauen wir quasi eigene Service, ne, für [Organisation] intern, auch für unsere Partner. Wenn [Organisation] so eine Plattform wird, das heißt: Da gibt es verschiedene Anbieter, die verkaufen Sachen bei [Organisation] und die können auch selber steuern. Okay, die können auch mit diesen Netzwerk die Werbung ausspielen. Das ist so genau diese Projekt, die wir gerade machen. Und ein Kernprojekt heißt Kompass. Und der macht, der ist quasi diesen Brain von diesen [Organisation]-Display-Netzwerk. Der analysiert quasi alle Kunden, die wir schon kennen. Die wir kennen oder die wir nicht kennen. Oder die wir kennen bisschen wenig. Was auch immer. Das, also dieses Projekt geht darum. Bei diesem ganzen Display-Adverstising-Welt, sage ich mal, oder diese ganzen Universe, das ist so: Da gab es gar verschiedene Anbieter. Da gibt es verschiedene Webseiten, ne? Zum Beispiel, wenn du auf [Organisation], wenn du vorher war bei [Organisation] und jetzt auf [Organisation], dann wissen wir schon, dass du warst bei [Organisation].de, weil wir speichern schon deine Cookie, ne, bei uns auf unsere [Organisation], die da gab es Dritte, also a Third-Party-Cookie. Und mit diesem Third-Party-Coody können wir dich wiedererkennen, wenn du auf der andere Seite ist. Ne? Wenn wir dich wiedererkennst, dann können wir sofort alle deine History bei uns in unsere Backend einfach mal finden. Okay. [Person] war vor zwei Tage bei [Organisation].de, hat Kühlschrank geguckt, ausgecheckt, aber nicht gekauft. Und er weg. Jetzt ist bei [Organisation]. Und genau als du diese Browser (unv. #00:09:04-9#) geöffnes, ne? Passiert in hundert (unv.), vielleicht hundert bis zweihundert Millisekunden diesen ganzen, sage ich mal, diese ganzen Prozesse. Das heißt, [Organisation] sagt: Okay. [Person], ich habe hier [Person], der öffnet gerade diese Seite. [Organisation], ob du kennst diesen User. [Organisation] (unv.). Okay, yes, kenne ich. Ne? Und dann [Organisation] sagt: Okay. Ich habe Werbefläche dort bei mir auf der Fläche, also zwei Stück zum Beispiel. Wollt ihr hier vielleicht eure Werbung dort platzieren? Ja, [Organisation] sagt: Okay. Ja. Also wir [Person] schon analysiert. Der hat irgendwie Kühlschrank schon bei uns hinzugefügt, aber leider noch nicht gekauft. Das lohnt sich, das einmal diese Kühlschrank zu zeigen. Ne? Genau. Damit müssen wir für dich so eine Gebot berechnen. Wie viel wir bieten für dich, um diese und unsere Werbung bei [Organisation] für dich anzuzeigen. Ne? Und das, diesen ganze Gebotberechnung müssen wir quasi unsere Kompass, das ist diesen Brain von [Organisation]-Display-Netzwerk, sowas berechnen. Das heißt, wir analysieren deine Daten, alle Kundendaten. Wie die Kundenverhalten in den letzten Zeit und was hat der Kunde gekauft? Was interessiert sich die Kunden? In welche Katalog, ne? In deinem Fall vielleicht Hausgeräte, ne? Für manche vielleicht Elektro. Für manche Damenmode, was auch immer. Genau. Und ob der User bei uns häufig kauft oder der ist immer nur, der kucken was, weil wir noch nie gekauft und so weiter. Was den auf alle Daten, die wir jetzt haben, berechnen wir so eine Gebot für dich. Vielleicht für dich das ein Euro. Dann bieten einfach wir mal so. Ich gebe, wir geben einen Euro raus. Wenn wir gewonnen haben, dann werden unsere Werbung gezeigt. Ne? Das ist quasi den, diesen ganzen Lifecircle. Die Datenanalyse basiert auf dein History. Und dann diesen ganzen Brain, also diesen ganzen basiert auf den verschiedene Komponente. Diese, deine Analyse, wie viel wert. Sagen wir voraus, dass du bei [Organisation] irgendwas kaufen kann. Und was interessiert dich gerade, ne? Und ob du wirklich Lust, sowas zu kaufen. Das war genau diesen Punkt. Du hast das in dein Warenkorb schon sehr hinzugefügt. Das ist schon eine sehr gute Zeichen, dass du vielleicht doch kaufen wolltest. Genau, alle drum rum. Alle so der Analyse, das ist, sage ich mal, das ist so eine Funktion, ne? Das ist so eine magische Funktion über dich. Und dann ausspuckst, ist ein Zahl. Ein Euro, sagen wir so. Das eine Euro, das geben wir so raus. Und diesen ganze Berechnung passieren in eine hundert bis zweihundert Millisekunden, als du diesen Browser öffnest. Wenn wir gewonnen haben, dann siehst du: Zack! Das ist dein Kühlschrank. Und da. Okay, ja. Das habe ich hinzugefügt. Das habe ich noch nicht gekauft. Ja. Ich würde gerne mal kaufen. Wenn du da darauf geklickst, dann bist du wieder bei [Organisation]. Da, das heißt, deine Daten werden wieder bei uns gelandet. Was du weitergeguckt, was du gekaufst oder du hast doch nicht gekauft, ne? Aber du könne dir vielleicht noch ein paar Events, ein paar Interaktions mit [Organisation], die/ seit denen bist du auf [Organisation].de. Wenn du gekauftes, freuen wir uns, ne? Und da wissen wir schon: Okay, der hat gekauft. Und der nächstes Mal, dann würden wir vielleicht nicht mit dem Kühlschrank dich ausspielen. Sondern was anderes, vielleicht irgendwo so andere Dinge, die komplement zu Kühlschrank ist, ne? Das ist so eine konkrete Use-Case mit den ganzen Marketing, mit dem Kundeninteraktion. #00:12:52-1#</w:t>
      </w:r>
    </w:p>
    <w:p w14:paraId="31349ECD" w14:textId="77777777" w:rsidR="00A027AA" w:rsidRPr="00A027AA" w:rsidRDefault="00A027AA" w:rsidP="00A027AA">
      <w:pPr>
        <w:spacing w:after="0"/>
        <w:rPr>
          <w:rFonts w:cs="Arial"/>
          <w:sz w:val="16"/>
          <w:szCs w:val="16"/>
        </w:rPr>
      </w:pPr>
    </w:p>
    <w:p w14:paraId="4ABCE7D4" w14:textId="77777777" w:rsidR="00A027AA" w:rsidRPr="00A027AA" w:rsidRDefault="00A027AA" w:rsidP="00A027AA">
      <w:pPr>
        <w:spacing w:after="0"/>
        <w:rPr>
          <w:rFonts w:cs="Arial"/>
          <w:sz w:val="16"/>
          <w:szCs w:val="16"/>
        </w:rPr>
      </w:pPr>
      <w:r w:rsidRPr="00A027AA">
        <w:rPr>
          <w:rFonts w:cs="Arial"/>
          <w:sz w:val="16"/>
          <w:szCs w:val="16"/>
        </w:rPr>
        <w:t>I: Du hast schon eingangs auch schon mal gesagt/ und ich glaube, die Frage passt auch gut zu dem Case. Welche Schwierigkeiten habt ihr denn, die Daten zusammenzuziehen aus den unterschiedlichen Quellen? #00:13:06-2#</w:t>
      </w:r>
    </w:p>
    <w:p w14:paraId="4C168330" w14:textId="77777777" w:rsidR="00A027AA" w:rsidRPr="00A027AA" w:rsidRDefault="00A027AA" w:rsidP="00A027AA">
      <w:pPr>
        <w:spacing w:after="0"/>
        <w:rPr>
          <w:rFonts w:cs="Arial"/>
          <w:sz w:val="16"/>
          <w:szCs w:val="16"/>
        </w:rPr>
      </w:pPr>
    </w:p>
    <w:p w14:paraId="16B393BE" w14:textId="77777777" w:rsidR="00A027AA" w:rsidRPr="00A027AA" w:rsidRDefault="00A027AA" w:rsidP="00A027AA">
      <w:pPr>
        <w:spacing w:after="0"/>
        <w:rPr>
          <w:rFonts w:cs="Arial"/>
          <w:sz w:val="16"/>
          <w:szCs w:val="16"/>
        </w:rPr>
      </w:pPr>
      <w:r w:rsidRPr="00A027AA">
        <w:rPr>
          <w:rFonts w:cs="Arial"/>
          <w:sz w:val="16"/>
          <w:szCs w:val="16"/>
        </w:rPr>
        <w:t>B: Ja. Also die Daten ist Schwierigkeit. Also insbesondere in diesem war, dass wir, wir brauchen nicht nur die [Organisation]-Intern-Daten. Wir brauchen auch diesen ganzen Gebotdaten. Ne? Wenn wir die dritte Anbieter benutzen oder wir kaufen einfach solche Service. Die meisten Drittanbieter bieten sowas nicht an. Die sagen: Okay, wir geben euch unsere Daten nicht. Aber wir machen das für euch. Ne? Das heißt, [Organisation] sagt: Okay. Ich muss da für mein User so eine Gebot berechnen. Ich brauche einfach mal diesen ganzen Bidding-History, um mein Gebot berechnen oder zu analysieren. Die meiste Anbieter, zum Beispiel [Organisation], sagt: Okay. Gut. Also solche Service haben wir schon. Wir müssen nicht von uns die Daten kriegen. Also wir geben auch unsere Daten nicht raus. Sondern ihr gebt einfach paar eure Daten. Ihr gebt einfach uns eure Daten, ne? Das heißt, wir haben/ also [Organisation], also ich glaube [Organisation] kriegen fast schon alles mit bei uns onside. Onside bedeutet, wenn der User bei uns irgendwas angeguckt, bei [Organisation].de, kriegen auch alles [Organisation] mit. Weil wir haben intern auch eine [Organisation]-(Pixel?) drin. Das heißt, wir wissen auch, was der User angekuckt, [Organisation] weiß auch. Aber an diesem Punkt, wenn der User hinzugefügt, wenn wurde zahlen, dann weiß [Organisation] nicht mehr. Da an dieser Stelle hat [Organisation] keine Tracking mehr. Das heißt [Organisation] zum Beispiel, wenn wir über [Organisation] solche Service machen. Da [Organisation] sagt: Okay. Geben uns einfach mal eure Bestellungsdaten. Was der User nach diesem Pageview, was wirklich gekauft. Gebt uns einfach mal die Daten. Und wir berechnen das für euch. Und dann, das ist für uns, ist eigentlich als Data-Science oder Data-Ingenieur, das ist eigentlich schlecht. Weil da, was danach passiert, das ist für uns so eine Blackbox. Okay, wir geben einfach mal unsere Daten. Das ist momentan sowieso nicht möglich wegen DSGVO. Ne? Aber wenn wir unsere Daten so einfach mal freigeben. Wir kriegen irgendwann zurück. Wir können auch nicht so analysieren, ob das gut oder schlecht. Aber ist eigentlich, also [Organisation] macht keine schlechte Sachen, muss man sagen. Weil [Organisation] hat wesentlich mehr Daten über den Kunden, ne? Aber das ist Grundidee, dass wenn wir unsere Daten freigeben, für uns ist es so eine Blackbox. Also wir wissen nicht, was konkret [Organisation] macht. Vielleicht am Ende die Ergebnis doch nicht schlecht. Aber wir müssen eine Seite, wir müssen unsere Daten freigeben. Als zweite wir müssen auch den Preis zahlen, ne, für solche Services. Auch nicht günstig. Genau. Und um solche, diesen Drumrum umzukommen, ne? Wir würden gerne so eigene Service bauen. Das heißt, wir müssen noch eine dritte Anbieter zahlen. Also wir müssen andere Serviceanbieter finden. Das ist für uns, unsere Anforderung (unv. #00:16:03-7#). Das heißt, wir kriegen die Daten, die wir brauchen. Das ist Gott sei Dank. Wir haben sehr gute Fachbereich. Die haben damit sehr gute beschäftigt und sehr gute Vertrag mit dem anderen Anbieter ausgemacht, dass/ Okay, wir kriegen alle Daten, die wir brauchen. Damit können wir anfangen. Ne? Mit all, alle [Organisation] internen Daten kriegen wir sowieso. Wir haben alle User-tracken-Daten. Wir haben unsere Produktdaten. Wir haben die Bestellungsdaten. Wir haben alle möglich Daten, die wir brauchen. Der einzige Dings, dass wir brauchen noch diesen/ was dahinter versteckt. Ne? Das würde die meisten Serviceanbieter nicht für uns zur Verfügung stellen. Aber da gibt es Unmenge. Man muss einfach mal eine passende Anbieter finden, dass es für uns sowas macht. Wenn man diesen Daten, diese ganzen Set von Daten schon auf den Tisch legt, dann kann man damit anfangen. Wenn man irgendeine Stelle fehlt, das kann man eigentlich nicht weitergehen. Oder man kann bisschen schmummel. Also nicht schummel, sondern bisschen (aprosimieren?). Aber das würde auch nicht gut funktionieren. Genau. Also bei uns oder bei uns im Team oder für diesen Projekt sind wir eigentlich sehr glücklich, dass wir ein sehr gute Fachbereich haben. Und das ist auch sehr proaktiv unterwegs und sehr gute Deal mit dem Drittanbieter gemacht. Damit diese Projekt, also diese erste Version von diesen Projekt ist so durchgelaufen. Jetzt ist eigentlich diese zweite Version. Das ist auch aus eine Fachbereich, dass [Organisation] baut einfach mal eigene Service. Das ist unabhängig davon von alle anderen Anbieter. Wir sind auch eine Serviceanbieter quasi auf dem Markt. Genau. #00:17:51-0#</w:t>
      </w:r>
    </w:p>
    <w:p w14:paraId="0237A88F" w14:textId="77777777" w:rsidR="00A027AA" w:rsidRPr="00A027AA" w:rsidRDefault="00A027AA" w:rsidP="00A027AA">
      <w:pPr>
        <w:spacing w:after="0"/>
        <w:rPr>
          <w:rFonts w:cs="Arial"/>
          <w:sz w:val="16"/>
          <w:szCs w:val="16"/>
        </w:rPr>
      </w:pPr>
    </w:p>
    <w:p w14:paraId="2C4A22D5" w14:textId="77777777" w:rsidR="00A027AA" w:rsidRPr="00A027AA" w:rsidRDefault="00A027AA" w:rsidP="00A027AA">
      <w:pPr>
        <w:spacing w:after="0"/>
        <w:rPr>
          <w:rFonts w:cs="Arial"/>
          <w:sz w:val="16"/>
          <w:szCs w:val="16"/>
        </w:rPr>
      </w:pPr>
      <w:r w:rsidRPr="00A027AA">
        <w:rPr>
          <w:rFonts w:cs="Arial"/>
          <w:sz w:val="16"/>
          <w:szCs w:val="16"/>
        </w:rPr>
        <w:t>I: Vielen Dank! Du hast jetzt gerade schon Fachbereich gesagt. Wer sind denn die Beteiligten bei euch an dem Projekt? Also welche Rollen, Funktionen werden benötigt und arbeiten mit? #00:18:04-4#</w:t>
      </w:r>
    </w:p>
    <w:p w14:paraId="332717A7" w14:textId="77777777" w:rsidR="00A027AA" w:rsidRPr="00A027AA" w:rsidRDefault="00A027AA" w:rsidP="00A027AA">
      <w:pPr>
        <w:spacing w:after="0"/>
        <w:rPr>
          <w:rFonts w:cs="Arial"/>
          <w:sz w:val="16"/>
          <w:szCs w:val="16"/>
        </w:rPr>
      </w:pPr>
    </w:p>
    <w:p w14:paraId="7DC33D14" w14:textId="77777777" w:rsidR="00A027AA" w:rsidRPr="00A027AA" w:rsidRDefault="00A027AA" w:rsidP="00A027AA">
      <w:pPr>
        <w:spacing w:after="0"/>
        <w:rPr>
          <w:rFonts w:cs="Arial"/>
          <w:sz w:val="16"/>
          <w:szCs w:val="16"/>
        </w:rPr>
      </w:pPr>
      <w:r w:rsidRPr="00A027AA">
        <w:rPr>
          <w:rFonts w:cs="Arial"/>
          <w:sz w:val="16"/>
          <w:szCs w:val="16"/>
        </w:rPr>
        <w:t>B: Also bei uns in der Fachbrei, das die Display-Marketing-Fachbereich. Ne? Wir haben so verschiedene Online-Marketing-Kanäle. Ne? E-Mail, das ist eine und Preis-Search-Maschine, das ist eine. Display-Marketing ist eine. Und da gibt es auch SEA, SEO. Das ist so die bei den [Organisation]-Kanäle. Also da gibt hauptsäch/ sage ich mal fünf Fachbereiche und Display-Fachbereich, das ist nur für Display-Advertising. Genau. Da sind quasi unsere Kunden. Also als ein Data-Science-Team wir bietet einfach mal unsere Produkte, sage ich mal, also unsere Data-Science-Modelle, um irgendwas zu machen, was die Fachbereich braucht. Ne? Das heißt, von beide Seite muss wirklich richtig passen. Das heißt, wir müssen die Fachlichkeit von unsere Fachbereich verstehen. Und Fachbereich müssen, Fachbereich muss auch unsere Ability noch kennen, was wir machen können. Und das quasi, die beide muss richtig gut passen. Ne? Okay. Fachbereich braucht sowas. Wir können auch sowas machen. Und was wir machen genau passt auch zu dem, was ein Fachbereich haben. Und genau. Also nur unter diese Voraussetzung kann das funktionieren. Sonst. #00:19:22-7#</w:t>
      </w:r>
    </w:p>
    <w:p w14:paraId="460B192F" w14:textId="77777777" w:rsidR="00A027AA" w:rsidRPr="00A027AA" w:rsidRDefault="00A027AA" w:rsidP="00A027AA">
      <w:pPr>
        <w:spacing w:after="0"/>
        <w:rPr>
          <w:rFonts w:cs="Arial"/>
          <w:sz w:val="16"/>
          <w:szCs w:val="16"/>
        </w:rPr>
      </w:pPr>
    </w:p>
    <w:p w14:paraId="32D1EFB9" w14:textId="77777777" w:rsidR="00A027AA" w:rsidRPr="00A027AA" w:rsidRDefault="00A027AA" w:rsidP="00A027AA">
      <w:pPr>
        <w:spacing w:after="0"/>
        <w:rPr>
          <w:rFonts w:cs="Arial"/>
          <w:sz w:val="16"/>
          <w:szCs w:val="16"/>
        </w:rPr>
      </w:pPr>
      <w:r w:rsidRPr="00A027AA">
        <w:rPr>
          <w:rFonts w:cs="Arial"/>
          <w:sz w:val="16"/>
          <w:szCs w:val="16"/>
        </w:rPr>
        <w:t>I: Wie habt ihr das sichergestellt, dass das/ oder was habt ihr dafür getan in der Vergangenheit, dass diese Zusammenarbeit gut funktioniert? #00:19:30-1#</w:t>
      </w:r>
    </w:p>
    <w:p w14:paraId="3AE66945" w14:textId="77777777" w:rsidR="00A027AA" w:rsidRPr="00A027AA" w:rsidRDefault="00A027AA" w:rsidP="00A027AA">
      <w:pPr>
        <w:spacing w:after="0"/>
        <w:rPr>
          <w:rFonts w:cs="Arial"/>
          <w:sz w:val="16"/>
          <w:szCs w:val="16"/>
        </w:rPr>
      </w:pPr>
    </w:p>
    <w:p w14:paraId="34614679" w14:textId="77777777" w:rsidR="00A027AA" w:rsidRPr="00A027AA" w:rsidRDefault="00A027AA" w:rsidP="00A027AA">
      <w:pPr>
        <w:spacing w:after="0"/>
        <w:rPr>
          <w:rFonts w:cs="Arial"/>
          <w:sz w:val="16"/>
          <w:szCs w:val="16"/>
        </w:rPr>
      </w:pPr>
      <w:r w:rsidRPr="00A027AA">
        <w:rPr>
          <w:rFonts w:cs="Arial"/>
          <w:sz w:val="16"/>
          <w:szCs w:val="16"/>
        </w:rPr>
        <w:t>B: Ich glaube, das Haupt. Ich glaube, ein ganz wichtige Punkt ist so die Kommunikation. Also man muss ständig mit dem Fachbereich kommunizieren. Man muss auch gegenseitig verstehen. Also wie arbeiten die, ne? Womit arbeiten die? Und auch verstehen. Also mit zum Beispiel, mit welche Topic. Also die Display-Online-Marketing kümmert sich um die Display-Kampagne, ne? Die stellen einfach mal die Kampagne an. Gib einfach mal Budget für jeden Kompanion aus. Und wenn man sowas kennt, dann weiß man schon: Okay. Die haben, die steuern einfach mal Budget. Das ist schon nicht wenig. Für wie viele Kunden? Und die brauchen vielleicht solche Service, ne? Also die müssten über die Kunden wissen, ne? Die müssen irgendwie Kunden segmentieren. Also je nach Interesse, je nach Verhalten, die brauchen solche. Und das muss immer mit den Fachbereich austauschen. Okay. Sowas vielleicht braucht ihr, ne? Und die Fachbereich: Ja, genau. Genau. Also wir müssen die Kunden segmentieren. Wir brauchen die Damenmode-Kunden, sage ich mal so. Wir brauchen auch die Kunden, die speziell für Elektrogeräte sowas. Und sowas müssen von uns kommen. Also weil wir kennen die Daten. Für den Fachbereich, die kennen die Daten nicht, ne? Wir kennen die Daten. Wir wissen auch schon: Okay, sowas für uns ist möglich, weil wir wissen alle, was die User angekuckt haben, was die User gekauft haben. Natürlich können wir ganz einfach die User in unsere Kunden klassifizieren, je nach die Anforderung von den Fachbereich. Genau. #00:21:15-1#</w:t>
      </w:r>
    </w:p>
    <w:p w14:paraId="12D95199" w14:textId="77777777" w:rsidR="00A027AA" w:rsidRPr="00A027AA" w:rsidRDefault="00A027AA" w:rsidP="00A027AA">
      <w:pPr>
        <w:spacing w:after="0"/>
        <w:rPr>
          <w:rFonts w:cs="Arial"/>
          <w:sz w:val="16"/>
          <w:szCs w:val="16"/>
        </w:rPr>
      </w:pPr>
    </w:p>
    <w:p w14:paraId="361C128E" w14:textId="77777777" w:rsidR="00A027AA" w:rsidRPr="00A027AA" w:rsidRDefault="00A027AA" w:rsidP="00A027AA">
      <w:pPr>
        <w:spacing w:after="0"/>
        <w:rPr>
          <w:rFonts w:cs="Arial"/>
          <w:sz w:val="16"/>
          <w:szCs w:val="16"/>
        </w:rPr>
      </w:pPr>
      <w:r w:rsidRPr="00A027AA">
        <w:rPr>
          <w:rFonts w:cs="Arial"/>
          <w:sz w:val="16"/>
          <w:szCs w:val="16"/>
        </w:rPr>
        <w:t>I. (...) Welche Rollen gibt es in so einem Projekt? Gibt es da noch jemand, der übersetzt zwischen, sage ich mal, Data-Science und Fachbereich oder koordiniert? #00:21:31-5#</w:t>
      </w:r>
    </w:p>
    <w:p w14:paraId="6E009F5C" w14:textId="77777777" w:rsidR="00A027AA" w:rsidRPr="00A027AA" w:rsidRDefault="00A027AA" w:rsidP="00A027AA">
      <w:pPr>
        <w:spacing w:after="0"/>
        <w:rPr>
          <w:rFonts w:cs="Arial"/>
          <w:sz w:val="16"/>
          <w:szCs w:val="16"/>
        </w:rPr>
      </w:pPr>
    </w:p>
    <w:p w14:paraId="28EE7B18" w14:textId="77777777" w:rsidR="00A027AA" w:rsidRPr="00A027AA" w:rsidRDefault="00A027AA" w:rsidP="00A027AA">
      <w:pPr>
        <w:spacing w:after="0"/>
        <w:rPr>
          <w:rFonts w:cs="Arial"/>
          <w:sz w:val="16"/>
          <w:szCs w:val="16"/>
        </w:rPr>
      </w:pPr>
      <w:r w:rsidRPr="00A027AA">
        <w:rPr>
          <w:rFonts w:cs="Arial"/>
          <w:sz w:val="16"/>
          <w:szCs w:val="16"/>
        </w:rPr>
        <w:t>B: Übersetzt brauchen wir eigentlich. Also ich glaube, bei uns ist so: Wir stehen. Also wir verstehen uns mit dem Fachbereich ganz gut. Wir haben im Team so eine Product-Owner. Das ist für fachlichen Sachen, für Produkte, dafür zuständig. Das ist quasi unsere Schnittstelle zu einem Fachbereich. Aber das bedeutet nicht, dass wir, wenn wir über mit Fachbereich irgendwas reden, dann muss immer über die PO reden. Nein. Das ist nicht so. Also PO ist immer dabei. Weil PO hat fachliche Überblick. Das ist, also wir haben nicht so ein Projekt, sondern mehrere Projekte. Die PO muss einfach mal so einen Überblick. Also so eine Flugebene, einfach mal den Überblick haben. Aber die Kommunikation passiert schon direkt zwischen uns und den Fachbereich, ne? Also um solche Projekt zu ermöglichen oder zu Erfolg zu bringen, brauchen wir Projekt-Owner auf jeden Fall. Das ist so Fachlichkeit. Der muss alles kennen und so weiter. Brauchen wir Data-Scientists auf jeden Fall. Das war wirklich die Data-Science-Arbeit, die KI-Arbeit wirklich macht, ne? Und zusätzlich brauchen wir auch Data-Ingenieur. Also die, die diesen ganzen Datenanbindung bereitstellen. Das ist eigentlich die Voraussetzung, um die Analyse zu machen. Genau. Also die drei wichtige Daten (unv. #00:22:55-2#) ist eigentlich bei uns superwichtig. Natürlich also die Data-Ingenieur und Data-Science zusammen muss auch, müssen auch um die Betriebssachen kümmern. Ne? Das muss das Ganze auch stabil laufen. Genau. Aber ist eigentlich die drei Kernrolle bei uns. #00:23:11-9#</w:t>
      </w:r>
    </w:p>
    <w:p w14:paraId="5FF50622" w14:textId="77777777" w:rsidR="00A027AA" w:rsidRPr="00A027AA" w:rsidRDefault="00A027AA" w:rsidP="00A027AA">
      <w:pPr>
        <w:spacing w:after="0"/>
        <w:rPr>
          <w:rFonts w:cs="Arial"/>
          <w:sz w:val="16"/>
          <w:szCs w:val="16"/>
        </w:rPr>
      </w:pPr>
    </w:p>
    <w:p w14:paraId="55F92BF4" w14:textId="77777777" w:rsidR="00A027AA" w:rsidRPr="00A027AA" w:rsidRDefault="00A027AA" w:rsidP="00A027AA">
      <w:pPr>
        <w:spacing w:after="0"/>
        <w:rPr>
          <w:rFonts w:cs="Arial"/>
          <w:sz w:val="16"/>
          <w:szCs w:val="16"/>
        </w:rPr>
      </w:pPr>
      <w:r w:rsidRPr="00A027AA">
        <w:rPr>
          <w:rFonts w:cs="Arial"/>
          <w:sz w:val="16"/>
          <w:szCs w:val="16"/>
        </w:rPr>
        <w:t>I: Wie ist denn Zusammenarbeit mit Unternehmens-IT? #00:23:18-5#</w:t>
      </w:r>
    </w:p>
    <w:p w14:paraId="5318152B" w14:textId="77777777" w:rsidR="00A027AA" w:rsidRPr="00A027AA" w:rsidRDefault="00A027AA" w:rsidP="00A027AA">
      <w:pPr>
        <w:spacing w:after="0"/>
        <w:rPr>
          <w:rFonts w:cs="Arial"/>
          <w:sz w:val="16"/>
          <w:szCs w:val="16"/>
        </w:rPr>
      </w:pPr>
    </w:p>
    <w:p w14:paraId="5DF0F12E" w14:textId="77777777" w:rsidR="00A027AA" w:rsidRPr="00A027AA" w:rsidRDefault="00A027AA" w:rsidP="00A027AA">
      <w:pPr>
        <w:spacing w:after="0"/>
        <w:rPr>
          <w:rFonts w:cs="Arial"/>
          <w:sz w:val="16"/>
          <w:szCs w:val="16"/>
        </w:rPr>
      </w:pPr>
      <w:r w:rsidRPr="00A027AA">
        <w:rPr>
          <w:rFonts w:cs="Arial"/>
          <w:sz w:val="16"/>
          <w:szCs w:val="16"/>
        </w:rPr>
        <w:t>B: Hm (überlegend). Ja. Also Unternehmens-IT, wir sagen mal so, vorher ist es so: Wir benutzen einfach mal die Infrastructure, die die IT zur Verfügung gestellt. Also für uns, nicht für uns, sondern für den ganzen BI. Genau. Das eigentlich unsere Kontakt. Ne? Wenn wir irgendwie infrastrukturell irgendwelche Probleme haben oder irgendwelche Schwierigkeit haben, müssen wir immer mit dem IT-Leute in Kontakt nehmen oder fragen oder sogar nochmal Hilfe bieten. Genau. Also wenn im Hintergrund alle Infrastructure gut funktioniert, dann sind wir eigentlich schon happy. Ne? Also wir sind nicht so wie der IT auf den unterst/ Ebene/ kümmert sich um Hardware. Wir sind auf den Application-Ebene. Das heißt, wenn der Hardware super läuft, ne, dann für uns ist eigentlich schon ziemlich gut. Genau. Ja. Also bisher ist es, also momentan ist es so: Wir migrieren gerade von unsere eigene Server am Premise auf den [Organisation]-Cloud. Dann ist die Abhängigkeit von unsere IT ist noch weniger. Das heißt, wir haben unsere eigene Virtual-Infrastructure. Wir müssen sowieso alles selber machen und so weiter. Wir sind noch unabhängiger oder eigenständig als vorher. #00:24:44-4#</w:t>
      </w:r>
    </w:p>
    <w:p w14:paraId="7F615463" w14:textId="77777777" w:rsidR="00A027AA" w:rsidRPr="00A027AA" w:rsidRDefault="00A027AA" w:rsidP="00A027AA">
      <w:pPr>
        <w:spacing w:after="0"/>
        <w:rPr>
          <w:rFonts w:cs="Arial"/>
          <w:sz w:val="16"/>
          <w:szCs w:val="16"/>
        </w:rPr>
      </w:pPr>
    </w:p>
    <w:p w14:paraId="53EF62A2" w14:textId="77777777" w:rsidR="00A027AA" w:rsidRPr="00A027AA" w:rsidRDefault="00A027AA" w:rsidP="00A027AA">
      <w:pPr>
        <w:spacing w:after="0"/>
        <w:rPr>
          <w:rFonts w:cs="Arial"/>
          <w:sz w:val="16"/>
          <w:szCs w:val="16"/>
        </w:rPr>
      </w:pPr>
      <w:r w:rsidRPr="00A027AA">
        <w:rPr>
          <w:rFonts w:cs="Arial"/>
          <w:sz w:val="16"/>
          <w:szCs w:val="16"/>
        </w:rPr>
        <w:t>I: Kannst du das noch ein bisschen beschreiben, wie der Weg in die Cloud jetzt gerade vor allem/ ihr oder bei euch bei so einem Projekt, wie Kompass hilft? #00:24:53-4#</w:t>
      </w:r>
    </w:p>
    <w:p w14:paraId="21A7C6AE" w14:textId="77777777" w:rsidR="00A027AA" w:rsidRPr="00A027AA" w:rsidRDefault="00A027AA" w:rsidP="00A027AA">
      <w:pPr>
        <w:spacing w:after="0"/>
        <w:rPr>
          <w:rFonts w:cs="Arial"/>
          <w:sz w:val="16"/>
          <w:szCs w:val="16"/>
        </w:rPr>
      </w:pPr>
    </w:p>
    <w:p w14:paraId="3C7DD548" w14:textId="77777777" w:rsidR="00A027AA" w:rsidRPr="00A027AA" w:rsidRDefault="00A027AA" w:rsidP="00A027AA">
      <w:pPr>
        <w:spacing w:after="0"/>
        <w:rPr>
          <w:rFonts w:cs="Arial"/>
          <w:sz w:val="16"/>
          <w:szCs w:val="16"/>
        </w:rPr>
      </w:pPr>
      <w:r w:rsidRPr="00A027AA">
        <w:rPr>
          <w:rFonts w:cs="Arial"/>
          <w:sz w:val="16"/>
          <w:szCs w:val="16"/>
        </w:rPr>
        <w:t>B: Ja, das hilft schon ganz viel, ne? Also bei [Organisation] wir haben schon, sage ich mal, große Server gehabt. Ne? Das ist schon hundert (Notes?). Das ist im Vergleich zu eine kleine Unternehmen, das ist schon wesentlich groß. Aber wir haben auch zu viele Team. Wir haben über zwanzig Teams. Also Team Nautik, das nur so ein Team. Wir haben zwanzig Team. Und die alle nutzen die gleiche Infrastructure, ne? Wir haben ständig Problem. Okay. Das reicht nicht aus. Oder my Job läuft nicht durch, ne? Von daher haben wir langsam gemerkt, dass unsere Klasse reicht nicht aus, ne? Und das ist genau an diesem Punkt. Ich war auch in letztes Jahr, also die, genau, also letztes Jahr auch bei uns an diese BI, diesen Architektur und Technologie-Circle. Dann haben wir das gemerkt. Okay, wir haben eigene Klasse. Das nicht klein. Aber wir ständig Problem, ne? Also die Ressource reicht nicht aus. Die Frage ist: Wir müssen entweder unsere Cluster vergrößern, erneuern. Das ist sowieso schon fünf Jahre alt. Also alle Maschine sollte eigentlich einmal Update machen, Upgrade werden und so weiter. Oder wir gehen einfach auf eine Cloud. Weil auf ein Cloud hat man wirklich Freiwahl. Ne? Also das war wirklich, man nehme einfach mal, wie viel man braucht. Ne? Und man zahlt einfach mal nach Nutzung. Wenn ich hier nicht benutze, dann zahlte ich auch nicht. Das ist völlig andere Konzept. Und jede Team ist eigentlich auch dafür zuständig, ne? Jede Team kann auch eigene Infrastruct/ haben und so weiter. Und mit diesem eigene On-Premise-Klasse upzudaten, das kost/ auch locker ein paar Millionen, ne? Das war genau diesen Punkt. Dann haben wir über, also quasi evaluiert. Und auch die Erfahrung aus dem [Organisation]-Group, von verschiedene Konzernfirmen nochmal geinterviewt. Was war die Erfahrung von der anderen und Unternehmen? Ob das ist für die, ob die damit zufrieden. Welche Schwierigkeit haben wir? Wir haben, keine Ahnung, von sechs Monat verlangt, diesen ganzen Interview durchgeführt. Und danach haben wir uns entschieden: Okay, wir gehen auf einen Cloud. Auf welchen Cloud? Und unter die Voraussetzung, dass die Kosten sollte vergleichbar sein als ein vorher. Ne? Wenn wir das so ermöglich/ oder wenn das wirklich so ist, das eigentlich so eine gute Zeichen, dass wir weg von on Prem, sondern auf den Cloud. Weil dann haben wir mehr Möglichkeit. Wir haben diese ganze Ressource-Problem nicht mehr. Und auch diese ganzen Maintenance-Probleme müssen wir nicht selber machen. Weil das ist alles, gehört zu [Organisation], ne, oder zu [Organisation]. Also die kümmern sich drum. Wir müssen nur unsere Service zur Verfügung stellen, ne? Das ist für uns, ist eigentlich eine gute Zeichen. Aber in Vergleich zu den klassische IT, die haben vielleicht anderen Meinung oder die fühl sich irgendwie bisschen unsicher, weil jetzt gibt es eigene Infrastructure. Was machen die dort? Aber das, aber ich glaube, das ist, da bin ich nicht sicher. Aber ich glaube, das sollte eigentlich auch kein Problem sein. Also wenn wir auf den Cloud, brauchen wir sowieso ein Service-Team, die wir als eine Nicht-ITler, also nicht Systemadministrator/ einfach mal so eine Schulung. Aber die haben schon jahrelang Erfahrung. Das brauchen wir auch. Von daher, das ist quasi diesen Schwerpunkt ein bisschen Wechsel. Als die Leute schulen, nicht als eigene Infrastructure zu betreiben. Von daher bin ich eigentlich schon optimistisch also. Ja. #00:28:48-3#</w:t>
      </w:r>
    </w:p>
    <w:p w14:paraId="426BFD5A" w14:textId="77777777" w:rsidR="00A027AA" w:rsidRPr="00A027AA" w:rsidRDefault="00A027AA" w:rsidP="00A027AA">
      <w:pPr>
        <w:spacing w:after="0"/>
        <w:rPr>
          <w:rFonts w:cs="Arial"/>
          <w:sz w:val="16"/>
          <w:szCs w:val="16"/>
        </w:rPr>
      </w:pPr>
    </w:p>
    <w:p w14:paraId="43E34980" w14:textId="77777777" w:rsidR="00A027AA" w:rsidRPr="00A027AA" w:rsidRDefault="00A027AA" w:rsidP="00A027AA">
      <w:pPr>
        <w:spacing w:after="0"/>
        <w:rPr>
          <w:rFonts w:cs="Arial"/>
          <w:sz w:val="16"/>
          <w:szCs w:val="16"/>
        </w:rPr>
      </w:pPr>
      <w:r w:rsidRPr="00A027AA">
        <w:rPr>
          <w:rFonts w:cs="Arial"/>
          <w:sz w:val="16"/>
          <w:szCs w:val="16"/>
        </w:rPr>
        <w:t>I: Wer hat denn die Entscheidung getroffen, dann in die Cloud zu gehen? #00:28:53-1#</w:t>
      </w:r>
    </w:p>
    <w:p w14:paraId="01878B3F" w14:textId="77777777" w:rsidR="00A027AA" w:rsidRPr="00A027AA" w:rsidRDefault="00A027AA" w:rsidP="00A027AA">
      <w:pPr>
        <w:spacing w:after="0"/>
        <w:rPr>
          <w:rFonts w:cs="Arial"/>
          <w:sz w:val="16"/>
          <w:szCs w:val="16"/>
        </w:rPr>
      </w:pPr>
    </w:p>
    <w:p w14:paraId="47F597E6" w14:textId="77777777" w:rsidR="00A027AA" w:rsidRPr="00A027AA" w:rsidRDefault="00A027AA" w:rsidP="00A027AA">
      <w:pPr>
        <w:spacing w:after="0"/>
        <w:rPr>
          <w:rFonts w:cs="Arial"/>
          <w:sz w:val="16"/>
          <w:szCs w:val="16"/>
        </w:rPr>
      </w:pPr>
      <w:r w:rsidRPr="00A027AA">
        <w:rPr>
          <w:rFonts w:cs="Arial"/>
          <w:sz w:val="16"/>
          <w:szCs w:val="16"/>
        </w:rPr>
        <w:t>B: Wir haben die Analyse gemacht. Wir haben gesagt: Okay. Das bei uns macht das Sinn. Und dann hat das oberste Führungskraft einfach mal gesagt: Okay. Da machen wir. Weil als wir, also [Organisation]-BI ist spät angefangen. Ne? Bei [Organisation], [Organisation] so, bei [Organisation]-EC es ist schon auf den Cloud gegangen. Und mit denen haben wir auch ständig Austausch. Wie ist die Erfahrung? Ob die damit zufrieden sind. Also alle Interview, die wir bisher gesammen haben, die sind super zufrieden mit dem Cloud-Lösung. Bei den, diesen ganzen Betriebsaufwand, das ist viel, viel niedriger. Und jede Team hat eigene Ressource. Und die sind damit auch zufrieden. Also alles drum rum, was wir so bestätigt haben, das ist schon für die Zukunft. Das ist Cloud, ist Zukunft. Von daher haben wir, nicht wir. Wir haben vorgeschlagen und die Führungskräft hat das entschieden. Wir gehen auf den Cloud. Und wir auch langsam on Prem unsere Infrastructure ab. Das kann auch ein paar Jahren dauern. Aber so peu à peu langsam. Genau. #00:30:08-8#</w:t>
      </w:r>
    </w:p>
    <w:p w14:paraId="33D12C3F" w14:textId="77777777" w:rsidR="00A027AA" w:rsidRPr="00A027AA" w:rsidRDefault="00A027AA" w:rsidP="00A027AA">
      <w:pPr>
        <w:spacing w:after="0"/>
        <w:rPr>
          <w:rFonts w:cs="Arial"/>
          <w:sz w:val="16"/>
          <w:szCs w:val="16"/>
        </w:rPr>
      </w:pPr>
    </w:p>
    <w:p w14:paraId="7A9B3C15" w14:textId="77777777" w:rsidR="00A027AA" w:rsidRPr="00A027AA" w:rsidRDefault="00A027AA" w:rsidP="00A027AA">
      <w:pPr>
        <w:spacing w:after="0"/>
        <w:rPr>
          <w:rFonts w:cs="Arial"/>
          <w:sz w:val="16"/>
          <w:szCs w:val="16"/>
        </w:rPr>
      </w:pPr>
      <w:r w:rsidRPr="00A027AA">
        <w:rPr>
          <w:rFonts w:cs="Arial"/>
          <w:sz w:val="16"/>
          <w:szCs w:val="16"/>
        </w:rPr>
        <w:t>I: Nochmal zurück zum Projekt Kompass: Welche Zielsetzung gibt es für das Projekt? #00:30:16-4#</w:t>
      </w:r>
    </w:p>
    <w:p w14:paraId="305CF19C" w14:textId="77777777" w:rsidR="00A027AA" w:rsidRPr="00A027AA" w:rsidRDefault="00A027AA" w:rsidP="00A027AA">
      <w:pPr>
        <w:spacing w:after="0"/>
        <w:rPr>
          <w:rFonts w:cs="Arial"/>
          <w:sz w:val="16"/>
          <w:szCs w:val="16"/>
        </w:rPr>
      </w:pPr>
    </w:p>
    <w:p w14:paraId="78ADAA70" w14:textId="77777777" w:rsidR="00A027AA" w:rsidRPr="00A027AA" w:rsidRDefault="00A027AA" w:rsidP="00A027AA">
      <w:pPr>
        <w:spacing w:after="0"/>
        <w:rPr>
          <w:rFonts w:cs="Arial"/>
          <w:sz w:val="16"/>
          <w:szCs w:val="16"/>
        </w:rPr>
      </w:pPr>
      <w:r w:rsidRPr="00A027AA">
        <w:rPr>
          <w:rFonts w:cs="Arial"/>
          <w:sz w:val="16"/>
          <w:szCs w:val="16"/>
        </w:rPr>
        <w:t>B: Die Zielsetzung ist, dass am Ende alle [Organisation] intern und extern Kampagnen, über den User-Kampagnen werden durch Kompass gesteuert. Durch die [Organisation]-eigene Display-Netzwerk auf die ganzen, sage ich mal, Internet, Universe, sagt man. Also nicht hundert Prozent, aber vielleicht, achtzig, siebzig, achtzig, neunzig Prozent in ganz Deutschland. Genau. Das heißt, also vielleicht du als ein Partner zum Beispiel bei [Organisation], wenn du irgendwas bei [Organisation] irgendwas kaufen würde, kannst du einfach mal dein Produkt mit [Organisation]-Plattform einfach mal so promoten, ne? Da das damit kannst du steuern. Okay. Du hast ein Kühlschrank. Also jetzt verkaufst du Kühlschrank, sage ich mal so. Und dann kannst du damit steuern. Okay. Ich würde gerne mit den User, Alter zwanzig bis 29, die an diesen Hausgeräte interessieren, ausspielen. Und du gibst einfach pro Tag hundert Euro raus. Und mache mal klick. Dann steuert wird einfach für dich. Also genau. Und wir versuchen, auch alle Geld für diesen Tag auszuspielen, sodass du mehr Klicks oder mehr Views über dein Produkte bekommen kannst und auch Klicks. Klicks heißt, der User hat was gesehen, wirklich geklickt. Und ob dein auf die Seite was angeguckt, genau. Ja. #00:31:54-0#</w:t>
      </w:r>
    </w:p>
    <w:p w14:paraId="39707071" w14:textId="77777777" w:rsidR="00A027AA" w:rsidRPr="00A027AA" w:rsidRDefault="00A027AA" w:rsidP="00A027AA">
      <w:pPr>
        <w:spacing w:after="0"/>
        <w:rPr>
          <w:rFonts w:cs="Arial"/>
          <w:sz w:val="16"/>
          <w:szCs w:val="16"/>
        </w:rPr>
      </w:pPr>
    </w:p>
    <w:p w14:paraId="29966C4E" w14:textId="77777777" w:rsidR="00A027AA" w:rsidRPr="00A027AA" w:rsidRDefault="00A027AA" w:rsidP="00A027AA">
      <w:pPr>
        <w:spacing w:after="0"/>
        <w:rPr>
          <w:rFonts w:cs="Arial"/>
          <w:sz w:val="16"/>
          <w:szCs w:val="16"/>
        </w:rPr>
      </w:pPr>
      <w:r w:rsidRPr="00A027AA">
        <w:rPr>
          <w:rFonts w:cs="Arial"/>
          <w:sz w:val="16"/>
          <w:szCs w:val="16"/>
        </w:rPr>
        <w:t>I: Jetzt hast du vorher gesagt: Die erste Phase ist abgeschlossen. Welche Herausforderung gab es in der ersten Phase? #00:32:00-0#</w:t>
      </w:r>
    </w:p>
    <w:p w14:paraId="0AC5AA3B" w14:textId="77777777" w:rsidR="00A027AA" w:rsidRPr="00A027AA" w:rsidRDefault="00A027AA" w:rsidP="00A027AA">
      <w:pPr>
        <w:spacing w:after="0"/>
        <w:rPr>
          <w:rFonts w:cs="Arial"/>
          <w:sz w:val="16"/>
          <w:szCs w:val="16"/>
        </w:rPr>
      </w:pPr>
    </w:p>
    <w:p w14:paraId="5C204E42" w14:textId="77777777" w:rsidR="00A027AA" w:rsidRPr="00A027AA" w:rsidRDefault="00A027AA" w:rsidP="00A027AA">
      <w:pPr>
        <w:spacing w:after="0"/>
        <w:rPr>
          <w:rFonts w:cs="Arial"/>
          <w:sz w:val="16"/>
          <w:szCs w:val="16"/>
        </w:rPr>
      </w:pPr>
      <w:r w:rsidRPr="00A027AA">
        <w:rPr>
          <w:rFonts w:cs="Arial"/>
          <w:sz w:val="16"/>
          <w:szCs w:val="16"/>
        </w:rPr>
        <w:t>B: Was meinst du diese erste Phase? #00:32:02-2#</w:t>
      </w:r>
    </w:p>
    <w:p w14:paraId="5E6715FD" w14:textId="77777777" w:rsidR="00A027AA" w:rsidRPr="00A027AA" w:rsidRDefault="00A027AA" w:rsidP="00A027AA">
      <w:pPr>
        <w:spacing w:after="0"/>
        <w:rPr>
          <w:rFonts w:cs="Arial"/>
          <w:sz w:val="16"/>
          <w:szCs w:val="16"/>
        </w:rPr>
      </w:pPr>
    </w:p>
    <w:p w14:paraId="33C366D9" w14:textId="77777777" w:rsidR="00A027AA" w:rsidRPr="00A027AA" w:rsidRDefault="00A027AA" w:rsidP="00A027AA">
      <w:pPr>
        <w:spacing w:after="0"/>
        <w:rPr>
          <w:rFonts w:cs="Arial"/>
          <w:sz w:val="16"/>
          <w:szCs w:val="16"/>
        </w:rPr>
      </w:pPr>
      <w:r w:rsidRPr="00A027AA">
        <w:rPr>
          <w:rFonts w:cs="Arial"/>
          <w:sz w:val="16"/>
          <w:szCs w:val="16"/>
        </w:rPr>
        <w:t>I: Ich hatte dich vorher so verstanden, dass du, dass das Projekt Kompass, so erste Phase ist abgeschlossen. Ihr geht jetzt so langsam in eine zweite Phase des Projekts. Frage war: Vielleicht nochmal präzise angefangen, von wann bis wann? Also inhaltlich die erste Phase. (unv.) Herausforderung gab es in der Phase? #00:32:17-3#</w:t>
      </w:r>
    </w:p>
    <w:p w14:paraId="6A4D67CC" w14:textId="77777777" w:rsidR="00A027AA" w:rsidRPr="00A027AA" w:rsidRDefault="00A027AA" w:rsidP="00A027AA">
      <w:pPr>
        <w:spacing w:after="0"/>
        <w:rPr>
          <w:rFonts w:cs="Arial"/>
          <w:sz w:val="16"/>
          <w:szCs w:val="16"/>
        </w:rPr>
      </w:pPr>
    </w:p>
    <w:p w14:paraId="3693FC90" w14:textId="77777777" w:rsidR="00A027AA" w:rsidRPr="00A027AA" w:rsidRDefault="00A027AA" w:rsidP="00A027AA">
      <w:pPr>
        <w:spacing w:after="0"/>
        <w:rPr>
          <w:rFonts w:cs="Arial"/>
          <w:sz w:val="16"/>
          <w:szCs w:val="16"/>
        </w:rPr>
      </w:pPr>
      <w:r w:rsidRPr="00A027AA">
        <w:rPr>
          <w:rFonts w:cs="Arial"/>
          <w:sz w:val="16"/>
          <w:szCs w:val="16"/>
        </w:rPr>
        <w:t>B: Also erste Phase würde ich sagen, das ist die MVP-Phase. Das ist so die Prototypen ist fertig. Das haben wir vor ein paar Tagen getestet. Das heißt, diesen ganzen Ding funktioniert schon. Also technisch funktioniert schon. Jetzt wenn wir richtig live stellen, dann müssen wir diesen ganzen Ding nochmal richtig testen mit mehr Daten. Ne? Also mehr mit echten Daten. Momentan haben wir nur vielleicht ein paar Partner online bei uns. Und wir spielen, wir geben auch nicht viel Geld raus, sage ich mal so. Ne? Wenn wir das mal richtig. Okay, MVP ist fertig. Das heißt, technisch hat es schon funktioniert. Und wir müssen jetzt irgendwie last Test noch machen. Okay, was passieren, wenn wir plötzlich zehntausend Partner haben? Ne? Plötzlich haben wir zehntausend mehr Produkte haben. Ne? Und dadurch steuert einfach mal Kompass. Da müssen einfach mal diese Grenze kennen. Ob das wirklich so gut funktioniert. Dadurch erkennen wir vielleicht andere Probleme. Ne? Das ist so ein peu à peu. Okay, jetzt ist MVP. Dann schalten wir wirklich live mit mehr Daten, mit mehr Partner, mit mehr Kampagnen, mit mehr Budget, ne? Genau. Wenn das durch ist, wenn das okay mit der Menge haben wir auch geschafft, ne? Die alle Funktionalität hat funktioniert. Dann kommt vielleicht andere Stufe, das mit andere Erwartung von die Kunden. Weil die Kunden kann jetzt nur steuern. Okay. Ich würde gern mehr Impressions habe. Das heißt, mehr Kunden sieht meine Werbung. Ich kann auch so steuern, dass es, ich würde gerne auf den Klick optimieren. Das heißt, ich versuche einfach mal, mehr Klick zu generieren, ne? Dann die nächste Stufe ist: Ich wurde einfach mal die Ertrag optimieren. Das heißt, ich würde gerne mal, dass die Leute bei mir wirklich was kaufen. Es egal vielleicht, diesen ganzen Page-Impressions, also diesen ganzen Views ist nicht so hoch. Aber ich würde wirklich an den User ausspielen. Ich weiß es, der würde es kaufen. Ne? Das so verschiedene Stufe. Also zuerst mal so bisschen genereller. Ne? Und dann nochmal so spezielle. Okay. Jetzt kannst du auch mit dem Ertrag optimieren. Oder jetzt kannst du wirklich für eine spezielle Usergruppen ansprechen, dass du ziemlich sicher bin, dass damit verdienst du dein Geld. Ne? Genau. Das sind so, so den/ Ich würde mal sagen, das vielleicht für die Zukunft. Genau. Wir sind momentan nur mit dem MVP abgeschlossen. Den nächte Schritt ist quasi mit den Echtdaten, mit großer Menge. Und danach kommt den peu à peu. #00:35:01-9#</w:t>
      </w:r>
    </w:p>
    <w:p w14:paraId="664CF907" w14:textId="77777777" w:rsidR="00A027AA" w:rsidRPr="00A027AA" w:rsidRDefault="00A027AA" w:rsidP="00A027AA">
      <w:pPr>
        <w:spacing w:after="0"/>
        <w:rPr>
          <w:rFonts w:cs="Arial"/>
          <w:sz w:val="16"/>
          <w:szCs w:val="16"/>
        </w:rPr>
      </w:pPr>
    </w:p>
    <w:p w14:paraId="31FA5DC8" w14:textId="77777777" w:rsidR="00A027AA" w:rsidRPr="00A027AA" w:rsidRDefault="00A027AA" w:rsidP="00A027AA">
      <w:pPr>
        <w:spacing w:after="0"/>
        <w:rPr>
          <w:rFonts w:cs="Arial"/>
          <w:sz w:val="16"/>
          <w:szCs w:val="16"/>
        </w:rPr>
      </w:pPr>
      <w:r w:rsidRPr="00A027AA">
        <w:rPr>
          <w:rFonts w:cs="Arial"/>
          <w:sz w:val="16"/>
          <w:szCs w:val="16"/>
        </w:rPr>
        <w:t>I: Gab es irgendwelche speziellen Schwierigkeiten bei der Entwicklung des (MVPs?)? #00:35:06-2#</w:t>
      </w:r>
    </w:p>
    <w:p w14:paraId="6CEC8C22" w14:textId="77777777" w:rsidR="00A027AA" w:rsidRPr="00A027AA" w:rsidRDefault="00A027AA" w:rsidP="00A027AA">
      <w:pPr>
        <w:spacing w:after="0"/>
        <w:rPr>
          <w:rFonts w:cs="Arial"/>
          <w:sz w:val="16"/>
          <w:szCs w:val="16"/>
        </w:rPr>
      </w:pPr>
    </w:p>
    <w:p w14:paraId="49C8E352" w14:textId="77777777" w:rsidR="00A027AA" w:rsidRPr="00A027AA" w:rsidRDefault="00A027AA" w:rsidP="00A027AA">
      <w:pPr>
        <w:spacing w:after="0"/>
        <w:rPr>
          <w:rFonts w:cs="Arial"/>
          <w:sz w:val="16"/>
          <w:szCs w:val="16"/>
        </w:rPr>
      </w:pPr>
      <w:r w:rsidRPr="00A027AA">
        <w:rPr>
          <w:rFonts w:cs="Arial"/>
          <w:sz w:val="16"/>
          <w:szCs w:val="16"/>
        </w:rPr>
        <w:t>B: Hm (überlegend). Ja, schon. Also ja, schon. Ich glaube, aus dem technische Sicht es ist schwierig, weil wir haben verschiedene Datenquellen. Wir haben bisher, haben wir verschiedene Infrastructure. Wir haben also Kombus. Kompass läuft in [Organisation]-Cloud. Wir haben unsere Daten momentan/ alle sind bei [Organisation], bei [Organisation] auf dem Campus, sage ich mal so. Alles on Prem, ne? Das heißt, wir müssen unsere Kompassprojekt auf zwei Teilen teilen. Was kann man in rein in die Cloud laufen lassen oder in Cloud entwickel/ das müssen wir dort machen. Und wenn wir irgendeine Komponente/ die brauchen noch User-Interaktionsdaten, die brauchen auch Produkte-Daten, die brauchen noch Bestelldaten. Das alles passiert on Prem, ne? Genau. Das müssen wir halt so machen, weil wir haben auf den Cloud, wir sind den, ich glaube, der erste/ ein paar Use-Case, die wirklich auf eine Cloud laufen. Momentan [Organisation]-BI migriert langsam alles auf eine Cloud. Aber die alle Daten, die wir brauchen, noch nicht on the Cloud. Von daher müssen wir einfach mal so splitten. Das ist nicht schön. Aber müssen wir halt machen. Und weil wir täglich mit Userdaten arbeiten. Da dass diese User sensitive Daten/ Das ist wegen DSGVO, müssen wir die Daten verschlüsseln, entschlüssel/ weil wenn wir die User die Werbung aufspielen, das müssen entschlüsselt werden, sodass unsere, der so dass diesen Kompassplattform den User wieder kennen. Nur bei uns intern, wir müssen alle User-ID Personen, also personenbezogene Daten oder beziehbare Daten einfach mal verschlüssel/ bei uns intren Speicher. Aber wenn wir den User irgendwas Werbung aufspielen, da müssen wir die Daten wieder entschlüssel/ Dann ist es für die Außenwert wieder verständlich. Sonst ist, können wir auch nichts machen. Genau. Mit den ganzen technische Sachen, diese DSGVO, diese Entschlüsselung, Verschlüsselung und auch diese Datenanbindung, das ist auch enorm. Also die Datenmenge, das kann einfach mal so sagen, diese ganze Bidding-Events, weil wenn jemand auf den Webseite irgendeine Seite geöffnet. Wenn wir angeschlossen zu diesen Webseite, dann kriegen wir alle Events mit. Das ist ungefähr pro Sekunden 45.000 Events. Ne? Das braucht man so eine Infrastructure, um die Daten aufzunehmen, ne? Genau. Das macht ein Komponente. So das heißt (Orbiter? #00:38:02-3#), das ist unsere Plattform, also diese [Organisation] Display-Netzwerk heißt (Orbiter?). Und die aggregieren einfach mal die Daten. Die haben verschiedene Datenquellen. Das auch eine reine [Organisation]-Projekt, also [Organisation]-Cloud-Projekt. Die haben die Daten. Wir müssen die Daten konsumieren. Weil wir brauchen die Daten, um diesen ganze Analyse zu machen. Das heißt, von dort müssen wir die Daten aggregieren. Und wir müssen aber die Daten verschlüsseln, weil das sind Userdaten. Deshalb wir müssen die Daten verschlüsse/ on Prem packen, ne? Das ist so die Sachen. Also das Unmenge von Daten müsse verschlüssel/ on Prem packen, unsere Analyse machen. Und wenn wir damit fertig, mit unsere Ergebnisse, wir müssen auch entschlüsse/ wieder auf den Cloud (hochpumpen?). Also das ist, finde ich, das so ein Umweg, ne? Aber wir können auch nicht so argumentieren. Weil das rechtlich so vorgeschrieben. Wir müssen dann verschlüsse/ Wir dürfen auch nicht die Daten in dem [Organisation]-Cloud verschlüssel/ Wir müssen die Daten on Prem verschlüssel/ Und daher müssen wir so, so ein (Dreiecke? #00:39:04-6#). Da und da und da wieder (hoch?). Das ich glaube, das sind große technische Herausforderung. Also ja. #00:39:13-8#</w:t>
      </w:r>
    </w:p>
    <w:p w14:paraId="3AC59B14" w14:textId="77777777" w:rsidR="00A027AA" w:rsidRPr="00A027AA" w:rsidRDefault="00A027AA" w:rsidP="00A027AA">
      <w:pPr>
        <w:spacing w:after="0"/>
        <w:rPr>
          <w:rFonts w:cs="Arial"/>
          <w:sz w:val="16"/>
          <w:szCs w:val="16"/>
        </w:rPr>
      </w:pPr>
    </w:p>
    <w:p w14:paraId="49DB2362" w14:textId="77777777" w:rsidR="00A027AA" w:rsidRPr="00A027AA" w:rsidRDefault="00A027AA" w:rsidP="00A027AA">
      <w:pPr>
        <w:spacing w:after="0"/>
        <w:rPr>
          <w:rFonts w:cs="Arial"/>
          <w:sz w:val="16"/>
          <w:szCs w:val="16"/>
        </w:rPr>
      </w:pPr>
      <w:r w:rsidRPr="00A027AA">
        <w:rPr>
          <w:rFonts w:cs="Arial"/>
          <w:sz w:val="16"/>
          <w:szCs w:val="16"/>
        </w:rPr>
        <w:t>I: Sonst noch welche Herausforderungen? #00:39:16-9#</w:t>
      </w:r>
    </w:p>
    <w:p w14:paraId="76E94DA0" w14:textId="77777777" w:rsidR="00A027AA" w:rsidRPr="00A027AA" w:rsidRDefault="00A027AA" w:rsidP="00A027AA">
      <w:pPr>
        <w:spacing w:after="0"/>
        <w:rPr>
          <w:rFonts w:cs="Arial"/>
          <w:sz w:val="16"/>
          <w:szCs w:val="16"/>
        </w:rPr>
      </w:pPr>
    </w:p>
    <w:p w14:paraId="6F53E9F5" w14:textId="77777777" w:rsidR="00A027AA" w:rsidRPr="00A027AA" w:rsidRDefault="00A027AA" w:rsidP="00A027AA">
      <w:pPr>
        <w:spacing w:after="0"/>
        <w:rPr>
          <w:rFonts w:cs="Arial"/>
          <w:sz w:val="16"/>
          <w:szCs w:val="16"/>
        </w:rPr>
      </w:pPr>
      <w:r w:rsidRPr="00A027AA">
        <w:rPr>
          <w:rFonts w:cs="Arial"/>
          <w:sz w:val="16"/>
          <w:szCs w:val="16"/>
        </w:rPr>
        <w:t>B: Hm (überlegend). (...) Ja, also ich würde sagen, das ist rein, also für Fach, für fachlich haben wir nicht so viel. Weil die Fachlichkeit haben wir schon sehr gut mit dem Fachbereich schon geklärt. Wir wissen, was wir machen. Und der Fachbereich weiß auch, was wir machen. Das war genau die Erwartung von dem Fachbereich. Und eigentlich wie wir das machen, haben wir zusammen mit den Fachbereich konzipiert, ne? Hm (überlegend). Also fachlich eigentlich haben wir gar kein Schwierigkeit. Also wenn ich das mal schwierig sagen. Das ist die Daten. Ne? Wenn wir mit irgendeiner Analyse machen oder die Modelle einfach mal bauen. Die Daten muss da sein. Ne? Und wenn wir über Daten reden, dann haben wir immer die (unv.) zu den außen, zu den anderen Team. Ne? (Orbiter?), das ist die Datenquelle, die wir, eine der wichtige Datenquellen, die wir brauchen. Und wir brauchen die Kampagnendaten. Das würde, diesen Service würde von die andere Team in anderen Bereich gebaut. Ne? Von daher, das muss auch synchronisiert werden. Also jetzt haben wir alles quasi bekommen. Also vor ein paar Wochen haben wir gesagt. Also haben die Fachbereiche uns gesagt: Okay. Jetzt diese Kampagnendaten. Diese Service auch zur Verfügung gestellt. Ihr könnt einfach mal über die RP die Daten so laden. Von daher ist eigentlich jetzt schon so eine Full-Set. Ne? Wir haben alle Daten, die wir brauchen, Infrastructure haben wir auch. Was brauchen, wir haben einzelne, alle Komponente jetzt auch gebaut in der Cloud, on Prem. Und diese Kommunikation haben wir auch getestet, diesen ganzen Verschlüsselung, Entschlüsselung, diese Auslieferung an den (Orbiter?). Und die Ausspielung an, auf den andere Seite haben wir komplett einmal getestet, technisch hat es schon funktioniert. Das ist schon mal eine coole Sache. Natürlich muss man auch noch ein bisschen Last-Test machen, ob die Datenanbindung stabil läuft. Aber das ist eigentlich für mich, das ist ein näch Schritt. Also für MVP haben wir schon mal geschafft. Also rein technisch hat es schon funktioniert. Wir müssen an einige Ecken noch ein Finetune, ne? Aber an sich ist eigentlich schon echt schön. Also muss ich mal sagen. Ich sehr gute Ergebnisse. #00:41:40-1#</w:t>
      </w:r>
    </w:p>
    <w:p w14:paraId="01435F82" w14:textId="77777777" w:rsidR="00A027AA" w:rsidRPr="00A027AA" w:rsidRDefault="00A027AA" w:rsidP="00A027AA">
      <w:pPr>
        <w:spacing w:after="0"/>
        <w:rPr>
          <w:rFonts w:cs="Arial"/>
          <w:sz w:val="16"/>
          <w:szCs w:val="16"/>
        </w:rPr>
      </w:pPr>
    </w:p>
    <w:p w14:paraId="10B3A950" w14:textId="77777777" w:rsidR="00A027AA" w:rsidRPr="00A027AA" w:rsidRDefault="00A027AA" w:rsidP="00A027AA">
      <w:pPr>
        <w:spacing w:after="0"/>
        <w:rPr>
          <w:rFonts w:cs="Arial"/>
          <w:sz w:val="16"/>
          <w:szCs w:val="16"/>
        </w:rPr>
      </w:pPr>
      <w:r w:rsidRPr="00A027AA">
        <w:rPr>
          <w:rFonts w:cs="Arial"/>
          <w:sz w:val="16"/>
          <w:szCs w:val="16"/>
        </w:rPr>
        <w:t>I: Das klingt schon bei [Organisation] relativ reif. (...) Wenn du mal weg von dem Projekt Kompass vielleicht noch ein/ Ich weiß nicht: Wie lange bist du bei [Organisation] in der Rolle? #00:41:54-9#</w:t>
      </w:r>
    </w:p>
    <w:p w14:paraId="5773268C" w14:textId="77777777" w:rsidR="00A027AA" w:rsidRPr="00A027AA" w:rsidRDefault="00A027AA" w:rsidP="00A027AA">
      <w:pPr>
        <w:spacing w:after="0"/>
        <w:rPr>
          <w:rFonts w:cs="Arial"/>
          <w:sz w:val="16"/>
          <w:szCs w:val="16"/>
        </w:rPr>
      </w:pPr>
    </w:p>
    <w:p w14:paraId="779AAEF2" w14:textId="77777777" w:rsidR="00A027AA" w:rsidRPr="00A027AA" w:rsidRDefault="00A027AA" w:rsidP="00A027AA">
      <w:pPr>
        <w:spacing w:after="0"/>
        <w:rPr>
          <w:rFonts w:cs="Arial"/>
          <w:sz w:val="16"/>
          <w:szCs w:val="16"/>
        </w:rPr>
      </w:pPr>
      <w:r w:rsidRPr="00A027AA">
        <w:rPr>
          <w:rFonts w:cs="Arial"/>
          <w:sz w:val="16"/>
          <w:szCs w:val="16"/>
        </w:rPr>
        <w:t>B: Fast vier Jahre. #00:41:57-1#</w:t>
      </w:r>
    </w:p>
    <w:p w14:paraId="04367999" w14:textId="77777777" w:rsidR="00A027AA" w:rsidRPr="00A027AA" w:rsidRDefault="00A027AA" w:rsidP="00A027AA">
      <w:pPr>
        <w:spacing w:after="0"/>
        <w:rPr>
          <w:rFonts w:cs="Arial"/>
          <w:sz w:val="16"/>
          <w:szCs w:val="16"/>
        </w:rPr>
      </w:pPr>
    </w:p>
    <w:p w14:paraId="38E3837A" w14:textId="77777777" w:rsidR="00A027AA" w:rsidRPr="00A027AA" w:rsidRDefault="00A027AA" w:rsidP="00A027AA">
      <w:pPr>
        <w:spacing w:after="0"/>
        <w:rPr>
          <w:rFonts w:cs="Arial"/>
          <w:sz w:val="16"/>
          <w:szCs w:val="16"/>
        </w:rPr>
      </w:pPr>
      <w:r w:rsidRPr="00A027AA">
        <w:rPr>
          <w:rFonts w:cs="Arial"/>
          <w:sz w:val="16"/>
          <w:szCs w:val="16"/>
        </w:rPr>
        <w:t>I: Ja. Wenn du da vielleicht mal an die Anfänge deiner Zeit zurückgehst. Was hat sich seitdem gerade auf dem Thema technologischer Infrastruktur, Dateninfrastruktur und Zusammenarbeit mit Fachbereichen verändert? #00:42:11-7#</w:t>
      </w:r>
    </w:p>
    <w:p w14:paraId="0B37AF33" w14:textId="77777777" w:rsidR="00A027AA" w:rsidRPr="00A027AA" w:rsidRDefault="00A027AA" w:rsidP="00A027AA">
      <w:pPr>
        <w:spacing w:after="0"/>
        <w:rPr>
          <w:rFonts w:cs="Arial"/>
          <w:sz w:val="16"/>
          <w:szCs w:val="16"/>
        </w:rPr>
      </w:pPr>
    </w:p>
    <w:p w14:paraId="7248DCC4" w14:textId="77777777" w:rsidR="00A027AA" w:rsidRPr="00A027AA" w:rsidRDefault="00A027AA" w:rsidP="00A027AA">
      <w:pPr>
        <w:spacing w:after="0"/>
        <w:rPr>
          <w:rFonts w:cs="Arial"/>
          <w:sz w:val="16"/>
          <w:szCs w:val="16"/>
        </w:rPr>
      </w:pPr>
      <w:r w:rsidRPr="00A027AA">
        <w:rPr>
          <w:rFonts w:cs="Arial"/>
          <w:sz w:val="16"/>
          <w:szCs w:val="16"/>
        </w:rPr>
        <w:t>B: Verändert. Hm (zögernd). Ja, viel verändert würde ich mal nicht sagen, weil das ist immer so Fachbereich. Also sprich, Fachbereichen so ist so unsere Kunden, ne? Und wir müssen unsere Kunden irgendwie zur Verfügung, ne? Genau. Fachbereich sind unsere Kunden. Für E-Mail-Fachbereich finde ich, das ist ganz, ganz gut. Ne? Das ist auch, hängt von die Fachbereich. Also manche Fachbereich, also was ich erleb haben, das war mein Erstprojekt bei [Organisation], bei [Organisation]-BI so. Es gibt immer so Missverständnis zwischen Fachbereich und dem Data-Science-Team, ne? Wir versuchen, irgendwas zu liefern. Ne? Aber das ist nicht hundert Prozent, was ein Fachbereich haben wollte. Ne? Oder diese Kommunikation, ich würde nicht sagen, die ist schiefgelaufen, sondern diese Verständnis nicht so richtig rübergekommen. Ne? Zum Beispiel also ich habe so verstanden, ne? Aber diese Fachbereich vielleicht was anderes gemeint. Das war wirklich so. Und du hast was geliefert. Und dann am Ende du hast so gemerkt: Okay, dass nicht wirklich der Fachbereich braucht. Das war genau den Gegenteil zu den Kompassprojekt. Kompassprojekt ist Fachbereich. Und Data-Scien/ die haben sich richtig gut verstanden, ne? Das war wirklich die spricht den auch einen gleiche Sprache. Und die verstehen sich auch ganz gut, ne? Von daher das Projekt ist sehr gelaufen. Ne? Das war von Anfang an auch so. Das sind nicht der erste Projekt, sondern das ist schon die zwei, dritte Projekt. Und diese Fachbereich mit uns. Also ich bin eigentlich, ist auch nicht erste mit dem Fachbereich arbeite. Da gibt es auch eine Kollegen, der ist schon lange mit den Fachbereich. Das ist mindestens drei, vier, fünf Jahren, ne, schon mit dem Fachbereich. Und das ist schon anders, muss man sagen. Weil vier, fünf Jahren, das kannst du immer mit den selbe Leute. Die sagen: Die Fachlichkeit austauschen. Und die verstehen sich auch, verstehen dich auch ganz gut. Und verstehst auch das ganz gut. Das ist schon ganz, ganz selten. Ne? Also was ich bei den anderen Fachbereich erlebt haben, dass einerseits/ Also wenn man über den Data-Science reden, vielleicht einige Fachbereich hat immer Angst. Ne? Weil das Data-Science oder KI einfach mal die Job geklaut. Ne? Das ist, gebe ich auch völlig recht. Das kann sein. Ne? Das ist, das kann durch möglich. Wenn man sagt: Okay. Jetzt steuert nicht eu/ also steuer (je?) nicht den Budget, sondern einfach, lässt einfach mal ein auch (unv. #00:45:10-1#) einfach mal da drauf laufen, ne? Die optimiert irgendwas und dann steuer einfach mal so automatisch, ne? Als Menschen vielleicht ist es gefühlt wirklich so: Okay. Okay. Ich würde mein Arbeit verloren, ne? Aber ist eigentlich nicht so. Ne? Also als Data-Scientist manchmal fehlt einfach mal diese Fachlichkeit, ne? Also wir kennen, wir kennen die Daten gut. Wir kennen die Technologie gut. Aber Fachlichkeit nicht so hundert Prozent so wie die Fachbereichleute, ne, also weil die arbeiten täglich mit dem Kunden. Die wissen auch schon, wie man diese Kampagnen anstellen so. Ne? Welche Budget, weil die spielen täglich so rum. Die wissen schon: Okay, gebe einfach mal hundert Euro mehr, ne? Und dann lassen wir zwei Stunden laufen, wenn das nicht so, dann schalten wir ab. Das ist genauso ist ja Erfahrung. Das haben, haben wir als Data-Scien/ oder Data-Ing/ nicht direkt. Ne? Das müssen, dass muss einfach aus dem Fachbereich kommen. Und also quasi durch die Kommunikation ständig miteinander reden über die Fachlichkeit und so weiter. Und damit kann man besser verstehen. Und auch die Fachlichkeit besser verstehen, auch die Anforderung von der Fachbereich verstehen. Wenn das klappt. Wenn okay. Ich verstehe wirklich, was du haben wolltest. Und ich weiß auch, wie du arbeitest, ne? Und dann überlege ich: Okay. Ich habe solche Daten. Vielleicht kann ich dir irgendwelche Service anbieten, sodass deine Arbeit erleichtert wird, ne? Oder du musst nicht so diese ganzen langweiligen Rumklicken machen. Das ist eigentlich kann man einfach durch irgendeine Service so für dich machen, ne? Aber das bedeutet nicht, dass wenn ich irgendwas bauen. Und dann hat so dein Arbeit nicht. Das ist genau diesen Missverständnis. Genau. Also das war für mich so. Wenn das Projekt gut funktioniert, das muss Fachbereich. Und die Data-Science-Bereich sehr gut passen. Ne? Also Persönlichkeit auch so. Ne? Dass da das vielleicht allererste wichtige Punkt. Also Persönlichkeit muss auch passen. Und auch die beide müssen auch ständig kommunizieren. Und auch das braucht man, bisschen Zeit, ne? Also wenn man wirklich als Refreshment einfach mal in dem Team, und kenne Fachbereich nicht. Das brauchen wirklich so ein bisschen ein paar Monate oder ein paar vielleicht ein Jahr oder so, ne, also unter der Voraussetzung, das gibt es keinen Personalwechsel. Wenn irgendwie so eine/ also der hat super Erfahrung. Der ist irgendwie weg oder hat Team gewechselt. Und dann fängt wieder also eine Neue an. Und dann fängt das ganz Ganze nochmal hier. Genau. Also Abwechselung ist immer schlimm. Bei uns in Kompass, das war am vom Anfang an, also bin ich immer der Meinung. Also ich habe auch mit mein Kollegen gesprochen. Ihr seid super glücklich. Ihr super glücklich. Also eure Fachbereich sind super kooperativ. Ne? Und sprich mit euch einfach mal direkt, was ich brauchen. Und ihr versteht euch auch supergut. Das ist so Luxus. Also bei den anderen Projekt habe ich gesagt: Also ich war/ In eine Projekt habe ich ein Jahr lang irgendwas entwickelt. Und dann am Ende habe ich gemerkt: Okay. Das nicht das, was die haben wollte. Weil das ist manchmal so wegen keine Ahnung, wegen Hüpfigkeit oder so. Man sagt das nicht direkt. Ne? Wenn du sagt: Okay, ich baue genau sowas. Und die sagen: Ja, das ist gut. Das ist schön. Ne? Ne? Aber das ist, das bedeutet nicht, das genau, was die brauchen. Ne? Also manchmal finde ich so, direkt ist ein bisschen besser. Sage einfach mal ehrlich, ob das wirklich euch und helfen könnte. Wenn nicht, sage einfach Bescheid. Oder gib mir einfach so richtige Feedback, ne, ne? Also nicht so einfach mal: Ja, schön, gut, gut. Mache, mache mal weiter! Aber das ist, wenn man Ende irgendwas schiefgelaufen, das ist die Zeitverschwendung dann nicht (unv.), ne? Von daher. Ja. #00:49:25-4#</w:t>
      </w:r>
    </w:p>
    <w:p w14:paraId="704A2F9B" w14:textId="77777777" w:rsidR="00A027AA" w:rsidRPr="00A027AA" w:rsidRDefault="00A027AA" w:rsidP="00A027AA">
      <w:pPr>
        <w:spacing w:after="0"/>
        <w:rPr>
          <w:rFonts w:cs="Arial"/>
          <w:sz w:val="16"/>
          <w:szCs w:val="16"/>
        </w:rPr>
      </w:pPr>
    </w:p>
    <w:p w14:paraId="6911366E" w14:textId="77777777" w:rsidR="00A027AA" w:rsidRPr="00A027AA" w:rsidRDefault="00A027AA" w:rsidP="00A027AA">
      <w:pPr>
        <w:spacing w:after="0"/>
        <w:rPr>
          <w:rFonts w:cs="Arial"/>
          <w:sz w:val="16"/>
          <w:szCs w:val="16"/>
        </w:rPr>
      </w:pPr>
      <w:r w:rsidRPr="00A027AA">
        <w:rPr>
          <w:rFonts w:cs="Arial"/>
          <w:sz w:val="16"/>
          <w:szCs w:val="16"/>
        </w:rPr>
        <w:t>I: Und was hat sich von der technologischen oder Dateninfrastruktur in den vier Jahren verbessert? #00:49:33-3#</w:t>
      </w:r>
    </w:p>
    <w:p w14:paraId="5462142B" w14:textId="77777777" w:rsidR="00A027AA" w:rsidRPr="00A027AA" w:rsidRDefault="00A027AA" w:rsidP="00A027AA">
      <w:pPr>
        <w:spacing w:after="0"/>
        <w:rPr>
          <w:rFonts w:cs="Arial"/>
          <w:sz w:val="16"/>
          <w:szCs w:val="16"/>
        </w:rPr>
      </w:pPr>
    </w:p>
    <w:p w14:paraId="51AC9946" w14:textId="77777777" w:rsidR="00A027AA" w:rsidRPr="00A027AA" w:rsidRDefault="00A027AA" w:rsidP="00A027AA">
      <w:pPr>
        <w:spacing w:after="0"/>
        <w:rPr>
          <w:rFonts w:cs="Arial"/>
          <w:sz w:val="16"/>
          <w:szCs w:val="16"/>
        </w:rPr>
      </w:pPr>
      <w:r w:rsidRPr="00A027AA">
        <w:rPr>
          <w:rFonts w:cs="Arial"/>
          <w:sz w:val="16"/>
          <w:szCs w:val="16"/>
        </w:rPr>
        <w:t>B: Hm (überlegend). (...) Ich muss mal überlegen. Ich glaube, haben wir verschiedene neuen Technologie ausprobiert bei [Organisation], bei dem BI, ne? Das finde ich bei [Organisation] oder generell bei BI sehr gut, also sehr offen, ne? Also wenn ein neute Technologie gibt oder so eine/ Also jeder darf sich irgendwas recherchieren. Und dann hat gemerkt: Okay. Das könnte vielleicht uns helfen oder Teams helfen. Dann können wir einfach mal so testen. Ne? Das finde ich sehr, sehr offen, sehr, sehr gut. Wir haben kein feste Regel, dass okay, wenn wir mit den Database machen, da müssen wir Database A benutzen oder B benutzen. Wir haben unsere Standardtool, ne? Aber damit schließen wir auch nicht alle anderen aus. Also man kann immer wieder irgendwas Neue probieren. Das eine große Plus, ne? Muss man sagen. Das ist ganze große Vorteil. Aber das gibt es auch eine negative Effekt, dass jeden Team es ist zu/ Also jede Team hat eigene Idee oder eigene Infrastructure, eigene Technologie. Dann baut solche Abhängigkeit noch, noch viel stärker, ne? Weil das Team nicht an sich unabhängig. Sondern Team A hängt vielleicht von Team B ab. Und Team C, die ziehen die Daten auch Team C und D und so weiter. Da müssen es auch. Okay. Team B benutzt auch die Sprache Go. Okay, wir kennen das nicht. Also wir sind Python-Typ. Ne? Also wir machen wir de, ne? Dann hat man immer diesen Angst. Okay. Das ist, das ist irgendwie komisch. Weil wir haben in diesem Fall, ich würde nicht sagen, also zu viel Freiraum gegeben. Ich finde persönlich, finde es gut. Aber man sollte auch diesen bisschen Rahmen definieren. Ne? Das ist genau bei diesen Architektur und Technologie-Circle haben wir von einem Jahr gemerkt: Okay. Das ist, wenn wir nichts einschränken, dann passiert so wirkwürdige Sachen überall. Und dann am Ende haben wir sowieso Probleme. Dann haben wir diese Circle gegründet. Ich war auch drin. Wir versuchen, die Technologie zu standardisieren. Das heißt, wir schließen nichts aus. Das ist okay. Ihr dürfen auf jeden Fall das nicht benutzen. Aber wir geben schon was vor. Wenn ihr über Scheduling-Tool. Okay. Dann haben wir A, B, C, D. Also Erster war immer A. Wenn das euch nicht passt, dann nehmen wir B. Aber ihr müsst auch einfach mal uns begründen, warum Option A es für euch nicht passt. Wenn es für uns so eine valide Begründung/ Ja. Das ist okay. Ne? Also von daher, da so wir definieren so eine Rahmen. Ich hoffe, dass es auch besser läuft. Und momentan haben wir diese Cloud-Migration. Das ist sowieso, haben wir so Rahmen definiert. Clound and native first. Ne? Also wenn, da gibt es ein Native-Technologie gibt, dann sollte zuerst mal immer den Cloud native Technologie benutzen als alle anderen wir (unv. #00:53:03-1#) Tools, ne? Von daher, das ist, dass es eigentlich in einen bessere Richtung geht momentan. #00:53:09-8#</w:t>
      </w:r>
    </w:p>
    <w:p w14:paraId="65810298" w14:textId="77777777" w:rsidR="00A027AA" w:rsidRPr="00A027AA" w:rsidRDefault="00A027AA" w:rsidP="00A027AA">
      <w:pPr>
        <w:spacing w:after="0"/>
        <w:rPr>
          <w:rFonts w:cs="Arial"/>
          <w:sz w:val="16"/>
          <w:szCs w:val="16"/>
        </w:rPr>
      </w:pPr>
    </w:p>
    <w:p w14:paraId="214D7E34" w14:textId="77777777" w:rsidR="00A027AA" w:rsidRPr="00A027AA" w:rsidRDefault="00A027AA" w:rsidP="00A027AA">
      <w:pPr>
        <w:spacing w:after="0"/>
        <w:rPr>
          <w:rFonts w:cs="Arial"/>
          <w:sz w:val="16"/>
          <w:szCs w:val="16"/>
        </w:rPr>
      </w:pPr>
      <w:r w:rsidRPr="00A027AA">
        <w:rPr>
          <w:rFonts w:cs="Arial"/>
          <w:sz w:val="16"/>
          <w:szCs w:val="16"/>
        </w:rPr>
        <w:t>I: Ja. Kann ich noch zwei Fragen stellen? Passt das zeitlich? #00:53:14-1#</w:t>
      </w:r>
    </w:p>
    <w:p w14:paraId="34EF4378" w14:textId="77777777" w:rsidR="00A027AA" w:rsidRPr="00A027AA" w:rsidRDefault="00A027AA" w:rsidP="00A027AA">
      <w:pPr>
        <w:spacing w:after="0"/>
        <w:rPr>
          <w:rFonts w:cs="Arial"/>
          <w:sz w:val="16"/>
          <w:szCs w:val="16"/>
        </w:rPr>
      </w:pPr>
    </w:p>
    <w:p w14:paraId="59FC1D5F" w14:textId="77777777" w:rsidR="00A027AA" w:rsidRPr="00A027AA" w:rsidRDefault="00A027AA" w:rsidP="00A027AA">
      <w:pPr>
        <w:spacing w:after="0"/>
        <w:rPr>
          <w:rFonts w:cs="Arial"/>
          <w:sz w:val="16"/>
          <w:szCs w:val="16"/>
        </w:rPr>
      </w:pPr>
      <w:r w:rsidRPr="00A027AA">
        <w:rPr>
          <w:rFonts w:cs="Arial"/>
          <w:sz w:val="16"/>
          <w:szCs w:val="16"/>
        </w:rPr>
        <w:t>B: Ja. Passt so. Ja, // ist okay. #00:53:17-0#</w:t>
      </w:r>
    </w:p>
    <w:p w14:paraId="37FFA9FE" w14:textId="77777777" w:rsidR="00A027AA" w:rsidRPr="00A027AA" w:rsidRDefault="00A027AA" w:rsidP="00A027AA">
      <w:pPr>
        <w:spacing w:after="0"/>
        <w:rPr>
          <w:rFonts w:cs="Arial"/>
          <w:sz w:val="16"/>
          <w:szCs w:val="16"/>
        </w:rPr>
      </w:pPr>
    </w:p>
    <w:p w14:paraId="66293F00" w14:textId="77777777" w:rsidR="00A027AA" w:rsidRPr="00A027AA" w:rsidRDefault="00A027AA" w:rsidP="00A027AA">
      <w:pPr>
        <w:spacing w:after="0"/>
        <w:rPr>
          <w:rFonts w:cs="Arial"/>
          <w:sz w:val="16"/>
          <w:szCs w:val="16"/>
        </w:rPr>
      </w:pPr>
      <w:r w:rsidRPr="00A027AA">
        <w:rPr>
          <w:rFonts w:cs="Arial"/>
          <w:sz w:val="16"/>
          <w:szCs w:val="16"/>
        </w:rPr>
        <w:t>I: Okay. Nochmal eine generelle Frage zum Thema Deutung von künstlicher Intelligenz im Unternehmen bei euch in Summe. Also was, wie ist es im Top-Management? Ist das Teil der Strategie? Wird das Teil, ist das Teil der Kommunikation vom Top-Management? #00:53:35-9#</w:t>
      </w:r>
    </w:p>
    <w:p w14:paraId="5762D903" w14:textId="77777777" w:rsidR="00A027AA" w:rsidRPr="00A027AA" w:rsidRDefault="00A027AA" w:rsidP="00A027AA">
      <w:pPr>
        <w:spacing w:after="0"/>
        <w:rPr>
          <w:rFonts w:cs="Arial"/>
          <w:sz w:val="16"/>
          <w:szCs w:val="16"/>
        </w:rPr>
      </w:pPr>
    </w:p>
    <w:p w14:paraId="062C2528" w14:textId="77777777" w:rsidR="00A027AA" w:rsidRPr="00A027AA" w:rsidRDefault="00A027AA" w:rsidP="00A027AA">
      <w:pPr>
        <w:spacing w:after="0"/>
        <w:rPr>
          <w:rFonts w:cs="Arial"/>
          <w:sz w:val="16"/>
          <w:szCs w:val="16"/>
        </w:rPr>
      </w:pPr>
      <w:r w:rsidRPr="00A027AA">
        <w:rPr>
          <w:rFonts w:cs="Arial"/>
          <w:sz w:val="16"/>
          <w:szCs w:val="16"/>
        </w:rPr>
        <w:t>B: Ich denke schon. Also ich kann nicht viel sagen, was die richtig über KI kommunizieren. Aber was ich als Mitarbeiter auf der Fläche mitbekommen haben: Ja, das ist schon. Für BI, das ist eigentlich KI ist die Top-Trio. Ne? Was alle wir machen bei den, die über zwanzig Teams, dieses alles mit KI zu tun. Manche mach Image, manche mach (Tech-Smiling?), manche macht den Suche, was auch immer. Da sind alles mit KIs zu tun, ne? Alles mit Maschineslernen zu tun. Von daher bei uns ist eigentlich, BI ist eigentlich KI, ne, auch bei [Organisation]. Und von daher also wir haben unsere Position. Das ist schon klar. Das ist auf jeden Fall super wichtig. Und mit dem Ganzen/ [Organisation] baut auch die Plattform und so weiter. Das ist auf jeden Fall, das ist ein Teil von diesem ganzen Strategie, ne? Also ohne KI kann Auto auch nicht funktionieren. Das sind nicht so klassische Katalog und Unternehmen. Sondern ist alles personalisiert. Man fühlt sich auch personalisiert an. Also muss auch so sein. Das heißt, individuell geschnitten, was man (gucks?), was man mitbekommt mit die E-Mail oder auf der [Organisation]-Seite. Das ist eigentlich alles für dich. Ne? Das ist ohne KI, also es kann einfach nicht funktionieren. Genau. Also das ist so bei uns, ich glaube, bei den Abteilung EC ist auch so. Also EC ist eigentlich für den (Re-Time?)-Use-Cases. Bei denen ist auch so, ne? Das ist die/ man kann nicht, also als so, solche E-Commerce-Company, also vielleicht der größte E-Commerce-Company, Firma, also deutsche Firma, also in Deutschland. Das ist KI. Dann das kann man nicht umgehen. Das ist, KI ist einfach den Hauptbestellteil in diesen Firma, würde mal sagen. #00:55:48-1#</w:t>
      </w:r>
    </w:p>
    <w:p w14:paraId="669A1392" w14:textId="77777777" w:rsidR="00A027AA" w:rsidRPr="00A027AA" w:rsidRDefault="00A027AA" w:rsidP="00A027AA">
      <w:pPr>
        <w:spacing w:after="0"/>
        <w:rPr>
          <w:rFonts w:cs="Arial"/>
          <w:sz w:val="16"/>
          <w:szCs w:val="16"/>
        </w:rPr>
      </w:pPr>
    </w:p>
    <w:p w14:paraId="3FEDB00A" w14:textId="77777777" w:rsidR="00A027AA" w:rsidRPr="00A027AA" w:rsidRDefault="00A027AA" w:rsidP="00A027AA">
      <w:pPr>
        <w:spacing w:after="0"/>
        <w:rPr>
          <w:rFonts w:cs="Arial"/>
          <w:sz w:val="16"/>
          <w:szCs w:val="16"/>
        </w:rPr>
      </w:pPr>
      <w:r w:rsidRPr="00A027AA">
        <w:rPr>
          <w:rFonts w:cs="Arial"/>
          <w:sz w:val="16"/>
          <w:szCs w:val="16"/>
        </w:rPr>
        <w:t>I: Was macht ihr bei (EBI?), um euch weiterzubilden? #00:55:52-2#</w:t>
      </w:r>
    </w:p>
    <w:p w14:paraId="1C874DF8" w14:textId="77777777" w:rsidR="00A027AA" w:rsidRPr="00A027AA" w:rsidRDefault="00A027AA" w:rsidP="00A027AA">
      <w:pPr>
        <w:spacing w:after="0"/>
        <w:rPr>
          <w:rFonts w:cs="Arial"/>
          <w:sz w:val="16"/>
          <w:szCs w:val="16"/>
        </w:rPr>
      </w:pPr>
    </w:p>
    <w:p w14:paraId="0DC6F0DF" w14:textId="77777777" w:rsidR="00A027AA" w:rsidRPr="00A027AA" w:rsidRDefault="00A027AA" w:rsidP="00A027AA">
      <w:pPr>
        <w:spacing w:after="0"/>
        <w:rPr>
          <w:rFonts w:cs="Arial"/>
          <w:sz w:val="16"/>
          <w:szCs w:val="16"/>
        </w:rPr>
      </w:pPr>
      <w:r w:rsidRPr="00A027AA">
        <w:rPr>
          <w:rFonts w:cs="Arial"/>
          <w:sz w:val="16"/>
          <w:szCs w:val="16"/>
        </w:rPr>
        <w:t>B: Ja. Genau. Genau. Wir haben Weiterbildung/ bei uns ist superwichtig. Also wir haben momentan wegen Corona diesen Schulung irgendwie pausiert. Aber generell haben wir [Organisation]-Schulung. Da bieten schon verschiedene Kurse an. Wir sind auch genehmigt, dass wir selber zum Beispiel irgendeine KI-Konferenz besuchen können. Ne? Momentan ist alles virtual. Das ist sogar viel besser, weil viel günstiger. Das generell, wir haben pro Kopf bestimmte Summe für Weiterentwicklung. Das ist schon Punkt. Also das war wirklich pro Kopf. Kann man pro Jahr ein bis zwei Konferenz aussuchen. Was man dahin wollte. Und einfach mal machen. Oder man geht zu irgendeine Schulung über KI, was auch immer. Genau. Das ist also, also in diesem Fall bei [Organisation] ist einfach toll. Musste mal sagen. // Ja. #00:56:55-9#</w:t>
      </w:r>
    </w:p>
    <w:p w14:paraId="24136352" w14:textId="77777777" w:rsidR="00A027AA" w:rsidRPr="00A027AA" w:rsidRDefault="00A027AA" w:rsidP="00A027AA">
      <w:pPr>
        <w:spacing w:after="0"/>
        <w:rPr>
          <w:rFonts w:cs="Arial"/>
          <w:sz w:val="16"/>
          <w:szCs w:val="16"/>
        </w:rPr>
      </w:pPr>
    </w:p>
    <w:p w14:paraId="16D5FF22" w14:textId="77777777" w:rsidR="00A027AA" w:rsidRPr="00A027AA" w:rsidRDefault="00A027AA" w:rsidP="00A027AA">
      <w:pPr>
        <w:spacing w:after="0"/>
        <w:rPr>
          <w:rFonts w:cs="Arial"/>
          <w:sz w:val="16"/>
          <w:szCs w:val="16"/>
        </w:rPr>
      </w:pPr>
      <w:r w:rsidRPr="00A027AA">
        <w:rPr>
          <w:rFonts w:cs="Arial"/>
          <w:sz w:val="16"/>
          <w:szCs w:val="16"/>
        </w:rPr>
        <w:t>I: Eine // letzte Frage zum Thema künstliche Intelligenz: Welche Entwicklungen hast du wahrgenommen in den letzten drei Jahren generell? #00:57:06-1#</w:t>
      </w:r>
    </w:p>
    <w:p w14:paraId="2AA973A0" w14:textId="77777777" w:rsidR="00A027AA" w:rsidRPr="00A027AA" w:rsidRDefault="00A027AA" w:rsidP="00A027AA">
      <w:pPr>
        <w:spacing w:after="0"/>
        <w:rPr>
          <w:rFonts w:cs="Arial"/>
          <w:sz w:val="16"/>
          <w:szCs w:val="16"/>
        </w:rPr>
      </w:pPr>
    </w:p>
    <w:p w14:paraId="41C58469" w14:textId="77777777" w:rsidR="00A027AA" w:rsidRPr="00A027AA" w:rsidRDefault="00A027AA" w:rsidP="00A027AA">
      <w:pPr>
        <w:spacing w:after="0"/>
        <w:rPr>
          <w:rFonts w:cs="Arial"/>
          <w:sz w:val="16"/>
          <w:szCs w:val="16"/>
        </w:rPr>
      </w:pPr>
      <w:r w:rsidRPr="00A027AA">
        <w:rPr>
          <w:rFonts w:cs="Arial"/>
          <w:sz w:val="16"/>
          <w:szCs w:val="16"/>
        </w:rPr>
        <w:t>B: Bei [Organisation], bei [Organistion]-BI oder wie? #00:57:08-8#</w:t>
      </w:r>
    </w:p>
    <w:p w14:paraId="51758E54" w14:textId="77777777" w:rsidR="00A027AA" w:rsidRPr="00A027AA" w:rsidRDefault="00A027AA" w:rsidP="00A027AA">
      <w:pPr>
        <w:spacing w:after="0"/>
        <w:rPr>
          <w:rFonts w:cs="Arial"/>
          <w:sz w:val="16"/>
          <w:szCs w:val="16"/>
        </w:rPr>
      </w:pPr>
    </w:p>
    <w:p w14:paraId="25E212B8" w14:textId="77777777" w:rsidR="00A027AA" w:rsidRPr="00A027AA" w:rsidRDefault="00A027AA" w:rsidP="00A027AA">
      <w:pPr>
        <w:spacing w:after="0"/>
        <w:rPr>
          <w:rFonts w:cs="Arial"/>
          <w:sz w:val="16"/>
          <w:szCs w:val="16"/>
        </w:rPr>
      </w:pPr>
      <w:r w:rsidRPr="00A027AA">
        <w:rPr>
          <w:rFonts w:cs="Arial"/>
          <w:sz w:val="16"/>
          <w:szCs w:val="16"/>
        </w:rPr>
        <w:t>I: Allgemein im Markt, in der Entwicklung von Bedeutung oder Techniken. #00:57:13-3#</w:t>
      </w:r>
    </w:p>
    <w:p w14:paraId="6CF4ED64" w14:textId="77777777" w:rsidR="00A027AA" w:rsidRPr="00A027AA" w:rsidRDefault="00A027AA" w:rsidP="00A027AA">
      <w:pPr>
        <w:spacing w:after="0"/>
        <w:rPr>
          <w:rFonts w:cs="Arial"/>
          <w:sz w:val="16"/>
          <w:szCs w:val="16"/>
        </w:rPr>
      </w:pPr>
    </w:p>
    <w:p w14:paraId="0B43F949" w14:textId="77777777" w:rsidR="00A027AA" w:rsidRPr="00A027AA" w:rsidRDefault="00A027AA" w:rsidP="00A027AA">
      <w:pPr>
        <w:spacing w:after="0"/>
        <w:rPr>
          <w:rFonts w:cs="Arial"/>
          <w:sz w:val="16"/>
          <w:szCs w:val="16"/>
        </w:rPr>
      </w:pPr>
      <w:r w:rsidRPr="00A027AA">
        <w:rPr>
          <w:rFonts w:cs="Arial"/>
          <w:sz w:val="16"/>
          <w:szCs w:val="16"/>
        </w:rPr>
        <w:t>B: Also generell, ne, // meinst du #00:57:15-5#</w:t>
      </w:r>
    </w:p>
    <w:p w14:paraId="49BF24FC" w14:textId="77777777" w:rsidR="00A027AA" w:rsidRPr="00A027AA" w:rsidRDefault="00A027AA" w:rsidP="00A027AA">
      <w:pPr>
        <w:spacing w:after="0"/>
        <w:rPr>
          <w:rFonts w:cs="Arial"/>
          <w:sz w:val="16"/>
          <w:szCs w:val="16"/>
        </w:rPr>
      </w:pPr>
    </w:p>
    <w:p w14:paraId="44FAAB9E" w14:textId="77777777" w:rsidR="00A027AA" w:rsidRPr="00A027AA" w:rsidRDefault="00A027AA" w:rsidP="00A027AA">
      <w:pPr>
        <w:spacing w:after="0"/>
        <w:rPr>
          <w:rFonts w:cs="Arial"/>
          <w:sz w:val="16"/>
          <w:szCs w:val="16"/>
        </w:rPr>
      </w:pPr>
      <w:r w:rsidRPr="00A027AA">
        <w:rPr>
          <w:rFonts w:cs="Arial"/>
          <w:sz w:val="16"/>
          <w:szCs w:val="16"/>
        </w:rPr>
        <w:t>I: Hm (bejahend). // #00:57:15-5#</w:t>
      </w:r>
    </w:p>
    <w:p w14:paraId="5F969E98" w14:textId="77777777" w:rsidR="00A027AA" w:rsidRPr="00A027AA" w:rsidRDefault="00A027AA" w:rsidP="00A027AA">
      <w:pPr>
        <w:spacing w:after="0"/>
        <w:rPr>
          <w:rFonts w:cs="Arial"/>
          <w:sz w:val="16"/>
          <w:szCs w:val="16"/>
        </w:rPr>
      </w:pPr>
    </w:p>
    <w:p w14:paraId="304F1106" w14:textId="77777777" w:rsidR="00A027AA" w:rsidRPr="00A027AA" w:rsidRDefault="00A027AA" w:rsidP="00A027AA">
      <w:pPr>
        <w:spacing w:after="0"/>
        <w:rPr>
          <w:rFonts w:cs="Arial"/>
          <w:sz w:val="16"/>
          <w:szCs w:val="16"/>
        </w:rPr>
      </w:pPr>
      <w:r w:rsidRPr="00A027AA">
        <w:rPr>
          <w:rFonts w:cs="Arial"/>
          <w:sz w:val="16"/>
          <w:szCs w:val="16"/>
        </w:rPr>
        <w:t>B: generell auf dem Markt. Hm (zögernd). Ja, das ist viel. Das ist, das ist viel. Also wenn man diese große Unternehmen gucks, [Organisation], [Organisation], die haben ein Abteilung oder Research-Department, das ist eigentlich machen nichts anders als nur KI, mach nur Maschineslernen. Das ist bei [Organisation] nicht so. Ne? [Organisation] hat keine Forschungsabteilung, die wirklich nur an diesem Ding fokussiert. Persönliche finde, finde es schade. Aber das ist halt so. Also rein technisch passiert einfach. Also unter einem Jahr passt ganz viele Sachen. Also da gibt es neue Methode, neue Ahorythmen, in diverse Bereiche. Also in NLP, in Image, in Deep-Learning, das ist die, das ist momentan sehr, sehr populär. Das ist wirklich so ein Hype, ne? Das ist alle wurde irgendwas machen. Und auch ermöglicht, weil da zu viele Projekte, also nicht zu viele, sondern ganz viele Projekte, die sind open-source, ne? Das heißt, jeder darf das zugreifen und ausprobieren. Und wenn man diese Forschungspublikation, diese Anzahl, Jahr nach Jahr guckst, dass jedes Jahr/ also ich, das war wirklich, das war für mich/ Also in meine Promotion, da war: Okay, gut. Da war vor fünf Jahren. Aber, ne, okay, das war, damals gab noch kein Deep-Learning, ne? Da war so nur Neuro-Network. Aber ich finde, okay, da, ja. Und dann, danach fing diese Deep-Learning an, dass jedes Jahr in eine Konferenz. Das war so, keine Ahnung, 7.000, 10.000 Papers (unv. #00:59:15-8#). Und diverse Sachen ausprobiert. Das ist für mich persönlich, das ist enorm. Das ist auch wirklich ganz viel. Und dann merkt man schon, dass diese Akzeptanzrate in irgendeine Konferenz, das immer niedriger geworden. Ne? So zum Beispiel das war den Top-Konferenz. Diese [Organisation] (unv.), [Organisation], [Organisation]. Da sind die (unv.) Konferenz. Das ging zehn Prozent. Zehn Prozent Papers würde angenommen. Ne? Und dann habe ich gedacht: Okay. Und das trotzdem. Das war trotzdem. So viele Leute wurde einfach mal dahin, weil das ist so populär ist. Weil und an sich ja, das ist super interessant. Aber von der Forschungsseite sehe ich schon: Okay. Das ist ganz, ganz viel passiert. Nicht nur bei, nicht nur bei diese Universität, sondern auch bei den große Unternehmen: [Organisation], [Organisation], [Organisation], was auch immer. Was man denken kannst. Das war überall. Wenn irgendwas passiert, vielleicht kann ein bisschen recherchieren. Dass weiß: Okay, das ist von [Organisation] irgendwas (unv. #01:00:30-0#). Das da jedes Jahr gibt es ein neuen Technologie. Ich habe versucht, irgendwie so eine Überblick zu schaffen. Das ist echt schwierig. Das ist echt schwierig. Das war so breit und so schwierig zu verfolgen. Und das war fast nach jeden Konferenz so. Und dann weißt du: Okay. Das irgendwas Neues, ne? Enorm. Also technologische Entwicklung in KI, ich glaube, das ist immer in diese Wachstumsphase nach oben. Irgendwann wenn du bisschen bis zum Peak gekommen und dann runtergehen oder bisschen flachen/ Aber ich weiß nicht. Also momentan sieht nicht so aus. Also ja. Genau. Wegen (unv.)-Power haben wir ganz viel diesen ganzen Cloudplattform. Das kann man beliebig irgendwas ausprobieren. Und [Organisation] bietet es sogar freie Version, dass man mit KPU, TPU was testen kann. Also ich meine, damit trackt auch (unv.) ganz viele Studenten, die in diesen Bereich reinzukommen, ne? Genau. Also technologisch bin ich schon/ Ich finde es Wahnsinn einfach, das ist so enorm. So viele Weiterentwicklung, Infrastructure ist auch so, habe ich erwähnt, mit DPU, TPU und so weiter. Und bei allen Infrastructure-Platform bei [Organisation], die haben (unv.) keine Ahnung. Habe ich vor ein paar Tagen nochmal gelesen, die haben irgendwie neue Hardware in den (unv.) zur Verfügung gestellt. Das nur für Neuro-Network optimiert. Sagt: Okay. Gut. Ne? Das war, das war genau. Das hat aus alle Sicht/ Das ist genauso, wie du meinst. Also der alle Geld fließen einfach mal rein in diesen Berei/ Ne? Egal auf Infrastructure, Forschung oder Anbindung. Also momentan ist immer diesen, diese Blase-Phase, glaube ich. Weiße nicht. #01:02:30-1#</w:t>
      </w:r>
    </w:p>
    <w:p w14:paraId="644CEAEB" w14:textId="77777777" w:rsidR="00A027AA" w:rsidRPr="00A027AA" w:rsidRDefault="00A027AA" w:rsidP="00A027AA">
      <w:pPr>
        <w:spacing w:after="0"/>
        <w:rPr>
          <w:rFonts w:cs="Arial"/>
          <w:sz w:val="16"/>
          <w:szCs w:val="16"/>
        </w:rPr>
      </w:pPr>
    </w:p>
    <w:p w14:paraId="75DD2E1B" w14:textId="77777777" w:rsidR="00A027AA" w:rsidRPr="00A027AA" w:rsidRDefault="00A027AA" w:rsidP="00A027AA">
      <w:pPr>
        <w:spacing w:after="0"/>
        <w:rPr>
          <w:rFonts w:cs="Arial"/>
          <w:sz w:val="16"/>
          <w:szCs w:val="16"/>
        </w:rPr>
      </w:pPr>
      <w:r w:rsidRPr="00A027AA">
        <w:rPr>
          <w:rFonts w:cs="Arial"/>
          <w:sz w:val="16"/>
          <w:szCs w:val="16"/>
        </w:rPr>
        <w:t>I: (...) Alles klar! Vielen, vielen Dank! #01:02:34-0#</w:t>
      </w:r>
    </w:p>
    <w:p w14:paraId="413EC1DC" w14:textId="77777777" w:rsidR="00A027AA" w:rsidRPr="00A027AA" w:rsidRDefault="00A027AA" w:rsidP="00A027AA">
      <w:pPr>
        <w:spacing w:after="0"/>
        <w:rPr>
          <w:rFonts w:cs="Arial"/>
          <w:sz w:val="16"/>
          <w:szCs w:val="16"/>
        </w:rPr>
      </w:pPr>
    </w:p>
    <w:p w14:paraId="067C99B8" w14:textId="18202726"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31DCF2E7" w14:textId="77777777" w:rsidR="00A027AA" w:rsidRPr="00A027AA" w:rsidRDefault="00A027AA" w:rsidP="00A027AA">
      <w:pPr>
        <w:widowControl w:val="0"/>
        <w:autoSpaceDN w:val="0"/>
        <w:adjustRightInd w:val="0"/>
        <w:spacing w:after="0"/>
        <w:rPr>
          <w:rFonts w:eastAsiaTheme="minorEastAsia" w:cs="Arial"/>
          <w:sz w:val="32"/>
          <w:szCs w:val="32"/>
          <w:lang w:bidi="hi-IN"/>
        </w:rPr>
      </w:pPr>
      <w:r w:rsidRPr="00A027AA">
        <w:rPr>
          <w:rFonts w:cs="Arial"/>
          <w:b/>
          <w:bCs/>
          <w:color w:val="000000"/>
          <w:sz w:val="32"/>
          <w:szCs w:val="32"/>
          <w:lang w:bidi="hi-IN"/>
        </w:rPr>
        <w:t>UNTER18</w:t>
      </w:r>
    </w:p>
    <w:p w14:paraId="045F4A29"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56ACA9E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Aufnahme starten. Gut. Also beschreibe doch einmal bitte deine aktuelle Rolle. #00:00:07-9#</w:t>
      </w:r>
    </w:p>
    <w:p w14:paraId="38FE3CA3"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0C690485"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Ich bin so der Chief Data Officer für [Organisation]. Also für die Organisation. Genau. Also soll ich das beschreiben, oder? #00:00:15-8#</w:t>
      </w:r>
    </w:p>
    <w:p w14:paraId="33DF2AD9"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37B9A15"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Das passt. Was verstehst du persönlich unter künstlicher Intelligenz? #00:00:22-9#</w:t>
      </w:r>
    </w:p>
    <w:p w14:paraId="07D2C38A"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BA4498B"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die sind, ich komme aus der Forschung, ich bin sehr forschungsnah und da verwendet man gerne so andere Definitionen Richtung mögliche Ansätze, damit wir so unsere Maschine so Richtung so Menschenverstand, Menschenverständnis dazu bringen, meine pragmatische Definition auf Arbeitsebene ist sehr einfach, sehr anders. Also das ist eigentlich eine, also ein (unv.) Techniken, die uns ermöglichen, aus unseren Daten Erkenntnisse zu ziehen, die wir sonst nie erziehen könnten. //Das ist meine Funktion. #00:01:10-0#</w:t>
      </w:r>
    </w:p>
    <w:p w14:paraId="28A62D1E"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0A1DA6A7"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Vielen Dank.// Für mich Marketing habe ich in der Arbeit definiert als alles, was in der Schnittstelle zum Kunden passiert. Also Kundenkommunikation, Kundeninteraktion. Das ist oftmals in Unternehmen auch, heißt es Service oder Sales, nur vielleicht für dich noch einmal zum Hintergrund. Der Begriff ist an der Ecke sehr breit. Nach der Definition, welche Kernanwendungsgebiete von künstlicher Intelligenz siehst du im Marketing aktuell und in naher Zukunft? #00:01:39-4#</w:t>
      </w:r>
    </w:p>
    <w:p w14:paraId="2E8F0479"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FAB6B7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zum einen haben wir, also zum ersten Mal die Möglichkeit, unsere Kunden besser zu verstehen. Was bedeutet das? Wir haben unterschiedliche Kanäle und wir können so auch mit nicht strukturierten Daten (unv. #00:01:52-2#). Und zum Beispiel mit (unv.)Techniken, mit Speech to Text beim Call Center, wir können so die ganze Interaktion vom Kunden in Social Media mit uns, mit unseren Competitors, mit unseren Suppliers auch analysieren. Das heißt, die (unv. #00:02:11-7#) Application, wenn du möchtest, ist eigentlich, wir verstehen unsere Kunden. Bisher war das so, dass der Kunde viel mehr weiß als die Unternehmen. Sie können vergleichen. Sie haben so [Organisation], sie können alles machen. Mit KI haben wir die Möglichkeit, diese Informationsasymmetrie zu balancieren. Das heißt, wir haben mehr Insights und wir können so viel besser durch die Augen unserer Kunden sehen. Und das hast du so, was kann man damit machen? So unterschiedliche, so Targeting, wie breit willst du, dass ich antworte hier? #00:02:54-3#</w:t>
      </w:r>
    </w:p>
    <w:p w14:paraId="2E45FE49"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4E38F26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Was dir einfällt. #00:02:56-1#</w:t>
      </w:r>
    </w:p>
    <w:p w14:paraId="79B79ED2"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454DCD9"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Okay. Also mit dieser Perspektive, damit wir unsere Kunden besser verstehen, ja, dass kann man in unterschiedlichen Ausprägungen so umsetzen. Zum Beispiel, das ganze Thema Personalisierung, also Kunden, die noch keine Kunden sind, sondern Prospects, die kann man so über unterschiedliche Methoden viel gezielter Richtung Kunden pushen. Und man kann auch, und das ist super interessant, man kann auch nicht nur so, man kann auch sehr gut einschätzen, was der richtige Zeitpunkt ist. Also Event Driven Marketing. Also welche Events können einfach dazu führen, dass ein Kunde tatsächlich über einen Interessenten sehr wahrscheinlich Kunde sein möchte. Ganz wichtig, etwas, was viele Unternehmen so vernachlässigen. Wir können nicht nur unsere Kunden, sondern unseren Markt verstehen. Competitors, bei uns im Energiebereich ist super wichtig, weil das Ökosystem ist super komplex. Du hast immer mehr Players, also [Organisation] hat jetzt eine Utility Lizenz in UK akquiriert. Genau. Dann, wenn wir unseren Kunden bei uns haben, da startet eine Beziehung und anders als [Organisation], wo man so viel mehr Interaktionen hat, in Utilitys in Deutschland hat so man einen Touchpoint, nämlich Rechnungen. Auch da mit KI kann man, das ist ein Problem übrigens, wir nennen das Bill Shock. Bill Shock bedeutet, warum muss ich so viel ausgeben für Strom? Was ist passiert? Das löst natürlich Churn aus. Und was wir mit KI machen, ist, wir versuchen, diese Reaktion zu kategorisieren. Also der Kunde hier wird das erwarten, den Kunden hier müssen wir anrufen. Die Kunden dort, die sind auch safe, die sind Grundversorgung, da muss man nichts machen, und so weiter und so fort. Also das ist noch ein Case. Dann das ganze Thema Service-Optimierung und Call Center Optimierung. Bekannterweise dauert ein Call sehr, sehr lang und man hat viele Weiterleitungen. Das kennst du sehr gut von [Organisation]. Das kann man alles optimieren. Also man kann tatsächlich KPIs wie die average handling time, aber auch average cost per call, das kann man wunderbar beeinflussen mit KI und Algorithmen. Weitere Cost to Serve Efficiency. Also, was Prozessintelligenz, Process Mining, Internet-Bots, was auch immer, also da hat man viele Möglichkeiten, um das Thema Cost to Serve zu reduzieren. Und etwas, was für uns sehr, sehr wichtig ist, das Thema so NPS, Net Promoter Score. Also das ist bei uns ein KPI, welches sehr groß geschrieben ist. Wir haben alle so NPS-Targets und wie kann man zum Beispiel NPS beeinflussen? NPS hat einen Service Component, aber hat einen Social Component. Zum Beispiel wir haben Algorithmen, die bestimmte Promoters aktivieren, damit sie von der Community ziehen und damit wir auch so den NPS nach oben treiben. Die wären Beispiele, ja. Die sind nicht alle, aber die ziehen, glaube ich, gute Beispiele. #00:06:43-0#</w:t>
      </w:r>
    </w:p>
    <w:p w14:paraId="16A91C5E"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0B20A14"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Gut. Vielen Dank. Für die nächsten Fragen wäre es gut, wenn du vielleicht einmal einen Use Case nimmst, den du vielleicht auch sehr präsent hast, wo ich einmal einfach einmal so vom Beginn, von der Idee bis zur Implementierung, mit dir durchgehen würde. Hast du da spontan eine Idee? #00:07:05-2#</w:t>
      </w:r>
    </w:p>
    <w:p w14:paraId="7939897D"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2F5C73BA"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Ich würde das Thema so, etwas, was ja bekannt ist, Churn, Churn Management machen. #00:07:11-4#</w:t>
      </w:r>
    </w:p>
    <w:p w14:paraId="08D06F08"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F402BD2"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Gerne. Kannst du so ein bisschen den Anwendungsfall beschreiben? #00:07:16-2#</w:t>
      </w:r>
    </w:p>
    <w:p w14:paraId="1BDDEDAF"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2BF4169C"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normalerweise das Thema, also wir haben so zwei KPIs, die sehr wichtig sind. Cost to Acquire, das müssen wir heruntersetzen und Net Present Value, also eigentlich (unv. #00:07:30-9#) in [Organisation], aber wir nennen das Net Present Value. Ja. Das heißt, Net Present Value ist super, super wichtig. Und da spielt natürlich das Thema so (unv. #00:07:43-1#) und so weiter eine wichtige Rolle. Das heißt, wir wollen so viel weniger Geld in Acquisition ausgeben, indem wir uns darauf fokussieren, unsere Kunden bei uns zu halten, happy zu halten. Genau. Deswegen machen wir alles Mögliche mit Daten, damit wir identifizieren, okay, welche Kunden sind aus welchem Grund in Gefahr. Was ist die Wahrscheinlichkeit über die Zeit, dass ein Kunde uns verlässt? Was für einen Druck machen die Competitors auf unsere Kunden und das auf sehr, sehr gezielte, auf Postleitzahlebene oder (unv. #00:08:26-4#) und so weiter. Genau. Das passiert entlang des Customer Lifecycles. Das bedeutet zum Beispiel Renewables, also solche, wie hieß das, Vertragserweiterung. Ja. Genau. Solche kritischen Punkte entlang der Customer Journey, wo eigentlich die Beziehung eines Kunden mit einem Unternehmen kippen können. Das ist eigentlich (unv. #00:09:05-4#). Und aber vielleicht, weil das Thema ist nicht neu. Das Thema gab es schon immer. Es gab schon immer so Retention Teams, Marketing-Teams, die sich auf Retention fokussiert haben. Das gab es schon immer. Und das Thema Daten und Algorithmen ist jetzt etwas, was hineinkommt und auch das ist super interessant. #00:09:27-4#</w:t>
      </w:r>
    </w:p>
    <w:p w14:paraId="4E1435D0"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8614FEA"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Kannst du einmal beschreiben, wie die Initiative Daten und KI für Churn Management zu nutzen zustande gekommen ist. Wer gab den Impuls dafür? #00:09:40-7#</w:t>
      </w:r>
    </w:p>
    <w:p w14:paraId="4843BEAA"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69F666EF"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Der Impuls ist unserem Fall kommt direkt von unserem Bord. Die haben gesagt, kann nicht sein, dass wir (unv.) verlieren. Wir sind in elf Märkten unterwegs. Mein Team ist global. Wir machen das mit den lokalen Märkten mit den lokalen Teams auch zusammen. Aber wir machen das für elf Märkte. Und das Problem ist überall gleich. Natürlich sind die unterschiedlich reif, die Märkte, zum Beispiel Italien ist sehr jung, UK, da verlieren wir Kunden ohne Ende wegen den Regulierungen und so weiter. Das heißt, also das Problem ist überall bekannt und unser Bord hat gesagt, bitte, (unv. #00:10:24-0#), do your magic. Genau. So kam das zustande. Direkt, natürlich gab es natürlich Pool von unterschiedlichen Regionen, aber das, hauptsächlich kam das über einen Push vom Bord. #00:10:39-4#</w:t>
      </w:r>
    </w:p>
    <w:p w14:paraId="2CD7BD3C"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6B837B8A"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Und wie hast du das dann angefangen, das Thema? #00:10:44-2#</w:t>
      </w:r>
    </w:p>
    <w:p w14:paraId="2E2747AF"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3F5C371"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ganz, wir arbeiten immer in einer Dreierkonstellation. Bedeutet, wir sind ein globales Team mit super Experten. Also Mega Data Scientist, und so weiter, super spezialisiert. Und wir haben unterschiedliche Rollen auch. Leute, die eigentlich weniger Freaks sind, weniger Hardcore (unv. #00:11:05-4#), aber sie können sehr gut übersetzen. Also sie sprechen beide Sprachen. Business und Data Science. Also das ist meine Gruppe. Da haben wir immer lokale Data Science Gruppen. Die sind super wichtig, weil die haben den Kontext, die haben auch Zugriff auf alle Daten und sie haben auch Zugriff direkt auf die Businessleute. Und dann haben wir die Business. Zum Beispiel der Retention Owner. Leute, die eigentlich die Retention Ziele haben. Und in dieser Dreierkonstellation, was wir machen ist, wir setzen uns (unv. #00:11:41-5#). Das heißt, zum Beispiel wenn Churn, achtzig, nicht achtzig, achtzehn, Prozent ist, dann sagen wir, mit Daten in einem, sage ich einmal, in einem Jahr, können wir so die Churn-Rate um fünf Prozentpunkte reduzieren. So auf, sage ich einmal, 16,5. Wir haben ein (unv. #00:12:03-2#) Szenario immer, damit wir pessimistisch und optimistisch agieren. Wir validieren das mit Kampagnen oder mit Ereignissen. Zum Beispiel in der Energiewelt finden Preisanpassungen sehr häufig statt. Und das hat dann einen Einfluss. Aber auf jeden Fall in diesem, mit diesem Triangel, sage ich einmal, definieren wir uns einen (unv. #00:12:28-5#) Level und einen Plan. Und dann schauen wir uns, welche Daten wir zur Verfügung haben. Wir definieren auch, wenn nötig, neue (unv.) Strategien. Also zum Beispiel im Call Center. Wenn man so einen Retention (unv. #00:12:44-5#) führt, da wird nicht aufgezeichnet und was wir gesagt haben, diese Insights sind super. Erst einmal zu lernen von diesem Kunde, aber auch zu lernen, wie man mit solchen Anfragen und solchen Szenarien arbeiten kann. So das heißt, das wäre zum Beispiel eine (unv. #00:13:04-1#) Strategie. Wir schauen uns die Technologie an. Also haben wir ein Data-Lag, wo kommen die Daten her zwischen CRM und so weiter und so fort. Brauchen wir ein (unv. #00:13:14-0#) Layer? Wie werden die Algorithmen laufen und wie werden die Algorithmen auch mit dem, also in den bestehenden Prozess integriert werden. Wir schauen uns das, wir betrachten das Ganze als ein Change-Projekt. Weil Algorithmen kann jeder liefern. Einige können Algorithmen liefern, aber das macht keinen Unterschied dann. Wenn die nicht adaptiert werden. Und Adaption bedeutet für uns, entweder passen sie sehr gut in den Prozess und sie ergänzen die Insights, wir nennen das Decision Making, wir nennen das Decision Making Power, also von dem, die Retention Leute oder die (clutchen?) mit dem Prozess, bedeutet, wir müssen den Prozess neu definieren. Ja, und normalerweise passiert beides. Man sagt, okay, hier bestimmte Kampagnen müssen wir anpassen, aber wir brauchen eine andere Art von Kampagne. So findet das statt. Also und das ist dann sehr iterativ immer und was wir machen ist, wir bringen immer die Best Practise, aber auch Algorithmenansätze von anderen Ländern, wo wir schon angefangen haben oder wenn wir so ganz neu anfangen, dann nicht. Wir versuchen, alles immer sehr, nicht als (unv. #00:14:42-7#) Projekt, sondern übergreifend. Also wir nehmen uns N to N und dann, ganz wichtig, manchmal, aus Erfahrung, manchmal klappt das nicht, weil die Leute sich da sehr viel zu unternehmen/ setzen sich sehr hohe Ziele. Zum Beispiel, was ich vorhin erwähnt habe. Man kann das Thema Churn Modelling als solches betrachten und dann hat man ein Megamodell, oder was wir gemacht haben, nein, lass uns das erst einmal so als Leistung anpreisen. Lass uns das zum Beispiel als unterschiedliche Perspektiven gezielter machen. Bill Shock, was ich ernannt habe, Bill Shock bedeutet, einmal im Jahr kriegen sie eine Rechnung und das löst die Wahrscheinlichkeit oder das erhöht die Wahrscheinlichkeit einer Kündigung. In welchen Fälle. Was kann man nämlich machen. Was (unv. #00:15:39-7#). Dann müssen wir die kontaktieren. Gerade für Bill Shock machen wir ein Churn Modell. Und in diesem Modell können wir so diese Informationen tatsächlich auswählen, aber auch ganz wichtig, (unv. #00:15:55-4#) die andere Modelle. Weil zum Beispiel, wir sagen, okay, weiß nicht, (unv.), kriegt die Rechnung und wir haben, ja, (unv.), zwei Wochen und in zwei Wochen kann man anrufen. Ja, also wenn wir auch Dienst haben und so weiter. Aber wann ist eigentlich die beste Zeit? Um wie viel Uhr? Und so weiter. Also mit dem Churn Modell kommt ein (unv. #00:16:20-8#) auch dahinter. Das heißt, am Ende geht es darum, dass wir das N to 1 betrachten und dass wir in einen Prozess einbetten. Unsere Call Center Agents sind auch mit eingebunden, unsere (unv. #00:16:32-2#) natürlich. Sie kriegen alles so kompatibel mit dem, wie sie erwarten wie möglich. Zum Beispiel Liste mit Prioritäten, mit Gründen, mit bestimmten, sage ich einmal, next best Action. Auch vorgeschlagen und sie telefonieren die alle ab, je nach (unv. #00:16:51-1#) als das, wie das andere Modell so vorgetastet hat. Also das ist, so geht man und dann, ganz wichtig, das Thema Churn. Das ist ganz wichtig, am Ende des Jahres, ich reporte es an das Bord und sage, lieber Bord, guckt einmal, das ist mein Beitrag hier und was ich da bringe, sind zwei, drei KPIs. Einmal ist die Anzahl von Projekten und ob wir gut geliefert haben oder nicht und so weiter. Das ist aber weniger interessant. Was interessant ist, ist EBIT Impakt und da muss ich natürlich mit dem Business absprechen und messen. Immer, wenn ich ein Projekt mache für Deutschland oder für Italien oder für Schweden, dann haben wir ein Investment und dann haben wir ein Return über ein Jahr, zwei Jahre, drei Jahre. Und am Ende brauchen wir diese Zahl ja und deswegen, was für einen EBIT-Beitrag hat das Ding geliefert. Und ich aggregiere alles, über Sales and Services, aber auch über andere Bereiche, die Networks und am Ende die Zahl ist mein Beitrag und deswegen so, du hast auch die Frage gestellt, man fängt immer an mit dem Ziel, das messbar zu machen und identifizierbar. Im Fall von Churn ist super schwierig, weil das passiert erst in einem Jahr, weil wir haben so Verträge über ein Jahr. Also wenn wir heute agieren, dann erfahren wir das in einem Jahr. Auch das erfordert Kreativität, bedeutet, wir müssen so (unv. #00:18:40-8#) Analyse, eine Simulation fahren mit bestimmten Kunden und so weiter, damit wir so gleich nach dem Go Live anfangen können, dass der EBIT Contribution bei dem Projekt zu messen. Und das ist viel Aufwand, aber sonst werden wir zu Hobby Data Scientists. #00:19:08-0#</w:t>
      </w:r>
    </w:p>
    <w:p w14:paraId="765788BC"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7258777"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Da würde ich gerne nachfragen, weil für mich ja der Punkt so spannend ist, der EBIT-Beitrag aus der Data Science Abteilung. Kannst du so ein bisschen beschreiben, was passiert denn, wenn der unter den Erwartungen ist? Weil du hast ja oftmals Projekte, die sind eher strategisch. Da muss du investieren. Da kommt der Return vielleicht erst in drei, vier Jahren. Aber die belasten dich heute schon. Ist der eine oder der andere Fall ist, du erreichst die gesteckten Ziele nicht. Was passiert dann oder wie laufen die Diskussionen dann ab? #00:19:42-1#</w:t>
      </w:r>
    </w:p>
    <w:p w14:paraId="15CA9AC1"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89F8C46"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Ja, wir haben so viele Projekte, also was wir immer machen, ist wenn wir sofort merken, dass das Projekt nicht das liefern wird, was wir uns vorgenommen haben, dann haben wir eine Diskussion. Ja, also wir werden nicht, weiß nicht, 200000 Verträge glätten mit Churn, sondern 100000. Würden wir denn noch weiter machen oder was kann man (unv. #00:20:05-6#) machen, damit das zustande kommt? Also die Diskussion findet immer statt im unterschiedlichen (unv.), die wir mit in dieser Konstellation haben mit dem Business, mit den Local Data Scientists, mit den Global. Das ist super wichtig und viele Projekte werden gestoppt. Aber du hast recht. Wir haben auch Projekte. Ein Beispiel ganz konkret. Smart Meter Analytics. Smart Meter ist in Deutschland sehr, sehr weit hinten. Also wir haben nicht einmal fünftausend Smart Meter, sondern in anderen Länder haben alle Kunden Smart Meter. Wir haben ein bisschen Schiss vor Datenschutz und so weiter. Das kommt erst wahrscheinlich mit einer gewissen Größe in 2025. Und dann noch, wenn wir heute nicht anfangen mit (unv. #00:20:53-0#) Use Case zu erstellen, zu monetarisieren und neue Geschäftsmodelle bauen. Wenn wir die Daten bekommen, dann würden wir zu spät sein. Deswegen haben wir auch Initiativen, die eher strategischer sind. Die muss man natürlich sehr eng zusammen mit unseren Stakeholdern definieren. Zum Beispiel Owner vom Smart Meter Bereich, aber auch mit wahrscheinlich, wahrscheinlich mit einem Chef mit dem Bord und so weiter. #00:21:24-6#</w:t>
      </w:r>
    </w:p>
    <w:p w14:paraId="3BD508B6"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6BBF931"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Du hast vorhin ganz interessant gesagt, für euch sind es Change Management Projekte. Kannst du einmal die Erfahrungen teilen, die euch dazu gebracht haben, das Change Management Projekt zu nennen. #00:21:40-0#</w:t>
      </w:r>
    </w:p>
    <w:p w14:paraId="2453CD28"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DF230DA"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Wir haben, noch einmal, ich habe das bei [Organisation] gesehen. Bei [Organisation] habe ich so viel gelernt, wie man das nicht macht. Also keine Kritik, also ich fand das eine super Zeit, aber wenn ich mir zum Beispiel die Abteilung von [Person] noch einmal anschaue, die waren mit sich beschäftigt, die hatten keinen (unv. #00:22:01-7#) zu wissen, sie haben keine transformative Prozesse ausgelöst. Bei ihm habe ich mir das vorgenommen, anders zu machen. Ich habe immer gesagt, okay, also wir sind nur erfolgreich, wenn wir messen können, was für einen Beitrag wir geleistet haben. Und das erfordert, dass man manchmal oder oft eigentlich die Abteilungen, die Line Functions, die mit dem System arbeiten, die müssen sich ein bisschen anpassen, wir müssen anders arbeiten. Und du hast, und das ist ein bisschen ein Clutch, du hast Leute, die Experten sind. Die wissen ganz genau, und manchmal haben sie gute Punkte, die man nie mit einem Algorithmus (clutchen?) kannn. Aber du hast Leute, die sich damit auskennen über (unv. #00:23:00-1#) und die haben Knowhow. Du weißt nicht, was das bedeutet. Sie können wahrscheinlich das nicht erklären, aber sie haben das Knowhow. Und wir kommen mit Daten um die Ecke. Und wir sagen okay, mit den Daten sehen wir das, das, das. Manchmal sagen sie, ah, stimmt. Manchmal sagen sie, no way. Und was wir versuchen müssen, Change ist Experte und Maschine oder Algorithmen, immer kompatibler zu machen. Manchmal hast du Leute, die einfach sagen, geil, das ist super und lasst uns unsere Algorithmen damit füttern, damit ihr noch mehr die (unv. #00:23:39-9#) Insights. Manchmal hast du Leute, die einfach sagen, ich bin super enttäuscht von [Organisation], weil eigentlich die Erkenntnisse, entweder sind sie sehr banal oder ich weiß das besser. Also du hast immer so zwei Ströme. Aber was da hilft, ist immer wieder zuhören. Das heißt, die Experten haben eine Bedeutung. Ich kann dir, wenn du willst, dann später ein Paper dazu schicken. So, ich habe so ein Paper zum Thema Explainable AI und wie ist Explainable AI, also wenn wir die Algorithmen erklären können, wie die Entscheidungen zustande kommen, wenn wir es schaffen, haben wir, sind wir einen Schritt näher an den Experten dran. Manchmal ist Black Box, ich weiß das besser. Das sind die zwei Stränge. Genau. Was immer hilft, ist, dass man die Experten von vornherein mit einbindet. Das heißt, du kennst deine Kunden am besten. Wir haben hier die Möglichkeit, hier noch weitere Aspekte, wir können eigentlich alles, was du kannst, können wir auch measurable machen. Du weißt, die Kunden agieren so, wir können dir sagen, wie viele Kunden agieren so. So in die Richtung. Damit man so sich ergänzt, von vornherein und wenn die Experten dahinterstecken, dann funktioniert das. Weil das sind diese Leute, die sagen, nein, nein, jetzt haben wir eine neue Waffe hier, um unsere Kunden besser zu verstehen. Und manchmal klappt das nicht. Manchmal sagen sie, ich kann nicht machen, der Prozess ist so definiert, wir haben tausende Abhängigkeiten in anderen Abteilungen und das ist ein Showstopper, nicht ein Showstopper, das ist ein harter Knochen, wenn man so viele Abteilungen hat, die eigentlich entlang der Prozesse auch mitliefern müssen und man kann so unmöglich Prozesse übergreifend etwas machen. Aber auch da hilft AI und Dataanalyse, weil wir können natürlich mit Process Mining können wir Klarheit schaffen. Also das heißt, abteilungsübergreifend, dann haben wir einen, sage ich einmal, ein sehr klares Bild vom Prozess und die Experten dann sind sofort die Abhängigkeiten da und die sind begeistert, weil sie fühlen sich manchmal Opfer des eigenen Prozesses, indem du sagst, pass einmal auf, wir haben hier mit den Daten, haben wir ein klares Bild vom Prozess für dich. Dann hast du auf jeden Fall viel beiden geholfen. #00:26:29-0#</w:t>
      </w:r>
    </w:p>
    <w:p w14:paraId="0F48F350"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CAB0EEA"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Mit welchen, also normalerweise würde ich jetzt sagen, ist eine Data Science Abteilung nicht ausgestattet mit Change Management Skills. Wie hast du das in deine Organisation hineingebracht? #00:26:42-4#</w:t>
      </w:r>
    </w:p>
    <w:p w14:paraId="49681274"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898D84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als ich anfing hatten wir Data Architects, Data Managers, Data Scientists, Data Ingenieurs. Das sind die vier (unv.). Mittlerweile habe ich über sechzehn (unv.) in einem Team. Ich habe so (unv. #00:26:57-5#) Spezialisten, die eigentlich Visual Engineers, das Thema mit A ist schwer zu begreifen. Weil das abstrakt ist. Das kann ein Algorithmus sein. Das kann man nicht visualisieren und so weiter. Was wir machen ist, wir nehmen andere Skills, damit wir die Outputs oder auch die Inputs von den (unv. #00:27:18-7#) oder was auch immer, den Experten viel näher bringen. Ich spiele mit den Daten und ich spiele mit den Algorithmen. Super (unv. #00:27:31-4#). Das heißt, über weitere Skills ermöglichen wir so den Change. Das ist das eine, das andere ist, ich habe immer mehr Leute im Team, die Business (unv. #00:27:45-1#) verstehen. Die Translator-Role. Und die können sehr schnell mit den Experten auf der Ebene werden. Die Experten fühlen sich abgeholt von vornherein. Dann haben wir immer mehr Leute, die Programm, so große Programm Management still machen. Das heißt, sie gehen sehr hoch in der Hierarchie und sagen, okay, und jetzt nehmen wir alle CEOs von [Organisation], von den Regionen und wir machen hier ein Churn Projekt, Big Churn Projekt. Und die werden alle abgeholt und die müssen so Champions nominieren. Das heißt, das ist nicht, wir kommen um die Ecke, sondern das ist echt richtig gemanagt, mit Erwartungshaltung und so weiter. Und was sehr wichtig ist, für mich am wichtigsten, also mit der AI, was wir machen ist, wir bringen diese Experten zum Glänzen. Das heißt, wie in vielen großen Konzernen. Du weißt, Credit ist super wichtig. Wir sind neu, wir sind moderner. Wenn wir so eine Plattform schaffen, dann mit einem Detention Manager, der mit einem Algorithmus glänzen kann, vor ganz [Organisation], dann hast du einen Fürsprecher. So machen wir das. Natürlich sind andere Faktoren da, aber um in diesem Fall, also ich habe auch in meinem Team, (unv.) Communication Spezialisten. Also Comms-Leute. Also Data-Comms-Leute. Genau. #00:29:30-2#</w:t>
      </w:r>
    </w:p>
    <w:p w14:paraId="5AAD604C"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48543B45"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Kommen auch Fachbereiche zu euch und sagen, gucke einmal, ich habe hier ganz viele Daten und ich glaube, ich kann damit etwas machen, aber ich weiß nicht so genau wie es geht und was für ein Case dahinter steckt? #00:29:41-5#</w:t>
      </w:r>
    </w:p>
    <w:p w14:paraId="6272A2FA"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62E333A6"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Immer mehr. Also am Anfang, als ich anfing, waren wir nur, ich habe ein Team von acht Leuten übernommen. Also wir waren ganz klein am Anfang und wir haben gesagt, jetzt lass uns hier zeigen, wie das geht und was das ist. Wir haben ein mega geiles Case mit einem 3D-Modell von einem Windpark optimiert und alle waren davon begeistert. Wow. Ich fand das sehr witzig, weil das war meine vierte Woche und es gab eine große Konferenz von Executives und ich habe das live vorgestellt, das war in [Ort] und ich habe in [Ort] mit Google Maps direkt mit Satellite Function so auf Texas, auf einen Windpark, da hat man so die Windturbine gesehen und wir haben gezeigt, was für eine Wirkung unsere Optimierung gebracht hat. Das heißt, die Leute haben das zum ersten Mal gesehen und haben sie, und da ist etwas auf jeden Fall drin. Das möchte ich auch mit deinen Daten machen. Also wir haben das Thema sehr attraktiv und sehr (unv. #00:30:48-1#) gemacht. Und wir haben das ein Jahr lang gemacht in unterschiedlichen Bereichen und was jetzt passiert ist, wir haben (unv. #00:31:00-2#), die kommen auf uns zu, wir wollen das machen. Wie habt ihr das in Deutschland gemacht? Ich möchte das auch in Italien machen. Oder die Kollegen aus Holland. Ah, ich habe hier einen (unv. #00:31:10-4#) gesehen, kann man das nicht bei uns machen? Und was wir auch gemacht haben, ist, wir haben angefangen, so immer mehr so lokale, nicht nur global, sondern auch lokale Capabilities zu deployen. Genau. Aber immer, nicht wie bei [Organisation]. [Organisation] kenne ich nicht. Aber [Ort], also die Truppe von [Person], hat nie Zugriff oder eine Beziehung zu Deutschland gehabt. Manchmal kamen Projekte, die bei den Fans man ausholen musste. Musste, ja? Und wir arbeiten komplett anders. (unv. #00:31:46-7#) von [Organisation]. So die lokale Data Scientists, die ziehen globale Capabilities, weil sie wissen, dass wir das viel schneller eskalieren können. #00:31:57-9#</w:t>
      </w:r>
    </w:p>
    <w:p w14:paraId="4141578C"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02C8737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Mit welcher Erwartung und welchem Verständnis kommen die Fachbereiche zum Thema KI auf euch zu. #00:32:04-7#</w:t>
      </w:r>
    </w:p>
    <w:p w14:paraId="5F01B13B"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5EF915F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Unterschiedlich. Also wir haben Regionen oder wir haben so Abteilungen, die sehr, also die ziemlich genau wissen, was möglich ist. Und wir haben Leute, die einfach mit, erst einmal mit, sage ich einmal, ich möchte meine Daten visualisieren, kommen. Oder ich habe gesehen, dass bei (unv. #00:32:23-4#), ich möchte auch (unv.) haben. Du hast alle. Beide Extreme. #00:32:30-5#</w:t>
      </w:r>
    </w:p>
    <w:p w14:paraId="14CC033E"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1A50D94"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Wenn jetzt in so einem Projekt Konflikte auftreten. Gerade zwischen vielleicht Data Science Team und Fachbereichen, wie läuft dann so etwas ab, wie ist die Governance, wer trifft die Entscheidungen? #00:32:44-9#</w:t>
      </w:r>
    </w:p>
    <w:p w14:paraId="6406DF79"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6B816C5"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am Ende geht es um ein Business-KPI. So am Ende geht es darum, dass wir zusammen als Team eine KPI beeinflussen. Wenn die Data Scientists es schaffen zu demonstrieren, zu zeigen, dass eine Methode zu einem Ziel auch näher bringen kann, dann sehe ich kein Problem. Business wird sagen, okay, ich verstehe das. Vielleicht aus diesem Grund klappt das nicht, aber auf jeden Fall ist das ein Gespräch auf Augenhöhe. Aber am Ende des Tages, die Ziele sind beim Business. Das heißt, wenn Sie jetzt sagen, (unv. #00:33:26-5#) dass ein Algorithmus sehr gut (unv.), aber ich kann damit nicht anfangen. Das ist dann, da haben wir alle gescheitert. Deswegen am Ende des Tages ist Business (unv. #00:33:38-1#), am Ende des Tages müssen sie damit leben. #00:33:46-5#</w:t>
      </w:r>
    </w:p>
    <w:p w14:paraId="0F4E8066"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51A09435"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Wie ist eure Zusammenarbeit mit der IT. Kannst du das noch ein bisschen beschreiben? #00:33:53-2#</w:t>
      </w:r>
    </w:p>
    <w:p w14:paraId="18629637"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929711B"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Ja, wir sind, am Anfang waren wir eine externe Organisation, also eine (unv.) Entity und jetzt sind wir Digital IT, Bestandteil von digital und Digital IT sind jetzt zusammen. Dennoch (unv. #00:34:08-4#) von unserer Struktur, und wir haben viele, viele ITs, weil wir viele Legal Entities haben. Meine Zusammenarbeit ist gut, weil die Daten sind bei der IT normalerweise. Ich habe auch selber so viel, ich verantworte auch die Data Plattform, die globale Data Plattform. Das heißt, wir haben Zugriffe, wir entwickeln das weiter, aber manchmal auch die IT selber, die kommen auf uns zu, damit sie sagen, okay, was kann man mit der (unv. #00:34:42-5#) machen, damit wir unsere Prozesse realisieren können, verbessern können. Ja, das ist also eine gute Beziehung, würde ich sagen, durchaus gut. #00:34:54-5#</w:t>
      </w:r>
    </w:p>
    <w:p w14:paraId="65E4EA54"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9FE8A56"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Vielleicht noch einmal Blick auf, es gibt ja sicherlich auch noch andere Abteilungen, die Analytics oder Zahlen machen, wie zum Beispiel BI. Kannst du das noch ein bisschen beschreiben, wie dieses, sage ich einmal, wie die Analytics Bereiche bei euch strukturiert sind? #00:35:17-2#</w:t>
      </w:r>
    </w:p>
    <w:p w14:paraId="550DB558"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09F2E257"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wir haben, ich meine, wir haben so viele Legal Entities. Also über fünfzig Legal Entities und die sind in der Regel anders strukturiert. Unterschiedlich strukturiert. Nach wie vor, wir haben, also ich meine, wir sind die, also ich habe da zwei Rollen. Ich bin so Chief Data Officer zum einen, so für ganz [Organisation]. Zum anderen bin ich auch Head of Global (unv. #00:35:49-0#). Ich habe so ein Team, ein global, ein (unv.) Team. Ich habe sechzig Leute global und zwanzig in Rumänien. Ist ein bisschen mehr schon. Aber ich versuche oder wir versuchen, das immer wieder so lokale Data Science Capabilities entstehen. Und da (unv. #00:36:11-3#) immer unterschiedlich, weil entweder bei den Regionen oder bei den Business Lines oder bei dem Versorger, entweder formieren sich diese Capabilities als eine Einheit oder verteilt. Und manchmal hat man so Leute, die Reports gemacht haben. BI, die nennen das BI, aber das (unv. #00:36:34-0#). Und die, entweder sind sie integriert in einem größeren Data Science Team oder bleiben sie komplett isoliert. Aber über die Zeit kommen sie zusammen auch. Über Zeit auch in den Regionen, die Abteilungen, die werden so zusammen kommen, weil das ist auch ein Learning, so ein Date Scientist, ein Data Professional, braucht weitere Data Professionals um ihn herum, damit er oder sie sich weiterentwickeln kann. Alles andere ist (unv.). #00:37:13-2#</w:t>
      </w:r>
    </w:p>
    <w:p w14:paraId="45E1D043"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02FF7E1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Du hast vorher schon gesagt, dass es durchaus öfter einmal, wenn du einen Algorithmus, einen neuen Algorithmus am KI anwendest, dass sich für den Fachbereich Prozesse ändern. Kannst du einmal beschreiben, wie so etwas abläuft und wo das schon einmal geändert wurde und wie das angegangen wurde? #00:37:35-5#</w:t>
      </w:r>
    </w:p>
    <w:p w14:paraId="1E944950"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9CD5490"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Das ist der natürliche Case by Case. Aber mit einem Beispiel, Churn, also wir haben die Möglichkeit, ganz genau, auf Kunden (unv.) die Faktoren, zu identifizieren, die Churn antriggern können. Und wir haben ein Modell, welches dir nachher Touchpoints, zum Beispiel, du rufst jetzt an, das verändert eine Churn-Wahrscheinlichkeit. Das heißt, mit diesen Erkenntnissen können wir zum Ersten Mal viel mehr Real Time Kündiger-Preventions-Kampagnen fahren. Aber wir waren nicht dafür vorbereitet oder aufgestellt, für solche Kampagnen. Die muss natürlich in das Leben berufen und dann muss man schauen, wie wollen wir das machen. Mit welchen Inhalten. Manchmal haben wir auch verstanden durch solche Algorithmen, dass die Retention Offers hatten. Die waren nicht gut genug, ja. Also man musste (unv.). Also du hast dein Produkt, deinen Tarif, deine Kampagne. Wenn du zum Beispiel deine Offers anders stärken möchtest, dann hast du natürlich mit Pricing zu tun. Also das (unv. #00:38:56-8#). Manchmal viele Sachen gehen nicht sofort, aber manchmal werden sie geplant (unv.) und daraus entsteht ein Business Backlog, wo bestimmte Veränderungen auch Organisation hat. Also die Organisation verändert sich, weil plötzlich brauchst du ein Team, welches sich mit diesem Thema beschäftigt. Das entsteht natürlich in der Regel erst einmal funktional (unv.), aber am Ende wird das zu einem vollständigen Team. Also das ist, aber wie gesagt, das ist Case by Case, immer. #00:39:32-1#</w:t>
      </w:r>
    </w:p>
    <w:p w14:paraId="1531E245"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5C22F42"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Welche Veränderungen gab es jetzt in den letzten drei Jahren, was so die IT, die Technologie-Infrastruktur anging? #00:39:40-3#</w:t>
      </w:r>
    </w:p>
    <w:p w14:paraId="759BC7AC"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448035F"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Ja, wir (unv.). Ganz klar das Thema Cloud. Also Cloud First Approach oder immer Cloud und da wir gerade durch einen Merger gegangen sind, wir haben [Organisation] gekauft. Also [Organisation] war größer als [Organisation] sogar. Wir haben die akquiriert. Bedeutet, zwei Unternehmen kommen zusammen. Ein Unternehmen mit 55000 Mitarbeitern, die anderen mit 45. Die kommen zusammen. Viele müssen gehen, natürlich, aber die kommen mit komplett unterschiedlichen Technologien. Andere Data (unv. #00:40:20-9#), einmal [Organisation], einmal [Organisation], einmal [Organisation], einmal [Organisation]. Wir sind konstant im Wandel. Aber das ist super problematisch, weil ich meine, KI, Digitalisierung generell, lohnt sich, wenn man eskalieren kann. Sonst wird das sehr teuer. Wenn du das immer wieder wiederholst, super teuer. Und Eskalierung setzt voraus, dass du eine gemeinsame Basis hast. Also eine gemeinsame Technologie, ein Data Layer, einen Execution Layer, genau und deswegen ist das Thema IT, ist Standardisierung so wichtig. Weil sonst lohnt sich nicht am Ende, dann (unv. #00:41:05-7#) wahrscheinlich negativ. Wenn du das nicht (unv.) kannst. #00:41:11-1#</w:t>
      </w:r>
    </w:p>
    <w:p w14:paraId="09B65750"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3405F05"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Wie ist denn, wenn man jetzt einmal so genereller guckt, das Top-Management, inwieweit ist das involviert in das Thema KI und inwieweit spricht es auch über KI? #00:41:25-6#</w:t>
      </w:r>
    </w:p>
    <w:p w14:paraId="478A1D2E"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88E49CD"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Im Falle von [Organisation] massiv. Massiv. Also das ist, ich meine, der Chief Operating Officer für Commercial, der schreibt Papers mit mir. (unv.) Papers. Wir haben gerade so vor einem Monat ein Case mit [Organisation] veröffentlicht. Kann ich dir auch geben. Das ist auch öffentlich. Das heißt, von vornherein haben wir Topunterstützung vom, wir haben sogar ein Buch geschrieben, letztes Jahr, wie [Organisation] die Energiewende vorantreibt. Also da kann ich null meckern. Wir haben nicht Push von oben. #00:42:13-3#</w:t>
      </w:r>
    </w:p>
    <w:p w14:paraId="25B1FA04"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7D13C4D"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Und wie kommt es im Unternehmen an, bei den Menschen, die vielleicht nicht so nah dran sind, nicht so stark involviert sind, nimmst du da etwas wahr? #00:42:21-7#</w:t>
      </w:r>
    </w:p>
    <w:p w14:paraId="71032F6F"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223FB0E2"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Wir haben, also ich habe so im, Ende 2018, ein Transformationsprogramm gestartet und ein großer Block war, wir nennen das Data-Evangelisierung. Bedeutet, hat unterschiedliche Ausprägungen, aber bedeutet, wir wollten eigentlich das Thema Data viel mehr und viel besser erklären. Da haben wir Roadshows, viele Veranstaltungen auf unterschiedlicher Ebene. Wir haben so Initiativen wie Bring your own Data. Also Leute, die mit Daten gekommen sind, dann haben sie das visualisiert, mit Insights und so weiter, wir haben unsere eigene Data-Academy auch gegründet um das Thema (unv. #00:43:04-5#) in der Organisation und wir haben auch, noch einmal ganz wichtig, (unv.), also wir haben auch viele Leute dazu gebracht, dass sie mit uns geglänzt haben, wir im Background, und die sprechen natürlich für, also und wir haben natürlich, wir haben auch etwas, das sehr interessant ist, das Konzept von einem Hub entwickelt. Also wir haben so zum Beispiel central to country Hub. Zum Beispiel Deutschland-Hub, Czech-Hub, Sweden-Hub, wo wir uns immer ausgetauscht haben. Seit sechs Wochen sind wir so im permanenten Austausch. Also am Ende haben wir viele Initiativen, die eigentlich ein gemeinsames Ziel haben, nämlich dass immer mehr Leute mit Daten arbeiten oder Daten verstehen. Oder eine Einstellung, den Daten gegenüber entwickeln, welches uns ermöglicht, die Datentransformation voran zu treiben. Seitdem sind wir noch am Ball. Das ist kein Runoff. Das ist ein Langläufer, ja. #00:44:15-6#</w:t>
      </w:r>
    </w:p>
    <w:p w14:paraId="007195D0"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208CF986"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Das kann ich mir vorstellen. Kannst du die Inhalte der Data-Academy noch ein bisschen beschreiben. #00:44:23-9#</w:t>
      </w:r>
    </w:p>
    <w:p w14:paraId="5B4D3C8E"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3D1905BD"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Ja, da haben wir so, wir verfolgen zwei Ziele, zum einen, dass die Data Scientists immer so up to skill, so up to date mit den Skills bleiben. Also sie machen (unv.) Pläne und so weiter und so fort, (unv. #00:44:36-5#) Computing. Zum anderen, dass Leute, die eine Affinität oder Neugier haben, dass sie die Möglichkeit haben, hands on (unv. #00:44:49-5#) und da haben wir mit Partners wie [Organisation], [Organisation], auch [Person] von meinem Team, weil man kann immer sagen, okay, [Person], du machst hier (unv. #00:45:03-9#), die Completion Rate ist sehr gering. Deswegen haben wir [Person] von meinem Team und die begleitet immer diese Journey für die unterschiedlichen. Wir haben schon sechs Promotionen gehabt von der [Organisation]. Und immer mehr Leute, immer mehr, auch das hat einen Snowball-Effekt, genau, und dann, was wir auch damit machen, sind für Managers und, also für Executives, für Managers, haben wir, und das haben wir so selber gemacht, so einen Kurs. In dem über einen Tag oder zwei Tage, so zwei Formate gezielt sie verstehen können, was AI oder was Data für diese konkrete Abteilung an Value generieren kann. Die Foundation von AI, wie arbeiten Algorithmen, wie lernt man von Daten und so weiter. #00:45:58-7#</w:t>
      </w:r>
    </w:p>
    <w:p w14:paraId="03FE0645"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43433A0A"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I: Vielen Dank. So zum Abschluss, vier Minuten haben wir noch, würde ich dir noch gerne die Frage stellen, wie beurteilst du denn die Entwicklung zum Thema künstliche Intelligenz im Marketing in den letzten drei Jahren? Was ist passiert? Was würdest du dir noch wünschen? Was erwartest du noch? #00:46:15-8#</w:t>
      </w:r>
    </w:p>
    <w:p w14:paraId="05167B96"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4A8FD6D3"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B: Also im Marketing. Ich glaube, da, Marketing, so Sales and Services, das, was sehr schnell, sehr weit. Als ich noch bei [Organisation] war, haben wir echt mega geile Sachen gemacht, aber dann haben sich andere Felder viel weiterentwickelt. Marketing hat sich weiterentwickelt, aber nicht in der Masse. Also diese, ich meine mit der AI kann man tatsächlich physikalische Barrieren überwinden. Zum Beispiel das Thema E-Commerce kann man touchable machen. Also mit den unterschiedlichen Devices. Es gibt mega Möglichkeiten jetzt, leider aus meiner Sicht, ist Marketing noch nicht so, sie brauchen noch einen Vorsprung. Also ich meine, Marketing ist sehr weit im Vergleich zu anderen Bereichen. Aber ich glaube, dass, also die, wie kann ich das sagen, ich glaube, dass in den letzten Jahren hätte mehr passieren können. Vielleicht ist die Antwort ein bisschen vage, aber das ist meine Wahrnehmung. So, wenn ich mir anschaue, was wir so in anderen Bereichen machen wie Energy Trading oder in Renewables, so (unv. #00:47:46-5#) Management. Wenn ich mir anschaue, was ich jetzt im Sales and Services mache, sehr relevant, aber das waren im Vergleich zu vor vier Jahren, hat sich nicht viel verändert. Und wenn du mich fragst, das ist ein bisschen enttäuschend, weil eigentlich hätte ich mehr gehofft. Vielleicht kannst du einen Impuls geben. #00:48:15-0#</w:t>
      </w:r>
    </w:p>
    <w:p w14:paraId="0B313260"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7966388E"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 xml:space="preserve">I: Vielen Dank. </w:t>
      </w:r>
    </w:p>
    <w:p w14:paraId="61949BD1" w14:textId="77777777" w:rsidR="00A027AA" w:rsidRPr="00A027AA" w:rsidRDefault="00A027AA" w:rsidP="00A027AA">
      <w:pPr>
        <w:widowControl w:val="0"/>
        <w:autoSpaceDN w:val="0"/>
        <w:adjustRightInd w:val="0"/>
        <w:spacing w:after="0"/>
        <w:rPr>
          <w:rFonts w:eastAsiaTheme="minorEastAsia" w:cs="Arial"/>
          <w:sz w:val="16"/>
          <w:szCs w:val="16"/>
          <w:lang w:bidi="hi-IN"/>
        </w:rPr>
      </w:pPr>
    </w:p>
    <w:p w14:paraId="1D2A8110" w14:textId="77777777" w:rsidR="00A027AA" w:rsidRPr="00A027AA" w:rsidRDefault="00A027AA" w:rsidP="00A027AA">
      <w:pPr>
        <w:widowControl w:val="0"/>
        <w:autoSpaceDN w:val="0"/>
        <w:adjustRightInd w:val="0"/>
        <w:spacing w:after="0"/>
        <w:rPr>
          <w:rFonts w:eastAsiaTheme="minorEastAsia" w:cs="Arial"/>
          <w:sz w:val="16"/>
          <w:szCs w:val="16"/>
          <w:lang w:bidi="hi-IN"/>
        </w:rPr>
      </w:pPr>
      <w:r w:rsidRPr="00A027AA">
        <w:rPr>
          <w:rFonts w:eastAsiaTheme="minorEastAsia" w:cs="Arial"/>
          <w:color w:val="000000"/>
          <w:sz w:val="16"/>
          <w:szCs w:val="16"/>
          <w:lang w:bidi="hi-IN"/>
        </w:rPr>
        <w:t>#00:48:16-1#</w:t>
      </w:r>
    </w:p>
    <w:p w14:paraId="248A899D" w14:textId="0C811277"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1DA3835C" w14:textId="77777777" w:rsidR="00A027AA" w:rsidRPr="00A027AA" w:rsidRDefault="00A027AA" w:rsidP="00A027AA">
      <w:pPr>
        <w:widowControl w:val="0"/>
        <w:autoSpaceDE w:val="0"/>
        <w:autoSpaceDN w:val="0"/>
        <w:adjustRightInd w:val="0"/>
        <w:spacing w:after="0"/>
        <w:rPr>
          <w:rFonts w:eastAsiaTheme="minorEastAsia" w:cs="Arial"/>
          <w:sz w:val="32"/>
          <w:szCs w:val="32"/>
          <w:lang w:eastAsia="de-DE"/>
        </w:rPr>
      </w:pPr>
      <w:r w:rsidRPr="00A027AA">
        <w:rPr>
          <w:rFonts w:eastAsiaTheme="minorEastAsia" w:cs="Arial"/>
          <w:b/>
          <w:bCs/>
          <w:color w:val="000000"/>
          <w:sz w:val="32"/>
          <w:szCs w:val="32"/>
          <w:lang w:eastAsia="de-DE"/>
        </w:rPr>
        <w:t>UNTER19</w:t>
      </w:r>
    </w:p>
    <w:p w14:paraId="24F3326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20E11B9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Beschreib doch mal bitte deine aktuelle Rolle.  #00:00:04-8#</w:t>
      </w:r>
    </w:p>
    <w:p w14:paraId="76EC53F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635DD19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 xml:space="preserve">B: Meine aktuelle Rolle. Ich bin Senior Data Scientist bei der [Organisation]. Also soll ich einfach meinen ganzen Werdegang? Angefangen habe ich als Praktikant nach dem Master-Studium. Eins der ersten Projekte, die ich gemacht habe, war damals Dynamic Pricing. Eins der ersten Projekte war so, wie es ja häufig bei Praktikanten ist, wir haben hier so ein kleines unwichtiges Projekt, wo wir keine (unv.) haben irgendwie. Schau doch mal, hier ein Externer schon mal was gebaut. Guck doch mal, ob du da irgendwas draus machen kannst irgendwie. Das habe ich dann die ersten, glaube ich, zwei Wochen gemacht. Nachdem ich dann die ganzen Fehler vom Externen behoben habe und das Ding eben gut zum Laufen gebracht habe und auch mit einer guten Perfomance, habe ich da sozusagen etwas mehr Verantwortung gekriegt und bin dann so ins Dynamic Pricing-Team gerutscht. Und beim Dynamic Pricing-Team war im Endeffekt/ Weil wir damals, Ich hatte sehr viel Glück da auch, muss man sagen, ein sehr junges Team waren, also gerade erst entstanden sind im Endeffekt, hatte ganz viel grüne Spielwiese. (lacht) Das heißt, ein Externer und zwei Interne, die aber wiederum mehr Management lastig unterwegs waren. Zwar sehr gute Leute, mathematisch. Der eine war Mathematiker, der andere war Physiker. Aber beide hatten schon eher eine seniorige Rolle, das heißt waren mehr in Meetings und haben mehr zu tun gehabt, während im Endeffekt mir gesagt wurde: "Hier ist ein Rechner. Hier haben wir ein Cluster. Hier ist das Ziel. Wir wollen am Ende irgendwelche Preise melden können. Mach mal eben". Wir haben gemacht. Ungefähr ein Jahr später war ein Dynamic Pricing fertig. Also das gesamte Projekt hat ein Jahr gedauert und ich war, glaube ich, sechs Monate dran, was dann auch in einem B-Test gelaufen ist, erfolgreich gegen den Status Quo gewonnen hat irgendwie mit acht Prozent mehr Profit. So, dann das war meine Praktikantenzeit. Nebenher habe ich die Masterarbeit noch geschrieben oder fertig. Und dann war irgendwie, wie es häufig so ist, sind Stellen da, sind Stellen nicht das. Das Team, in dem ich war, wollte mich eigentlich weiterhin einstellen. Es war aber keine Stelle zurzeit da. (lacht) Da muss ich auch nochmal zurückkommen nachher auf die HR-Geschichte, weil die ist tatsächlich sehr, sehr wichtig für den Data Science-Prozess, weil häufig, das sehe ich tatsächlich sehr, sehr häufig, dass genau dieses bürokratischen Hürden, da geht einfach gutes Humankapital einfach flöten. Und so wäre es hier auch fast passiert, weil klar bezeichne ich mich jetzt als gutes Humankapital, aber das sei mir mal kurz gegönnt. Die hatten einfach keine Stelle, die genehmigt war. Das heißt, ich hätte gar nicht eingestellt werden können. Die Stelle wäre erst in drei Monaten auf Papier da, aber ich kann nicht drei Monate einfach zuhause sitzen, ohne meine Miete zu behalten. Daher war ich so, ja, dann gehe ich halt woanders hin. Dann hat ein anderer Kollege aus dem Marketing eine Stelle schnell aus dem nichts irgendwie geschaffen und mich eingestellt im Endeffekt. Genau, so das war das allererste Projekt. Während ich noch an dem Dynamic Pricing-Projekt war, hatten wir auch ein anderes Logistikprojekt. Es ist sehr klassisch. Wir vertreiben ja Pakete und wir haben irgendwelche Orders, die reinkommen. Das heißt, wenn wir wissen, wie viele Orders, können wir unsere Planung besser gestalten. Es wäre halt schlimm, wenn wir dreißig Leute anfordern, dreißig Leute kommen, aber nur zwei Leute haben was zu tun, der Rest langweilt sich. Genauso schlimm wäre es, sagen wir mal, wir brauchen dreißig Leute und es kommen aber so viele Pakete, dass wir eigentlich sechzig Leute gebraucht hätten und diese armen Leute (lacht) sterben da halt, weil sie nicht hinterherkommen. Und das kam tatsächlich sehr, sehr häufig vor im Lager. Die Personalplanung war so, dass natürlich hatten wir schon Zahlen und alles, aber die Personalplanung war weiterhin so, dass zwei Leute zusammengekommen sind, dann einfach geguckt haben so pi mal Daumen, oh, ja, gestern war so, heute ist so, letztes Jahr war so, was gar nicht schlecht sein soll, ne? Also das ist gar keine Wertung. Das war auch sehr schwer zu schlagen diese Baseline tatsächlich. Nichts desto trotz war da wenig Systematik. Also manchmal war eine Person halt krank. Dann hat die andere Person das gemacht. Wenn beide Personen krank waren, (lacht) dann gab es natürlich eine Entscheidung, aber die war eher so improvisiert dann wiederum, weil kein wirklicher Prozess dastand. Und das ist auch nämlich das nächste, worauf ich hinauswill. Data Science ist gar nicht so immer das, was Wert bringt, sondern es ist dieses einen Entscheidungsprozess vernünftig, systematisch darzustellen. Und Data Science ist dann eine einzige Stellschraube des Ganzen, aber das drum herum generiert schon auch sehr, sehr viel Mehrwert. Allein schon dieses im Wort Data Science ist halt auch das Wort Science mit drin und diese naturwissenschaftliche Methode (lacht), um Erkenntnisse und Entscheidungen zu treffen, die hat häufig viel mehr Beitrag implizit als explizit ein Modell, was irgendwas für einen tut. Kommen wir wahrscheinlich auch nochmal drauf zurück. Und genau das war auch hier der Fall, dass man einfach Daten gesammelt, dass man wirklich irgendwie darstellen konnte, weil vorher waren es Excel-Files, die überall rumfliegen. Jeder hatte so seinen USB-Stick. Je nachdem, welches Excel-File du erwischt hast, kam eine andere Zahl auch teilweise raus. Das heißt, dieser Single Point of Trueth, wir haben eine Datenquelle, die genau sagt, was ist eigentlich wirklich passiert in den Tagen. Das alles hat erst mit diesem Data Science-Projekt angefangen. Um das kurz vorzustellen, also [Organisation] war schon im Logistik-Geschäft seit sehr langer Zeit, aber wir hatten wirklich teilweise Leute, die mit ihrem Rechner nur die Gegend liefen und Pakete eingetragen haben in eine Excel. Und ich war damals im Lager und ich dachte mir, also der arme Mensch. Also es kann doch nicht sein Job sein, den ganzen Tag rumzulaufen und wirklich so lange Zahlen irgendwie in einen Rechner einzutippen. Und wenn der da einen Fehler macht, kann ihm keiner einen Vorwurf machen, weil es ist einfach ein Scheiß-Job. Ich würde alles verkacken, wenn ich da wäre. Also bin ich ehrlich. Also wahrscheinlich jede dritte Zahl, die ich eintrage, wäre falsch, weil nach einer Stunde könnte ich nicht mehr. (lacht) Aber das war unser Prozess. Und genau diesen Prozess verknünftig systematisch aufzuzeichnen und alle seine Schwachstellen zu beheben und dann wirklich einen systematischen Prozess zu haben von Wareneingang zu Warenausgang zu den Entscheidungen dazwischen, wenn du das geschafft hast, ist das Modell dahinter schon fast/ Ja, es ist cool, dass du es hast, aber es hat gar nicht mehr so einen Riesenbeitrag, wie man glaubt. Und das sind genau diese impliziten Geschichten, diese impliziten Benefits, die dann häufig nicht gesehen werden bei diesen Data Science-Prozessen. Und Data Sciencisten oder auch Data Engeneers sehen sich dann meistens eher so als dieses eine Produkt ist unser Ding, da stecken wir jetzt Arbeit rein, aber dass drum herum auch schon so viele Benefits abwirft, sehen sie halt nicht unbedingt meistens und kümmern sich auch nicht so stark darum. Tatsächlich bei dem Logistikprojekt habe ich das ganz, ganz stark gesehen und auch war eine meiner größten Erkenntnisse bei diesem Projekt. Deswegen war es ein sehr wertvolles Projekt für mich am Ende. Genau dann ich bin beim Marketing eingestiegen. Beim Marketing war dann so, das war ein Team von drei sehr jungen Leuten, vier sehr jungen Leuten und einem sehr motivierten Lead im Endeffekt. Angefangen hat das alles mit wir hatten so einen sehr, ich weiß nicht, ob dir das was sagt, das ist ein Sponsor Search Add. Das heißt, bei Google gibst du Fahrrad ein und dann kommen ja diese gesponserten. Das heißt, sobald du Fahrrad eingibst, gibt es eine Auktion, auf die wir vorher geboten haben. Wir haben ein Gebot festgestellt, mit dem wir in diese Auktion reinwollen. Und seit langer Zeit geht es genau darum, einen (unv.  #00:07:42-3#) Algorithmus zu bauen für dieses Umfeld. Und das Projekt war, glaube ich, als ich gekommen bin, schon eineinhalb Jahre alt und die hatten immer noch nichts, also nichts, was funktionierte. Die Daten und das ist tatsächlich, was du sehr häufig bei so ziemlich allen Daten bei uns, die sind extrem noisy, also sehr viel Varianz, die man schwer erklären kann. Man beobachtet sehr wenig von seinem Umfeld. Und es sind tausend Teilprozesse dazwischen, die wiederum neues einbringen. Irgendwie Measurement Error, wenn mal das Tracking schlecht ist auf der Seite oder außerhalb der Seite. Und einfach so, guck dein Verhalten an, wenn du kaufst. Manchmal entscheide ich auf (dem Klo? #00:08:17-9#), ob ich was kaufe oder nicht, also das mal vorherzusagen. Und das sind alles Probleme, die sie hatten. Und da kamen wir schon wieder zu einigen der Fehler, die viele so machen. Wenn sozusagen das Fehlermaß nicht irgendwie den/ Oft ist es so, wir brauchen ein Modell für irgendwas und wir brauchen ein System, was irgendeine Entscheidung macht. Ja, was ist denn der Fehler, den ihr minimal zu akzeptieren bereit seit irgendwie? Dann kommt der Fachbereich, sitzt da so und denkt sich so, boah, zwanzig Prozent. (lacht) Und das hat natürlich nichts mit der Realität zu tun. Welchen Fehler ich erreichen kann mit irgendwelchen Modellen oder Systemen hängt nicht davon ab, ob dieser Marketing Manager die zwanzig Prozent aus dem Hut gezaubert hat, sondern hängt davon ab, in welchem Umfeld ich mich bewege. In manchem Umfeld ist zwanzig Prozent einfach nicht machbar. (lacht) Sowie Marketing. Zwanzig, wenn du da ein Modell hinkriegst, da werden dich viele der Leute, die in der Industrie arbeiten, auf Händen tragen, denn das ist sehr, sehr selten. Und gerade wenn man so ein großer Laden ist wie [Organisation], der sehr viele Sachen anbietet, die sehr heterogen sind auch, kannst du knicken, aber genau das ist so die Idee, die viele damals verfolgt haben, ist, wir fragen einfach den Fachbereich, was ist so ein Fehler und dann hauen wir alles an Ressource drauf, was wir haben, um diesen Fehler zu erreichen. Was in diesem Projekt eigentlich tötlich war, weil die Leute, es waren, glaube ich, wie gesagt ein Fester und zwei Externe und ein Praktikant, die daran gearbeitet haben und die haben wirklich eineinhalb Jahre ihr bestes gegeben. Das ist eigentlich ziemlich lustig, ich lese das teilweise immer noch manchmal durch, ihre Dokumentation zu ihren Versuchen, weil man sieht richtig die Verzweiflung über die Zeit (lacht) im Text. Wie gesagt die haben alles raufgehauen, was ging, aber der Fehler war eigentlich ziemlich egal. Das war die Quintessenz bei dem Ding. Ich bin da hingekommen und dachte mir, mir ist der Fehler scheißegal, ich baue irgendein kleines Modell, was einfach nur die Zusammenhänge abbildet, die ich abbilden möchte. Also ich muss ja wissen, wenn ich was biete, wie viele Klicks bekomme ich für das Gebot, was bringen mir die Klicks im Schnitt so als Ertrag, wie viele Klicks brauche ich, damit einer konvergiert und wenn jemand konvergiert, wie viel bringt mir das im Schnitt. Wirklich ganz billige Mittelwerte genommen, die einen Fehler von, keine Ahnung, bestimmt fünfzig Prozent hatten. Also ein Riesenfehlermaß. Wir haben das dann genommen, genau mit diesen ganz einfachen Mittelwerten und allem drum und dran reingeschoben und haben es dann einfach gegen den Status Quo mal B-Test getestet, weil das ist die entscheidende Frage, bist du besser als der Status Quo. Das Fehlermaß ist scheißegal am Ende. Wenn du besser bis als das, was jetzt da ist, hast du gewonnen. Und am Ende waren wir 21 Prozent besser und sogar teilweise an manchen Tagen bis zu dreißig und vierzig Prozent besser in manchen Perioden als der Status Quo, wirklich mit ganz normalen banalen Mittelwerten. Und das Projekt, das dann von eineinhalb Jahren eigentlich ja eineinhalb Jahre von Failure zu Failure geht, von Versagen zu Versagen, auch wenn es jetzt etwas hart ausgedrückt ist, haben wir einfach gesagt: "Okay, wir versuchen". Und wenn der A/B-Test gezeigt hätte, dass Mittelwerte nicht funktionieren und diese ganze Modellierung, die wir gemacht haben, nicht funktioniert, dann hätten wir das Projekt einfach begraben, weil dann wissen wir, das System ist so fragil, dass das eigentlich egal ist, dass diese robusten Regeln, die der Fachbereich vorher hatte im Marketing, viel besser performen als alle Sophysticated Modelle. Dann sind wir raus aus der Geschichte so. Ja, aber es hat ganz gut geklappt. Inzwischen läuft da so ein Großteil des Online Marketing-Budgets drauf. Wir haben da mehr Leute gekriegt. Wir haben viel in Best Practice investiert von dem kleinen Prototypen, den ich damals gebaut habe, der von den Software Engeneering Best Practices sehr weit davon entfernt war. Ist inzwischen ein ziemlich gutes System geworden, was auch durchgehend läuft und wo ich auch noch dran beteiligt bin. Genau, das waren die drei Projekte, glaube ich, die größten. Zwischendurch hatten wir noch ein paar andere Kleinigkeiten. Wir haben ein paar Projekte abgesägt, an denen ich beteiligt war, weil sie fundamental falsch waren. Das kommt tatsächlich auch sehr häufig vor, dass die Leute ein Problem haben und glaube, ein Modell löst das immer, anstatt das Problem wirklich richtig zu lösen. Also ein gutes Beispiel, was ich dafür habe, ist immer diese Vorhersage von Größen. Wir haben sehr viel bei [Organisation], da war ich nicht direkt dran beteiligt, aber ich habe es so nebenher mitbekommen durch Freunde und habe dann auch Einfluss genommen durch die. Wir haben sehr viel Zeit von sehr, sehr, sehr schlauen Leuten darauf verwendet, vorherzusagen, welche Größe du hast, also wenn du bei uns zu [Organisation] kommst und das mit so wenig Informationen, wo du kurz drüber nachdenkst, woher willst du das vorhersagen. Stell dir vor, du kommst jetzt als Neukunde auf [Organisation] und browst drei Artikel für dein Kind und dann browst du ein Artikel für deine Frau und dann fängst du an für dich zu browsen. Das Modell soll daraus rausfinden, welche Größe du hast. Also das klang schon so kaputt irgendwie von sich aus und dieser arme Mensch hat da ein richtig cooles Modell gebaut. Das war wirklich stark. Ich habe es mir nachher angeguckt. Aber der Fehler war (lachend) ziemlich schlecht. Aber es lag daran, er hat einfach eine Aufgabe gekriegt, bau ein Modell, aber hat nicht wirklich hinterfragt, soll ich dieses Modell wirklich bauen oder gibt es eine bessere Lösung. Die bessere Lösung wäre, ich frage dich einfach. Das macht [Organisation] inzwischen. Nachdem sie dieses Projekt hatten und wir uns unterhalten haben, [Organisation] wollte da auch kommen, aber [Organisation] war eigentlich schneller. Die fragen dich einfach, was ist deine Größe. Du gibst L ein, fertig. Bestes Modell, was man bauen kann. (lacht) Ist super schnell gebaut, Ein-Liner im Code auf der Seite irgendwie. Der arme Data Scientist kann besser schlafen, weil (lacht) es funktioniert ohne ein Sophysticated Modell und 600.000 Features und ohne das Cluster lahmzulegen fürs Training, weil man so große Datensätze braucht. Und schon ist das Problem gelöst. Das ist häufige, was ich auch tatsächlich sehe, ist, dass die Leute ein Problem haben, aber nicht wirklich das Problem lösen, sondern immer einfach sagen: "Ja, das Modell macht das schon", aber wir brauchen ein Modell. Oft brauchst du kein Modell. Oft brauchst du nur eine schlaue Art und Weise ein Problem zu lösen. Und das ist tatsächlich auch, und deswegen liebe ich diesen Beruf Data Scientist so sehr, auch deine Aufgabe. Also meine Aufgabe als erstes, wenn ich einen Case kriege, ist, das habe ich auch fest aufgeschrieben, ich habe so eine To-Do-Liste von allen Sachen, wenn ich zum ersten Mal einen Case kriege, ist die Frage, kann ich das lösen ohne ein Modell und wenn ja, deploy ich das so schnell wie möglich und schaue an, wie das performt gegen den Status Quo. Also das Modell ist immer so das i-Tüpfelchen und vor allen Dingen, wenn ich gar nicht mehr weiter weiß, (lacht) dann baue ich ein Modell. Und davon gibt es tausende. Es gibt einen ziemlich coolen nicht Ted Talk, sondern Pi Data Talk von einem Herrn in Amsterdam. Der hat genau dasselbe mitgekriegt bei recommandations. Kannst du dir ja mal angucken. </w:t>
      </w:r>
      <w:r w:rsidRPr="00A027AA">
        <w:rPr>
          <w:rFonts w:eastAsiaTheme="minorEastAsia" w:cs="Arial"/>
          <w:color w:val="000000"/>
          <w:sz w:val="16"/>
          <w:szCs w:val="16"/>
          <w:lang w:val="en-GB" w:eastAsia="de-DE"/>
        </w:rPr>
        <w:t xml:space="preserve">Das war ziemlich cool. Der Pi Data Talk hieß glaube ich "The profession of solving the whole problem". </w:t>
      </w:r>
      <w:r w:rsidRPr="00A027AA">
        <w:rPr>
          <w:rFonts w:eastAsiaTheme="minorEastAsia" w:cs="Arial"/>
          <w:color w:val="000000"/>
          <w:sz w:val="16"/>
          <w:szCs w:val="16"/>
          <w:lang w:eastAsia="de-DE"/>
        </w:rPr>
        <w:t>Und er beschreibt/ Er arbeitet bei einer Beratungsfirma und beschreibt sozusagen seine Erfahrungen, weil er sehr viel mit recommandations gearbeitet hat, wo dann Leute anfangen, deep, deep, deep (unv.  #00:15:43-0#) irgendwie zu bauen und versuchen sich mit jedem neuen deep zu übertreffen. Und er sagt so, ja, aber vielleicht sollen wir einfach die nächste Folge von einer selben Serie empfehlen. (lacht) Wäre das nicht das wirklich schlauere für eine Empfehlung für Videos anstatt ein deep, deep, deep hoch drei (unv.) Network zu bauen. Es geht schneller. Das sind einfache Regeln. Wenn du eine weitere Folge hast von einem Teil, dann schlag sie halt vor. Und dann hat er das gemacht und den anderen hat er gesagt: "Macht euer deep, deep (unv.  #00:16:10-1#) und ich mache meine einfachen Regeln beziehungsweise meine einfachen Geschichten hier, wo ich versuche, das Problem wirklich zu lösen. Und dann gucken wir, was besser performt". Und natürlich war dann dieses einfache Ding tausendmal besser. Ja, tausend Mal nicht, aber es ist nachher besser. Sorry, schlecht formuliert. Genau, jetzt bin ich ein bisschen abgedriftet, aber/  #00:16:33-1#</w:t>
      </w:r>
    </w:p>
    <w:p w14:paraId="213F7EB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BED87B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Nein, aber für mich ein interessanter Punkt. Gibt es noch andere Gründe für die beerdigten Projekte oder Cases?  #00:16:42-8#</w:t>
      </w:r>
    </w:p>
    <w:p w14:paraId="027CC27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073D052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Meistens genau das. Also es ist wirklich dieses nicht genau durchdenken, was das grundlegende Problem ist. Ein beerdigter Case, expected an extra click hieß das, da wollten wir einfach wissen, wie viel bringt uns ein Klick. Das ist fürs Marketing sehr, sehr wichtig, ne? Wenn du klickst, wie viel bringst du uns im Schnitt. Das Problem war, das ist kein Grundlagenforschungsthema, sondern gedacht war als Bidding, also wirklich als Bidding Input für die Regeln, die der Fachbereich hatte. Das heißt, anstatt die Regeln zu hinterfragen, anstatt den gesamten Bidding-Prozess zu hinterfragen, wurde einfach gesagt: "Okay, wir behalten den Bidding-Prozess bei so, wie er ist, mit euren Regeln und so. Wir ersetzen nur die Zahl dahinter und ersetzen sie durch ein Modell". Dann gab es in diesem Modell ein paar fundamentale Fehler, die auch noch begangen wurden beim Validieren, beim Trainieren. Das war auch noch ein Problem, aber selbst, wenn man die alle gefixt hätte, wäre es immer noch falsch gewesen, weil es nicht das ist, was man braucht. Was ich sagen möchte: Was du wirklich brauchst, ist das grundlegende Bidding-Problem zu verstehen und dafür eine generalistische Lösung zu bauen. Das brauchst du. Das haben wir am Ende auch gemacht. Du brauchst nicht die Regeln, die irgendjemand auf Basis der alten Zahlen, nicht auf Basis der Zahlen, die du ihm lieferst auf Basis des Modells, sondern auf anderen Metriken gebaut hat. Diese Regeln, die sind ja nicht einfach so entstanden. Leute haben sie analysiert und Leute haben sie für gut befunden. Die stopfst du dann da rein und hoffst, dass es einfach besser ist. Und das haben sie gemacht und es kam immer wieder raus, nein, ist es nicht. Es ist ziemlich beschissen sogar. Der Fachbereich war immer, sauer will ich nicht sagen, aber er hat sich schon gefragt, warum sitzt da jetzt ein Team von vier Leuten irgendwie seit einem Jahr und baut uns dieses expected earnings for click. Wir schieben das in unsere Bidding (unv.  #00:18:38-6#) und das performt schlecht und wir können nicht mal das, was wir mit unseren einfachen Regeln von damals konnten, irgendwie Ziele einhalten. Alles war komplett anders, was auch Sinn macht, weil diese Regeln, die sie hatten, basieren auf Zahlen, die nichts mehr mit den Zahlen zu tun haben, die wir da reingeschoben haben. (lacht) Genau, also das ist das, glaube ich, Zentrale, warum Cases failen. Wir versuchen nicht das Problem zu lösen, sondern einfach ein Modell zu bauen, irgendein Modell. Das Modell macht das schon. Das ist halt auch, was ich hier sehr oft höre: "Das Modell macht das schon". Also wenn jemand irgendein bestimmtes Verhalten haben will, bei Dynamic Pricing hatten wir natürlich auch viel mit Controllern zu tun und Controller wollten immer ein bestimmtes Verhalten in einen Algorithmus vorgeben. Wenn dies und dies, dann soll Preis runtergehen zum Beispiel, war eine Regel, die sie gerne hatten. Dann war unsere Aussage immer so: "Also wenn wir so eine Regel reinbauen, dann muss sie einen extremen Mehrwert bieten und wir müssen uns sicher sein, dass der Algorithmus diese Regel nicht selbst gelernt hat", ne? Weil wenn du siehst, dass es am Sonntag wirklich viel besser ist, die Preise zu senken, dann wird er das schon selbst rausfinden oder wir haben extrem verkackt bei der Modellierung.  #00:20:01-4#</w:t>
      </w:r>
    </w:p>
    <w:p w14:paraId="4AFC872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54DA0B5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Wo kommt das her, diese Hoffnung auf ein Modell?  #00:20:07-2#</w:t>
      </w:r>
    </w:p>
    <w:p w14:paraId="4BF3241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49BD35E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Es ist einfacher. Also es ist wirklich einfacher. Das große Problem, was ich sehe mit dem Umgang von Modellen ist, die Leute erhoffen sich ein Quick Fix. Unsere Welt ist sehr uncertain, also mir fehlt gerade das deutsche Wort, unsicher, sorry. Unsere Welt, in der wir agieren, ist unsicher, ja? Und gerade im Marketing, nimm das Marketing als Beispiel, ist diese Unsicherheit sehr groß, aber sie ist zurzeit sowie der Status Quo ist, haben sich die Leute mit den KPIs und mit den Prozessen, die sie haben, mit dieser Unsicherheit angefreundet und leben damit schon seit zehn Jahren so, ja? Jetzt kommt Data Science und jetzt ist die Hoffnung für sie, dass sie nur noch eigentlich zur Arbeit kommen und einen Zielwert einstellen können und der Algorithmus nimmt ihnen diese ganze Unsicherheit weg und sind dann sehr traurig darüber, dass es nicht der Fall ist, sondern wenn man erstmal anfängt, sich scientificly mit Sachen auseinanderzusetzen, wächst die Unsicherheit teilweise. Dann werden Annahmen, die sie vorher hatten, die absolut wirklich fest/ Wenn du vorher einen Controller gefragt hättest: "Macht es Sinn, Artikel zu haben, die viel zu hoch bepreist sind, einfach nur weil es Referenzartikel sind, damit die anderen billiger aussehen", da war eine der Regeln, die sie mal hatten. Dieser Toaster hier, der darf nicht billiger werden, weil sonst verkaufe ich den anderen Toaster nicht. Dann haben wir gesagt: "Okay, testen wir das". Wir haben es getestet und es ist rausgekommen, nein, es hat gar keinen Effekt, (unv.  #00:21:39-8#) Reference Chip, null. Und plötzlich war eine fundamentale Erkenntnis, die sie durchgehend hatten, weg. Und Unsicherheit ist damit automatisch gestiegen. Und das führt zu einer Hilflosigkeit auch teilweise, weil du baust ja etwas oder gehst einen Prozess, also sozusagen damit er diese Unsicherheit wegnimmt. Und jetzt kommt da so ein Spasti wie ich und sagt zu dir: "Ja, hier, guck mal, das und das". Und dann fragt er mich: "Ja, was machen wir jetzt?". Sage ich: "Ja, du bist dir unsicher. (lacht) Musst du nochmal genau drüber nachdenken". Und dann sitzt er da und hat halt am Ende aber natürlich auch die Verantwortung. Und dazu kommen wir auch noch. Das ist nämlich ein ganz, ganz wichtiger Punkt, den [Organisation] auch ehrlich gesagt ziemlich schlecht macht. Er hat dann aber wieder die Verantwortung für die Performance seiner Artikel, nicht ich. Ich habe keine Verantwortung, was schlecht ist. Ich sollte Verantwortung haben, weil ich baue den Scheiß, der Artikel bepreist. Und wenn ich Kacke baue, dann hat er die Verantwortung, was schlecht ist. (lacht) Wir beide sollten die Verantwortung dafür haben. Du kannst nicht die Person, die etwas/ Das ist dieses Skin in the Game-Prinzip. Das geht nicht. Ich habe natürlich nichts davon, irgendwie [Organisation] auszunehmen, weil ich arbeite für den Laden, aber nichts desto trotz ist es incentive-mäßig/ Und ich bin VWLer von der Ausbildung. Bei VWL geht es nur um Incentives eigentlich (unv.  #00:22:59-4#) Du musst die Incentive-Struktur so schaffen, dass beide ein Incentive daran haben, an diesem Mehrwert. Und genauso ist es für ihn, er trägt am Ende die Verantwortung und sitzt da. Ich habe alles richtig gemacht als Data Scientist, habe aber die Unsicherheit für ihn erhöht und er weiß nicht, was er machen soll. Und das ist auch zum Teil das, was auch Data Scientisten machen müssen. Sie müssen den Leuten dabei helfen, mit dieser Unsicherheit umzugehen und mit ihr zu leben, weil häufig ist es, es werden Entscheidungen getroffen und automatisch mit diesen Entscheidungen wurden eigentlich sechs, sieben andere Entscheidungen gleichzeitig automatisch mit getroffen. Also wenn du dich heute entscheidest, ich gehe nicht Sport machen, hast du automatisch sieben oder acht weitere Entscheidungen getroffen, wie dein Tag aussehen wird, ne? Und auch wie die nächste Zukunft aussehen wird vielleicht. Als hätte dieses eine Mal Sport irgendwie deinen Blutdruck gesenkt, dass du keinen Herzinfarkt kriegst, keine Ahnung. Aber mit jeder Entscheidung triffst du automatisch die Entscheidung gegen alle anderen Alternativen. Und was aber bei Data Science teilweise macht, es deckt auf diese Alternativen und es gibt einen Wert an diese Alternativen. Und plötzlich ist es nicht mehr so einfach, eine Entscheidung zu treffen. (lacht) Weil plötzlich steigt einfach die Unsicherheit, obwohl du mehr/ Also du gewinnst mehr Information, was ja rein theoretisch Unsicherheit reduzieren sollte, tut es aber nicht, sondern generiert mehr Unsicherheit.  #00:24:24-8#</w:t>
      </w:r>
    </w:p>
    <w:p w14:paraId="7AC93EF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582AE4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Was passiert dann in so einer Situation, gerade beim Marketing-Manager?  #00:24:32-0#</w:t>
      </w:r>
    </w:p>
    <w:p w14:paraId="5165AEF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44F52DC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Beim Marketing-Manager, die werden oft defensiv. Das heißt, sie gehen in sich, sagen dann so was: "Ja, da muss ich drüber nachdenken". Das ist erstmal eine (lachend) gute Reaktion, finde, aber verfallen oft dem Status Quo. Ich bin ein Riesenfreund von Behavioral Economics. Und da gibt es diesen guten alten Status Quo-Bias. Und den verfallen sie so ziemlich 99 Prozent der Zeit, ehrlich gesagt bisher hundert Prozent. 99 Prozent (unv. #00:24:57-9#) für die Zukunft. Vielleicht gibt es noch einen Marketing-Manager, der mich vom Gegenteil überzeugt. Aber sobald du ihnen Unsicherheit also diese aufdeckst und erhöhst, ist die erste Reaktion immer Status Quo beibehalten und sogar noch stärker am Status Quo festhalten, weil das ist der Zustand, wo die Unsicherheit noch managebar war für dich. Du bist die Unsicherheit gewohnt. Also da ist der Schmerz am geringsten für dich. Und wenn du kurzfristige Ziele hast, du musst in diesen drei Monaten deine Ziele erreichen im Marketing, dann nimmst du das, was dir für diese nächsten drei Monate dieses Ziel erreicht und nicht das, was vielleicht fundamental richtig wäre und verschiebst das meistens in die Zukunft. Dann heißt es: "Ja, da müssen wir ein bisschen mehr darüber lernen und vielleicht einen A/B-Test machen oder mehr Analysen. Schreiben wir Tickets, machen jetzt aber den Status Quo weiter. Und dann kommen wir im sechsten Monat nochmal dazu oder in drei Monaten", aber wir kommen nie dazu. Der Punkt ist, es wird nie wieder angefasst. (lacht) Auch gewollt. Entweder wirklich gewollt, dass jemand sich denkt, nein, das will ich eigentlich gar nicht mehr anfassen oder ungewollt nach dem Motto "Das bereitet mir Schmerzen. Ich lasse es mal liegen. Lass mal was Neues machen, mal was anderes". Ja, das ist tatsächlich Anreizstrukturen im Marketing. Die sind richtig beschissen teilweise und das ist auch unsere Schuld als Organisation, dass die so beschissen sind. Nicht nur im Marketing. Ein Beispiel, was das echt sehr gut zeigt. ich bin sehr froh, dass ich in diesem Projekt gelandet bin am Anfang. Erstens weil es ein super cooles Projekt sowieso ist und sehr viel Spaß macht, aber zweitens auch, weil es genau das mir richtig hart gezeigt hat, warum VWL erstens Recht hatte mit ihren (unv. #00:26:40-6#) und ich habe kein (unv.) studiert (unv. #00:26:43-1#) Und auch diesen Effekt zu sehen, den falsche Anreize haben können. Du musst dir vorstellen. Da das ja anonymisiert ist, kann ich dir das absolut erzählen. Wie das damals war, ist vom Management wurde beschlossen, wir haben eine Million Artikel. Wir können die nicht bepreisen. Es geht einfach. Wenn sich Leute in einen Raum einschließen, bepreisen sie vier Artikel und dann haben wir immer noch sehr viele (lachend) andere Artikel, die nicht bepreist worden sind. Wir brauchen ein System, was es für uns tut. Gleichzeitig haben wir aber keinen Bock, irgendwas organisatorisch zu ändern. Das heißt, alle Anreize, sowie sie damals waren, bleiben bestehen. Und die ganzen Controller und Verkäufer hatten ganz spezifische Anreize für Artikel teilweise. Also dieser eine Miele Staubsauger, dieser eine Miele Staubsauger XY und [Person], [Person] ist jetzt ausgedacht, hatte wirklich im Vertrag stehen: "Wenn du mir den zwanzig Prozent mehr verkaufst, dann kriegst du den und den Bonus". Verstehst du? Und jetzt bauen wir ein System, was sagt, dass dieser Miele Staubsauger aber im Preis hochgeht. Ja, die zwanzig Prozent kann er knicken. Und dann ruft er uns sauer an, weil wir im Endeffekt sein Einkommen beschnitten haben, was er für seine Familie braucht. Und ich bin ehrlich, also ich habe ein Problem damit, dass ich durch meine Entscheidung einem anderen Menschen in meinem Unternehmen Einkommen wegnehme, womit er gerechnet hat und worauf er hingearbeitet hat, ja? Weil du willst ja Anreize so setzen, dass es gut für den Laden ist over all. Das heißt, wenn du mir den Anreiz setzt, ein System zu bauen, was Dynamic Pricing macht und ihm Anreize setzt, was dem gegenübersteht, dann hast du ein Problem in der Organisation, weil die Incentives nicht aligned, die zeigen nicht in dieselbe Richtung. Und das führte zu Verhalten tatsächlich. Die haben versucht uns auch teilweise zu, wie soll ich sagen, zu behindern, also falsche Informationen, nicht zu Meetings erscheinen, wenn eine notwendige Entscheidung getroffen werden mussten, nochmal falsche Informationen. (lacht) Teilweise sogar haben sie Daten/ Also wir haben so ein Tool, das Dynamic Pricing für uns gemacht hat, womit die Categories auch schon gearbeitet haben, was sie auch gerne hatten. Teilweise haben sie dann extra Daten, die sie eigentlich nicht weitergeben durften, an dieses Tool weitergegeben, nur damit wir nicht gewinnen. Und das alles kriegst du nur, wenn du wirklich die Anreize in einem Unternehmen richtig hart verkackst. Und wenn du das richtig hart verkackst und dir nicht vorher darüber Gedanken machst/ Ich meine, irgendwann haben die Leute gesehen, dass es an den Anreizen liegt und haben diese Anreize behoben. Inzwischen, und das ist der Punkt, den ich bringen möchte, inzwischen sind die Anreizkonflikte behoben und die Arbeit sieht komplett anders aus, also wirklich komplett. Also es wird sich geholfen. Die sind super begeistert von dem Tool. Sie nutzen es jeden Tag. Man kommt zusammen und macht gemeinsam Analysen, hypothesengetrieben und erkenntnisgetrieben, komplett andere positive Art und Weise, miteinander zu arbeiten. Nur, weil man die Anreize geändert hat. Und da hättest du die besten Data Scientists in der Welt irgendwie auf diesen Case raufwerfen können, es wäre ziemlich egal gewesen. Es wäre genauso gelaufen, weil es liegt nicht an den Leuten, sondern es liegt an dem strukturellen Problem der Anreize. Und das ist etwas, was teilweise von der Organisation, und das sind auch die, die in Data Science investieren und am Ende enttäuscht werden, wahrscheinlich größtenteils der Fall, würde ich sagen, zu siebzig Prozent mindestens, ist die Anreizstruktur. Im Marketing ist das Null-acht-15-Beispiel, und das weißt du wahrscheinlich auch selbst, aber Budgets bestimmten, wie wichtig ein Kanal ist. Im Marketing ist es ganz klar eine Hierarchie. Du gibst sechzig Millionen aus. Du bist der große Herr im Haus irgendwie. Du gibst vierzig Millionen aus. Du bist der zweit größte Herr im Haus. Wenn du von vierzig Millionen auf achtzig Millionen kommst, bist du plötzlich der erste Herr im Haus. Und die Anreize sind so, je mehr Budget du hast, desto mehr Leute kriegst du, desto mehr Leverage hast du, desto mehr wird deine Karriere davon auch persönlich profitieren. Und Google macht auch einen sehr guten Job tatsächlich, die Karriere von Leuten zu fördern, wenn sie viel Geld bei Google ausgeben. Das ist der so der nächste Faktor beim Marketing. Google hat da auf jeden Fall ich als Ökonom würde sagen sehr perfides System, aber (lachend) als Google Manager würde ich sagen ein gutes System, was sozusagen Geld beim Google Universum halten soll. Das klappt aber eigentlich nur, weil wir als Laden nicht schaffen, die Anreize innerhalb des Ladens oder die Organisationsstruktur so aufzubauen, dass das keine Chance hat, Erfolg zu haben. Genau und das ist das große Problem irgendwie, dass wir eine Organisationsstruktur haben, die diese Anreize setzt, je mehr Budget und so weiter und so fort, aber Budget ist nicht unbedingt das, was ein Bidding-Algorithmus oder ein Marketing-Algorithmus, der Budgets verwalten soll, kreiert. Es kann zum Beispiel rauskommen und das kommt in vielen A/B-Tests (unv.  #00:31:49-9#) raus, dass SEA, also sponsored Search bei Google keinen Effekt bei Stammkunden hat, nada, null, aber einen sehr großen Effekt bei Neukunden. Das heißt, was du eigentlich machen wollen würdest, ist, du willst eigentlich Budget aus Stammkunden rausziehen und in Neukunden stecken. Das würde jetzt nach dem A/B-Test und wenn du ein Bidding drauf/, genau das würde passieren. Das widerspricht aber teilweise den Anreizen, die die einzelnen/ Weil du wirst dieses Budget bei SEA und nicht bei den Rendite-Zielen, die wir haben, platzieren. Das ist unmöglich. Das ist einfach so. Neukunden kosten mehr. (lacht) Das heißt, du wirst Budget verlieren und zwar nicht wenig, ne? Und schon hast du ein Anreiz-Problem, weil du brauchst diesen Algorithmus. Der ist fachlich richtig und inhaltlich. Du hast das beste, du hast alles getan, dein best Mögliches, damit diese Erkenntnisse, auf denen das alles basiert, richtig sind. Ich garantiere dir, die Hälfte der Kanäle wird loslaufen und rumschreien, weil ihnen Budget weggenommen wird. Und dann gibt es wieder Feedback, wo dann ein Algorithmus beschnitten wird oder gesagt wird: "Nein, eigentlich brauchen wir den gar nicht. Der hat diese Funktionalitäten nicht. Nein, das mögen wir jetzt nicht". Und das ist tatsächlich ein großes Problem, was wir haben, was eigentlich alle haben. Es ist dieses Organisationsstruktur generiert Anreize, die aber nicht im Einklang sind mit dem, was Data Science am Ende tun soll und nicht mit den Zielen, die man hat.  #00:33:22-2#</w:t>
      </w:r>
    </w:p>
    <w:p w14:paraId="0CE9865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5D415D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Welchen Einfluss hat da so das, ich weiß nicht, ob du das beobachten kannst, aber das Top Management da drauf? #00:33:31-7#</w:t>
      </w:r>
    </w:p>
    <w:p w14:paraId="6456CF9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165CE4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Also meinem Verständnis nach sind Top Manager ja dafür da, um Strukturen zu schaffen, in denen/ Also erstmal, um eine Strategie vorzugeben, eine grundlegende, eine sehr high Level-Strategie. Und dann am Ende Strukturen zu schaffen, die genau das erreichen, was sie haben wollen, ne? Du hast als Top Manager eine Idee, keine Ahnung, du willst deine Marktanteile erhöhen. Das ist dein oberstes Ziel. Und jetzt schaffst du eine Organisationsstruktur, die dahin arbeitet. So nach dem Motto, nachdem du die Organisationsstruktur geschaffen hast, legst du dich zurück und wartest einfach, dass alle Protagonisten innerhalb der Organisation das tun, was die Anreize ihnen sagen und weil du gute Leute eingestellt hast, hinter denen du steht, die fachlich gut sind, motiviert, kommen wir auch an das Ziel höherer Marktwert, höhere Marktanteile. Und ich tatsächlich merke, dass teilweise genau das fehlt. Also genau das fehlt in dem Sinne diese grundlegende strategische Ausrichtung fehlt. Ich habe das Gefühl, das Top Management erwartet eher, dass das von unten kommt, also dass von unten kommt, wir brauchen unbedingt das und das, um zu florieren. Das Top Management segnet nur noch ab. Wenn ich unten, dann meine ich zwar hierarchisch, aber natürlich keinesfalls wertend. Aber die Leute, die operativ arbeiten, gucken immer wieder sozusagen ins Top Management nach Guidance, also nach was soll ich jetzt eigentlich tun, weil ich habe jetzt irgendwelche Tools, die können Sachen, aber ich weiß gar nicht, was ich will so. (lacht) Und das Top Management versucht das häufig über so KPIs, also die alles enthalten, aber auch nichts, wenn du verstehst, was ich meine. Also zum Beispiel unsere Rendite enthält eigentlich alles. Also sie hat Neukunden. Das sind jetzt Stammkunden. Das ist einfach ein Mischmasch aus allem und du sollst daraus steuern, aber diese Rendite kannst du auf vielfache Art und Weise erreichen. Du könntest die versuchen durch Neukunden zu erreichen. Du könntest versuchen aber auch durch Stammkunden zu erreichen. Es wird nicht wirklich gesagt, was du machen sollst. Und wenn dann gefragt wird, das hört man bei dem Unplug/ Wir haben so ein Unplug. Das ist ein ziemlich cooles Produkt, nicht Produkt, aber es ist am Freitag oder jeden zweiten Freitag kommt das Top Manager, also CEO, CTOs, alle zusammen und haben so ein informelles Meeting auf einer Bühne, wo dann sie einen kleinen Beitrag leisten und dann ihnen Fragen gestellt werden können. Und irgendwann hat sich einer aus dem Marketing/, hat dann eine Frage gestellt, [Person], glaube ich, war das: "Ja, [Person], was passiert denn? Also was wollen wir denn, wenn eine Person kommt und wir haben jetzt das Ziel Gate Home. Also wir wollen für Home-Artikel so die erste Anlaufstelle sein, ja? Aber diese Person, wenn ich weiß durch ein Modell, wenn ich ihr jetzt Werbung für T-Shirt spiele, ist die Wahrscheinlich sehr viel höher, dass sie kauft. Was soll ich machen? (lacht) Soll ich Gate Home spielen oder soll ich das, was nach unserer Rendite das Beste wäre?". Und dann kam leider eine sehr schwammige Antwort bei rum nach dem Motto "Ja, mach doch beides". (lacht) Es geht halt nicht. Du musst eine Entscheidung treffen. Und das fehlt teilweise vom oberen Management, bei uns, aber auch bei anderen Unternehmen ist genau dieses. Es muss ja nicht so sein, dass die einem was vorgeben jetzt explizit so nach dem Motto: "Das ist das jetzt und wir haben nie mit euch gesprochen", sondern es kann ja auch im Dialog passieren. Es sollte im Dialog passieren, aber wir brauchen eine grundlegende strategische Ausrichtung und wir müssen die Organisationsstruktur so anpassen, dass die Anreize, die wir da innerhalb der Organisation setzen, auf diese Ziele, die wir strategisch uns gefasst haben, auch positiv sozusagen Einfluss nimmt. Und diese Guidance fehlt teilweise vom Top Manager, also wirklich ganz weit runter. Aber was passiert, ist immer operativer Manager hat eine Frage so zu Zielen, er läuft dann zu der nächst höheren Hierarchie. Die wiederum weiß es natürlich nicht unbedingt, sondern hat auch nur so Schwammiges gehört, läuft dann noch eine Hierarchiestufe höher. Und dann irgendwann landet es bei [Person] oder wer auch immer dann sozusagen da drunten ist noch und je nach Wichtigkeit kommt es nochmal vor oder nicht. (lacht) Also wenn es wirklich etwas richtig entscheidendes ist, dann wird nochmal drüber diskutiert, klar. Dann nennt man es eskalieren bei uns. Dann gehen alle Manager, alle gemeinsam zu [Person] und sagen: "Wir können so nicht arbeiten, wenn du jetzt nicht mal eine Entscheidung triffst", aber was passieren müsste, ist eigentlich, das Top Management bestimmt mit uns gemeinsam eine grundlegende Strategie in einem vernünftigen Dialog. Und diese Strategie sollte sehr einfach, transparent/ Also einfach und transparent, das ist das Wichtigste, glaube ich, bei solchen Strategien. Jede Person muss, wenn sie vor dieser Entscheidung steht, spiele ich im Marketing Bunner für Home oder spiele ich ein Marketing für Klamotten, muss sie ganz klar wissen, weil diese Regeln, die da von oben kommen, die super einfach sind/ Die eine wäre "Wir wollen Gate Home sein", das heißt Gate Home kommt immer als erstes". Einfache Regeln, super transparent und sehr, sehr einfach zu verstehen. Dann ist klar für uns, es wird Home gespielt, unabhängig, was das Modell sagt. Aber wenn da steht: "Ja, es wird Home gespielt, aber eigentlich wäre es auch ganz cool, wenn er auch gleichzeitig ein T-Shirt kauft", dann fängt das Raten an für die Leute im Operativen. Und das ist es, glaube ich, das, was bei Vielen auch Probleme bereitet, wenn sie Data Science das erste Mal benutzen oder im Allgemeinen. Ich meine, das ist ja ein grundlegendes Problem auch vorher gewesen. Nur Data Science macht das sehr viel stärker sichtbar. Ich glaube, das ist der große Punkt bei der ganzen Geschichte, weil es genau dir ermöglicht, die Sachen sichtbar zu machen. Es macht dir sichtbar, dass eine Person eine viel höhere Wahrscheinlichkeit hat zu konvergieren, wenn das ein T-Shirt zieht Bunner. Es macht das sichtbar. Vorher hättest du es nicht gewusst. Und dann stehst du vor der Entscheidung. Und jetzt hast du mehr Unsicherheit, ne? Und in dem Umfeld brauchst du halt einfach irgendwie einen Richtungsweiser. Und den muss die Organisation vorgeben auf eine Art und Weise, wie auch immer. Also das war jetzt so meine (unv. #00:40:06-9#), dass das von oben kommt. Man kann auch eine ganz andere Art und Weise spielen, wie man an diese grundlegenden Ziele kommt mit, keine Ahnung, Experten-Teams dazwischengeschaltet, ne? Das machen wir zum Beispiel auch inzwischen. Geht eher in diese Richtung, dass wir Expertenteams haben, die dann grundlegende Entscheidungen treffen, die dann wiederum fürs Operative wichtig sind, was, glaube ich, tatsächlich schon fast die bessere Möglichkeit ist, als einfach hier oben die CEO und CTOs (unv. #00:40:35-1#) Ja, genau. Ganz klar Ziele, einfach Ziele, die einfach zu verstehen sind für die Leute und vernünftige KPIs, die diese Ziele dann wiederum mappen. Also es bringt dir nichts, dass du ein Ziel hast, was du nicht messen kannst. Was du misst, das kriegst du am Ende auch, ne? Also wenn du deine Rendite abhängig machst nur von Neukunden, dann kriegst du am Ende nur Neukunden. Wenn du deine Rendite aber sehr stark abhängig machst von, sowie es bei uns jetzt ist, Stammkunden, dann kriegst du am Ende viel mehr Stammkunden als Neukunden. Dann brauchst du dich nicht wundern. (lacht) Diese zwei Sachen gingen, glaube ich, bei den meisten/ Die werden unterschätzt, glaube ich. Die werden zum größten Teil unterschätzt. Viele, wenn die das hören, was ich gerade gesagt habe, sagen die: "Ja, ist doch klar", so, aber wenn sie dann in den Schuhen der Person stecken, die dieses Umfeld bauen soll, ist es plötzlich nicht mehr so klar, weil Sachen werden komplexer, wenn du selber in dem Umfeld bist. Und ich sage auch nicht, dass ich das jemals besser könnte als die da oben. Das ist nicht die Aussage, die ich hier treffe, sondern ich sage nur, dass ich glaube, das wird stark unterschätzt, was für einen großen Effekt das hat, wenn du ganz klar eine Organisationsstruktur schaffst, die in Anreizen in die gleiche Richtung zeigt und klar messbar machst in KPIs, was du machst und deine grundlegende strategische Ausrichtung transparent und einfach kommunizierst. Und dann, erst dann, das ist das Fundament, womit Data Science überhaupt erst gelingen kann, weil wozu brauchst du ein Modell, was dir alle Möglichkeiten aufmachst, wenn du keine dieser Möglichkeiten eigentlich nutzen willst. Weißt du, wie ich meine? Durch das Bidding können wir nach Klicks aussteuern. Wir könnten nach Neukunden aussteuern. Wir könnten nach Stammkunden aussteuern. Wir könnten überleg dir was, ne? Also alles, was wir halbwegs tracken können, danach könnten wir aussteuern. Jetzt ist die Frage, was tun wir jetzt damit. (lacht) Und das ist das, wo es meistens halt dann hackt, dass da eine klare Antwort/ Was tun wir jetzt damit? Also zu vielen Anteilen sollen wir jetzt Neukunden genieren? Zu vielen Anteilen sollen wir Stammkunden generieren? Und versucht man immer so einen Mittelweg zu finden. Dann passiert das, was mir sehr häufig passiert, wenn man versucht, alle glücklich zu machen. Es kommt halt so ein Mittelweg da raus, der halt ziemlich scheiße ist (lacht) und für mehr Verwirrung sorgt als alles andere. Und das ist das tatsächlich, was im Marketing ziemlich häufig Cases aufhält, ist Hierarchie tatsächlich auch, weil Data Science nimmt nun mal Entscheidungen weg, die normalerweise eigentlich andere Leute hätten. Und falsche Anreizsysteme und nicht klare formulierte Ziele. Das ist auch jedes Mal ein Problem. Wir haben jetzt einen neuen Case Marketing Mix Modulierung. Nachdem wir die Attribution fertig hatten, kommt jetzt die Marketing Mix. Also Attribution sind wir auf (unv. #00:43:32-8#) Ebene, aber können nicht alle Kanäle. Sowas wie TV können wir nicht tracken da, ne? Das heißt, diese Kanäle müssen wir auch irgendwie bewerben. Und da gehen wir jetzt in ein Marketing Mix-Modell rein. Und da hatten wir jetzt ein paar Kick-Offs. Und da habe ich auch schon gefragt: "Aber was sind denn unsere Ziele?". Und dann sitzen alle Operativen und sagen: "Das können wir dir auch nicht beantworten. Wir haben das Ziel Rendite und mehr wissen wir halt auch nicht". Und dann frage ich: "Wie erreichen wir die Rendite? Wie wollen wir denn mit dem Kunden sprechen?". Und das ist auch nicht ihre Schuld, müssen sie auch nicht wissen, (lacht) sondern das eigentlich entweder aus dem Experten-Gremium ganz klar kommen müssen, so und so möchten wir mit unseren Kunden sprechen. Und dann könnten wir daraus Ableitungen machen, wie unsere Marketing-Steuerung aussehen müsste. Aber so ist man jetzt, ja, wir bauen ein Tool, was rein theoretisch versteht, was passiert, wenn wir einen Euro in den Kanal stecken, aber was tun wir dann damit? Das weiß man nicht unbedingt, weil genau das fehlt. Du hast dann sehr viele Möglichkeiten, (unv. #00:44:33-8#) of choice (lacht), aber hast eigentlich keine Richtungsweisung, also keine Richtungsvorgabe, welche dieser Möglichkeiten nutzt du dann.  #00:44:42-2#</w:t>
      </w:r>
    </w:p>
    <w:p w14:paraId="69A698F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3747E1A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Was würdest du dir wünschen/ Oder andersrum gefragt. Das sind ja schon neuere Entwicklung, die irgendwie du hast gerade schon gesagt Einfluss auf Entscheidungsmacht, -gewalt haben als eine Facette. Auf der anderen Seite zu verstehen, was die Modelle können oder auch nicht können, das sind ja neue Themen. Und was würdest du dir denn da wünschen oder gibt es da irgendwelche Maßnahmen, um da die Organisation, die Menschen in der Organisation weiterzubilden, da drauf auszubilden?  #00:45:17-3#</w:t>
      </w:r>
    </w:p>
    <w:p w14:paraId="5BA9736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0EBE04A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Ich muss einmal ganz kurz schnupfen. Entschuldige bitte. (schnäuzt) Ja, ist alles sehr neu, ne? Also deswegen ist alles, was ich sage, auch sehr/ (lacht) Was ich glaube, was fehlt tatsächlich, und das ist bei uns in der BI, aber auch übergreifend in den Kanälen auch davon, das merken sie auch immer wieder, es reicht nicht nur, bei uns wird es ganz häufig angeboten irgendwie so Data Science für Dummies oder Data Science für Produktmanager, wo dann so die kommen rein/ Ich habe das mal mitgemacht, weil ich mal sehen wollte, was da passiert irgendwie. Die kommen rein. Dann wird grundlegend gesagt, was Data Science so macht. War auch alles okay und richtig, aber wirklich sehr banal so, also auf sehr hohem Abstraktionslevel. Dann lernen sie, was eine Regression ist und was ein Decision Tree ist und was Trust Validation ist und all diese ganzen Konzepte lernen sie, damit sie mit den Vokabeln was anfangen können, wenn Leute davon sprechen. Aber das sind eigentlich nicht die Sachen, die sie erklären sollten. Die Sachen, die sie lernen sollen, ist das, was deine Arbeit zum Beispiel liefert, ist was deine Erfolgsfaktoren für Data Science, was sind Grundvoraussetzungen, damit ein Data Science-Produkt gelingen kann und wie sieht eine Organisationsstruktur aus, die Data Science unterstützt. Agil wirst du ja auch ziemlich häufig gehört haben, aber agil und Data Science stehen sich in einem ziemlich großen Konflikt gegenüber, den irgendwie keiner ansprechen möchte, aber den trage ich jeden Tag mit agilen Managern aus und die hassen mich deswegen, also nicht persönlich, aber ich bin schon nervig diesbezüglich, weil der Data Science-Prozess lässt sich nicht so ganz klar in diese Werkzeuge gießen, die die agilen Leute benutzen. Und das wird halt auch nicht angesprochen, nicht gelehrt und auch nicht versucht aufzulösen, dieser Konflikt, den man da hat. Mein Scrum Master sagt mir immer: "[Person], ich will ein Ticket von dir, was du heute oder morgen machen wirst". Und ich sage zu ihm: "Du, ich weiß nicht, was ich in der nächsten Stunde machen werde. Wird sich zeigen. Wenn die Idee funktioniert, dann mache ich nichts mehr, weil dann hat es funktioniert. Wenn die Idee nicht funktioniert, dann habe ich keine Ahnung. Dann ist wieder grünes Feld. Dann muss ich gucken (lacht) Dann setze ich mich und entweder ich weine ein bisschen, weil es nicht funktioniert hat. Also ich weiß nicht genau, was ich in den nächsten drei Stunden machen werde". Und das ist einfach diese Unsicherheit, weil früheres Software Engineering war klar, du hast ein Bug, du hast ein Ticket, das arbeitest du ab. Du konntest sogar Zeiteinheiten draufwerfen, weil du den ähnlichen Bug schon mal sieben Mal behoben hast, aber für uns ist jeder Bug neu. Beim Building-System hatte ich Bugs, da dachte ich, da sitze ich eine Stunde dran und saß am Ende 14 Tage dran, wo ich in 18 Seiten Java-Log irgendwie nach einer kleinen Zeile suchen musste per Hand. All das kann ich vorher nicht best/ Und das verstehen die Leute teilweise nicht, was nicht ihre Schuld ist, weil natürlich ein neues Feld. Die haben noch nie damit gearbeitet. Und diese ganzen agilen Werkzeuge werden auch dann nicht darauf angepasst. Also das ist das erste. Ich glaube, es reicht einfach nicht, diesen einfachen Kurs Data Science für Dummies zu machen. Und ich glaube, was du machen musst, ist, gute Datas. Und das ist ein Problem, weil das immer eine Ressource ist. Gute Data Scientisten in eine Rolle bilden, die interdisziplinärer ist und die zwischen Teams arbeitet auf einer höheren Ebene. Du brauchst halt gute Data Scientisten, die verstehen, was eine Grundvoraussetzung ist für ein gutes Data Science-Produkt und auch die, wenn sie ein Problem sehen, schon wissen, ob man es mit Data Science lösen kann oder anders und auch die aktiv ehrlich gesagt im Haus rumlaufen und Strukturen schaffen, die Data Science ermöglichen. Sowas wie Grundlagenforschung. Was viele nicht verstehen ist, glaube ich, wenn du gut in einer NBI, Analytics und Data Science sein willst, musst du viel Grundlagenforschung betreiben. Das ist was Google macht. Das ist was Facebook macht.  #00:49:33-0#</w:t>
      </w:r>
    </w:p>
    <w:p w14:paraId="2AC61FC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0DBE520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Was ist für dich Grundlagenforschung?  #00:49:34-8#</w:t>
      </w:r>
    </w:p>
    <w:p w14:paraId="595E125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08F1684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Grundlagenforschung ist so Methodenforschung. Unter welchen Bedingungen kann ein A/B-Test gelingen? Welche Methode hilft wie? Grundlagenforschung aber auch teilweise zu selbst erforschen, wie sieht eine gute Recommandation aus, was muss sie liefern. Also wirklich beim Kunden erforschen, was eine gute Recommandation ausmacht. Was gibt es denn da noch?  #00:50:05-1#</w:t>
      </w:r>
    </w:p>
    <w:p w14:paraId="303902E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631B68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Eine kurze Frage, das interessiert mich persönlich. Ist das was, was du trennen würdest, also ich sage mal, eine Grundlagenforschung, von einem operativen Case?  #00:50:13-8#</w:t>
      </w:r>
    </w:p>
    <w:p w14:paraId="0C344BF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4D53CE7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Ja.  #00:50:14-1#</w:t>
      </w:r>
    </w:p>
    <w:p w14:paraId="2323EBB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3415BDF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Oder ist das was, was zusammen passiert?  #00:50:16-7#</w:t>
      </w:r>
    </w:p>
    <w:p w14:paraId="41249BD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347A95E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Grundlagenforschung ist wie das Wort schon sagt Grundlage dafür, dass ein Case gelingen kann. Mein Lieblingsbeispiel sind wirklich Recommandations, weil da sieht man es ziemlich gut. Wenn du in die Akademik schaust, dann ist das genau das, was dieser (Herr in der Piada?) beschrieben hat. Deep, deep, deep hoch sieben, aber es gibt wirklich so gut wie kein einziges Paper, und ich habe da sehr lange gesucht, was sich damit beschäftigt, wie muss eigentlich eine gute Recommandation aussehen für dich. Also weißt du, gute Recommandation werden immer so gemessen, wir haben eigentlich A/B-Test, ja? Wir haben System eins, System zwei. Das haben wir eben verbesser, weil wir deep, deep, deep gegangen sind. Und wenn deep deep deep drei Prozent besser ist, dann ist das eine bessere Recommandation. Wir setzen sie live, aber wir verstehen nicht warum. Wir haben keine Ahnung warum. (lacht) Ich habe keine Ahnung, an welcher Stelle ein Kunde/ Wirklich es gibt keinerlei Forschung bei uns, ne? Und ich hoffe, dass es bei anderen nicht gibt, weil dann sind die uns sehr weit voraus. Ich weiß nicht, warum ich dir ein bestimmtes Produkt empfehlen muss an einem bestimmten Zeitpunkt in deiner Kauf-Journey. Ich kann grundlegend sagen: "Klar, wenn du jetzt plötzlich deinen Rasenmäher kaputt gegangen ist, wäre schon gut, wenn ich das wüsste und dir Rasenmäher-Werbung spielen könnte". Das verstehe ich, klar. Aber wirklich richtig analytisches Verständnis mit einem Scientific Process dahinter, wie Leute einkaufen, haben wir nicht. Aber die sind oft Basis für sowas wie Recommandations. Und deswegen greifen wir immer auf Proxies zurück, also dieser A/B-Test. Der ist eigentlich nur ein Proxy, zwar sehr direkter Proxy, weil er Performance misst, aber er ist eigentlich nur ein Proxy, weil es kann auch genauso gut sein, dass dieses Deep deep deep nichts gebracht hat, wirklich gar nichts, sondern per Zufall einfach immer, keine Ahnung, die meist verkauftesten Artikel nach oben geholt hat in einer Reihenfolge, die per Zufall für dich ansprechender war. Dann würde eine Person sagen: "Ja, okay, das muss ja systematisch passieren". Das stimmt, das kann nicht per Zufall sein, sonst würde der A/B-Test das widerlegen, aber sagen wir, die macht das systematisch so, dass die Darstellung für dich cool ist. Aber wir wissen nichts davon. Weißt du, was ich meine? Das ist dieses Black Box-System. Wenn ich wüsste, dass das die Darstellungsart ist für eine Recommandation, dann muss ich vielleicht mein Modell nicht sieben Tage lang trainieren und das ganze Cluster lahmlegen und niemand kann darauf arbeiten, sondern könnte diese Darstellungsart einfach als UX Designer designen und könnte weiterhin meine billige ALS nutzen, die in drei Minuten durchläuft. Weißt du, was ich meine?  #00:53:04-9#</w:t>
      </w:r>
    </w:p>
    <w:p w14:paraId="5DD5140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526F612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Hm (bejahend)  #00:53:06-8#</w:t>
      </w:r>
    </w:p>
    <w:p w14:paraId="15F02AD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39A7F04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Und das sehen die Leute nicht, weil diese schnellen Gewinne sind das, was sie wollen. Auch dasselbe mit Logistik. Dieses (Slom) Projekt, was ich dir am Anfang beschrieben hatte, jetzt gerade durch die Corona-Zeit ist das Modell ziemlich durcheinandergeraten. Überraschung. Und die Performance ist eingebrochen. Überraschung. Und die Leute stehen da jetzt und wissen nicht, wie sie es handeln können. Aber sie wissen nicht, wie sie es handeln können, weil keine Grundlagenforschung zu dem Thema betrieben (lachend) wurde. Wir wissen nicht, wie wir jetzt damit umgehen können, wenn ein Modell durch die Gegen/ Also die einfachste Möglichkeit ist, das abzustellen, was wahrscheinlich geschehen wird für die Zeit in Corona. Oder man wartet, bis man genug Daten hat, um das neu zu trainieren für Corona, aber wirklich was sie jetzt machen, ist: Data Scientisten arbeiten verzweifelt daran, eine schnelle Lösung zu finden. Was aber eigentlich hätte sein müssen, wir hätten ein Grundlagenforschungsteam, was zu Absatzprognosen forscht und uns Erkenntnisse generiert, die wir in einer solchen Zeit vielleicht benutzen können. Es kann auch sein, dass dieses Grundlagen-Team nicht dazu kommt, irgendwas zu finden, was uns in der Corona-Zeit geholfen hätte, aber es kommen immer neue Paper zum Beispiel zu Logistik-Prognosen. Und als Logistik Data Scientist hast du keine Zeit dafür, dieses Paper zu lesen, umzusetzen, auszuprobieren. Du musst das Ding betreiben. (lacht) Du hast wahrscheinlich noch andere Features, an denen du bauen muss. Und diese Grundlagenforschung fällt immer hinten raus, weil sie keinen direkten Mehrwert in den nächsten zwei Wochen bietet. Aber sie könnte über die größte Zeit einen großen Mehrwert bieten. A/B-Testing ist auch ein sehr gutes Beispiel. Wir haben keinerlei Ahnung, welche A/B-Test-Designs wie gut funktionieren, weil wir keine Grundlagenforschung betreiben. Oft werden sowas wie Googles Causal Impact einfach über alles drüber gebügelt, ohne zu wissen, wie es funktioniert teilweise auch. Ist ja sehr einfach (in Air?  #00:55:18-3#) Du lädst das Ding einfach nur, packst du Datensatz rein und dann passiert Magic und dann kommt eine Zahl raus. Und zum Glück haben wir Fachbereiche, die sich da ein bisschen mit auseinandergesetzt haben. Und dann kamen sie zum Beispiel auch auf mich zu und meinten so: "[Person], wir verstehen das nicht, was da passiert, aber wir haben nichts geändert, aber von dem einen Tag auf den nächsten ändert sich das Vorzeichen vom Treatment Effect im Causal Impact". Und dann gehen wir zusammen rein und dann erkläre ich denen, warum das so ist. Dann sagen sie: "Oh, ist ja doch gar nicht so geil, das Ding". Es geht nicht darum, ob es geil ist oder nicht, sondern es geht darum, wir haben keinerlei Forschung, unter welchen Bedingungen es funktionieren kann. Wir haben keine Erkenntnisse dazu, aber wir benutzen es ständig an vielen Stellen. Dieser eine Fachbereich, der auf mich zugekommen ist, ich will nicht wissen, wie viele Fachbereiche es nicht getan haben und Entscheidungen darauf getroffen haben. Das ist aber dieser Trade auch zwischen jetzt direkt ein Benefit, der natürlich immer vorgezogen wird zu irgendwann mal ein Benefit. Unsere zentralen Datenquellen wie Click Stream, Product Feat, also wirklich zentrale Datenquellen, hatten sehr lange Zeit keinen Basisverantwortlichen. Es gab keinen, der sich darum gekümmert hat, um dieses Ding. Es gab immer nur Team, die Anforderungen an das Ding hatten, aber es gab keinen, der sozusagen mal auch die grundlegende Weiterentwicklung von dem Ding mal geplant hat. Was muss denn ein Click Stream leisten, damit wir in fünf Jahren besseren Data Science darauf machen können. Gab es keinen Verantwortlichen. Inzwischen hat sich das geändert, wobei auch da wurde dann ein sehr Quick Fix einfach drüber gebügelt, der halt nicht sonderlich nachhaltig ist, aber immerhin gibt es jetzt einen Verantwortlichen, der Tickets schreibt für diesen Click Stream, damit die Leute neue Features haben für ihre Modelle. Und das ist echt essenziell zu wissen, was auf der Seite passiert. Und ein noch viel besseres Beispiel sind unsere Marketing Aktionsdaten. Als ich gekommen bin für die Logistik und für (Dibs? #00:57:11-6#), wir haben keine Daten gehabt, ne? Es existierte ein Excel, was richtig schlecht gepflegt durch die Gegend lief. Und irgendwann haben ich und [Person], also ein Kollege von mir einfach gesagt: "Ganz ehrlich, wir brauchen diese Daten. (lacht) Du machst eine Logistik-Prognose und du weißt nicht, ob du gerade eine Riesen-Zwanzig-Prozent-Aktion spielst oder nicht. Das geht nicht" und sind dann losgelaufen, haben diese Excel versucht zu parsen, die jeden Monat anders aussieht (lacht) und saßen da wirklich vor dieser Excel, die händisch gepflegt wird und haben versucht, irgendwelche grundlegenden Regeln, wie sie sich verändert, abzuleiten, damit wir das irgendwie in einen Prozess gießen können, um diesen Scheiß (Marketing Kalender?  #00:57:49-8#) zu befüllen. Und es ist immer noch ein händischer Prozess. Wir hätten keine Marketing-Daten, wenn nicht [Person] alle paar Monate sich damit auseinandersetzt und das Ding mal wieder failt, weil die Spalten wieder anders aussehen, weil irgendjemand Informationen anders/ Und es ist immer noch nicht gelungen uns, ein Team zu finden, was diese Marketing-Daten nachhaltig anbindet. Du musst dir vorstellen, es sind Daten darüber, was wir gerade machen, Riesen-Rabattaktion. Und da wird immer gefragt: "Ja, was ist der Benefit davon?". Und dann sitze ich als Data Scientist und sage: "Was musst du hören, damit du es machst?", so, weil ich kann keinen Euro dran schreiben. Weil dann meinte er: "Kannst du nicht einen Euro dran schreiben in dem Sinne, was würde es mehr bringen an Performance und wie viel Euro wären das?". Sagst du: "Also sehe ich aus wie Nostradamus? Woher soll ich das denn wissen? Woher soll ich wissen, wie viel ein Prozent Rude Mean squared error in Euros bringt in allen meinen Systemen, die ich betreue? Dann müsste ich für jeden einzelnen einen A/B-Test laufen lassen. Ja, dann sehen wir uns in neun Monaten wieder". Und wir haben die immer noch nicht. (lacht) Und das ist, weil Grundlagen-Teams fehlen, weil ein Grundlagen-Team für Data Science fehlt oder für Absatzprognosen. Ich hätte gesagt: "Das ist eine zentrale Quelle. Bitte bindet die an. Und wir brauchen ein Team, was verantwortlich dafür ist".  #00:59:10-3#</w:t>
      </w:r>
    </w:p>
    <w:p w14:paraId="7ABA289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52B3FD4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Was fehlt dir sonst noch? Du hast vorher gesagt so, die Organisation sollte besser lernen, was sind so die Erfolgsfaktoren für Data Science-Anwendung und hast da auch gesagt, welche Organisationsstruktur braucht es. Welche Organisationsstrukturen und Rollen braucht es denn aus deiner Sicht neben jetzt zum Beispiel Grundlagenforschung, hast du gerade schon genannt? #00:59:33-4#</w:t>
      </w:r>
    </w:p>
    <w:p w14:paraId="5E0941B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242B2C60"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Tatsächlich glaube ich, dass sich Data Scientisten in eine Rolle entwickeln, so eine Rolle haben wir tatsächlich gar nicht, aber es geht ja in diese Richtung bei uns auch teilweise, aber dann Rollen wie, wie werden die immer genannt, Principal Data Scientist oder so heißen die, glaube ich, immer.  #00:59:53-2#</w:t>
      </w:r>
    </w:p>
    <w:p w14:paraId="2752345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7AFDDA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(unv.) gehört.  #00:59:54-3#</w:t>
      </w:r>
    </w:p>
    <w:p w14:paraId="50D731E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6AA2236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Bitte?  #00:59:55-4#</w:t>
      </w:r>
    </w:p>
    <w:p w14:paraId="693571B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4257B1D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Translator ist so ein bisschen/ Ich weiß nicht, ob es das/  #01:00:00-2#</w:t>
      </w:r>
    </w:p>
    <w:p w14:paraId="394EB92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C221FE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Genau, aber das fasst es gut zusammen. Genau diese Rolle aber haben. Da sollten mehrere in einem Team sein und diese sollten dann eine Bereichs-übergreifende Rolle haben und auch ernstgenommen werden. Es reicht nicht, nur dieses Team zu gründen und sagen: "Jetzt seid ihr da, macht euch mal Gedanken. Und alle drei Monate kommt jemand von uns vorbei, macht eine Präsi und eigentlich seid ihr scheißegal", sondern die müssen tatsächlich auch so scheiße es klingt aber Befugs/ Also die müssen irgendeine Art von Hebel haben, um sich Gehör zu verschaffen. Jeder, der glaubt, und das passiert leider sehr häufig, es reicht einfach nur ein Team zu gründen, was sich damit auseinandersetzt und die Leute werden schon wie von Geisterhand will ich nicht sagen, aber weil wir alle vernunftsgetriebene Menschen sind, werden sie sehen, dass das, was das Team vorschlägt, wichtig ist und das umsetzt. Wir haben wieder Anreizprobleme dann am Ende. Und diese Anreizprobleme können diese übergreifenden Teams nur lösen, wenn sie irgendeine Art von Macht haben. Weißt du, was ich meine? Wenn dieses Team losläuft und kommt zum Marketing-Chef und sagt: "Der Marketing-Prozess, sowie er jetzt ist, ist schlecht". Und das sollte das Team nie so sagen, sondern es sollte sagen: "Es ist nicht schlecht, sondern es könnte etwas besser sein und wir müssen das und das und das machen". Und er sagt dann: "Nein, mach ich nicht. Passt nicht in meine Ziele, die ich mir so in den nächsten/". Dann muss dieses Translator-Team oder so die Möglichkeit haben, irgendwas da dagegen zu sagen, irgendwas, was wirklich Effekt hat, was die andere Person auch juckt. Einfach nur einen Finger heben, so eine Hand heben wie bei hier Teams oder so wird das nicht reichen. Ich glaube, es braucht wirklich mehr diese Rollen. Und ich glaube nicht, dass du einfach Produktmanager oder Product Owner nehmen kannst, die keinerlei Erfahrung haben mit Data Science und sie dazu entwickeln kannst. Da wird dieser Data Science-Kurs für Dummies nicht reichen. Du kannst die dahin entwickeln, indem du sie systematisch ausbildest von Data Scientisten oder von Leuten, die in so einem übergreifenden Data Science-Kontext lange gearbeitet haben. Und die werden dann irgendwann nach einem Jahr oder eineinhalb Jahren vielleicht soweit sein, dass sie diese Rolle ausführen können, aber es ist nichts, wo du eine Person für ein Wochenende hinschickst, sie lernen, wie eine Regression funktioniert und dann plötzlich hast du dann dein Haus gefixt. Das wird nicht passieren. Und das ist das Problem. Wenn du es wirklich ernstnehmen willst und dein Return on Invest on Data Science wirklich maximieren willst, dann musst du genau diese Rollen schaffen. Und da haben wir ein Problem, weil wir haben einfach zu wenig Data Scientisten, um die dann rauszuziehen und ihnen übergreifende Rollen zu geben, weil ich merke das jetzt auch. Ich bin jetzt Senior Senior Data Scientist und habe irgendwie auch eine etwas übergreifende Rolle bekommen. Also ich stehe um 06.30 Uhr auf, habe bis neun Uhr, bis ungefähr zehn Uhr Zeit zu programmieren und ab da ist es bis sechs Uhr durchgehend Termine. Und erstens sammle ich sehr viele Überstunden und zweitens ist meine Programmierzeit in Relation als ich als Praktikant war zum Beispiel bei Dips, da habe ich um 06.30Uhr angefangen und konnte programmieren, wie lange ich Bock hatte. Ist die Zeit weg und ist einfach mal direkt um achtzig Prozent gesunken. Und wenn du sozusagen Leute da raushebst, hebst du sie automatisch halt/ Ist ein Trade of. Entweder du hast die Leute, die dann im Haus rumlaufen, versuchen Business Cases zu schaffen und Verständnis und Transparenz und so weiter und so fort fürs Haus, damit das wieder/ Oder du hast Leute, die programmieren. Und da haben wir zurzeit einfach auch, glaube ich, zu wenig Leute für. Und das ist halt ein harter Invest. Und du brauchst auch gute Leute dafür, denn diese übergreifenden Rollen können dann, und das haben wir tatsächlich auch gesehen, als wir/ Der Data Science-Bereich war erstmal ziemlich klein und ist mit der Zeit gewachsen. Und da hatten wir auch ein paar Leute, die nicht so, wie soll ich sagen, nicht das richtige Verhandlungsgeschick hatten, sagen wir mal (lacht), aber die mit einer Mentalität in Meetings gegangen sind, wir sind die besten, wir sind Data Scientisten, wir haben alle ein (PHT?) irgendwie. Ich habe keinen, aber er ging davon aus, dass ich habe. Und wir wissen eh besser, was ihr tut, so. Sagt uns euer Problem. Wir kommen in sechs Monaten zusammen. Wir tragen euch vor, was wir uns ausgedacht haben. Wir setzen es live. Fertig, wir sind durch. Ist nicht so gut angekommen. (lacht) Ja, was du brauchst, sind Leute, die das gewisse Feingefühl haben, die sehr komplexe Sachverhalte gut erklären können und aber auch sein Gegenüber einfach respektieren und ernstnehmen und ihren Input auch respektieren und ernstnehmen, weil dieser Input ist extrem wichtig. Und diese Leute entstehen gerade. (lacht) Und ich glaube, das ist das große Problem für viele Unternehmen. Sie würden gerne Data Science machen, aber genau diese Leute fehlen ihnen. Und am Ende passiert das, dass sie irgendwie sehen, okay, wir haben ein Anbieter für Adobe, keine Ahnung, für Marketing. Das können wir doch selbst versuchen. Dann nehmen sie diesen Bidding Case und versuchen ihn selbst, holen sich einen Data Scientisten, der noch nie was von Marketing oder Bidding gehört hat. War ich ja auch, ist ja auch in Ordnung. Ist ja auch das Geile an dem Beruf. Stecken ihn alleine, vielleicht noch mit einer zweiten Person rein und sagen: "Hier, macht mal", aber geben ihm sozusagen keinerlei Starthilfe, wie man vernünftig mit Leuten umgeht, wie man vernünftig mit anderen Leuten zusammenarbeitet. Das war etwas, was ich echt hart lernen musste über die Zeit und sehr viel Eigeninitiative erforderte, wie man abseits von seiner Data Science Expertise mit anderen Leuten vernünftig zusammenarbeitet auf Augenhöhe, weil es gibt sehr viele Effekte. Ein wirklich wichtiger Effekt, der so ziemlich bei jedem Data Scientisten auftritt und der sehr schwer zu beheben ist, ist dieses Expertendenken. Leute schalten ihren Kopf aus, wenn sie mit dir diskutieren teilweise, weil die gehen so direkt davon aus, du bist das größte Brain irgendwie und du weißt eh schon alles. Und warum diese ganzen Diskussionen? Dann schalten sie ihr Gehirn aus und denken gar nicht mehr mit, was natürlich absoluter Schwachsinn ist irgendwie. Und aber das ist eine Rolle, die Data Scientisten gerne annehmen, weil erstens ist sie fürs Ego gut und zweitens spart man sich die Diskussionen, ne? Also jeder, der in einen Raum tritt und hat irgendwie einen Vorschlag und er hat die Wahl zwischen ich mache den Vorschlag, den ich für gut befinde und alle sagen: "Ja, Amen", zu ich habe eine harte (lachend) Diskussion und muss mich der stellen, wird immer den linken Weg bevorzugen. Und das war nur einer der Effekte. Es gibt sehr viele andere Effekte, die da eine Rolle spielen bei der Zusammenarbeit mit Leuten, die bei Data Science einfach spezieller sind oder allgemein so Experten nischigen Rollen. Ich weiß nicht, wie ich es umschreiben soll, aber wo die andere Person wenig Wissen für hat. Es reicht nicht, da nur Leute auszubilden in diesem Methodischen. Die sind absolut essenziell und wichtig, aber die meisten Cases brechen nicht, weil eine Person nicht weiß, wie man eine Regression schätzt oder so, sondern die meisten Cases brechen viel früher an den fundamentalen Sachen. Das falsche Problem wird bearbeitet. Die Zusammenarbeit mit den Steakholdern ist schlecht. Wenig Transparenz. Wenig Vertrauen. Vertrauen ist wirklich eine richtig, richtig wichtiger Faktor. Wenn die Leute dir nicht vertrauen, dann geh nach Hause. Das geht sowas von in die Hose. All diese fundamentalen Sachen sind das Entscheidende. Der Case danach sind achtzig Prozent Datenaufbau, zehn Prozent Modell und die restlichen Prozent ist halt irgendwie so Analyseverfahren und neue Erkenntnisse gewinnen. Und dann ist der Case, denke ich, zum NVP durch. (lacht)  #01:07:54-7#</w:t>
      </w:r>
    </w:p>
    <w:p w14:paraId="642DC73D"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4B415A7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Kannst du da noch gerade ein bisschen zum Thema Datenmanagement generell und Zusammenarbeit mit IT noch ein bisschen was erzählen?  #01:08:03-4#</w:t>
      </w:r>
    </w:p>
    <w:p w14:paraId="2538188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4123E65"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Ja, was genau? Da gibt es viel?  #01:08:10-3#</w:t>
      </w:r>
    </w:p>
    <w:p w14:paraId="7AF0A7D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D63ECB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Also erstmal so du hast gerade schon gesagt achtzig Prozent ist Datenaufbau. Das wäre so die erste Frage. Warum so viel, welche Strukturen fehlen oder müssen entwickelt werden wäre so eine Facette. Und die andere Facette/  #01:08:28-4#</w:t>
      </w:r>
    </w:p>
    <w:p w14:paraId="7D7E4F26"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1AF571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Keine. Es gehört zum Data Science-Beruf dazu. Also ehrlich gesagt es ist wirklich ganz häufig der Fall gewesen, dass die Leute glauben, ein Modell sei so ein magisches Ding irgendwie. Und das Modell trainieren ist super kompliziert, glaube alle. Es war eine Zeit lang so, also ich weiß noch, damals, als ich angefangen habe, musste ich mal ein Random Forest selbst bauen, weil der encyced learn richtig beschissen war. Inzwischen ist es so, dass alles, was auf dem Markt ist, einfach so gut ist, dass das Modell bauen eine Sache von drei Sekunden ist. Du importierst ein Package. Du baust dein Modell. Du schiebst X rein (lacht), sagst ihm, was Y ist und bist eigentlich fertig. Natürlich ist es jetzt komplexer etwas später in der Produktion und alles, aber so das Modell bauen ist gar nicht der schwierige Part. Der schwierige Part ist auf Nummer sicher gehen, dass das Problem, was du bearbeitest, das richtige ist. Und der schwierige Part ist, dass die Daten, und das ist der Punkt, (unv.  #01:09:21-9#) so gut sind, dass das Modell auch wirklich was lernen kann, dass die Daten Informationen enthalten und nicht überlagert werden von Measurement Error oder von anderen Effekten. Das Verständnis dafür, dass Datenaufbau achtzig Prozent der Zeit irgendwie in Anspruch nimmt, das wissen die Leute. Und ehrlich gesagt, das sollte auch so sein. Ein Data Science, und danach lebe ich, sollte sich in seinen Daten richtig, richtig gut auskennen. Und deswegen sollte er nicht, sowie es sich alle vorstellen mit diesem Fließbandgedanken. Es gibt einen Data Engineer, der baut das und der gibt das dem Data Scientist. Der Data Scientist macht sein Zeugs da, ist dann fertig, übergibt das dann wiederum an jemand anderen und der macht die Produktion. Da können wir hingehen, aber dann fehlt gerade bei den Entwicklungsschritten Data Scientisten sehr viel, weil häufig habe ich das so, ich mache irgendeine Analyse. Und wenn ich auch mit anderen Leuten zusammengearbeitet habe, und dann sehe ich irgendwie einen ganz komischen Effekt, ja? Und irgendwie, keine Ahnung, wenn wir Marketing-Budget erhöhen, reduzieren wir die Klicks irgendwie. Dann gehe ich los und frage mich so, woran liegt das, mache Analysen, Plots, what ever eigentlich. Und dann sehe ich das wirklich in den Daten, dass das so ist. Und dann gehst du halt zurück in die Daten. Und dann (lacht) bei den anderen Leuten, sagen wir, die dir das sozusagen einfach geben, ist das so, dass die oft Annahmen fällen, die du vielleicht so nicht getroffen hättest, aber die essenziell sind für das, was am Ende rauskommt. Weißt du? Die Datenmodellierung ist fester Bestandteil eines Data Science-Produkt. Der sollte nicht ausgekapselt werden. Das führt nur zu (lachend) Problemen, weil wenn ich nicht verstehe, warum wie zum Beispiel er PSM-Budgets definiert hat überhaupt oder vielleicht wer sie aggregiert hat/ Hat er vielleicht eine Summe genommen? Hat er einen Mittelwert genommen? Hat er vielleicht gesagt: "Okay, manche Tage schmeiß ich raus, weil sie komisch aussahen", aber die waren eigentlich gar nicht komisch und gehörten da rein? Das war seine Annahme. All das weiß ich nicht, wenn ich nicht daran beteiligt war an den Daten. Deswegen was niemals passieren sollte, glaube ich, ist, dass ein Data Scientist völlig raus ist aus der Datenbeschaffung, auch wenn das vielleicht dem Fließband-Modell mehr entsprechen würde, aber das hätte extreme Produktivitätseinbußen, weil ehrlich gesagt wenn das der Data Science-Beruf wäre, einfach nur Daten entgegennehmen und ein Modell trainieren/ Ich weiß nicht, ob du Auto ML von Google kennst, aber das kann es schon sehr gut. Also ich mache viele Cale Competitions und da ist inzwischen jedes Mal fast immer Auto ML mit dabei als Contester und der ist fast immer unter den besten 15 Prozent. Das heißt, wenn ich nicht interessiert bin am allerbesten Modell, was wirklich nur drei Prozent besser ist als Auto ML teilweise/ Wenn du dir die Kurve anguckst, die ist so logarithmisch über die Zeit und hier unten ist die Performance Gewinn. Das heißt, irgendwann sind die Games gering. Die sind einfach nur noch ein paar Prozentpunkte besser. Und die entscheiden aber bei der Cale Competition für einen Used Case im Business-Kontext, während dir Auto ML absolut ausreicht meist. Wenn das der Job ist von einem Data Scientist, dann habe ich bald keinen Job mehr. (lacht) Und auch zurecht. Aber das ist er halt nicht, weil wie gesagt häufig gesehen Shit in, Shit out und das passiert regelmäßig. Und deswegen sollten Data Scientisten an Daten arbeiten und sie sollten das sehr viel tun. Und so nervig es ist, es ist eine Grundvoraussetzung, damit du ein guter Data Scientist bist. Wenn du anderer Meinung bist, dann solltest du nochmal darüber nachdenken, vielleicht einen anderen Beruf in Anspruch zu nehmen, weil dann hast du Data Science nicht verstanden. Der nächste Punkt, (unv. #01:13:24-6#) und den wenige Leute sehen, ist, es ist nicht nur ausreichend, dass die Daten da sind, angebunden sind und sozusagen fehlerfrei von Measurement Errors, also das Tracking funktioniert und so weiter und so fort. Es ist sehr häufig auch, und da machen wir Data Scientisten auch einige schlechte Industrie und da haben wir auch einen Conference Talk für geplant, ist: Wir nehmen unsere Daten oft als gegeben hin, weil das so in der Akademik war, ja? Ich war Ökonom. Ich habe irgendwie Arbeitsmarkt beobachtet. Und dann wollte ich, keine Ahnung, Einkommen erklären. Dann habe ich einfach nur Daten vom Sub genommen, hab es hingenommen, wie die Daten generiert wurden. Das ist das System, was ich erklären will. Und habe einfach versucht rauszufinden, was beeinflusst das Einkommen. Wenn du bei einem Unternehmen arbeitest, hast du einen Hebel auf das System. Du fällst Entscheidungen. (lacht) Das heißt, eigentlich ist es jetzt auch deine Aufgabe, aktiv zu managen, wie der Data Generating-Process zustande kommt. Weißt du, was ich meine? Also nimm zum Beispiel das Bidding. Als ich es durchmodelliert hatte und ich wollte dann am Ende einmal über ein ganzes Konto mein System laufen lassen, ist aufgefallen, dass ich nur bei zehn Prozent der ganzen Key Words, die ich da hatte, überhaupt ein Modell schätzen konnte für den Klick. Dann habe ich mal in die Daten geguckt. Bei Zoom kenne ich mich nicht aus, aber die Daten sahen dann teilweise so aus. (...) Siehst du das?  #01:15:00-2#</w:t>
      </w:r>
    </w:p>
    <w:p w14:paraId="6EAC278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5D7545BA"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Ja.  #01:15:02-0#</w:t>
      </w:r>
    </w:p>
    <w:p w14:paraId="7700C8C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422B2A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Du hattest für ein CPC ganz viele Beobachtungen von Clicked, aber du hattest nur CPCs, die du beobachtest hast. Du hast zwei Gebote gesehen. Und das war noch ein guter Case, weil da kannst du ja wenigstens eine Gerade durchlegen, ne? (lacht) Da gab es wirklich auch teilweise sowas. (...) Siehst du das?  #01:15:28-1#</w:t>
      </w:r>
    </w:p>
    <w:p w14:paraId="722CE4B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3F4F534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Ja.  #01:15:28-9#</w:t>
      </w:r>
    </w:p>
    <w:p w14:paraId="613A2B3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0F99FE0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Das hier. (lacht) Du hattest einen einzigen CPC. (lacht) Was willst du daraus generieren? Das ist kein Modell. Natürlich kannst du kein Modell dadurch schätzen. Und was du auch häufig hattest, du hast halt, die Kurve sieht eigentlich so aus. (...) Also so eine (Siegenwald?) Funktion, den Klick zu Gebot, aber du beobachtest immer nur diese Parts, die linear sind, weil das die einzigen Gebote sind, die jemals gesetzt worden sind. Das heißt, hierhin würdest du nie kommen, zum wahren Zusammenhang. Und wenn ich das System sozusagen so deployed hätte, es war richtig durchmodelliert, ne? Das grundlegende System war mathematisch richtig beschrieben. Alles war richtig, was ich gemacht hatte bis dahin. Nur ich hätte halt für zehn Prozent der Key Words überhaupt irgendwas machen können. (lacht) Und das ist natürlich dann, dann brauchst du auch nicht deployen. Das heißt, wir sind zurückgegangen, haben gesagt: "Okay, wir müssen eigentlich auch die CPCs im Vorfeld systematisch variieren. Wir brauchen einen Prozess dafür. Wenn ein Key Word neu kommt, dann durchläuft es eine Explorationsphase, generiert mir Daten, aktiv Daten. Das ist der Punkt. Ich generiere mir aktiv Daten, die ich nutzen kann, um daraus zu lernen. Und das ist dieses Aktive und nicht dieses Passive der Algorithmus macht das schon, sondern dieses Aktive ich greife ins System ein, um Sachen rauszufinden. Und das kostet mich Geld, aber das Nicht-Wissen kostet mich auch Geld, ja? Und nachdem wir das gemacht haben, wir haben sozusagen beim Multi-Armed Bandits irgendwie bedient in der (unv. #01:16:59-6#) Learning-Literatur, haben einen gebaut und der ist dann durchgelaufen. Und plötzlich konnte ich bei siebzig Prozent der/ Nein, ich glaube, es waren nur 65 Prozent der Key Words irgendwas machen wenigsten. Die Modelle waren noch nicht perfekt, ne? Gut waren die Modelle bei ungefähr dreißig bis vierzig Prozent, aber die Steigerung von ich kann nur bei zehn Prozent irgendwas machen zu ich habe dreißig Prozent mit sehr guten Modellen und der Rest bis zu siebzig Prozent konnte ich wenigstens irgendwas machen, ist schon ein enormer. Das ist die Entscheidung, ob ein Used Case gelingt oder kaputt geht. (lacht) Und das war die große Erkenntnis in diesem Marketing-Case, wofür ich auch sehr dankbar bin. Man lernt es irgendwie beiläufig in der Uni. Man lernt natürlich Experimental-Theorie und alles, auch eigentlich ehrlich gesagt zu wenig und zu schlecht, aber ist eine andere Geschichte. Aber dieses Verständnis, das musste ich erstmal auf sehr harte Art und Weise lernen irgendwie. Und das wurde mir nirgendwo in keinem einzigen Kurs auch in entferntester Weise beigebracht. Und das ist, glaube ich, auch ein großes Ding in der Industrie, wo der EROI für Data Science-Projekte nie zustande kommt, ist genau das, glaube ich, ist, dass dann meistens auch neuere Data Scientisten und auch ältere haben diese Erkenntnisse ehrlich gesagt noch gar nicht mal gewonnen, weil nicht jeder hat das Privileg, an so einem Case zu arbeiten wie dem hier, wo es wirklich eindeutig ist. Du siehst es per Augenmaß irgendwie. Und deswegen gelingen viele Cases nicht, weil die sehen dann diese zehn Prozent, wo du was machen kannst und die neunzig Prozent, wo du nichts machen kannst und sagen: "Okay, der Case ist gestorben". (lacht) Und das gilt aber auch für alle. Das gilt auch für Recommandations. Da ist es nur etwas subtiler, weil das Modell immer irgendetwas rausfindet. (lacht) Du siehst nicht sofort diese funktionalen Zusammenhänge, die ich hier gerade dargestellt habe sehr banal. Die siehst du dort nicht, aber dasselbe hast du dort. Wenn du da nicht aktiv Artikel hochspielst, dann haben sie niemals eine Chance. Das war bei [Organisation] ziemlich cool. Als wir auf der PyData waren, da gab es einen Typen, der sich gemeldet hat und genau das/ Weil die machen tatsächlich auch viel Grundlagenforschung. Und die haben mal zu Recommandations geforscht und haben gesehen, dass wenn du Recommandations über die Zeit laufen lässt, das spült zehn Prozent der Artikel hoch und den Rest lässt es tot. Das lässt die tot. Und die einzige Möglichkeit, wie das hier hochkommt, ist der Zufallsfehler im Modell, ja? Und das passiert sehr selten und nicht systematisch. Das kann dir immer wieder Trash hochholen. Und wir haben sehr viele Artikel und sehr viel Trash. Genau wie [Organisation]. Das heißt, es hat eine sehr geringe Trefferrate vom Hochholen. Und wenn ich systematisch versuche einzugliedern, dein System wird automatisch immer Trash sein. Wenn ein neuer Artikel kommt, es gibt keine Daten für ihn und er ist vielleicht anders als alle anderen Artikel, aber trotzdem gut, aber er ist neu/ Nimm E-Book-Reader. E-Book-Reader ist zum Beispiel ein sehr gutes Beispiel. Die waren am Anfang sehr schlecht von der Performance, von allem. Und nach und nach wurden die Modelle immer besser. Hättest du aber ein Modell, was sozusagen Recommandations gemacht hätte, das hätte dir niemals E-Book-Reader hochgespült, im Leben nicht, niemals. (lacht) Und wenn, dann nur per Zufall. (lacht) Und das ist der Punkt. Dort ist es einfach subtiler, aber die Kosten trägst du trotzdem, dass deine Daten schlecht sind, dass du nicht in den Data Engineering Process eingreifst. Und dieses Eingreifen ist halt echt schwierig auch für die Fachbereiche zu verstehen teilweise. Ich habe viel Glück gehabt mit meinem Fachbereich. Die sind alle sehr gut und sehr offen. Und deswegen waren sie sofort Feuer und Flamme für diese Idee, weil sie einfach das Konzept saugeil fanden, aber du hast da bestimmt auch Fachbereiche, die dann sagen: "Nein, warum sollte ich jetzt tausend Euro verbrennen?". Und wir haben wirklich viel Geld da mit diesem Explorations-Ding verbrannt. Das ist nicht wenig Geld, was da verbrannt wurde. Aber das haben wir jedes Mal über die Zeit wieder eingeholt. Das war unser Erfolgskriterium. Und wir sind immer mit einer schwarzen Null durch die Exploration gegangen. Das war, was wir wollten. Und ein richtig geiles Beispiel wieder dafür, warum es sich lohnt, Prozesse zu etablieren auf eine Scientific Art. Wir haben dann super viele Probleme mit unserem (Capia? #01:21:20-6#) Management gesehen. Schlechte Key Words. Key Words, die nicht eingebucht werden sollten. Key Words, wo einfach negatives nicht eingebucht wurden. Jemand hat zum Beispiel WM im Brought eingebucht, hat aber ganz viele Ausbuchungen nicht gemacht. Das heißt, jedes Mal, wenn du irgendwie/ Und viele Leute geben einfach WM ein, um neuste Ergebnisse zu sehen. Du kannst dir vorstellen, wenn du den Grafen anguckst, wie viel Geld da weggegangen ist, einfach nur durch Fettfinger-Typos, ne? Leute haben WM eingegeben, wollten eigentlich auf die Tabelle, gingen davon aus, die Tabelle kommt, aber es kam [Organisation] App. Wir haben so viel Geld verloren an dem Tag. Und das ist das Geniale. Wenn du ein System aufbaust mit einem Monitoring, du siehst sowas, ja? Und das fällt dir auf. Und vorher wäre das einfach nur mitgelaufen. Klar hätten die vielleicht in vier, fünf Tagen/ Und das haben die auch selber gesagt: "Wir hätten das bestimmt in einer Woche erst gesehen. Dann hätten wir eine Woche lang/". Es waren, glaube ich, 15.000 pro Tag, was wir dafür verbrannt haben. Eine Woche lang 15.000 pro Tag verbrannt. Das ist das ganze Marketing-Budget für teilweise ganze Kanäle für ein Jahr. Und das hat man dann endlich gesehen, aber genau das ist der Schmerz, den man hervorruft, weil das Kampagnen-Management war nicht begeistert. Also die waren schon begeistert irgendwo, aber gleichzeitig auch so oh. (lacht) Man ruft immer, wenn man sowas macht, auch Schmerzen hervor, weil man Unsicherheit eigentlich erhöht, wobei die Leute sich erhoffen, dass man sie reduziert. Und man macht Sachen sichtbar. Das ist eigentlich die Idee, aber es ist immer mit Schmerz verbunden für die Beteiligten. Und wenn das organisatorische Geflecht nicht in der Lage ist und nicht so gut ist, dass die Leute in diesem organisatorischen Geflecht Schmerz aushalten, dann brauchst du kein Data Science machen. Wenn dein Kampagnen-Manager immer Angst haben musst, dass er gefeuert wird, wenn er einen Fehler macht und ein Data Science-Prozess da ist, um Fehler aufzudecken, rate, worauf er gar keinen Bock hat. Und ich auch nicht. Also ich will nicht dafür verantwortlich sein, dass irgendjemand gefeuert wird. Also das ist nicht meine Aufgabe. (lacht) Meine Aufgabe ist es, eine Win-Win-Situation hervorzubringen für alle Beteiligten und nicht das (lachend) Gegenteil.  #01:23:28-9#</w:t>
      </w:r>
    </w:p>
    <w:p w14:paraId="21B35332"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778B7A4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 Ich hätte vielleicht noch eine Frage, die nochmal so ein bisschen in Richtung IT und Systemarchitektur geht. Was hat sich denn da in den letzten Jahren entwickelt, vielleicht gerade auch auf Basis des Data Science-Prozesses oder der Entwicklung der Data Science-Teams?  #01:23:59-3#</w:t>
      </w:r>
    </w:p>
    <w:p w14:paraId="3CDF032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5289F29F"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Wir haben viel mehr interdisziplinäre Teams, was ich sehr begrüße. Wir haben bessere Technologien inzwischen. Cloud ist ein ganz großes Ding, also Skalierbarkeit. In Bezug auf Algorithmen muss ich ehrlich sagen ist die Entwicklung in den letzten Jahren sehr begrenzt auf so Used Cased, mit denen ich wenig zu tun habe, aber andere Leute halt umso mehr. Also (unv. #01:24:31-8#) Processing haben wir sehr viel Fortschritt gemacht, auch richtig geilen Fortschritt, aber das ist ehrlich gesagt nicht mein Metier, sondern von einem Freund von mir. Ich interessiere mich zwar dafür und ich mache viel damit privat, aber jetzt nicht bei [Organisation]. Bei den clusterischen Themen ist leider sehr viel eingeschlafen, also in der Akademik, aber auch bei uns, weil wir eh wenig Grundlagenforschung (lachend) machen. Da dreht sich das mal wieder. Und es wird viel versucht, also sehr viele Hilfsmöglichkeiten, den Data Science-Prozess zu automatisieren. Und das ist sehr, sehr hilfreich. Das unterstützt einen enorm. Ein richtig genialer Trend, den ich auch sehr gut finde, ist diese Erklärbarkeit von Modellen. Hat ja natürlich auch viel/ Also bei uns ist es jetzt nicht unbedingt, hat es nicht die moralisch größten Auswirkungen, wenn ein Modell mal etwas unethischer ist irgendwie. Bei anderen ist es halt natürlich umso schlimmer, wenn das der Fall ist, wenn du Modelle, wo du es niemals eigentlich machen solltest, im (Prison?  #01:25:42-6#) System von Amerika nutzt oder so, dann ist es halt ein Problem. (lacht) Aber diese Fairness und die Sichtbarmachung der Entscheidung, also weg von Blackbox hin zu/ Also versuchen Blackbox-Modelle zu erklären, da ist viel passiert, was ich sehr geil finde und auch begrüße. Aber da muss tatsächlich auch viel von uns Data Scientisten kommen, weil ich sehe wenig Leute, die sich damit auseinandersetzen, obwohl das so ein essenzielles Thema ist. Was noch. Genau, interdisziplinäre Teams hatten wir. Wir haben eine etwas bessere, was aber normal ist, weil vorher war das eher so ein/ Also ich zum Beispiel habe die meisten Cases, die ich gerade beschrieben habe, im Alleingang gemacht. Das heißt, ich war für alles verantwortlich irgendwie. Inzwischen haben wir eine klar Aufgabenteilung, was wiederum Produktivitätsgewinne nach sich zieht, sehr gut auch. Natürlich aber Kommunikation und sowas erfordert. Das hat sich verändert und hat auch den Durchfluss und auch die Professionalität der Produkte stark erhöht. Gleichzeitig muss ich sagen ist die Innovationskraft irgendwie im Allgemeinen im Data Science außer NLP und Vision irgendwie runtergegangen, habe ich das Gefühl oder ich kriege weniger mit von so Sachen, wo ich sagen würde: "Okay, das ist jetzt irgendwie Game Changing, was hier passiert". (lacht) Also für die klassischen Data Science Used Cases hat sich der Markt sozusagen (unv. #01:27:20-7#) und jetzt kommen so/ Man hat ja die Low Hanging Fruits. Die hat man jetzt alle geholt und jetzt kommen immer eher so Detailverbesserungen. Mal gucken, wann der nächste große Wurf kommt irgendwie vielleicht von irgendjemanden. Ich weiß nicht, ich bin, glaube ich, ein bisschen abgeschweift. War das die Frage, die du gestellt hast? (lacht)  #01:27:37-9#</w:t>
      </w:r>
    </w:p>
    <w:p w14:paraId="112DA1B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EA1CF29"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Ja. (unv.) Also von daher vielen Dank.  #01:27:44-9#</w:t>
      </w:r>
    </w:p>
    <w:p w14:paraId="40951E07"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33ADCCFC"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Ich weiß nicht. Vielleicht willst du auch mehr hinaus auf wirkliche Tools, die wir nutzen. Ist es das, was du/  #01:27:49-5#</w:t>
      </w:r>
    </w:p>
    <w:p w14:paraId="2D9D9C3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127FAEF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Nein, das war total cool.  #01:27:53-0#</w:t>
      </w:r>
    </w:p>
    <w:p w14:paraId="47674B23"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60BA53A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Also IT-technisch ist so die größte Veränderung und wird es auch in den nächsten Jahren sein, das war, glaube ich, die Cloud einfach. Also das Ziehen in die Cloud, die Möglichkeiten der Skalierung, die die Cloud dir bietet, einfach mal schnell ein TPU nutzen, wenn du Bock draufhast (unv. #01:28:10-5#). Das ist so wirklich infrastrukturtechnisch, wird das der neue Status Quo sein und das war bei uns IT-technisch die größte Veränderung. Und tatsächlich auch die Erkenntnis kommt immer mehr durchs Haus auch, dass es nicht nur reicht, Daten zu haben, sondern die Daten/ Dieses Shit in-Shit out-Prinzip. Also ich sehe auch immer mehr Teams auch tatsächlich auch durch viele Predigen und irgendwelche Vorträge halten von mir, dass die auch Datenchecks einbauen. Nicht nur Daten-Checks nach dem Motto sind Daten angekommen, sondern sind die auch richtig. (lacht) Also ganz banale Checks wie "Gibt es Alter über 140?" oder das war auch vorher nie der Fall, dass man das wirklich gecheckt hat, sondern man hat immer Datenanforderungen. Man ging auf Nummer sicher, dass die Daten technisch von A nach B geschoben werden. Was aber in den Daten steht außer vielleicht auf die Datentypen bezogen, war irgendwie nie groß von Interesse. Aber je mehr die Verzahnung zu Data Science kommt, desto größer ist auch bei den klassischeren IT-Teams diese Erkenntnis da, dass das auch entscheidend ist und desto mehr wird da auch inzwischen getestet. Wir haben Integration Test oder Unit Retest, aber uns fehlt noch ein vernünftiges Konzept für einen Datentest. Die sind jetzt oft best guesses. Das reicht ja auch schon meistens, aber es ist nichts Systematisches. Wir haben zwar so ein kleines, wie soll ich sagen, so ein Grundlagending erstellt, wie wir uns Daten-Checks vorstellen, so Guidelines, wenn du so willst. Aber es ist halt natürlich sehr schwer. Also es ist nicht in ein Packet gegossen, was du einfach importieren kannst und dann nutzen kannst, sondern jeder, jedes Team schreibt sich die irgendwie selbst. Und dann entstehen auch unterschiedliche Lösungen, die unterschiedlich gut funktionieren. Und ich glaube, das bräuchte noch ein bisschen Vereinheitlichung. Ich glaube auch Industrie-weit, weil auch wenn ich mit anderen Leuten rede, ist das so das große Thema, was viele haben, Trash-Daten, die immer wieder durchkommen, immer wieder Modelle zerstören, immer wieder Bug-Fixing in Anspruch nehmen. Und Entscheidungen müssen revidiert werden und teilweise können sie es auch nicht mehr. (unv. #01:30:35-7#) getan. Alle sind traurig. Und genau diese Tests zu bauen, die uns schon von vorne rein sagen: "Nein, die Daten sind Trash. Heute entscheide mal lieber nichts und kümmere sich mal darum, dass die Daten enttrasht werden". (lacht)  #01:30:51-2#</w:t>
      </w:r>
    </w:p>
    <w:p w14:paraId="67283AFB"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0D6B9F0E"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Vielen Dank. Gibt es sonst noch was so zum Abschluss, was du mir mitteilen möchtest zum Thema künstliche Intelligenz im Marketing?  #01:31:01-3#</w:t>
      </w:r>
    </w:p>
    <w:p w14:paraId="74C196D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41C42C71"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B: Im Marketing? Nein, ich glaube, das ist/ Wir haben über die Erfolgsfaktoren gesprochen. Also ich glaube, jedes Unternehmen durchläuft so unterschiedliche Phasen. Und zum Beispiel [Organisation] ist gerade an einer Stelle zum einen. Womit ein Unternehmen meistens beginnt, wenn sie Data Science benutzen, ist: Sie gucken sich an, was auf dem Markt sind, also fertige Lösungen, beim Marketing vor allen Dingen. Und dann gucken sie, was machen die und suchen dann ein internes Team, was es nachbaut. Finde ich absolut legitim und das ist auch der erste Schritt, glaube ich, in der Entwicklung, der auch gut ist, weil du hast dann irgendwas, woran du dich orientieren kannst. Du hast einen klaren Case, weil das andere Unternehmen hat ja Marktforschung betrieben. Das heißt, es generiert Nachfrage. Das heißt, es gibt Bedarf. Das nachzubauen macht alles Sinn. Irgendwann hast du aber diese ganzen low hanging Fruits durch und das ist das, was bei uns gerade passiert ist. Wir haben eigentlich im Marketing das Bidding erschlagen größtenteils durch das, was wir erschlagen konnten intern. Budget-Allocation kommt jetzt, wird dann irgendwann durch das Projekt (unv. #01:32:09-1#) dann erschlagen in einem Jahr. Und dann kommt der wirklich Casus magnus, ob Data Science auch noch weiterhin von Vorteil ist oder nicht. Was macht man dann? (lacht) Weißt du, was ich meine? Wenn du sozusagen die offensichtlichen Sachen erschlagen hast, was kommt jetzt? Und ich glaube, da wird leider auffallen, dass uns so eine grundlegende Vision fehlt, wohin wir wollen, weil das ist das, was dich da eigentlich leiten sollte. Wenn du alles erschlagen hast, was auf dem Markt ist und du musst irgendwas kreieren, was nicht auf dem Markt ist, sondern was sehr speziell für dich ist, das ist sehr davon abhängig, was willst du überhaupt. Und deswegen das geht, glaube ich, bei vielen Unternehmen in die Hose und wird bei uns wahrscheinlich auch in die Hose gehen. Aber da drüber haben wir schon mal gesprochen, dieses grundlegende Zielbild vorgeben und entsprechende Anreizstrukturen schaffen, damit Data Science überhaupt irgendwas machen kann und nicht immer im internen Konflikt steht. Weil das ist das Schlimmste und auch für uns Data Scientisten ist das wirklich echt geil, wenn du jedes Mal als Fremdkörper wahrgenommen wirst oder als jemand, der deinen Job wegnehmen will. Aber es liegt halt einfach nur daran, wie die Organisationsstruktur damit umgeht. Ich bin froh, und so arbeite ich auch, ich nehme niemandem einen Job für irgendwas weg. Und wenn jemand kommt und sagt: "Mach mir ein System und ich feuere die Leute", dann sage ich: "Geh nach Hause. Das mach ich nicht". Und ich würde alles Mögliche tun, damit dieses System nie live geht. Wenn jemand aber zu mir kommt und sagt: "Hier, die Leute müssen 96 Excel schrubben und hassen ihr Leben deswegen. Bitte bau da was", dann bin ich der erste, der was baut und dann gehe ich aber davon aus, dass die Leute auch dann vernünftig eingesetzt werden danach. Und das ist, glaube ich, auch etwas, was nicht systematisch von den Leuten, von den Entscheidungsträgern auch teilweise genutzt wird. Also die fragen sich nicht, was dann. Also wir haben jetzt ein Bidding, was dann? Wir haben ein Bidding und wir haben aber zwanzig Leute, die fürs Bidding zuständig sind. Oh, weiß ich nicht. (lacht) Brauchst du zwanzig Leute, um ein paar Ziele anzufassen? Ich bin mir unsicher. Was dann? Also was jetzt? Also was machen die Leute? Wo haben sie den größten EROI. Also wo bringen die Leute am meisten was? Was sind ihre Stärken? Was sind ihre Schwächen? Das habe ich noch nie gesehen, dass das irgendjemand im Vorfeld angesprochen hat, obwohl das eigentlich für mich, wenn ich Manager bin auf etwas höherem Niveau würde ich nicht sagen, aber du weißt schon, in welcher Hierarchiestufe, dann wäre das das erste, was ich irgendwie klären wollen würde. Was mache ich mit der Ressource, sobald sie frei ist und wie nutze ich sie? Und ich glaube, jetzt ist das halt so: Die Ressource wird frei. Das Team weiß schon, was es damit tut. Kann sein, kann aber auch nicht sein. Ich weiß es nicht. (lacht) Aber ich glaube, da muss etwas mehr auch Gehirnschmalz reinfließen, auch von der Akademik tatsächlich, weil da sehe ich auch wenig. Gerade die Interaktion zwischen künstliche Intelligenz oder Maschine, wie du das auch immer nennen willst, mit Menschen, die wird zwar immer so auf ihren Konsequenzen analysiert, aber nie wie sie von Vorteil sein kann gefühlt. Also wie können sich Systeme tatsächlich/ Also wie schaffen wir einen Prozess, in dem beide von dem anderen profitieren? Weil alle Modelle sind halt einfach irgendwo falsch, sind einfach eine Abstraktion unserer Realität irgendwie. Und als solche werden sie bestimmte Einflussfaktoren nie verstehen können. Sagen wir, du hast solche schwarzen Schwäne wie diesen [Organisation] Werbespot, der mal richtig durch die Decke gegangen ist mit diesem älteren Herrn, der getanzt hat. Es kann zum Beispiel sein, dass du anfängst, ein Modell zu bauen für Content, was auch angedacht ist irgendwann, dass du wirklich Content bewertest nach ihrer Performance. Und dann schmeißt du diesen Werbespot von dem Opa ins Modell und er sagt: "Nein, macht das nicht. Das lohnt sich nicht vom EROI". Das kann passieren. Und das wird sogar wahrscheinlich passieren, aber genau da erwarte ich, dass die Prozesse, wo ein Mensch sagt: "Nein, aber ich finde das super lustig. Lass mal ausprobieren"/ Weil das ist genau das, was ein Algorithmus nicht leisten kann. Und wenn diese low hanging Fruits weg sind, dann werden diese Algorithmen in diese Bereiche vorstoßen, in diese Bereiche Kreativität, Content Kreierung. Und das sind alles Bereiche, wo sie eigentlich sehr viel Grenzen haben. Und wenn da kein Prozess da ist, wie man damit umgeht vernünftig, dann kann echt viel Schaden entstehen. Stell dir mal vor, [Organisation] hätte diese Werbung nicht gespielt, wie viel Euro das wären, wie viele Kunden das wären. Das ist, glaube ich, ein gutes Schlusswort für die Weiterentwicklung. (lacht)  #01:37:17-4#</w:t>
      </w:r>
    </w:p>
    <w:p w14:paraId="1DE9B468"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p>
    <w:p w14:paraId="29BACCF4" w14:textId="77777777" w:rsidR="00A027AA" w:rsidRPr="00A027AA" w:rsidRDefault="00A027AA" w:rsidP="00A027AA">
      <w:pPr>
        <w:widowControl w:val="0"/>
        <w:autoSpaceDE w:val="0"/>
        <w:autoSpaceDN w:val="0"/>
        <w:adjustRightInd w:val="0"/>
        <w:spacing w:after="0"/>
        <w:rPr>
          <w:rFonts w:eastAsiaTheme="minorEastAsia" w:cs="Arial"/>
          <w:sz w:val="16"/>
          <w:szCs w:val="16"/>
          <w:lang w:eastAsia="de-DE"/>
        </w:rPr>
      </w:pPr>
      <w:r w:rsidRPr="00A027AA">
        <w:rPr>
          <w:rFonts w:eastAsiaTheme="minorEastAsia" w:cs="Arial"/>
          <w:color w:val="000000"/>
          <w:sz w:val="16"/>
          <w:szCs w:val="16"/>
          <w:lang w:eastAsia="de-DE"/>
        </w:rPr>
        <w:t>I: Vielen Dank.  #01:37:19-9#</w:t>
      </w:r>
    </w:p>
    <w:p w14:paraId="4EAE26B6" w14:textId="56ACB3A9"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346EE7A3" w14:textId="77777777" w:rsidR="00A027AA" w:rsidRPr="00A027AA" w:rsidRDefault="00A027AA" w:rsidP="00A027AA">
      <w:pPr>
        <w:widowControl w:val="0"/>
        <w:autoSpaceDN w:val="0"/>
        <w:adjustRightInd w:val="0"/>
        <w:spacing w:after="0"/>
        <w:rPr>
          <w:rFonts w:eastAsiaTheme="minorEastAsia" w:cs="Arial"/>
          <w:kern w:val="1"/>
          <w:sz w:val="32"/>
          <w:szCs w:val="32"/>
          <w:lang w:eastAsia="zh-CN" w:bidi="hi-IN"/>
        </w:rPr>
      </w:pPr>
      <w:r w:rsidRPr="00A027AA">
        <w:rPr>
          <w:rFonts w:cs="Arial"/>
          <w:b/>
          <w:bCs/>
          <w:kern w:val="1"/>
          <w:sz w:val="32"/>
          <w:szCs w:val="32"/>
          <w:lang w:eastAsia="zh-CN" w:bidi="hi-IN"/>
        </w:rPr>
        <w:t>UNTER20</w:t>
      </w:r>
    </w:p>
    <w:p w14:paraId="1DB92D7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412BCA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Starten und mit der ersten Frage beginnen. Beschreiben Sie doch einmal bitte Ihre aktuelle Rolle! #00:00:07-2#</w:t>
      </w:r>
    </w:p>
    <w:p w14:paraId="3DDBF48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A410981"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Also ich leite für den Marketing- und Sales-Bereich von [Organisation] global die Verantwortung für alle AI-Usecases dahingehend, dass ich das Portfoliomanagement mache. Ich schaue mir sowohl technische Machbarkeit als auch den monetären Wertbeitrag an. Das ist meine klassische quergerichtete Ausrichtung, querschnittlich. Und die Zweite ist eine klassische T-Spezialisierung, dass ich mich im Bereich Conversation Intelligence, wozu Natural Language Understandig, Speech to Text, Text to Speech dazu gehört und alles, was mit Sprache und Daten zu tun hat, konkret selber in Usecases befinde als Product Owner und Plattform Owner et cetera. #00:00:46-6#</w:t>
      </w:r>
    </w:p>
    <w:p w14:paraId="6C167C9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5B7A2A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Wahnsinnig spannende Rolle. Habe ich so noch nicht gefunden. Was verstehen Sie persönlich unter künstlicher Intelligenz? #00:00:56-4#</w:t>
      </w:r>
    </w:p>
    <w:p w14:paraId="60E8824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2DA461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Unter künstlicher Intelligenz verstehen wir eigentlich Systeme, die auf Basis eines gewissen Algorithmus selbstlernend sind, die sich selbst weiter optimieren. Und die Verfahren dazu, da kann man alles in Deep Learning, Machine Learning, (wie eine Zwiebel?) aufbauen. Die Quintessenz besteht darin, dass das System anhand eines Algorithmus von Daten, die ich einspeise, lernt. #00:01:18-7#</w:t>
      </w:r>
    </w:p>
    <w:p w14:paraId="1AC0B77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E4AACB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Wenn ich von Marketing spreche, meine ich alles, was in der Schnittstelle zum Kunden passiert. Von Produktpräsentation über Kommunikation bis hin zur Interaktion. Also das ist oftmals gerade in Konzernen dann unter zumindest auch Service- oder Salesfunktion beziehungsweise steht Service oder Sales darüber, ist aber bei mir Teil der Marketing-Definition. Nur für Sie noch zum Hintergrund. // Der Defini/ #00:01:46-4#</w:t>
      </w:r>
    </w:p>
    <w:p w14:paraId="41D0BE9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02BDC0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Ist bei uns auch so. // #00:01:46-4#</w:t>
      </w:r>
    </w:p>
    <w:p w14:paraId="2DA3DA9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205D6F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Der Definition folgend, welche Kernanwendungsgebiete von künstlicher Intelligenz sehen Sie denn aktuell beziehungsweise so in naher Zukunft im Marketing? #00:01:58-3#</w:t>
      </w:r>
    </w:p>
    <w:p w14:paraId="35143FC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4DFC02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Genau. Also bei uns ist Marketing und Sales zusammengefasst, beinhaltet auch die Kernbereiche Service, wie Sie es auch gesagt haben. Ich sehe entlang der gesamten Customer Journey von quasi der klassischen „Ich habe eine Kontaktanbahnung und ich möchte einfach Awareness schaffen im Internet über beispielsweise Social Media oder über Webseiten, über Google Adverts et cetera.“, also von da bis hin zu wirklich Kundenserviceautomatisierung hinten hinaus, wenn er schon Kunde ist und ich individualisieren möchte, Wiederkaufwahrscheinlichkeit erhöhen, bis dahin kann ich KI einsetzen. Und entlang dieser Customer Journey gibt es zig Einsatzmöglichkeiten. Ich kann jetzt pro Phase einmal eins exemplarisch herausgreifen. Vorneweg zum Beispiel eine Optimierung des Marketing-Spend, dort wo ich halt den höchsten, quasi Bang for Buck habt, wo ich die größte Conversion habe und da lasse ich ein System des Autonomen optimieren, welche Kanäle ich je nach Kampagne, je nach Zielsetzung, Zielgröße, die ich habe, eben Kampagnen ausgesteuert werden. Das ist während der Awareness-Phase. Ich kann in der Kontaktanbahnung, wenn die schon einmal stattgefunden ist, kann ich Bots einsetzen, die dann eine Vorqualifizierung machen. Ich kann im Schritt, wo es zu Sales kommt, einen Agenten, einen Lead Scoring bereitstellen. Wenn es intelligenter ist, jetzt nicht nur ein reiner Entscheidungsbaum, wenn es selbstlernend ist und verschiedene Daten dann mit einbezieht, damit er halt schaut, welche die Hot-Leads sind, die ich angehen sollte, auch mit welcher Message vielleicht, mit welchem Angebot. Ich kann später dann, wenn ich das Fahrzeug jetzt dann verkaufen möchten, effektiv eine Preisoptimierung machen, die sich dynamisch an den richtet, wie die Kaufwahrscheinlichkeit des Kunden ist, seiner Zahlungsbereitschaft, der Verfügbarkeit des Fahrzeuges, Optimierung hinsichtlich CO</w:t>
      </w:r>
      <w:r w:rsidRPr="00A027AA">
        <w:rPr>
          <w:rFonts w:cs="Arial"/>
          <w:kern w:val="1"/>
          <w:position w:val="-10"/>
          <w:sz w:val="16"/>
          <w:szCs w:val="16"/>
          <w:lang w:eastAsia="zh-CN" w:bidi="hi-IN"/>
        </w:rPr>
        <w:t>2</w:t>
      </w:r>
      <w:r w:rsidRPr="00A027AA">
        <w:rPr>
          <w:rFonts w:cs="Arial"/>
          <w:kern w:val="1"/>
          <w:sz w:val="16"/>
          <w:szCs w:val="16"/>
          <w:lang w:eastAsia="zh-CN" w:bidi="hi-IN"/>
        </w:rPr>
        <w:t>-Ausstoß et cetera, da irgendwie ein Pricing finden. Ich kann gesamt, wenn man jetzt in die Vertriebsplanung hineingeht, schauen, wie ich meinen Fuhrpark optimiere, zwischen höherpreisigen Fahrzeugen, aber auch wiederum kleineren motorisierten, die halt einen geringeren CO</w:t>
      </w:r>
      <w:r w:rsidRPr="00A027AA">
        <w:rPr>
          <w:rFonts w:cs="Arial"/>
          <w:kern w:val="1"/>
          <w:position w:val="-10"/>
          <w:sz w:val="16"/>
          <w:szCs w:val="16"/>
          <w:lang w:eastAsia="zh-CN" w:bidi="hi-IN"/>
        </w:rPr>
        <w:t>2</w:t>
      </w:r>
      <w:r w:rsidRPr="00A027AA">
        <w:rPr>
          <w:rFonts w:cs="Arial"/>
          <w:kern w:val="1"/>
          <w:sz w:val="16"/>
          <w:szCs w:val="16"/>
          <w:lang w:eastAsia="zh-CN" w:bidi="hi-IN"/>
        </w:rPr>
        <w:t>-Ausstoß haben oder wenn ich jetzt ein strategischen Ziel habe, besonders viele Elektrofahrzeuge abzusetzen, wie ich das dann steuere über die gesamte Supply-Chain, das ist ja auch ein Vertriebsthema, das anzugeben. Da gibt es kurzfristige Absatzplanung, mittel-, langfristig, je nachdem, welche Faktoren man hineinnimmt. Dann später kann ich im After Sales schauen, welche Teile, welche Services, Dienste ein Kunde benötigt, anhand eben Vergangenheitsdaten, dass ich optimieren kann. Und später dann im Kundenservice wiederum die klassische Automatisierung über Voice- und Chatbots, aber auch Cross- und Upselling-Möglichkeiten oder in der Wiederkaufphase, dass ich sage, wer ist denn jetzt besonders churn gefährdet, also abwandert, um die Leute dann halt gezielt mit Angeboten anzugehen. Ich kann auch beispielsweise im Automobilbereich mit Bilderkennung arbeiten, wenn es um Fahrzeugschäden geht. Das ist dann wieder ein ganz anderer Teilbereich. Da geht es nicht so sehr um Analytik, als viel mehr Visual- oder (unv.) Cognition, zu erkennen anhand der Bilder, welcher Schaden es ist und welche Ersatzteile benötigt werden oder wie hoch die Versicherungssumme wäre. Genau. #00:04:54-0#</w:t>
      </w:r>
    </w:p>
    <w:p w14:paraId="76DADF7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45BB055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Vielen Dank. Da Sie so eine spannende Rolle haben, wo ich sage, erst einmal konkret Cases bearbeiten, auf der anderen Seite aber auch einen breiten Blick auf (das? Störung) Portfolio haben, würde ich jetzt im nächsten Schritt einmal, wenn es für Sie in Ordnung ist, dass Sie vielleicht einmal einen konkreten Usecase schnappen und einmal so ein bisschen erklären, wie ist der losgelaufen, wer war beteiligt, was war die Zielsetzung. Wenn Sie da spontan einen guten Case im Kopf haben. #00:05:26-4#</w:t>
      </w:r>
    </w:p>
    <w:p w14:paraId="32C9787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61EF8C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Na, ich kann einen konkreten von mir schildern. Da geht es darum, dass halt die Mehrheit der Kunden nach wie vor über Telefon Termine bucht und wir gerade saisonales Geschäft haben aufgrund der Reifenkampagnen im Winter und im (hustet), pardon im Frühjahr. Um diese Lastspitzen abzudecken, möchte man einen Bot einsetzen. Wir haben auch eine digitale Lösung, aber wie gesagt, die Mehrheit ruft immer noch an. Aus diesem Grund können Kunden bei uns auch anrufen und über eine Erkennung des Kennzeichens telefonisch quasi werden sie identifiziert, wer sie sind und dann eben aus einem System heraus, das telefonisch in die Terminverhandlung hineingeht, Termine für sich auswählen und Dienste, die sie bearbeiten möchten am Fahrzeug, beispielsweise Service A, B, Fensterscheibe wechseln, Räderwechsel, was auch immer da in Kombinationen in X Varianten möglich ist und darüber dann einen Termin bucht. Das sind KI-technisch ein paar Herausforderungen darin. Einmal das Thema Kennzeichen-Erkennung, was sehr komplex ist und einmal das Thema Terminverhandlung, was auch sehr komplex ist, weil da kann man sich vorstellen, es gibt X Varianten bei beides, wie man es aussprechen kann. #00:06:31-1#</w:t>
      </w:r>
    </w:p>
    <w:p w14:paraId="1D3A765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6DB645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Absolut. Wie ist der Case oder die Idee zum Case entstanden? #00:06:35-0#</w:t>
      </w:r>
    </w:p>
    <w:p w14:paraId="09A52AEF"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06CD7B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Das kam aus dem Markt heraus, dass die einfach oder beziehungsweise Retail, wir haben drei Vertriebsstufen bei uns, also den Headquarter, dann die Marktebene oder Regionebene und darunter den Retail, der Retail halt eben große Schwierigkeiten hatte, Staffing zu bewältigen und es sehr kostspielig ist, immer diese Lastspitzen abzudecken. Und aus diesem, quasi klassischen Kost-Case heraus ist dann: „Okay, können wir da irgendwie Kosten senken und gleichzeitig aber den Kundenservice verbessern, in dem wir beispielsweise Twenty-Four-Seven- Kundenservice anbieten.“. Und das kombiniert eben mit unserer Suche nach möglichen Einsatzmöglichkeiten für Voicebots hat sich dann getroffen. Und dann war es ein einfacher Businesscase, der gezeigt hat, da lässt sich etwas machen. #00:07:18-7#</w:t>
      </w:r>
    </w:p>
    <w:p w14:paraId="0A9B2BA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DE60EF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Und wie ist das Team zusammengesetzt, dass das Thema bearbeitet?    #00:07:25-8#</w:t>
      </w:r>
    </w:p>
    <w:p w14:paraId="7DD8F22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6CE5C2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Also klar, es hat einen Datascientist oder mehrere Datascientists drin, es hat klassische Softwaredeveloper drin, weil, um so ein Projekt umzusetzen, gilt es auch Back-End-Anbindungen zu bewerkstelligen et cetera. Es hat externe Dienstleister dabei, klassische Systemintegratoren oder Anbieter von Cognitive Services, wie Microsoft, IBM, Google, die dann diese Sprachverarbeitungssoftware, dann, oder Dienste, (RP's?) halt bereitstellen und optimieren. Es hat Interims-Product-Owner, weil es letztendlich in einer Plattform aufgeht, aber ein Product Owner auch per se, weil es als Produkt gehandhabt wird. Dann gibt es aus dem Markt Vertreter, die den Businessprozess kennen und den quasi aufzeichnen. Es gibt Agenten, die normalerweise die Termine über Telefon buchen, um eben den Ablauf eines Gespräches nachbauen zu können. Es sind Leute aus dem Legalbereich dabei, um datenschutzrechtliche Fragen abzuklären. Diese Leute werden natürlich nicht alle kontinuierlich, sondern punktuell hinzugezogen. Gerade so Legal beispielsweise. Es sind Leute aus dem Data-Security-Bereich dabei bei uns, weil es in der Cloud verarbeitet wird und dann gilt es immer noch noch Cloud (unv. Störung) assessments zu machen, falls ein Data Bridge ist in der Cloud, was das für Kosten sind und wie wir das natürlich (unv.) können, dass es gar nicht erst eintritt. Und nebst dessen gibt es noch aus dem Bereich Customer Experience Leute, die halt die Kundenjourney abbilden und schauen: „Okay, wie fügt sich jetzt dieser Baustein, der bisher von Menschen abgebildet wurde, jetzt, wenn man den automatisiert, in die Customer Journey ein?“ und „Wie nimmt das der Kunde überhaupt an?“ und „Wie muss die Ansprache sein?“ und „Wie geht der Handover dann danach?“. Ja, all diese Dinge dann auch. Und klassische Systemeigner, weil man ja eine Anbindung hat, einmal in das Back-End hinein und einmal im Front-End, die Telefonanlage in dem Fall, das heißt, da sind auch Systemeigner, die dann die Schnittstellen bauen müssen, damit es ineinandergreift. Ich glaube, jetzt habe ich so Pi mal Daumen abgegriffen. #00:09:21-6#</w:t>
      </w:r>
    </w:p>
    <w:p w14:paraId="35B2B8A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462F97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Wie werden in der Initiative die Entscheidungen getroffen? #00:09:27-1#</w:t>
      </w:r>
    </w:p>
    <w:p w14:paraId="040954C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506042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Sehr stark Business Case getrieben. Also das geht einmal darum/ Also es sind eigentlich mehrere Faktoren, das sind Zielvariablen. Einmal dahingehend, wie hoch die Kosteneinsparung ist durch Automatisierungen, dann auch die Customer Experience beziehungsweise Feedback der Kunden. Als Premium- oder Luxusprodukthersteller ist es uns besonders wichtig, dass die Kunden halt da happy sind. Das heißt auch, wenn wir da mit Kosten einsparen würden, aber die Kunden sagen: „Das will ich nicht.“, wäre es für uns definitiv ein No-Go. Das heißt, das sind zwei der wichtigsten Aspekte. Fliegt der Business Case und nehmen es die Kunden an und sehen die das als Mehrwert? Also das muss mindestens pareto-effizient sein, im Sinne von keine Verschlechterung der jetzigen Kundenzufriedenheit.     #00:10:10-4#</w:t>
      </w:r>
    </w:p>
    <w:p w14:paraId="02DA05F1"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122A3D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Und Blick auf so die Daten, das Datenmanagement und die entsprechende Qualität und Bereitstellung. Welche Erfahrungen haben Sie da gemacht? #00:10:23-7#</w:t>
      </w:r>
    </w:p>
    <w:p w14:paraId="28F3B51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877F3BF"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War bei diesem Case initial eine Riesenproblem, weil wir Audiosprachdaten nicht per se abspeichern. Die aber überhaupt verfügbar zu machen, bedeutet, dass ein aktiver Opt-In des Kunden da ist, nach DSGVO beziehungsweise auch nach GDPR, wenn man es europaweit sieht. Das war ein Riesenthema, die überhaupt verfügbar zu machen und hat uns, ehrlich gesagt, mehr aufgehalten, als dass es uns genutzt hat. Letztendlich haben wir mit synthetischen Daten die besseren Ergebnisse erzielt. Das heißt, wir haben Daten selber generiert, Audiodaten, anhand eines Algorithmus und einer Systematik, wie wir Gespräche fingiert haben, die wir dann selber quasi aufgezeichnet haben mit TtS von verschiedenen Cognitive-Services-Anbietern. TtS, Text-to-Speech-Anbietern. #00:11:07-5#</w:t>
      </w:r>
    </w:p>
    <w:p w14:paraId="1CCEA16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E1267F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Und wie sind Sie auf die Idee gekommen? Wie muss ich mir das in so einer Arbeitsgruppe vorstellen? #00:11:14-0#</w:t>
      </w:r>
    </w:p>
    <w:p w14:paraId="632B166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707614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Auf welche Idee konkret? #00:11:16-8#</w:t>
      </w:r>
    </w:p>
    <w:p w14:paraId="412AF3C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7D6C1C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Dass Sie eben quasi nicht die Voice-Records der Kunden nutzen, sondern dass Sie da, sage ich mal, selber // (unv.) #00:11:26-5#</w:t>
      </w:r>
    </w:p>
    <w:p w14:paraId="74D3E63F"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034F6A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Eigentlich ist das // Das ist eigentlich unüblich, dass man das mit synthetischen Daten arbeitet, aber es gibt diese Ansätze öfter in der KI, dass man im Machine Learning auch, wenn man die Daten nicht hat, quasi synthetische Daten selber generiert. Wir waren uns nur nicht klar, wie stark oder wie gut die performen im Vergleich zur Realdaten und dass war selber ein Forschungsfeld, wo auch die Product-Group von den Cognitive-Services-Anbieter direkt mit zugeschaltet war und mitgearbeitet hat. Und das war ein (Trial and Earth?) Verfahren. Also wir hatten aufgrund der niedrigen Datenverfügbarkeit, die wir hatten, einfach vom Volumen her sprechend, haben wir dann gesagt, wir müssen einen anderen Weg hier probieren. Und der extrem hohen Kosten für Transkription beispielsweise von Audiodaten, die ja nicht nur transkribiert, sondern auch annotiert werden müssen. Und das ist ein extremer Aufwand und wenn man da Fehler macht, ist die Auswirkung auf das System, wenn man das biased, also trainiert ist ja eigentlich wie Bias, es gibt ja ein Base-Modell immer extrem. Und das ist trotz zig Qualitätsmaßnahmen immer wieder, sind wir bei der Annotation in Probleme geraten. #00:12:29-7#</w:t>
      </w:r>
    </w:p>
    <w:p w14:paraId="0AE615CB"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7DED30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Können Sie einmal so beschreiben, wie die Stimmungslage in der Zusammenarbeit ist? Was waren so die Höhe- und Tiefpunkte, würde ich einmal sagen? #00:12:41-8#</w:t>
      </w:r>
    </w:p>
    <w:p w14:paraId="7A52AA4B"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05BEC5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Die Stimmung war super. Also es gibt keine, eigentlich ist in allen KI-Projekten die Stimmung meistens gut. Wo es bei vielen anderen Projekten tatsächlich hapert, sind die Datenversorgung. Ja, und das liegt einfach daran, dass man historisch nicht einen so großen Wert auf viele Datenpunkte gelegt hat. Also man hat gewisse Daten, die man für Transaktionen braucht, gespeichert, aber nicht generell alles, was man hat. So wie es jetzt Facebook oder Google machen würde. Und diese Datenversorgung ist oft ein Problem. Auch ein Problem ist oft Legal, die bei uns sehr, also noch vorsichtiger das Gesetz auslegen als der Gesetzgeber. Das ist ja immer ein gewisser Spielraum, der da ist. Und das behindert oder verzögert dann oft Usecases. Per se ist das gut, weil es da um den Kundenschutz geht und wir das auch an sich alle verstehen. Aber es verzögert Projekte und da kann es manchmal einfach zu einer, ich sage mal, geringen Frustration kommen, wenn es halt länger dauert, als man es gern hätte. Ja. Das heißt Legal und Datenversorgung sind zwei kleinere Reibungspunkte, die immer wieder einmal auftreten. Ja. #00:13:48-8#</w:t>
      </w:r>
    </w:p>
    <w:p w14:paraId="7186B16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7518B0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Jetzt haben Sie ja schon, arbeiten Sie ja schon eine Weile an dem Thema. Und welche Änderungen haben Sie vorgenommen, um die Datenversorgung besser zu machen, also standardisiert besser zu machen? #00:14:02-6#</w:t>
      </w:r>
    </w:p>
    <w:p w14:paraId="6E502D4A"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14E6593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Da gibt es verschiedene Maßnahmen. Einerseits die Systeme selber, quasi/ gut, wo soll ich da anfangen. (lacht) Es geht einmal Shit in, Shit out. Ja. Und im ersten Schritt geht es auch darum, denen, die primär die Daten erfassen, klarzumachen, dass sie für spätere Verwendungszwecke wichtig sind. Das ist ein großer Schritt. Beispielsweise im Retail, wo noch immer das Gros der Daten erfasst wird, dort sicherzustellen, dass die qualitativ hochwertig und richtig erfasst werden, dafür eine Sensibilisierung zu machen und auch Incentivierung. Ein weiterer Punkt ist es, dem Kunden wiederum den Mehrwert der Datenspeicherung klarzumachen, weil dafür für ihn halt wiederum im Endeffekt personalisiertere, bessere Dienste herauskommen. Das war auch ein großer Punkt, um einfach die Akzeptanz für solchen Maßnahmen, Datenspeicherung, Datenhaltung und so etwas zu verbessern, dem Kunden das quasi zu erklären, ihn zu informieren und ihm auch in Form von eben beispielsweise einem Privacy Dashboard, Möglichkeiten, Daten selber zu verwalten, zu geben. Das erhöht schon einmal, sage ich mal, A was hereinkommt, wenn der Kunde bereit ist, mehr zu geben, kommt mehr herein und dann natürlich aber auch sicherzustellen, dass die Leute, die Daten erfassen, das dann auch korrekt erfassen. Und ein weiterer Schritt ist es, dann im Hintergrund, um die Daten verfügbar zu machen, in Richtung Data-Lake zu arbeiten. Und das Pendel umschwingt immer ein bisschen zwischen Zentralisierung und Dezentralisierung. Und gerade schwingt es wieder in Richtung Dezentralisierung, also DataMesh und so etwas, wenn man merkt, mit einem zentralen Ansatz allein, das wird zu teuer und es ist nicht nur das Geld, sondern es ist einfach teilweise nicht machbar mit so vielen Legacy-Systemen. Also geht es in Richtung wieder DataMesh, wo man mehrerer Data-Lakes hat, die man miteinander über eine Mittel-, also Schicht dazwischen, Middleware quasi wieder verknüpft. #00:15:55-3#</w:t>
      </w:r>
    </w:p>
    <w:p w14:paraId="63FA154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C0E633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Jetzt ändert so ein Voicebot ja durchaus auch operative Prozesse. Wie sind Sie das angegangen, dass man auch leider immer Geschäftsprozesse anpassen muss? #00:16:08-8#</w:t>
      </w:r>
    </w:p>
    <w:p w14:paraId="1F01E1F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646B38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Ehrlich gesagt, das Initiale, auch wenn wir initial planen, wie sich der Geschäftsprozess ändert, am Anfang laufen solche Systeme oft erst einmal parallel zum normalen Geschäftsprozess. Und das geht von der kurzfristigen Volumenplanung, Absatzplanung bis hin zum Next-Best-Offer oder (Activity in?) Marketing bis zum Voicebot. Das ist eigentlich egal. Die laufen parallel, bis das System quasi mindestens so gut ist, wie das, was der Mensch gemacht hat. Und dann traut man sich langsam in den Bereich quasi, eine Übergabe, ein Handover zu machen. Und der Mensch kommt von einer selbst operativ ausführenden Tätigkeit in eine administrative „Ich überwache das System und gebe eventuell noch mein Okay dazu.“. Also so eine Hybrid Workforce. Das heißt, im ersten Schritt gibt es gar keine Anpassung des Prozesses, auch wenn man einen ideal typischen modelliert. Und erst über die Zeit passt sich das an. #00:17:05-9#</w:t>
      </w:r>
    </w:p>
    <w:p w14:paraId="0161D9A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1E7711A"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Der Voicebot ist schon live gegangen, oder? #00:17:11-1#</w:t>
      </w:r>
    </w:p>
    <w:p w14:paraId="46EAA3F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2A16F4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Der ist schon live. Ja. #00:17:12-8#</w:t>
      </w:r>
    </w:p>
    <w:p w14:paraId="76368A1F"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55DC23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Können Sie da beschreiben, wie der Live-Gang abgelaufen ist? Gab es Überraschungen? Was hat man gelernt? #00:17:20-1#</w:t>
      </w:r>
    </w:p>
    <w:p w14:paraId="18F0BB0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643EFD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Gelernt hat man, dass die Akzeptanz der Kunden relativ hoch ist, was wir für uns überraschend gefunden haben. Dass die Leute gern auch außerhalb der Geschäftszeiten das Ganze nutzen. Dass sie trotz der Verfügbarkeit eines Online-Dienstes der Terminbuchung trotzdem anrufen und sich durch diesen Prozess vom Voicebot durchguiden lassen. Kennzeichen-Erkennung, klar, ist eine durchaus sehr große Herausforderung, die Terminverhandlung per se haben wir gut gemeistert. Auch Kennzeichen-Erkennung haben wir sehr gut gemeistert. Aber wir würden es gern noch viel, viel besser haben. Es sind einfach technische Themen, mit denen man sich beschäftigen muss, wo auch die Product Groups der einzelnen Anbieter dran arbeiten müssen. Da geht es so in Richtung Grammar, also dass ich nicht komplette Sätze erkenne, sondern einzelne Bausteine. Ja, es gab insofern für uns keine großen Überraschungen, außer, dass es sehr positiv angenommen wurde und deutlich zu einer Steigerung der Buchungen, der digitalen, geführt hat. Was man noch sagen muss, das ist aber keine Überraschung, sondern das weiß man, dass die Implementierungskosten Tag heute noch zu hoch sind, vor allem, wenn es in die Skalierung gehen muss. Das kann ein neues Unternehmen, wie Amazon beispielweise, die einen Marketplace haben und eine sehr homogene Systemlandschaft oder/ können die das einfacher implementieren als ein historisch gewachsenes Unternehmen mit viel Legacy-Systemen. Da ist halt mehr Integrationsaufwand da und das treibt die Kosten durchaus in, ja, signifikant in die Höhe. Und das ist aber keine Überraschung. Das wusste wir. Das heißt, das muss einfacher werden. Da sind aber auf beiden Seiden Arbeiten zu tun. Auf Seiten der AI, ja, Cognitive-Services-Anbieter und gleichzeitig aber von unserer Seite aus, unsere Systeme verfügbarer zu machen, über API's, über Schnittstellen, über einen API-Marketplace und und und. #00:19:16-6#</w:t>
      </w:r>
    </w:p>
    <w:p w14:paraId="5754949F"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2D6743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Welche Kommunikation gab es zu der Initiative bei [Organisation]? Gab es da irgendetwas Offizielles? #00:19:27-0#</w:t>
      </w:r>
    </w:p>
    <w:p w14:paraId="58358E1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1998EAF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Nein. Wir haben nur intern die Kunden angesprochen und auf der Webseite der jeweiligen Retailer, wo wir das anbieten, gab es eine Kommunikation. Wir haben absichtlich keine große Kommuni/ jetzt kann ich ja hier vertraulich sagen, weil es ja anonym ist, keine offene große Kommunikation gemacht, weil wir nicht möchten, dass beim Kunden der Eindruck entstehen würde, wir würden ihn jetzt auf einen Bot abschieben. Weil der Anspruch wirklich da ist, es muss der Kunde mindestens genauso gut finden wie mit Menschen zu sprechen und für ihn auch einen Mehrwert bringen, wie es uns einen bringt. Das ist nicht nur eine reine Kostenbetrachtung. Vielleicht der Unterschied zu manch anderen Unternehmen, die halt wirklich nur auf die Kosten gucken. #00:20:08-1#</w:t>
      </w:r>
    </w:p>
    <w:p w14:paraId="1A7ABAB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159755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Nachvollziehbar. Wenn wir jetzt einmal so generell in Ihre Rolle hineingehen, AI-Strategie-Lead, wie ist die Rolle zustande gekommen und wie ist die mit der Gesamtstrategie Ihres Unternehmens verbunden? Oder wie die sich da wieder? #00:20:26-0#</w:t>
      </w:r>
    </w:p>
    <w:p w14:paraId="0FF75E4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1FE985C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Nun, wir haben pro Funktionsbereich, also Marketing Sales, Production und (RND?) und so weiter jeweils immer AI-Leads, die sich dann in diesem Bereich um die Steuerung dieser AI-Projekte kümmern und quasi das Bindeglied auch zwischen den Funktionen bilden. Initial ist man gestartet wie überall, dass man möglichst viel gefördert hat an Projekten, PoC's, Piloten und dann irgendwann einmal das Ganze anfangen muss zu koordinieren, zu bereinigen, um wie bei allem einen, jetzt sehen Sie es nicht, einen Funnel hinzubekommen. Ich muss vielleicht in die Richtung, (unv), dass man Stage-Gates hat, wo man die Qualität der Projekte prüft und dann immer wieder welche herausnimmt oder manche auch explizit fördert. Und so ist die Rolle dann automatisch zustande gekommen, dass man da sagt: „Okay, das brauchen wir.“. Und dann hat man die Funktionsbereiche eingeführt, hat aber auch querschnittlich darüber auf [Organisation]-Ebene, [Organisation]-Ebene überall strategische Funktionen eingeführt, die sich nur um KI kümmern, ja. #00:21:28-8#</w:t>
      </w:r>
    </w:p>
    <w:p w14:paraId="5CBD893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E45FB1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Und inwieweit ist KI Teil der Unternehmensstrategie? Ich weiß jetzt nicht, ob [Organisation] eine andere Strategie hat als [Organisation], aber so/ #00:21:39-1#</w:t>
      </w:r>
    </w:p>
    <w:p w14:paraId="0DBE81B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08313B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Das ist Teil unserer Zukunft und DNA. Also wir haben ja auch die Partnerschaft mit</w:t>
      </w:r>
    </w:p>
    <w:p w14:paraId="1F98ED5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[Organisation] angekündigt vor kurzem. Und von daher ist das für uns ein Muss. Also KI ist für uns eine der Kernsäulen, technologischen, in die wir investieren müssen, wenn wir in Zukunft wettbewerbsfähig sein wollen. Und wir dürfen nicht nur Nutzer von KI sein, also derjenige, der quasi Fertiges schon verwendet. Dafür sind wir zu sehr als Premium Brand und als Marktführer, sage ich mal, in dem Segment auch verpflichtet, neue Features, die wir selbst entwickelt haben, auf den Markt zu bringen. Also hat es sowohl einen Forschungsaspekt als auch einen hohen Nutzungsaspekt drin. #00:22:16-6#</w:t>
      </w:r>
    </w:p>
    <w:p w14:paraId="48D6C90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2E9D20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(Können Sie? Störung) beschreiben, wie sich/ also dahin zu kommen ist ja, also ist einfach gesagt, aber schwierig gemacht. Und es erfordert ja einen Rahmen in einem Unternehmen, das vielleicht mehr erlaubt hinsichtlich experimentieren, dass man eben sagt: „Okay, es kostet am Anfang mehr. Ich muss investieren.“. Welcher Rahmen hat sich da entwickelt in den letzten Jahren, in dem genau es dann erfolgreich wachsen kann? #00:22:50-5#</w:t>
      </w:r>
    </w:p>
    <w:p w14:paraId="0F2B25E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559837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Den Rahmen hat es schon immer gegeben, dass man bei uns Projekte, Produkte entwickeln kann, die innovativ sind. Und das hat sich jetzt sich jetzt nur/ das ist nur für uns eine neue Technologie. Dementsprechend der Rahmen, den gab es schon. Das ist nichts Neues. Und es nur eine neue Technologie, mit der man jetzt quasi Innovationen treibt. Das war dementsprechend keine große Herausforderung, klarzumachen im Unternehmen, dass KI ein Kernthema ist und wir das (Budget?) ja fördern müssen und auch mit Freiheitsräumen für die Mitarbeiter, dass die das machen. Wo hingegen die Herausforderungen darin liegen, ist aufgrund der Heterogenität der Systemlandschaft, eine Datenverfügbarkeit sicherzustellen, uns mit den Legal-Themen, die mit KI zusammenhängen, auseinanderzusetzen, den Befürchtungen der Kunden hinsichtlich KI beispielsweise bei Assistentensystemen im Fahrzeug hinsichtlich Sicherheit, das sind neue Themen, die durch KI quasi aufgekommen sind, die betreffen aber eben nicht nur uns als Unternehmen, sondern die gesamte Gesellschaft, sich damit auch auseinanderzusetzen. Die sind neu dazu gekommen. Aber das Verständnis dafür ist sehr schnell gewachsen, sich damit auseinandersetzen zu müssen. Ja. #00:23:58-8#</w:t>
      </w:r>
    </w:p>
    <w:p w14:paraId="5614DAFF"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9224B0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Können Sie das vielleicht noch einmal so ein bisschen ausführen, wie sich diese DNA-Innovation in Ihrem Unternehmen ausdrückt? Woran machen Sie das fest? Wo spüren Sie das? #00:24:14-5#</w:t>
      </w:r>
    </w:p>
    <w:p w14:paraId="33A4C54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32FF83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Ich denke einmal, das ist ganz klar, dass man eine gewisse Affinität hat für Risikoentscheidungen, für Risikokapital. Bei uns geht es eben nicht nur darum, der Billigste zu sein, sondern darum, dass beste Produkt zu bauen, sage ich mal. Ja. Was unser Slogan ist auch, das Beste oder nichts. Dementsprechend gibt es eine Affinität dafür, in neue Technologien zu investieren, sofern sie perspektivisch einen Unternehmens- und Kundennutzen haben. Und diese DNA ist, glaube ich, einfach in uns drin. Ich kann es nicht erklären, nur sagen, das ist einfach schon/ das war schon vor meiner Zeit da und hat sich jetzt nur noch mehr verstärkt, weil die Herausforderungen, die wir haben im Bereich Konnektivität, autonomen Fahren, Shared Mobility und elektrische Mobilität sind sehr, sehr groß, so dass wir auf allen Ebenen letztendlich Innovationen treiben müssen. Das ist auch, glaube ich, unser größter, hundert Prozent unser größter Investitionsposten ist RND. Das ist jedes Jahr/ sind das zig Milliarden, die wir da hineinstecken und das zieht sich natürlich durch alles Funktionsbereiche durch. Wir haben so etwas wie Innovation, vielleicht einmal konkreter zu fassen, wir haben eine Ideenplattform intern, wir haben das [Organisation], die nichts anderes machen, als Ideen auch auszugründen. Wir nehmen an Ideenwettbewerben wie STARTUP AUTOBAHN/ steuernd oder sogar finanzierend greifen wir zu. Wir haben selber einen (NMA?)-Sektor, der sehr aktiv ist. Wir haben intern die Möglichkeit, Budgets aus verschiedenen Wettbewerben und Ideentöpfen zu bekommen, beispielsweise digitalEyes oder so etwas. Jede Abteilung ist gefragt, Innovationen voranzutreiben. Da gibt es halt so Scoring-Tabellen, wie gut die Projekte performen, welchen Mehrwert die potentiell bringen. Ja. #00:26:06-3#</w:t>
      </w:r>
    </w:p>
    <w:p w14:paraId="72518F1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DEB925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Ich glaube, jetzt ohne zu viel zu verraten, aber eine der Dinge, die ich jetzt sehr oft beobachtet habe, ist dass so die ersten Proof of Concepts, die ersten Piloten oftmals schnell und erfolgreich auf die Straße gebracht werden. Die Skalierung sowohl des Pilot-Cases, aber auch die Skalierung in der Breite auf weitere Cases ist so eine der Hürden. Wie ist da Ihr Blick darauf? Was haben Sie/ was machen Sie anders? Oder was glauben Sie, anders zu machen? Was sehen Sie da, sind die Erfolgsfaktoren? #00:26:41-9#</w:t>
      </w:r>
    </w:p>
    <w:p w14:paraId="115AE35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6D117A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Ich glaube, wir machen nichts großartig anders als andere große, historisch gewachsene Unternehmen. Wir haben genauso die Herausforderungen mit der heterogenen Systemlandschaft, mit der Datenversorgung, wie alle anderen auch. Was wir anders machen? Ich glaube, bei allen hat es mittlerweile, auch wenn man sich [Organisation], [Organisation] anschaut, aber auch andere Unternehmen wie [Organisation], ist mittlerweile das Verständnis dafür, das KI Daten braucht zum Lernen und dass wir nicht nur mit Systemintegratoren arbeiten können, sondern selber Knowhow auch aufbauen müssen. So wie wir Ingenieure haben, brauchen wir auch AI-Researcher, AI-Engineers, brauchen Data-Scientists. Das sind ja alles verschiedene Rollen. AI-Secutives, die das Ganze vorantreiben und intern auch entwickeln. Und ich denke, diese Herausforderung, derer sind wir uns bewusst und an denen arbeiten wir schon seit einigen Jahren. Es ist halt ein sehr investitionsreicher Prozess. Und ich glaube, eine Herausforderung, tatsächlich der größten, wie gesagt, schon ein paar Mal jetzt, das ist das Thema Datenversorgung und dieser zentrale Ansatz mit einem Data-Lake. Wenn man da ein paar hundert, ein paar tausend Systeme hat, die man anbinden will weltweit, das ist ja auch vom Markt unterschiedlich bei uns, das kostet Unmengen an Geld. Und auch dann das einmal, wenn man es gemacht hat, das aufrecht zu erhalten, diese Data (unv. Störung) kosten Unmengen an Geld. Daran arbeiten wir, diese Systemlandschaft zu vereinfachen und jetzt eben über DataMesh, was ein anderes Konzept ist als in Central Repository in Data-Lake zu arbeiten, da heranzugehen. Und auch diese Bewegung weg von On-Brand-Systemen hin zur Cloud, dass das eigentlich/ es geht einfach nicht nur mit On-Brand-Systemen. Das funktioniert nicht. Wir müssen irgendwo auch in die Cloud und auch dafür ist das Verständnis sehr schnell gereift. Und jetzt ist es ein Abarbeiten. Das ist so Gruben-Pony-Arbeit. #00:28:46-9#</w:t>
      </w:r>
    </w:p>
    <w:p w14:paraId="7E84B28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43C2284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Wenn Sie/ #00:28:47-7#</w:t>
      </w:r>
    </w:p>
    <w:p w14:paraId="0A911FF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C84023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Ich könnte jetzt auf einzelne Systeme eingehen, aber ich glaube nicht, dass das für Sie relevant ist. (lacht) Das kennen Sie, glaube ich, was es bedeutet, einen API für ein altbackenes System zu bauen, dass das irgendwie in die Cloud angedockt werden kann. #00:28:59-2#</w:t>
      </w:r>
    </w:p>
    <w:p w14:paraId="6F56271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72663D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Total. Ich meine, das ist ja eines der größten Themen, die alle haben. Können Sie noch einmal die Entstehung Ihrer Rolle im Portfoliomanagement, Sie haben es vorher schon einmal angerissen, beschreiben? Wie die entstanden ist? Was die Hintergründe waren? #00:29:20-0#</w:t>
      </w:r>
    </w:p>
    <w:p w14:paraId="76D1EC4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E62353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Letztendlich, wie gesagt, am Anfang sehr viele PoC's, Piloten, dann eben eine Analyse: „Wir haben viele PoC's und Piloten. Wir müssen die aber in die Skalierung Industrialisierung hineinbekommen. Und wir müssen eine Ressourcenpriorisierung vornehmen.“. Wie immer in der freien Marktwirtschaft, es geht darum, Ressourcen optimal einzusetzen. Und in dieser Ressourcen-Allokation, wenn man einmal aufzeigt, was gibt es an Projekten, die priorisiert, auch hinsichtlich des monetären Beitrags bewertet, kommt man schnell dazu zu sagen, es braucht eine steuernde Instanz, die sowohl technisches, als auch betriebswirtschaftliches Knowhow hat. Und diese Lücke wurde dann relativ schnell identifiziert, in Executive-Commitees oder Board-of-Management-Meetings. Und dann wird entschieden: „Okay, das machen wir.“. #00:30:02-7#</w:t>
      </w:r>
    </w:p>
    <w:p w14:paraId="48A0352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4523FF9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Und können Sie einmal so ein Meeting beschreiben, wo es um die nächste (Priorisierung? Störung) geht? Wie das so abläuft? #00:30:13-1#</w:t>
      </w:r>
    </w:p>
    <w:p w14:paraId="11114FA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02A511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Zunächst einmal/ kann ich beschreiben. Das ist auch kein Hexenwerk. Das ist halt klassisches Portfoliomanagement. Das ist alles digital erfasst. Man schaut sich die Projekte an. Wir kennen die alle. Wir kennen die Product Owner. Und es wird dann einfach kontinuierlich getrackt in diesen digitalen Tools, wie der Wertbeitrag der Projekte ist, wie die technische Machbarkeit ist, Engpässe, Probleme, die entstehen. Und dann gibt es eben diese Runden, wie bei Mitarbeitern auch, Bending-Runden, Performance-Runden, wo man halt schaut, welche defundet man, welche fundet man dann weiter. Und das ist ein Button-Up-Prozess. Von unten werden die Zahlen nach oben aggregiert. Und dann kommt man zusammen und bespricht das mit den Product Ownern. Und da wir keine Angst haben, auch zu sagen, ein Projekt, das funktioniert nicht oder das Produkt ist zu teuer, dann sagt mal halt gemeinschaftlich inklusive der Product Owner: „Du, das macht keinen Sinn mehr. Wir haben es geguckt. Das ist zwar technisch machbar, aber finanziell nicht lösbar.“ oder „Es macht zwar finanziell super Sinn, aber technisch ist es zu komplex. Das Thema sollten wir herunternehmen.“ oder es ist ein Legal-Thema, wo wir sagen, da dürfen wir nicht weitermachen, auch wenn es hochprofitabel und technisch machbar ist. Und dann trifft man einfach gemeinschaftlich die Entscheidung. Das tut auch dem Product Owner nicht weh. Weil wir keine/ wir prangern die Leute nicht an, wenn sie jetzt scheitern, sondern im Gegenteil, wir sind glücklich darüber, wenn sie sagen, das klappt nicht. Dann sagen wir: „Super. Toll. Wir haben es probiert. Das macht Sinn. Das hat Sinn gemacht, das bis zum Stadium Pilot oder von mir aus Roll-Out zu treiben. Und jetzt in der Professionalisierung funktioniert es nicht mehr. Wir stellen es zurück oder stellen es ein.“. Ja. #00:31:43-7#</w:t>
      </w:r>
    </w:p>
    <w:p w14:paraId="52752CB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440D75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Diskutieren Sie, also das Eine ist so finanzielle Bewertung, das Andere ist technologische Machbarkeit oder Schwierigkeit, das Andere ist ja strategische Bedeutung, die in vielleicht nicht/ Wie wird da diskutiert und wie nimmt das Einfluss? #00:32:01-5#</w:t>
      </w:r>
    </w:p>
    <w:p w14:paraId="76914E2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F6F7D8A"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Die strategische Relevanz der Projekte wird auch mit beurteilt. Also es ein/ was ein Portfolio macht oder ein Portfoliomanagement, ist, dass es eine aggregierte Sicht macht auf all diese Aspekte und Attribute, die Sie auch beschrieben haben. Und wir letztendlich bringen das zusammen in einer Portfolio-Sicht. Wir haben dafür einen Namen bei uns, wie wir, dass halt eine Kennziffer am Ende herausbekommen, die es uns erlaubt, es in einer Matrix zu plotten und die uns dann relativ genau zeigt, ob wir da jetzt hinein investieren sollen weiter oder nicht. Und die strategische Relevanz ist eine Matrix, die bewertet wird. Weil es gibt beispielsweise Enabler-Themen, die selbst keinen Wertbeitrag haben, wie auf einer Plattform auch, aber auf ihr laufen und bauen andere Projekte auf. So. Und dann hat das halt den Fleck, dass es strategisch besonders wichtig oder relevant ist und wird fortgeführt. Kann aber auch sein, dass aus dem Produktmanagement, ich arbeite jetzt nicht an der Fahrzeugentwicklung, da gibt es mit Sicherheit Themen, die so wichtig sind, dass, egal, ob das jetzt heute schon technisch machbar ist oder erst in fünf Jahren, trotzdem vorangetrieben wird und man sagt: „Nein, wir tun das.“. Ja. #00:33:10-5#</w:t>
      </w:r>
    </w:p>
    <w:p w14:paraId="332FF57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1E8CA5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Wie ist denn der Prozess, diese Enabler-Themen, die Sie gerade genannt haben, aus einer KI-Brille in, sage ich einmal, in die Priorisierung zu bringen? Wie passiert das? Passiert das über die übergreifenden AI-Strategy-Leads oder kommt das eben aus solchen Priorisierungsmeetings heraus? Oder wie entstehen diese Themen? #00:33:36-1#</w:t>
      </w:r>
    </w:p>
    <w:p w14:paraId="6AA866D1"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97D44A1"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Na ja, die sind meistens eine Notwendigkeit. Letztendlich ist es oft so, dass mehrere Projekte einen Bedarf haben oder Produkte besser gesagt, sogar, und dann die sagen: „Da brauchen wir etwas, was uns enabled, das überhaupt zu tun.“. Ein Pseudonymisierungsdienst, ich weiß es nicht, what ever it is, wo auch KI zum Einsatz kommt, und dann wird der Bedarf gemeldet und irgendwann wird gesagt: „Okay, um die anderen Projekte stemmen zu können, müssen wir diese Hausaufgabe machen.“. Meistens ist es wirklich so, dass mehrere Projekte einen Bedarf haben und sich dann quasi das herauskristallisiert als Enabler-Thema. Und die Priorisierung, das treiben dann sowohl meistens diese Light-House-Projekte, dass die sagen: „Wir brauchen das.“, die ziehen das dann immer im Gepäck mit, weil die einen klaren Business-Case haben und sagen: „Aber ich brauche das auch dafür.“. Und dann geht es halt in die jeweiligen Entscheidungsrunden bei uns. Bei uns klassische OP-Planung, wird von unten nach oben aggregiert, immer pro Stufe. Und meistens die Enabler-Themen, wenn sie wichtig sind, die gehen immer durch. Also das/ ja. #00:34:42-6#</w:t>
      </w:r>
    </w:p>
    <w:p w14:paraId="35BEB32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FEA95E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Wenn Sie einmal so ein Blick auf die Mitarbeiter, die rund um dem Thema künstliche Intelligenz arbeiten oder vielleicht auch in den Fachbereichen sitzen, welche Entwicklungsprogramme zum Thema DataScience, Data-Driven-Business, KI gibt es bei Ihnen? #00:35:02-6#</w:t>
      </w:r>
    </w:p>
    <w:p w14:paraId="1585E9D5"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4D68504B"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Also wir haben unsere Corporate Academy, [Organisation], haben wir die Möglichkeit, interne wie externe Schulungen zu buchen. Wir haben die im Zuge von Corona alle digital jetzt erstellt. Wenn es jetzt um das Thema Schulung, Training geht? Wenn ich das richtig verstehe, oder? #00:35:21-1#</w:t>
      </w:r>
    </w:p>
    <w:p w14:paraId="35DD24C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FD82CAB"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Weiterentwicklung (unv. Störung) ein wesentliches Element. #00:35:24-3#</w:t>
      </w:r>
    </w:p>
    <w:p w14:paraId="2336A88A"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2EC78E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Genau. Also es gibt immer die Möglichkeit, externe Experten zu hiren. Das machen wir. Es gibt die Möglichkeit, eigene Ressourcen weiterzuentwickeln, die dafür eine gewisse Eignung haben, mathematisch-statistische Vorkenntnisse, die auf Entwicklungspfade geschickt werden. Das sind bei uns vier Entwicklungspfade, die wir haben, wo wir die Leute dann ausbilden zu Data-Scientists, Data-Executive, Data-Engineer, der halt selbst eigene Algorithmen entwickelt, und dann noch ein vierter/ da muss ich gerade nachdenken, Data-Science, Data-Engineer, Data-Architect, der halt das ganze Thema Datenversorgung sich anschaut. Und die sind stufig, da gibt es Tests, die dann die fachliche Qualifizierung prüfen zum Status quo. Dann wird man eingeordnet und dann in diesen Entwicklungspfad hinein. Der geht dann über mehrere Jahre meistens. Und es gibt so kurzfristige Ad-hoc-Schulungen auch gerade für höhere Führungskräfte, als Vice-Presidents und so. Das sind dann meistens so ein, zwei Tagesdinger, wo die einen Crashkurs darin bekommen, was bedeutet das jetzt für sie, für ihr Business. Und wenn sie dann möchten, können sie tiefer hineingehen. Aber die kriegen alle eine Schulung, ab einer gewissen Führungsebene kriegen alle eine KI-Schulung. #00:36:35-9#</w:t>
      </w:r>
    </w:p>
    <w:p w14:paraId="44E6BCF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62EC060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Wie muss ich mir das Thema KI in der Unternehmenskommunikation grundsätzlich vorstellen? Findet das statt und wie wird das besetzt? #00:36:46-0#</w:t>
      </w:r>
    </w:p>
    <w:p w14:paraId="13B12C0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EF262A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Interne oder externe Kommunikation? Das ist super wichtig. Wir haben eigene, quasi Presseleute, die das intern alles aggregieren und kommunizieren in unserem Social-Intranet. Es gibt zig/ Das ist ein sehr dezentraler Community-Ansatz. Und je nachdem welcher Gruppe man selbst angehört, gibt es verschiedene Organisationseinheiten von der AI-Community of Practice, wo halt eher Techniker, technisch veranlagte Leute drin sind, bis hin zur AI-Strategy-Team, wo eher aus allen Funktionsbereichen Leute vertreten sind, die das Thema begleiten. Und dann gibt darüber Leute, die halt Hacker-Fonds organisieren und für das alles gibt es interne Pressestellen, die das kommunizieren, Videos machen, Videobeiträge, Social-Media-Beiträge schreiben und und und. #00:37:35-0#</w:t>
      </w:r>
    </w:p>
    <w:p w14:paraId="03BE97C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41D1663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Und wie wird das Thema aufgeladen? Also ich sage mal, im Fernsehen wird es aufgeladen durch irgendwelche Science-Fiction-Terminator-Geschichten. Wie wird das besetzt bei Ihnen im Unternehmen? Mit welcher Botschaft, mit welcher Geschichte? Gibt es da etwas? #00:37:53-2#</w:t>
      </w:r>
    </w:p>
    <w:p w14:paraId="194C0DC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15BA2A9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Es ist ganz klar veranlagt. Also so würde ich es jetzt beschreiben als zwei Dinge. Es ist einmal eine Technologie, die uns erlaubt, Marktführer zu werden, die Innovationstreiber ist oder Ermöglicher, Enabler. Und das Zweite ist, das es halt ein riesen Effizienzthema auch ist. Beides. In den Verwaltungsbereichen, Produktionsbereichen ist KI etwas, wo man sagt, das ist notwendig, um mithalten zu können, kostentechnisch. Und im Bereich, sage ich mal, alles was Produkte und so betrifft, ist es ein Innovationstreiber. Ja. #00:38:29-4#</w:t>
      </w:r>
    </w:p>
    <w:p w14:paraId="21FFE64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7130FC7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Sie haben eingangs, als ich Sie gefragt habe, was verstehen Sie unter künstlicher Intelligenz, haben Sie ja schön geantwortet: „Wir verstehen unter künstlicher Intelligenz/“. Das klingt für mich, als haben Sie schon ein gemeinsames Verständnis in Ihrer Organisation, was Sie unter künstlicher Intelligenz verstehen. Wie haben Sie  das geschafft? #00:38:48-1#</w:t>
      </w:r>
    </w:p>
    <w:p w14:paraId="7F524B8D"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132956D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Ganz viele, einfach Kommunikation. Workshops, Themen. Wir haben immer wieder so Thursday Lectures, Friday Lunch, (Frauenberg-Passions?), wie gesagt Hackerfonds, Social-Media-Challenges. Es gibt so viel, wo wir aktiv kommunizieren, die Leute partizipieren. Ich glaube auch nicht, dass es das eine Verständnis gibt. Sondern das ist vielleicht mein Verständnis davon, um es ganz einfach auszudrücken, ohne jetzt hineinzugehen und sagen, wir haben structured und unstructured und den ganzen Quatsch da zu machen und die Zwiebeln aufzumalen. Da, glaube ich, gibt es auch tausend Meinungen. Da sind sich die Experten auch nicht einig. Aber wir haben alle bei [Organisation] durchaus ein, glaube ich, ziemlich einheitliches Verständnis, was wir mit KI machen können und wo es zum Einsatz kommt. Und für uns ist es etwas, das ist ein selbstlernender Algorithmus, den wir mit Daten füttern können. Und das fasst es meistens am besten zusammen, von allem, was es so gibt. #00:39:45-3#</w:t>
      </w:r>
    </w:p>
    <w:p w14:paraId="33F517E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CA2A952"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Welche Entwicklungen zum Thema künstliche Intelligenz generell oder auch im Marketing haben Sie so die letzten drei Jahre wahrgenommen? Was ist da passiert? Was ist anders geworden? #00:40:00-0#</w:t>
      </w:r>
    </w:p>
    <w:p w14:paraId="674695AA"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19E883A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 Was ist da anders geworden? (…) Muss ich echt überlegen, was da in den Trends anders geworden ist. Ich glaube, man hat, wie gesagt, am Anfang sehr viel ausprobiert und hat festgestellt, dass teilweise weder mit KI man gewisse Probleme so hinbekommt, wie sie vielleicht draußen beworben werden. Das ist ein gewisser Realitätscheck gekommen, zu schauen, was tatsächlich möglich ist mit KI. Gleichzeitig andererseits Projekte, die halt wirklich durch die Decke gehen. Sowohl im Kunden- als auch Unternehmensnutzen. Und das ist so ein zweischneidiges Schwert. Einerseits overselling, andererseits Dinge, die man nicht erwartet hätte, dass sie so erfolgreich sind, mit KI wahnsinnig gut laufen. Und das zeigt, das Thema geht nicht mehr weg. Das bleibt. Das hat einen unheimlichen Mehrwert. Und wir müssen da weiter hinein investieren und müssen nur besser darin werden, früher zu unterscheiden, was wirklich Sinn macht und was nicht Sinn macht. Diese blinde Euphorie, die hat vielleicht abgenommen. Man ist jetzt ein bisschen nüchterner daran und sagt: „Okay, was können wir denn jetzt tatsächlich damit bewegen?“. Das würde ich so zusammenfassend sagen. Ja. #00:41:18-3#</w:t>
      </w:r>
    </w:p>
    <w:p w14:paraId="080FA943"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BDD3206"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Vielen Dank. Zum Abschluss noch die Frage: Gibt es noch etwas, was Sie mir mitgeben wollen, was Sie noch nicht loswerden konnten? #00:41:27-6#</w:t>
      </w:r>
    </w:p>
    <w:p w14:paraId="4FD50358"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9EE27C7"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Da habe ich eine Gegenfrage. Was ist, wenn Sie jetzt sagen würden, was ist das Kernziel, dass Sie sich am Ende wünschen von Ihrer großen Expertenrunde, was Sie herausfinden wollen würden? Dann versuche ich, darauf zu antworten. (lacht) #00:41:43-8#</w:t>
      </w:r>
    </w:p>
    <w:p w14:paraId="0078CAD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50A9A3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Na ja. Also für mich ist es/ das Ziel ist es, eine verstehbare Struktur zu finden, was man tun muss, damit die Erfolgswahrscheinlichkeit sowohl kurz-, als auch mittel- und langfristig für KI-basierte Lösungen im Marketing erhöht wird? Und was sind die Treiber dahinter? #00:42:10-0#</w:t>
      </w:r>
    </w:p>
    <w:p w14:paraId="72CBBA80"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0CBEA984"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Okay. Aus meiner Sicht ein essentieller Punkt ist es, man muss sich fokussieren auf die Daten, die man selber erhebt und nicht so sehr gucken, was andere Industrien machen, sondern wirklich, was habe ich für einzigartige Daten bei mir. Das ist ein guter Startpunkt. Dann muss ich auf jeden Fall früh anfangen, die Primärdatenerhebung qualitativ hochwertig zu machen, um die Vernetzung der Systeme sicherzustellen. Meiner Meinung nach in einem Data-Mesh-Ansatz besser als in einem klassischen zentralen Data-Lake. Ich muss früh anfangen, ein klassisches Funnelmanagement wie bei allen Innovationsideen zu machen, früh anhand von Checklisten zu erkennen, was vielleicht aussortiert wird oder nicht. Und ich muss ganz stark auf die Vernetzung der Funktionsbereiche untereinander bauen. Denn viele Innovationen sind nicht mehr silogetrieben, nur aus Marketing-Sales heraus, sondern bedürfen beispielsweise Daten von den Kollegen von RD, also Research und Development, aus dem Fahrzeug heraus Daten und das muss zusammenfließen. Und früher hat jeder für sich sein Ding gemacht. Wir haben Vertrieb gemacht, Kundendienst, Kundenservice. Die haben das Fahrzeug gebaut. Und das läuft jetzt zusammen zu einem/ Microsoft spricht da immer von so einem Data-Loop, der alle Funktionsbereiche zusammenführt und aus dem entstehen dann neue Ideen. Und final der letzte Punkt. Oft ist es so, dass durch Dinge, die man anfängt, auf neue Ideen kommt. Gerade im Bereich mit künstlicher Intelligenz, die man davor nicht gesehen hat. Microsoft hat wieder ein gutes Beispiel. Die haben analysiert, jetzt durch Corona-Krise, wie Leute Office nutzen. Und die haben aus der Nutzung wiederum neue Dinge herausgefunden, wie sich neue Produkte und Features entwickeln können. Aber eigentlich hatten sie ganz etwas anderes vor, nämlich zu gucken, wie viele Lizenzen sie verkaufen und ob sie andere Lizenzen/ also durch ein Abfallprodukt ist etwas Neues entstanden. Und das ist bei KI und bei Datenarbeit generell immer sehr, sehr oft der Fall. So, und wenn ich das jetzt zusammenfüge, die paar Punkte, dann, glaube ich, kann jedes Unternehmen deutlich erfolgreicher sein. #00:44:20-9#</w:t>
      </w:r>
    </w:p>
    <w:p w14:paraId="0979E321"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240B28FB"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I: Vielen Dank. #00:44:24-0#</w:t>
      </w:r>
    </w:p>
    <w:p w14:paraId="5B2FDD4E"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5649D50C"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r w:rsidRPr="00A027AA">
        <w:rPr>
          <w:rFonts w:cs="Arial"/>
          <w:kern w:val="1"/>
          <w:sz w:val="16"/>
          <w:szCs w:val="16"/>
          <w:lang w:eastAsia="zh-CN" w:bidi="hi-IN"/>
        </w:rPr>
        <w:t>B: Sehr gern. #00:44:25-2#</w:t>
      </w:r>
    </w:p>
    <w:p w14:paraId="697F13C9" w14:textId="77777777" w:rsidR="00A027AA" w:rsidRPr="00A027AA" w:rsidRDefault="00A027AA" w:rsidP="00A027AA">
      <w:pPr>
        <w:widowControl w:val="0"/>
        <w:autoSpaceDN w:val="0"/>
        <w:adjustRightInd w:val="0"/>
        <w:spacing w:after="0"/>
        <w:rPr>
          <w:rFonts w:eastAsiaTheme="minorEastAsia" w:cs="Arial"/>
          <w:kern w:val="1"/>
          <w:sz w:val="16"/>
          <w:szCs w:val="16"/>
          <w:lang w:eastAsia="zh-CN" w:bidi="hi-IN"/>
        </w:rPr>
      </w:pPr>
    </w:p>
    <w:p w14:paraId="3A752CAB" w14:textId="2065D9AA" w:rsidR="00A027AA" w:rsidRDefault="00A027AA">
      <w:pPr>
        <w:spacing w:after="0" w:line="240" w:lineRule="auto"/>
        <w:jc w:val="left"/>
        <w:rPr>
          <w:rFonts w:eastAsiaTheme="minorEastAsia" w:cs="Arial"/>
          <w:sz w:val="16"/>
          <w:szCs w:val="16"/>
          <w:lang w:eastAsia="zh-CN" w:bidi="hi-IN"/>
        </w:rPr>
      </w:pPr>
      <w:r>
        <w:rPr>
          <w:rFonts w:eastAsiaTheme="minorEastAsia" w:cs="Arial"/>
          <w:sz w:val="16"/>
          <w:szCs w:val="16"/>
          <w:lang w:eastAsia="zh-CN" w:bidi="hi-IN"/>
        </w:rPr>
        <w:br w:type="page"/>
      </w:r>
    </w:p>
    <w:p w14:paraId="1FBBE53B" w14:textId="77777777" w:rsidR="00A027AA" w:rsidRPr="00A027AA" w:rsidRDefault="00A027AA" w:rsidP="00A027AA">
      <w:pPr>
        <w:spacing w:after="0"/>
        <w:rPr>
          <w:rFonts w:cs="Arial"/>
          <w:b/>
          <w:bCs/>
          <w:sz w:val="32"/>
          <w:szCs w:val="32"/>
        </w:rPr>
      </w:pPr>
      <w:r w:rsidRPr="00A027AA">
        <w:rPr>
          <w:rFonts w:cs="Arial"/>
          <w:b/>
          <w:bCs/>
          <w:sz w:val="32"/>
          <w:szCs w:val="32"/>
        </w:rPr>
        <w:t>UNTER21</w:t>
      </w:r>
    </w:p>
    <w:p w14:paraId="0655D431" w14:textId="77777777" w:rsidR="00A027AA" w:rsidRPr="00A027AA" w:rsidRDefault="00A027AA" w:rsidP="00A027AA">
      <w:pPr>
        <w:spacing w:after="0"/>
        <w:rPr>
          <w:rFonts w:cs="Arial"/>
          <w:sz w:val="16"/>
          <w:szCs w:val="16"/>
        </w:rPr>
      </w:pPr>
    </w:p>
    <w:p w14:paraId="25BA016B" w14:textId="77777777" w:rsidR="00A027AA" w:rsidRPr="00A027AA" w:rsidRDefault="00A027AA" w:rsidP="00A027AA">
      <w:pPr>
        <w:spacing w:after="0"/>
        <w:rPr>
          <w:rFonts w:cs="Arial"/>
          <w:sz w:val="16"/>
          <w:szCs w:val="16"/>
        </w:rPr>
      </w:pPr>
      <w:r w:rsidRPr="00A027AA">
        <w:rPr>
          <w:rFonts w:cs="Arial"/>
          <w:sz w:val="16"/>
          <w:szCs w:val="16"/>
        </w:rPr>
        <w:t>I: Beschreib doch mal bitte deine aktuelle Rolle. #00:00:03-5#</w:t>
      </w:r>
    </w:p>
    <w:p w14:paraId="6BD52063" w14:textId="77777777" w:rsidR="00A027AA" w:rsidRPr="00A027AA" w:rsidRDefault="00A027AA" w:rsidP="00A027AA">
      <w:pPr>
        <w:spacing w:after="0"/>
        <w:rPr>
          <w:rFonts w:cs="Arial"/>
          <w:sz w:val="16"/>
          <w:szCs w:val="16"/>
        </w:rPr>
      </w:pPr>
    </w:p>
    <w:p w14:paraId="6A4870D8" w14:textId="77777777" w:rsidR="00A027AA" w:rsidRPr="00A027AA" w:rsidRDefault="00A027AA" w:rsidP="00A027AA">
      <w:pPr>
        <w:spacing w:after="0"/>
        <w:rPr>
          <w:rFonts w:cs="Arial"/>
          <w:sz w:val="16"/>
          <w:szCs w:val="16"/>
        </w:rPr>
      </w:pPr>
      <w:r w:rsidRPr="00A027AA">
        <w:rPr>
          <w:rFonts w:cs="Arial"/>
          <w:sz w:val="16"/>
          <w:szCs w:val="16"/>
        </w:rPr>
        <w:t>B: In der aktuellen Rolle bin ich Abteilungsleiter für zwei Teams im Marketing. Der Bereich heißt Customer Marketing aktuell. Ist für die komplette Kundenverantwortung zuständig. Und meine Abteilung kümmert sich auf der einen Seite um Retention-Projekte. Oder Konvergenz, unsere Retention-Projekte. Und auf der anderen Seite um Broadband Retention end-to-end. Die Abteilung heißt Convergions and Retention Projects. Ist aufgeteilt in einen Retentionteil, der sich sowohl um dieses Projekt immer als auch um die Festnetz-Retention-Themen kümmert. Ein Team und das andere Team klassisch um Cross und Upsale. Eigentlich in der reinen Lehre fast schon. Mit dem Ziel natürlich auch sehr stark jetzt Konvergenzprodukte in den Bestand zu verkaufen. Wir sind erst seit sechs Monaten im Customer-Marketing, vorher war es Customer Base Management. Also das hat schon noch eine Orientierung her auch sehr stark im Fokus. #00:01:06-0#</w:t>
      </w:r>
    </w:p>
    <w:p w14:paraId="781E0A79" w14:textId="77777777" w:rsidR="00A027AA" w:rsidRPr="00A027AA" w:rsidRDefault="00A027AA" w:rsidP="00A027AA">
      <w:pPr>
        <w:spacing w:after="0"/>
        <w:rPr>
          <w:rFonts w:cs="Arial"/>
          <w:sz w:val="16"/>
          <w:szCs w:val="16"/>
        </w:rPr>
      </w:pPr>
    </w:p>
    <w:p w14:paraId="3384B566" w14:textId="77777777" w:rsidR="00A027AA" w:rsidRPr="00A027AA" w:rsidRDefault="00A027AA" w:rsidP="00A027AA">
      <w:pPr>
        <w:spacing w:after="0"/>
        <w:rPr>
          <w:rFonts w:cs="Arial"/>
          <w:sz w:val="16"/>
          <w:szCs w:val="16"/>
        </w:rPr>
      </w:pPr>
      <w:r w:rsidRPr="00A027AA">
        <w:rPr>
          <w:rFonts w:cs="Arial"/>
          <w:sz w:val="16"/>
          <w:szCs w:val="16"/>
        </w:rPr>
        <w:t>I: Vielen Dank. Was verstehst du denn persönlich unter Künstlicher Intelligenz? #00:01:12-0#</w:t>
      </w:r>
    </w:p>
    <w:p w14:paraId="052FE433" w14:textId="77777777" w:rsidR="00A027AA" w:rsidRPr="00A027AA" w:rsidRDefault="00A027AA" w:rsidP="00A027AA">
      <w:pPr>
        <w:spacing w:after="0"/>
        <w:rPr>
          <w:rFonts w:cs="Arial"/>
          <w:sz w:val="16"/>
          <w:szCs w:val="16"/>
        </w:rPr>
      </w:pPr>
    </w:p>
    <w:p w14:paraId="19521959" w14:textId="77777777" w:rsidR="00A027AA" w:rsidRPr="00A027AA" w:rsidRDefault="00A027AA" w:rsidP="00A027AA">
      <w:pPr>
        <w:spacing w:after="0"/>
        <w:rPr>
          <w:rFonts w:cs="Arial"/>
          <w:sz w:val="16"/>
          <w:szCs w:val="16"/>
        </w:rPr>
      </w:pPr>
      <w:r w:rsidRPr="00A027AA">
        <w:rPr>
          <w:rFonts w:cs="Arial"/>
          <w:sz w:val="16"/>
          <w:szCs w:val="16"/>
        </w:rPr>
        <w:t>B: Das ist so ein Buzzword ein bisschen. (lacht leicht) Grundsätzlich glaube ich, Künstliche Intelligenz ist, wenn ein System aufgrund von Aktionen oder Reaktionen von Kunden Daten wegspeichert. Mal vereinfacht gesagt, Segmente bildet und darauf wieder Entscheidungen auch / Oder besser lernt, aber dann auch Entscheidungen trifft für die zukünftigen Kontakte oder Interaktionen mit den Kunden. #00:01:38-3#</w:t>
      </w:r>
    </w:p>
    <w:p w14:paraId="7DA3343C" w14:textId="77777777" w:rsidR="00A027AA" w:rsidRPr="00A027AA" w:rsidRDefault="00A027AA" w:rsidP="00A027AA">
      <w:pPr>
        <w:spacing w:after="0"/>
        <w:rPr>
          <w:rFonts w:cs="Arial"/>
          <w:sz w:val="16"/>
          <w:szCs w:val="16"/>
        </w:rPr>
      </w:pPr>
    </w:p>
    <w:p w14:paraId="7917D7E1" w14:textId="77777777" w:rsidR="00A027AA" w:rsidRPr="00A027AA" w:rsidRDefault="00A027AA" w:rsidP="00A027AA">
      <w:pPr>
        <w:spacing w:after="0"/>
        <w:rPr>
          <w:rFonts w:cs="Arial"/>
          <w:sz w:val="16"/>
          <w:szCs w:val="16"/>
        </w:rPr>
      </w:pPr>
      <w:r w:rsidRPr="00A027AA">
        <w:rPr>
          <w:rFonts w:cs="Arial"/>
          <w:sz w:val="16"/>
          <w:szCs w:val="16"/>
        </w:rPr>
        <w:t>I: Danke. Wie ist denn deine persönliche Einschätzung hinsichtlich dem Thema Künstliche Intelligenz, wie man es auch genauer definiert im Marketing? #00:01:49-8#</w:t>
      </w:r>
    </w:p>
    <w:p w14:paraId="22C1DD22" w14:textId="77777777" w:rsidR="00A027AA" w:rsidRPr="00A027AA" w:rsidRDefault="00A027AA" w:rsidP="00A027AA">
      <w:pPr>
        <w:spacing w:after="0"/>
        <w:rPr>
          <w:rFonts w:cs="Arial"/>
          <w:sz w:val="16"/>
          <w:szCs w:val="16"/>
        </w:rPr>
      </w:pPr>
    </w:p>
    <w:p w14:paraId="024D27B7" w14:textId="77777777" w:rsidR="00A027AA" w:rsidRPr="00A027AA" w:rsidRDefault="00A027AA" w:rsidP="00A027AA">
      <w:pPr>
        <w:spacing w:after="0"/>
        <w:rPr>
          <w:rFonts w:cs="Arial"/>
          <w:sz w:val="16"/>
          <w:szCs w:val="16"/>
        </w:rPr>
      </w:pPr>
      <w:r w:rsidRPr="00A027AA">
        <w:rPr>
          <w:rFonts w:cs="Arial"/>
          <w:sz w:val="16"/>
          <w:szCs w:val="16"/>
        </w:rPr>
        <w:t>B: Ich glaube, dass die Künstliche Intelligenz extrem wichtig ist, weil wir sonst sehr stark in so / Es kämpfen ja im Unternehmen sonst immer (Silos?) gegeneinander um eigentlich Kundenaktionen. Dann gibt es ein Cross Sale-Ziel, ein Upsale-Ziel und ein VVL, Retention, was auch immer die Ziele jetzt bei uns sind in der Telco sind. Und jeder versucht dann da seine Ziele, die er irgendwie top-down aus welchen (leicht lachend) Gründen runter geleistet, abgeleistet bekommt, zu erfüllen. Und das ist irgendwie völlig verquer zu dem, was ja eigentlich der Kundenneed ist. Und da so eine Kalibrierung zu finden, ist, glaube ich, zwischen den Abteilungen sonst eigentlich nicht möglich. Sondern man braucht eigentlich so eine zentrale Plattform, Decision Engine, wer auch immer, wo man sagt, wir wollen den Kundenneed nach und nach immer besser verstehen, wir wollen die Aktionen, die Trigger finden und dann die richtigen Kontakte zur richtigen Zeit an den Kunden ausspielen. Oder auch nicht ausspielen. Also (lachend) das ist immer so. Da, glaube ich, ist diese zentrale Plattform extrem entscheidend, weil, wenn jeder so seine Ziele reinschmeißt, dann gibt es da keine Entscheidung am Ende. Und das kann eine Maschine am Ende gefühlt besser als zehn Menschen, die alle da auch individuelle Ziele reingeben würden. (unv., Interviewer spricht rein) am Ende. Oder es kommt ein Kompromiss raus. Beides wäre nicht gut. (lacht) #00:03:12-6#</w:t>
      </w:r>
    </w:p>
    <w:p w14:paraId="64F93A18" w14:textId="77777777" w:rsidR="00A027AA" w:rsidRPr="00A027AA" w:rsidRDefault="00A027AA" w:rsidP="00A027AA">
      <w:pPr>
        <w:spacing w:after="0"/>
        <w:rPr>
          <w:rFonts w:cs="Arial"/>
          <w:sz w:val="16"/>
          <w:szCs w:val="16"/>
        </w:rPr>
      </w:pPr>
    </w:p>
    <w:p w14:paraId="4836A7C7" w14:textId="77777777" w:rsidR="00A027AA" w:rsidRPr="00A027AA" w:rsidRDefault="00A027AA" w:rsidP="00A027AA">
      <w:pPr>
        <w:spacing w:after="0"/>
        <w:rPr>
          <w:rFonts w:cs="Arial"/>
          <w:sz w:val="16"/>
          <w:szCs w:val="16"/>
        </w:rPr>
      </w:pPr>
      <w:r w:rsidRPr="00A027AA">
        <w:rPr>
          <w:rFonts w:cs="Arial"/>
          <w:sz w:val="16"/>
          <w:szCs w:val="16"/>
        </w:rPr>
        <w:t>I: Ja. Marketing in der Definition bei mir in der Arbeit betrifft alles, was in der Schnittstelle zum Kunden passiert. Also von der Produktpräsentation über Kundenkommunikation oder auch Kundeninteraktion. Da sind auch Themen drin, die häufig unter Service oder Sales in den Unternehmen dann organisiert sind. Nur noch mal für dich ein bisschen zum Hintergrund. Wenn es für dich in Ordnung ist, würde ich für die nächsten Fragen, dass du, wenn du sagst, ich habe da so einen Use-Case im Kopf, wo wir mit dem Thema Künstliche Intelligenz angefangen haben zu arbeiten oder gerade aktuell arbeiten – wenn du da einen Case im Kopf hast, dann würde ich die nächsten Fragen ein bisschen dahingehend schneiden und dann wäre es zum Einstieg super, wenn du mal grundsätzlich erklären könntest, um was ging es dabei? Was waren die Zielsetzungen der Case? #00:04:03-5#</w:t>
      </w:r>
    </w:p>
    <w:p w14:paraId="73CF4DD7" w14:textId="77777777" w:rsidR="00A027AA" w:rsidRPr="00A027AA" w:rsidRDefault="00A027AA" w:rsidP="00A027AA">
      <w:pPr>
        <w:spacing w:after="0"/>
        <w:rPr>
          <w:rFonts w:cs="Arial"/>
          <w:sz w:val="16"/>
          <w:szCs w:val="16"/>
        </w:rPr>
      </w:pPr>
    </w:p>
    <w:p w14:paraId="72EA150F" w14:textId="77777777" w:rsidR="00A027AA" w:rsidRPr="00A027AA" w:rsidRDefault="00A027AA" w:rsidP="00A027AA">
      <w:pPr>
        <w:spacing w:after="0"/>
        <w:rPr>
          <w:rFonts w:cs="Arial"/>
          <w:sz w:val="16"/>
          <w:szCs w:val="16"/>
        </w:rPr>
      </w:pPr>
      <w:r w:rsidRPr="00A027AA">
        <w:rPr>
          <w:rFonts w:cs="Arial"/>
          <w:sz w:val="16"/>
          <w:szCs w:val="16"/>
        </w:rPr>
        <w:t>B: Mmh (bejahend). Also im Prinzip gibt es eigentlich zwei große Use Cases. Eins haben wir unter dem Thema Churn Lab definiert. Wir wollen die ganze Churn-Prognose deutlich verbessern. Gefühlt sind alle Unternehmen bei uns super gut in Win back, ja? Reaktiv. Kunde kommt rein und dann geht die Maschine telefonisch und marketingseitig voll los. Und auch da kann man sicher noch einiges optimieren mit Künstlicher Intelligenz, aber das ist sozusagen so das Brot- und Buttergeschäft. Und gefühlt sind alle immer schlecht im Früherkennen von Kündigungen. Und da soll das Churn Lab einen großen Schritt bringen. Und da haben wir halt auch eine sehr große Truppe mit sehr vielen Data Scientists allokiert, auch mit sehr viel externem Wissen und auch einer externen Beratung, die da jetzt mal wirklich auf einer grünen Wiese anfangen sollte anzuschauen, was sind denn Trigger, was sind Erkenntnisse, welche Daten wollen wir denn da eigentlich reinnehmen. Deswegen, auch am Anfang ging es ja wahnsinnig darum, mal hypothesenbasiert zu sagen, welche Daten wollen wir haben und wie bereiten wir die Daten auf und wie kriegen wir diese Daten dann in der richtigen Form dort rein, ja? Von Netzwerkdaten zu Call-Daten zu auch Call-Analyse-Daten. Nicht nur Kunde hat angerufen, sondern was ist denn das Sentiment aus dem Ganzen. Warum hat der angerufen. Wir haben auch Tickets. Also in der Richtung das alles zu verarbeiten und dann kommen wahnsinnig viele Daten ja zusammen. Und dann dieses Relevante raus zu knüpfen, was ist denn dann das, was wir wirklich damit / Also wann schlägt sowas aus, ja? Und geht das immer in die gleiche Richtung? Am Anfang kam bei solchen klassischen statistischen Analysen raus, die höchste Kündigungswahrscheinlichkeit ist, der Kunde ist in Monat 17, 18 seines Vertrags. Was logisch ist, weil es ist so diese (lacht) / Na ja, drei Monate Kündigungsfrist, ein bisschen vorher kümmert man sich darüber, ist aber überhaupt kein Trigger. Das ist ein reiner zeitbasierter Faktor. Der spielt schon auch eine Rolle, aber dafür brauche ich jetzt nicht irgendwie Millionen von Daten. Das war relativ platt und ist was super Dominantes, in dem Fall halt statistisch relevant. In diesem Projekt, das ist dann auf der einen Seite dieses ganze Zusammenbringen von Leuten und auf der anderen Seite halt auch die jeweilige Toole-Unterstützung. Also wir versuchen da jetzt auch sehr stark in so Infrastrukturthemen reinzugehen. Wir nennen es jetzt mal NBA 4.0. Das, glaube ich, kannst du gut einordnen. (lacht leicht) Aber dann haben wir es umbenannt in Customer Interaction Plattform. Und versuchen dort jetzt so eine Mischung zu finden aus einer eigenentwickelten Lösung, halt vor allem, was so die IT-Anbindungen betrifft, und einer Zusammenarbeit mit - wir haben uns in dem Fall jetzt sehr lange irgendwie zwischen Salesforce und Adobe hin- und hergeschwankt -, also so einer Datenplattform mit einer Decision Engine, die da eben zusammenspielt und dann die gelieferten Daten eben idealerweise in Aktionen übersetzt. Über alle Kanäle, was auch sehr wichtig ist halt so, dass wir nicht in einer klassischen One-to-one-Call oder E-Mail, Sms, sondern dass wir das durchaus auch mit den Onlinedaten mergen und in beiden Richtungen. Also Kunde sucht nach Kündigung, können wir verarbeiten. Genauso wie, wenn wir eine Kampagne machen und dann können wir die Kampagne sozusagen end-to-end bis zum Spiegelbanner auf spiegel.de mit ausspielen, sodass wir die Kunden dort ganzheitlich betreuen. Also diese Plattform ist sozusagen einerseits ein Framework für diese komplette Kampagnensicht von wirklich online, offline, ended-to-ended, und auf der anderen Seite eben eine Decision Engine, die dann sagen soll – bei einer Künstlichen Intelligenz natürlich (unv.). Oder die Künstliche Intelligenz baut sich noch auf. Momentan ist sie noch nicht so / Ist sie künstlich, aber noch nicht so intelligent. (lacht) Die richtige Kampagne, das richtige Thema auszuspielen. Technisch ist das halt auch ein Delta Lake, also eine Cloud-Lösung, die bei AWS hängt, sodass wir auch in Echtzeit und skalierbar die Daten verarbeiten können. #00:08:08-7#</w:t>
      </w:r>
    </w:p>
    <w:p w14:paraId="1936C648" w14:textId="77777777" w:rsidR="00A027AA" w:rsidRPr="00A027AA" w:rsidRDefault="00A027AA" w:rsidP="00A027AA">
      <w:pPr>
        <w:spacing w:after="0"/>
        <w:rPr>
          <w:rFonts w:cs="Arial"/>
          <w:sz w:val="16"/>
          <w:szCs w:val="16"/>
        </w:rPr>
      </w:pPr>
    </w:p>
    <w:p w14:paraId="656165EF" w14:textId="77777777" w:rsidR="00A027AA" w:rsidRPr="00A027AA" w:rsidRDefault="00A027AA" w:rsidP="00A027AA">
      <w:pPr>
        <w:spacing w:after="0"/>
        <w:rPr>
          <w:rFonts w:cs="Arial"/>
          <w:sz w:val="16"/>
          <w:szCs w:val="16"/>
        </w:rPr>
      </w:pPr>
      <w:r w:rsidRPr="00A027AA">
        <w:rPr>
          <w:rFonts w:cs="Arial"/>
          <w:sz w:val="16"/>
          <w:szCs w:val="16"/>
        </w:rPr>
        <w:t>I: Wer hat den Impuls für diese Initiative gegeben? #00:08:13-1#</w:t>
      </w:r>
    </w:p>
    <w:p w14:paraId="6490815A" w14:textId="77777777" w:rsidR="00A027AA" w:rsidRPr="00A027AA" w:rsidRDefault="00A027AA" w:rsidP="00A027AA">
      <w:pPr>
        <w:spacing w:after="0"/>
        <w:rPr>
          <w:rFonts w:cs="Arial"/>
          <w:sz w:val="16"/>
          <w:szCs w:val="16"/>
        </w:rPr>
      </w:pPr>
    </w:p>
    <w:p w14:paraId="16BF3962" w14:textId="77777777" w:rsidR="00A027AA" w:rsidRPr="00A027AA" w:rsidRDefault="00A027AA" w:rsidP="00A027AA">
      <w:pPr>
        <w:spacing w:after="0"/>
        <w:rPr>
          <w:rFonts w:cs="Arial"/>
          <w:sz w:val="16"/>
          <w:szCs w:val="16"/>
        </w:rPr>
      </w:pPr>
      <w:r w:rsidRPr="00A027AA">
        <w:rPr>
          <w:rFonts w:cs="Arial"/>
          <w:sz w:val="16"/>
          <w:szCs w:val="16"/>
        </w:rPr>
        <w:t>B: Die kam aus dem Marketing. Also von uns. Von einem Kollegen von mir, der für Retention Mobile end-to-end zuständig ist in Kombination mit mir aus der Broadband und auch anderen Churn (unv.). Dass wir eben alles, was so Prevention betrifft, sehr, sehr viel Fehlerquellen haben. Man hat ja statistisch bei Prevention immer diese statistischen Fehler erster und zweiter Art, ja? Du bist gar nicht kündigungsgefährdet, ich identifiziere dich aber, dann gebe ich dir irgendwelche Benefits. (lachend) Cool, danke. Hätte aber eh nicht (leicht lachend) gekündigt. Nehme dann den Benefit mit. Oder ich gebe dir den Benefit, sagst du cool, ich kündige aber trotzdem. Und da haben wir super viel Streuung gehabt und Geld verbrannt und waren eigentlich immer so mit einer guten / Oder andersherum, die Herausforderung ist ja auch die Erkennung. Die haben wir dann relativ gut gesteigert mit der Zeit. Also Kündigungswahrscheinlichkeiten. Aber die Kündigungswahrscheinlichkeit dann auch heilen zu können, war dann die große Herausforderung. Was ist denn die Maßnahme, wenn ich weiß, du rufst jetzt schon siebenmal bei der Hotline an, ja? Wahrscheinlich kündigst du bald. Aber ich muss ja eine Maßnahme dahinter matchen können. Und da ist es am Anfang ja so, dann versucht man irgendwie so / Man eine Hypothese, dann versucht man irgendwie na ja, dann ruft man jemanden an und fragt noch mal. Oder setzt einen Call auf, sozusagen einen Win-back-Prevention-Call. Aber am Ende brauchen wir so einen – wie sagen wir – so ein Regal, wo irgendwie, keine Ahnung, 150 oder zweihundert Maßnahmen drin sind und wir müssen den Kunden individuell sagen, die höchste Wahrscheinlichkeit ist, der Kunde kündigt bald und die Lösung ist jetzt irgendwie ein neues Handy oder ein Rabatt oder ein Kombivorteil oder ein Service-Call. Was auch immer. Also das muss so modular sein. Und das ist halt aufgrund der Dimension und Komplexität eigentlich menschlich nicht mehr zu lösen. #00:09:58-0#</w:t>
      </w:r>
    </w:p>
    <w:p w14:paraId="4109165B" w14:textId="77777777" w:rsidR="00A027AA" w:rsidRPr="00A027AA" w:rsidRDefault="00A027AA" w:rsidP="00A027AA">
      <w:pPr>
        <w:spacing w:after="0"/>
        <w:rPr>
          <w:rFonts w:cs="Arial"/>
          <w:sz w:val="16"/>
          <w:szCs w:val="16"/>
        </w:rPr>
      </w:pPr>
    </w:p>
    <w:p w14:paraId="14AB6BEA" w14:textId="77777777" w:rsidR="00A027AA" w:rsidRPr="00A027AA" w:rsidRDefault="00A027AA" w:rsidP="00A027AA">
      <w:pPr>
        <w:spacing w:after="0"/>
        <w:rPr>
          <w:rFonts w:cs="Arial"/>
          <w:sz w:val="16"/>
          <w:szCs w:val="16"/>
        </w:rPr>
      </w:pPr>
      <w:r w:rsidRPr="00A027AA">
        <w:rPr>
          <w:rFonts w:cs="Arial"/>
          <w:sz w:val="16"/>
          <w:szCs w:val="16"/>
        </w:rPr>
        <w:t>I: Du hast vorher schon angerissen, dass da viele Beteiligte sind an dem Projekt. Kannst du noch mal so die Rollen und Funktionen, die am Projekt teilnehmen, beschreiben? #00:10:07-5#</w:t>
      </w:r>
    </w:p>
    <w:p w14:paraId="0F57B518" w14:textId="77777777" w:rsidR="00A027AA" w:rsidRPr="00A027AA" w:rsidRDefault="00A027AA" w:rsidP="00A027AA">
      <w:pPr>
        <w:spacing w:after="0"/>
        <w:rPr>
          <w:rFonts w:cs="Arial"/>
          <w:sz w:val="16"/>
          <w:szCs w:val="16"/>
        </w:rPr>
      </w:pPr>
    </w:p>
    <w:p w14:paraId="32CB1F54" w14:textId="77777777" w:rsidR="00A027AA" w:rsidRPr="00A027AA" w:rsidRDefault="00A027AA" w:rsidP="00A027AA">
      <w:pPr>
        <w:spacing w:after="0"/>
        <w:rPr>
          <w:rFonts w:cs="Arial"/>
          <w:sz w:val="16"/>
          <w:szCs w:val="16"/>
        </w:rPr>
      </w:pPr>
      <w:r w:rsidRPr="00A027AA">
        <w:rPr>
          <w:rFonts w:cs="Arial"/>
          <w:sz w:val="16"/>
          <w:szCs w:val="16"/>
        </w:rPr>
        <w:t>B: Ja, sehr stark DDC. Früher BI oder unsere Business Intelligence-Abteilung, also Customer Interaction, die so die ersten Schnittstellen sind, also die Kampagnen-Logiken bisher gemacht haben und Scorings und so. Wir haben klassisch die Data-, also die Selektionsrolle. Dann haben wir die Plattform- oder Infrastruktur-Leute von BI dabei. Wir haben die Data Scientists, sowohl intern. Haben aber da auch das Gefühl gehabt, dass wir auch noch mal externe brauchen. Und haben auch ein Projekt ausgeschrieben gehabt, aktuell ist [Organisation] dann bei uns mit ihm Boot, die da auch von der Data Science halt her mit sehr stark unterstützen und dann so Industrie-Benchmarks und so weiter halt machen. Also eher in einer technischen Lösungsorientierung. Also nicht als Strategieberatung – solltet ihr mal machen –, sondern wirklich mit Data Scientists. Wir haben ein paar Data Scientists vom Markt, also als Freelancer mit dazugezogen. Dann klassisch Marketing und momentan noch sehr stark auch Customer Service. #00:11:10-2#</w:t>
      </w:r>
    </w:p>
    <w:p w14:paraId="357DA98A" w14:textId="77777777" w:rsidR="00A027AA" w:rsidRPr="00A027AA" w:rsidRDefault="00A027AA" w:rsidP="00A027AA">
      <w:pPr>
        <w:spacing w:after="0"/>
        <w:rPr>
          <w:rFonts w:cs="Arial"/>
          <w:sz w:val="16"/>
          <w:szCs w:val="16"/>
        </w:rPr>
      </w:pPr>
    </w:p>
    <w:p w14:paraId="30DDECAC" w14:textId="77777777" w:rsidR="00A027AA" w:rsidRPr="00A027AA" w:rsidRDefault="00A027AA" w:rsidP="00A027AA">
      <w:pPr>
        <w:spacing w:after="0"/>
        <w:rPr>
          <w:rFonts w:cs="Arial"/>
          <w:sz w:val="16"/>
          <w:szCs w:val="16"/>
        </w:rPr>
      </w:pPr>
      <w:r w:rsidRPr="00A027AA">
        <w:rPr>
          <w:rFonts w:cs="Arial"/>
          <w:sz w:val="16"/>
          <w:szCs w:val="16"/>
        </w:rPr>
        <w:t>I: Kannst du ein bisschen was sagen, welche Ziele habt ihr euch gegeben und gibt es einen Business Case für die Initiative? #00:11:20-9#</w:t>
      </w:r>
    </w:p>
    <w:p w14:paraId="4CCD5EA5" w14:textId="77777777" w:rsidR="00A027AA" w:rsidRPr="00A027AA" w:rsidRDefault="00A027AA" w:rsidP="00A027AA">
      <w:pPr>
        <w:spacing w:after="0"/>
        <w:rPr>
          <w:rFonts w:cs="Arial"/>
          <w:sz w:val="16"/>
          <w:szCs w:val="16"/>
        </w:rPr>
      </w:pPr>
    </w:p>
    <w:p w14:paraId="7DB4C9D0" w14:textId="77777777" w:rsidR="00A027AA" w:rsidRPr="00A027AA" w:rsidRDefault="00A027AA" w:rsidP="00A027AA">
      <w:pPr>
        <w:spacing w:after="0"/>
        <w:rPr>
          <w:rFonts w:cs="Arial"/>
          <w:sz w:val="16"/>
          <w:szCs w:val="16"/>
        </w:rPr>
      </w:pPr>
      <w:r w:rsidRPr="00A027AA">
        <w:rPr>
          <w:rFonts w:cs="Arial"/>
          <w:sz w:val="16"/>
          <w:szCs w:val="16"/>
        </w:rPr>
        <w:t>B: Es gibt jetzt keinen klassischen Bottom-up-Business Case, was wir damit erreichen wollen, sondern das ist sozusagen ein Enabler, um die Churns, die wir in der Zukunft / Es gibt ja immer diesen LTW-Dreijahresplan. Der sieht so aus, die Kurve beim Churn geht halt immer weiter runter. Ich glaube, wenn der LTW nicht ein Dreijahres-, sondern ein Zehnjahresplan (leicht lachend) wäre, dann wären wir bei null. (lacht) Wenn man es linear nimmt. Also das ist sozusagen ein Enabler, um die Ziele zu erreichen. Unser Belief war halt sehr stark, wir sind bei Winback schon sehr, sehr gut, da kann man sicher noch mal irgendwie ein, zwei, drei Prozentpunkte machen, aber das wird uns nicht retten, um die Churn-Ziele zu erreichen. Und dementsprechend geht es halt sehr stark in dieses, wir müssen churntreibende Maßnahmen auch reduzieren, ja? Und wenn Kunden zehnmal im Jahr mit einer (Second Sim?) anrufen, kann das irgendwann mal zu einer völligen Reaktanz führen und dann auch der (unv.) unter Druck geraten, also dass man das ganzheitlich betrachtet. Auch sehr stark MPS-orientiert, dann ist das sozusagen der Enabler gewesen. Dass wir natürlich uns da grundsätzlich Ziele setzen und sagen, wir wollen damit zwei Prozentpunkte weniger Churn haben nach Beendigung des Projekts, ja? Aber die zwei Prozent sind auch die, die im (lachend) LTW irgendwie top-down auch die Spanier schon geschickt haben. (lacht) Das ist also eigentlich (lacht leicht) dasselbe. Also einfach aufgrund der Endlichkeit von Winbacks. Gibt hoffentlich ein paar Struktureffekte, dass momentan der Markt sich gefühlt etwas beruhigt. Wer weiß, wie es jetzt dann mit 1&amp;1 und 5G und so weiter kommt, das weiß man nicht, aber aktuell ist der Markt tendenziell etwas ruhiger. Alle Telcos melden gerade bessere Churnzahlen, (Crosshead?)-Zahlen explodieren gerade nicht. Also das ist momentan etwas ruhiger, aber das ist jetzt keine Sicherheit, dass es von selber kommt. (lacht) #00:13:16-1#</w:t>
      </w:r>
    </w:p>
    <w:p w14:paraId="1BAF23A8" w14:textId="77777777" w:rsidR="00A027AA" w:rsidRPr="00A027AA" w:rsidRDefault="00A027AA" w:rsidP="00A027AA">
      <w:pPr>
        <w:spacing w:after="0"/>
        <w:rPr>
          <w:rFonts w:cs="Arial"/>
          <w:sz w:val="16"/>
          <w:szCs w:val="16"/>
        </w:rPr>
      </w:pPr>
    </w:p>
    <w:p w14:paraId="28F79782" w14:textId="77777777" w:rsidR="00A027AA" w:rsidRPr="00A027AA" w:rsidRDefault="00A027AA" w:rsidP="00A027AA">
      <w:pPr>
        <w:spacing w:after="0"/>
        <w:rPr>
          <w:rFonts w:cs="Arial"/>
          <w:sz w:val="16"/>
          <w:szCs w:val="16"/>
        </w:rPr>
      </w:pPr>
      <w:r w:rsidRPr="00A027AA">
        <w:rPr>
          <w:rFonts w:cs="Arial"/>
          <w:sz w:val="16"/>
          <w:szCs w:val="16"/>
        </w:rPr>
        <w:t>I: In welchem Arbeitsmodus arbeitet die Intiative? #00:13:20-7#</w:t>
      </w:r>
    </w:p>
    <w:p w14:paraId="3D7C27E6" w14:textId="77777777" w:rsidR="00A027AA" w:rsidRPr="00A027AA" w:rsidRDefault="00A027AA" w:rsidP="00A027AA">
      <w:pPr>
        <w:spacing w:after="0"/>
        <w:rPr>
          <w:rFonts w:cs="Arial"/>
          <w:sz w:val="16"/>
          <w:szCs w:val="16"/>
        </w:rPr>
      </w:pPr>
    </w:p>
    <w:p w14:paraId="5F137BF1" w14:textId="77777777" w:rsidR="00A027AA" w:rsidRPr="00A027AA" w:rsidRDefault="00A027AA" w:rsidP="00A027AA">
      <w:pPr>
        <w:spacing w:after="0"/>
        <w:rPr>
          <w:rFonts w:cs="Arial"/>
          <w:sz w:val="16"/>
          <w:szCs w:val="16"/>
        </w:rPr>
      </w:pPr>
      <w:r w:rsidRPr="00A027AA">
        <w:rPr>
          <w:rFonts w:cs="Arial"/>
          <w:sz w:val="16"/>
          <w:szCs w:val="16"/>
        </w:rPr>
        <w:t>B: Die arbeitet jetzt so scrumähnlich, würde ich sagen. Grundsätzlich, würde ich sagen, agil ist, glaube ich, das bessere Wort. Es ist jetzt schon, dass sie sehr viel mit Daily Stand-ups und den klassischen Sprints arbeiten, aber es ist jetzt keine reine Scrum-Lehre. Aber sie sind Vollzeit abgestellt auf dem Thema, es ist da sehr viel Fokus. Es sind ungefähr zwanzig Köpfe in dem Projekt. Wir haben es zwar Churn Lab genannt, aber es erweitert sich jetzt nach und nach. Jetzt wird es dann irgendwann ein Cross-Sale-Lab, dass man versucht die Learnings und die Skills dann auch zu erweitern und ganzheitlicher zu machen, dass wir dann auch sagen, wenn jemand wenig churn-gefährdet ist, haben wir vielleicht eine gute Upsale-Chance. Geht das ineinander und wo funktioniert das. Die Data Scientists sind in dem Fall ja eigentlich jetzt unabhängig, ob die jetzt auf Churn oder auf Cross Sale oder Service oder was auch immer arbeiten. Also dieser Pool von zwanzig Leuten soll erhalten bleiben, auch für das nächste Jahr. Aber dann auch weitere Use Cases da mit reinnehmen. #00:14:27-5#</w:t>
      </w:r>
    </w:p>
    <w:p w14:paraId="0986C125" w14:textId="77777777" w:rsidR="00A027AA" w:rsidRPr="00A027AA" w:rsidRDefault="00A027AA" w:rsidP="00A027AA">
      <w:pPr>
        <w:spacing w:after="0"/>
        <w:rPr>
          <w:rFonts w:cs="Arial"/>
          <w:sz w:val="16"/>
          <w:szCs w:val="16"/>
        </w:rPr>
      </w:pPr>
    </w:p>
    <w:p w14:paraId="11AC4DD5" w14:textId="77777777" w:rsidR="00A027AA" w:rsidRPr="00A027AA" w:rsidRDefault="00A027AA" w:rsidP="00A027AA">
      <w:pPr>
        <w:spacing w:after="0"/>
        <w:rPr>
          <w:rFonts w:cs="Arial"/>
          <w:sz w:val="16"/>
          <w:szCs w:val="16"/>
        </w:rPr>
      </w:pPr>
      <w:r w:rsidRPr="00A027AA">
        <w:rPr>
          <w:rFonts w:cs="Arial"/>
          <w:sz w:val="16"/>
          <w:szCs w:val="16"/>
        </w:rPr>
        <w:t>I: Kannst du die Governance zu der Initiative beschreiben? #00:14:32-7#</w:t>
      </w:r>
    </w:p>
    <w:p w14:paraId="1A32B05C" w14:textId="77777777" w:rsidR="00A027AA" w:rsidRPr="00A027AA" w:rsidRDefault="00A027AA" w:rsidP="00A027AA">
      <w:pPr>
        <w:spacing w:after="0"/>
        <w:rPr>
          <w:rFonts w:cs="Arial"/>
          <w:sz w:val="16"/>
          <w:szCs w:val="16"/>
        </w:rPr>
      </w:pPr>
    </w:p>
    <w:p w14:paraId="25A473F1" w14:textId="77777777" w:rsidR="00A027AA" w:rsidRPr="00A027AA" w:rsidRDefault="00A027AA" w:rsidP="00A027AA">
      <w:pPr>
        <w:spacing w:after="0"/>
        <w:rPr>
          <w:rFonts w:cs="Arial"/>
          <w:sz w:val="16"/>
          <w:szCs w:val="16"/>
        </w:rPr>
      </w:pPr>
      <w:r w:rsidRPr="00A027AA">
        <w:rPr>
          <w:rFonts w:cs="Arial"/>
          <w:sz w:val="16"/>
          <w:szCs w:val="16"/>
        </w:rPr>
        <w:t>B: Mmh (bejahend). Das war natürlich ein sehr starker Approach kommend von unserem Bereich, also von unserer Direktorin oder von uns und dementsprechend aus dem Marketing herausgetrieben. Dann gemergt sehr stark mit BI. Ist immer noch [Person]. Und die beiden haben dann für das Projekt gepitcht, dann war beim [Person], also dem CCO, ist das in dem Fall, also dem Privatkundenvorstand, der dann dementsprechend auch die / Wir haben einmal im Monat ein SteerCo mit [Person] selber auch. Und den jeweiligen Peers, die da halt alle mit ihm / Also den Direktoren, die damit zu tun haben. Wir haben einige Externe mit drin, [Organisation] haben ja auch dann noch mal mit Geld dafür gepitcht. Dementsprechend ist der Vorstand da jetzt allgemein sehr (lachend) interessiert, wo die hohe Summe hinschwimmt und was dann am Ende dabei rauskommt. Also grundsätzlich ist es so, dass wir einmal im Monat beim Vorstand sind, dass wir alle zwei Wochen mit den Direktoren ein SteerCo haben und der Rest ist so ein bisschen auf Zuruf, wobei das Team dann, wie gesagt, sich ja eigentlich täglich in den Stand-ups und irgendwie in (unv.) trifft. #00:15:47-5#</w:t>
      </w:r>
    </w:p>
    <w:p w14:paraId="3100B912" w14:textId="77777777" w:rsidR="00A027AA" w:rsidRPr="00A027AA" w:rsidRDefault="00A027AA" w:rsidP="00A027AA">
      <w:pPr>
        <w:spacing w:after="0"/>
        <w:rPr>
          <w:rFonts w:cs="Arial"/>
          <w:sz w:val="16"/>
          <w:szCs w:val="16"/>
        </w:rPr>
      </w:pPr>
    </w:p>
    <w:p w14:paraId="03C8BD30" w14:textId="77777777" w:rsidR="00A027AA" w:rsidRPr="00A027AA" w:rsidRDefault="00A027AA" w:rsidP="00A027AA">
      <w:pPr>
        <w:spacing w:after="0"/>
        <w:rPr>
          <w:rFonts w:cs="Arial"/>
          <w:sz w:val="16"/>
          <w:szCs w:val="16"/>
        </w:rPr>
      </w:pPr>
      <w:r w:rsidRPr="00A027AA">
        <w:rPr>
          <w:rFonts w:cs="Arial"/>
          <w:sz w:val="16"/>
          <w:szCs w:val="16"/>
        </w:rPr>
        <w:t>I: Gibt es Unternehmenskommunikation, also intern, rund um diese Initiative? #00:15:54-4#</w:t>
      </w:r>
    </w:p>
    <w:p w14:paraId="470E7F27" w14:textId="77777777" w:rsidR="00A027AA" w:rsidRPr="00A027AA" w:rsidRDefault="00A027AA" w:rsidP="00A027AA">
      <w:pPr>
        <w:spacing w:after="0"/>
        <w:rPr>
          <w:rFonts w:cs="Arial"/>
          <w:sz w:val="16"/>
          <w:szCs w:val="16"/>
        </w:rPr>
      </w:pPr>
    </w:p>
    <w:p w14:paraId="1230D529" w14:textId="77777777" w:rsidR="00A027AA" w:rsidRPr="00A027AA" w:rsidRDefault="00A027AA" w:rsidP="00A027AA">
      <w:pPr>
        <w:spacing w:after="0"/>
        <w:rPr>
          <w:rFonts w:cs="Arial"/>
          <w:sz w:val="16"/>
          <w:szCs w:val="16"/>
        </w:rPr>
      </w:pPr>
      <w:r w:rsidRPr="00A027AA">
        <w:rPr>
          <w:rFonts w:cs="Arial"/>
          <w:sz w:val="16"/>
          <w:szCs w:val="16"/>
        </w:rPr>
        <w:t>B: Ja, ja. Total. Ja. Richtig. Gibt es. Und, wie gesagt, das hat ja auch damit zu tun, dass es auch eine Infrastrukturgeschichte ist. Also was unter ZIP und CDP oder dieses Adobe in Kombination mit / Also dass wir auch die Infrastruktur mit AWS und Data-Lec schaffen, ist es auch was, wo dann auch eine IT mit dabeisitzt, wo auch Omnichannel bei uns / Omnichannel ist ja Retail und Online jetzt gemergt, alles außer Customer Service organisatorisch, und Customer Service selber auch. Das betrifft ja die Kollegen auch sehr stark. Das geht irgendwann ja auch in Frontenddiskussionen, das geht in Backend, das geht in Was wollen sie wie beraten und wie kriegen wir auch eine Mindshift hin. Ich glaube, das ist ja extrem schwierig, weil wir bei Telefónica mit NBA schon sehr viele Erfahrungen gemacht haben. Aus damaligen Bereichen (lachend) irgendwo. Das ist ja nicht so, dass die sagen cool, da ist ja eine Entwicklung da, die verkaufe ich jetzt dem Kunden, sondern (lachend) die haben das dreimal probiert, haben gesagt, die Empfehlung ist jetzt scheiße, das Tool kannst du vergessen, das nutzt (unv.). Deswegen haben wir es auch umbenannt und nicht NBA 4.0 mehr genannt, weil dann hat (lachend) (unv., nicht zu verstehen wegen des Lachens und der schlechten Tonqualität). Sondern das ist ein anderes Tool und das soll auch eine andere Logik sein. Das soll jetzt nicht sein hey, du musst die Prio Eins beraten, weil wir die jetzt haben wollen, sondern es zeigt eben die bestimmten Wahrscheinlichkeiten und warum ruft der Kunde jetzt an und warum wollen wir den Kontakt mit dem Kunden jetzt (unv.) schaffen. Und daher geht dieses Inhaltliche eher AI oder, sagen wir, das scoringbasierte Churn Lab-Projekt sehr stark in dieses Infrastrukturthema auch mit rein. Und dort sind dann auch die ganzen Direktoren, eigentlich fast alle Kanaldirektoren mit in dem SteerCo. Ist momentan, sagen wir mal, leider erst mal ein B2C-Projekt noch. Bei B2B und B2P spielt das momentan keine Rolle. Das liegt auch ein bisschen an so Datenthemen halt bei B2P. Oder durch die Struktur, da sind halt einfach sehr viele Partner am Boot und (all die?) kriegt man bei sowas immer schwierig mit rein. Ist auch ein Datenschutzthema und wem gehören die Daten bei so Partnerschaften, ja? #00:18:04-8#</w:t>
      </w:r>
    </w:p>
    <w:p w14:paraId="766E3F23" w14:textId="77777777" w:rsidR="00A027AA" w:rsidRPr="00A027AA" w:rsidRDefault="00A027AA" w:rsidP="00A027AA">
      <w:pPr>
        <w:spacing w:after="0"/>
        <w:rPr>
          <w:rFonts w:cs="Arial"/>
          <w:sz w:val="16"/>
          <w:szCs w:val="16"/>
        </w:rPr>
      </w:pPr>
    </w:p>
    <w:p w14:paraId="7E791939" w14:textId="77777777" w:rsidR="00A027AA" w:rsidRPr="00A027AA" w:rsidRDefault="00A027AA" w:rsidP="00A027AA">
      <w:pPr>
        <w:spacing w:after="0"/>
        <w:rPr>
          <w:rFonts w:cs="Arial"/>
          <w:sz w:val="16"/>
          <w:szCs w:val="16"/>
        </w:rPr>
      </w:pPr>
      <w:r w:rsidRPr="00A027AA">
        <w:rPr>
          <w:rFonts w:cs="Arial"/>
          <w:sz w:val="16"/>
          <w:szCs w:val="16"/>
        </w:rPr>
        <w:t>I: Und vielleicht gerade da eingehakt, welche Erfahrungen macht ihr dabei so einen Datenpool übergreifend aufzubauen? #00:18:17-1#</w:t>
      </w:r>
    </w:p>
    <w:p w14:paraId="06C99520" w14:textId="77777777" w:rsidR="00A027AA" w:rsidRPr="00A027AA" w:rsidRDefault="00A027AA" w:rsidP="00A027AA">
      <w:pPr>
        <w:spacing w:after="0"/>
        <w:rPr>
          <w:rFonts w:cs="Arial"/>
          <w:sz w:val="16"/>
          <w:szCs w:val="16"/>
        </w:rPr>
      </w:pPr>
    </w:p>
    <w:p w14:paraId="7E6A9203" w14:textId="77777777" w:rsidR="00A027AA" w:rsidRPr="00A027AA" w:rsidRDefault="00A027AA" w:rsidP="00A027AA">
      <w:pPr>
        <w:spacing w:after="0"/>
        <w:rPr>
          <w:rFonts w:cs="Arial"/>
          <w:sz w:val="16"/>
          <w:szCs w:val="16"/>
        </w:rPr>
      </w:pPr>
      <w:r w:rsidRPr="00A027AA">
        <w:rPr>
          <w:rFonts w:cs="Arial"/>
          <w:sz w:val="16"/>
          <w:szCs w:val="16"/>
        </w:rPr>
        <w:t>B: Man stellt sich es im Marketing immer einfacher vor. Das sind doch hier irgendwie die Daten und jetzt mergen wir die doch mal. Das ist extrem schwierig und kommen sehr viel Datenschutzthemen rein und es kommen auch sehr viel so Systemgeschichten rein. Und da wir ja auch immer permanent in so einer Transformation in verschiedenen Phasen sind. Erst war Transformation bei uns sehr groß und das machen wir jetzt alles super schnell, dann wurde es wieder gestoppt und depriorisiert. Da hängt man oft so ein bisschen dran, will man jetzt irgendwie x Millionen in eine Sarcos-Schnittstelle hauen, wenn BIT schon seit drei Jahren sagt, eigentlich wollen wir Sarcos weghaben. Das ist zähe Arbeit. (lacht leicht) Aber die Grundsatzentscheidung der Firma, das ganze Ding jetzt cloudbasiert und eher in so microservicebasiertes Konstruktrichtung und dann auch als Partner AWS zu haben, zu machen, ist getroffen und das hilft uns enorm, gerade, was jetzt so die Bestandsdaten und die / Also alles, was bei BI schon liegt, das schieben wir jetzt nach und nach da rüber und alle neuen Projekte starten auch schon dort. Wir haben letztes Jahr, als es losging, gleich mit ATCC – das ist unsere Data-Upsale-Echtzeitmaschine gewesen, die praktisch, wenn du dein Datenvolumen irgendwie zu achtzig oder hundert Prozent erfüllst, dann bekommst du ein individuelles Data-Upsale-Paket. Ja? Das dann halt versucht dir einen richtigen Preis im richtigen Kontext zu schicken. Das war halt so der erste Use Case, weil der davor ja auch schon nahe Echtzeit war, den da rüber zu nehmen und nach und nach migrieren wir halt jetzt Use Cases. Und so neue Projekte wie dieses Infrastruktur- und Churnlab-Projekt starten (unv.). Aber richtig, also Netzwerkdaten reinzukriegen, dann sagen die hey, wir haben ganz schön viel. (lacht) Und (lacht) das ist schon zäh. Deswegen sind wir schon auch sehr viel am Verdichten. Wir sind noch keine Google (lachend) leider, sondern wir haben schon noch oft so Datenabzüge, die wir dafür nutzen. Was für viele Use Cases momentan noch nicht kritisch ist, aber je mehr echtzeitiger und triggerbasierter wir arbeiten, desto mehr müssten wir eigentlich mit Rohdaten da darin arbeiten oder im (unv.) dann auch verdichten und nicht erst einmal am Tag irgendwie einen Datenabzug da reinzuknallen. Ich glaube, für solche Themen, wenn du da wirklich noch mal tiefer reindringen willst, dann ist es nicht die Marketingsicht, sondern es ist dann natürlich sehr stark die BI-Sicht am Ende. #00:20:56-8#</w:t>
      </w:r>
    </w:p>
    <w:p w14:paraId="59706F6E" w14:textId="77777777" w:rsidR="00A027AA" w:rsidRPr="00A027AA" w:rsidRDefault="00A027AA" w:rsidP="00A027AA">
      <w:pPr>
        <w:spacing w:after="0"/>
        <w:rPr>
          <w:rFonts w:cs="Arial"/>
          <w:sz w:val="16"/>
          <w:szCs w:val="16"/>
        </w:rPr>
      </w:pPr>
    </w:p>
    <w:p w14:paraId="496FAFFE" w14:textId="77777777" w:rsidR="00A027AA" w:rsidRPr="00A027AA" w:rsidRDefault="00A027AA" w:rsidP="00A027AA">
      <w:pPr>
        <w:spacing w:after="0"/>
        <w:rPr>
          <w:rFonts w:cs="Arial"/>
          <w:sz w:val="16"/>
          <w:szCs w:val="16"/>
        </w:rPr>
      </w:pPr>
      <w:r w:rsidRPr="00A027AA">
        <w:rPr>
          <w:rFonts w:cs="Arial"/>
          <w:sz w:val="16"/>
          <w:szCs w:val="16"/>
        </w:rPr>
        <w:t>I: Absolut. Wie würdest du die Zusammenarbeit innerhalb des Teams (unv., Tonfehler) beschreiben? #00:21:05-6#</w:t>
      </w:r>
    </w:p>
    <w:p w14:paraId="5CBF85BA" w14:textId="77777777" w:rsidR="00A027AA" w:rsidRPr="00A027AA" w:rsidRDefault="00A027AA" w:rsidP="00A027AA">
      <w:pPr>
        <w:spacing w:after="0"/>
        <w:rPr>
          <w:rFonts w:cs="Arial"/>
          <w:sz w:val="16"/>
          <w:szCs w:val="16"/>
        </w:rPr>
      </w:pPr>
    </w:p>
    <w:p w14:paraId="3A7A2456" w14:textId="77777777" w:rsidR="00A027AA" w:rsidRPr="00A027AA" w:rsidRDefault="00A027AA" w:rsidP="00A027AA">
      <w:pPr>
        <w:spacing w:after="0"/>
        <w:rPr>
          <w:rFonts w:cs="Arial"/>
          <w:sz w:val="16"/>
          <w:szCs w:val="16"/>
        </w:rPr>
      </w:pPr>
      <w:r w:rsidRPr="00A027AA">
        <w:rPr>
          <w:rFonts w:cs="Arial"/>
          <w:sz w:val="16"/>
          <w:szCs w:val="16"/>
        </w:rPr>
        <w:t>B: Also nachdem die ganzen politischen Hürden weggeschaufelt wurden, das hat schon lange gedauert. Also von der Idee des Projekts und dass man es mal machen müsste, da ist man immer sehr schnell. Da muss man Geld allokieren, da muss man die Leute da irgendwie priorisieren und (unv.) kontinuierlich zehn, 15 dauerhafte Ressourcen zu haben, ändert halt schon extrem viel auch an Ausrichtung, Priorisierung und Depriorisierung von anderen Themen. Das war sehr, sehr aufwendig. Die Arbeitsweise ist eigentlich ganz / Ich bin überrascht, sagen wir es so, weil es doch ein Mix ist an Data Scientists und Marketing Managern. Und die müssen auch (lachend) erst mal irgendwie eine Zusammenarbeit finden, die verstehen sich nicht per se. Und das hat echt eigentlich von Anfang an besser geklappt, als es geplant war. Nochmal dieses (unv.) Geschichte, wir haben ein Learning gehabt, die sitzen auch zusammen. Zumindest (lachend) jetzt mit der Mehrzahl sitzen sie örtlich zusammen, jetzt sitzen sie hoffentlich sehr stark digital zusammen. Das war schon eine große Hilfe, dass man sozusagen dieses Bodenständige irgendwie hat. Wir wollen jetzt schon mal von Hypothesen ankommen. Uns hilft es nix, wenn da irgendwie jetzt tausend Variablen reingehen und dann kommt raus, die Wahrscheinlichkeit, dass der Bernhard jetzt eine DSL kauft, ist 93,1 und wir wissen nicht warum und wieso. Also wir müssen es verkaufen können. Und wir müssen da auch die einzelnen Faktoren kennen und entsprechend sind wir dann von den Hypothesen hergekommen. Und das hat dann schon geholfen, dass auf der einen Seite mehr technisches Verständnis bei den Marketingmanagern entstanden ist, auf der anderen Seite aber auch weniger Datenverliebtheit und ein bisschen mehr auch Pragmatismus bei den Data Scientists. #00:22:57-4#</w:t>
      </w:r>
    </w:p>
    <w:p w14:paraId="7AD0C311" w14:textId="77777777" w:rsidR="00A027AA" w:rsidRPr="00A027AA" w:rsidRDefault="00A027AA" w:rsidP="00A027AA">
      <w:pPr>
        <w:spacing w:after="0"/>
        <w:rPr>
          <w:rFonts w:cs="Arial"/>
          <w:sz w:val="16"/>
          <w:szCs w:val="16"/>
        </w:rPr>
      </w:pPr>
    </w:p>
    <w:p w14:paraId="35D85C7C" w14:textId="77777777" w:rsidR="00A027AA" w:rsidRPr="00A027AA" w:rsidRDefault="00A027AA" w:rsidP="00A027AA">
      <w:pPr>
        <w:spacing w:after="0"/>
        <w:rPr>
          <w:rFonts w:cs="Arial"/>
          <w:sz w:val="16"/>
          <w:szCs w:val="16"/>
        </w:rPr>
      </w:pPr>
      <w:r w:rsidRPr="00A027AA">
        <w:rPr>
          <w:rFonts w:cs="Arial"/>
          <w:sz w:val="16"/>
          <w:szCs w:val="16"/>
        </w:rPr>
        <w:t>I: Du hast gerade schon die politischen Hürden erwähnt. Kannst du den Prozess noch mal ein bisschen beschreiben von, ich sage mal, der ersten Idee bis zu jetzt legen wir los, jetzt ist quasi, jetzt sind die Ressourcen freigegeben, was da alles passiert ist, diskutiert wurde. #00:23:13-4#</w:t>
      </w:r>
    </w:p>
    <w:p w14:paraId="4860DDE2" w14:textId="77777777" w:rsidR="00A027AA" w:rsidRPr="00A027AA" w:rsidRDefault="00A027AA" w:rsidP="00A027AA">
      <w:pPr>
        <w:spacing w:after="0"/>
        <w:rPr>
          <w:rFonts w:cs="Arial"/>
          <w:sz w:val="16"/>
          <w:szCs w:val="16"/>
        </w:rPr>
      </w:pPr>
    </w:p>
    <w:p w14:paraId="472D02F7" w14:textId="77777777" w:rsidR="00A027AA" w:rsidRPr="00A027AA" w:rsidRDefault="00A027AA" w:rsidP="00A027AA">
      <w:pPr>
        <w:spacing w:after="0"/>
        <w:rPr>
          <w:rFonts w:cs="Arial"/>
          <w:sz w:val="16"/>
          <w:szCs w:val="16"/>
        </w:rPr>
      </w:pPr>
      <w:r w:rsidRPr="00A027AA">
        <w:rPr>
          <w:rFonts w:cs="Arial"/>
          <w:sz w:val="16"/>
          <w:szCs w:val="16"/>
        </w:rPr>
        <w:t>B: Ja. Am Ende war es natürlich so, Prevention war jetzt ja nicht komplett neu und wir haben da eine Idee gehabt, die vorher noch (lachend) keiner hatte, sondern da haben wir schon sehr viel rumprobiert und immer in so kleineren Projekten gearbeitet. Da sitzen dann zwei, drei Leute dran, die so irgendwie teilweise machen, und wenn es mal fünf, aber es ist so, da wird halt so ein / Wir müssten mal einen Churn Score bauen oder einen Cancellation Score. Das war halt alles so klein-klein und auch wenig erfolgreich. Und da haben wir wahrscheinlich drei, vier Projekte da vergraben irgendwann mal und verworfen. EECC ist so ein Treiber gewesen, wo wir sehr stark / Jetzt fällt eigentlich dann die Vertragslaufzeit in Zukunft weg, wird deutlich flexibler, ja? Es gibt ja dann diesen EECC-Gesetzentwurf, das 24-1 der Standardvertrag wird. Das heißt Kunden werden nach zwei Jahren automatisch zu Flexkunden und da wirken unsere reaktiven Maßnahmen einfach deutlich schlechter. Wir müssen auf der Preventionseite da besser werden. Wir haben halt dann versucht, wie können wir denn dieses Churn Lab groß und relevant machen und welche Player brauchen wir denn da? Und dann war das ein Approach sehr stark von unserer Direktorin mit dem BI-Director. Und dann einen Pitch beim Vorstand. Schon mit den ganzen Erwartungen und Rahmenbedingungen und wie sie sich verändern. Und damals, als wir das gestartet haben, hatten wir auch die Vermutung, dass EECC noch viel kritischer wird als es jetzt irgendwie kommen könnte. Da stand ja noch im Raum so, es ist auch bestandswirksam. Ja? Also alle Kunden, die nicht irgendwie in der ersten oder aktiven Verlängerung sind, die heute Sleeper sind, die werden irgendwie von heute auf morgen alle Einmonatsverträge. Und dann so wow, haben wir vierzig Prozent der Customer Basis auf einmal Flex, dann wird das ganz schön / Dann wird es sicher irgendeinen Player am Markt geben, der das auch proaktiv spielt so hey, kommt zu uns und nächsten Monat bist du da. Und dann sind wir als, zumindest, was jetzt die Sim-Karten betrifft, größer in der Druckrolle. Und das war sozusagen einer der Treiber noch, die den Case halt auch noch mal ein bisschen transparent gemacht haben. Wenn wir da nix tun, sind wir nicht sauber und richtig aufgestellt. Es kommt ja nicht nur aus Churn, es kam ja dann auch durch die ganze Infrastrukturthemen. Ich meine, wird sind in einem gesättigten Markt. Spanier haben jetzt da irgendwie 5G investiert. Wir investieren jetzt in den Kabeldeal mit einer (unv.) Firma dann noch irgendwie hinbekommen. Das heißt, wir müssen sehr stark auf Konvergenz auch setzen. Wir werden nicht unsere Neukunden verdoppeln können, sondern wir müssen aus dem Stand raus wachsen. Da sind wir auch im Vergleich zu den anderen beiden noch deutlich schwächer. Und daher war das halt auch so, wir müssen die Infrastrukturthemen schaffen, um da unsere Ziele zu schaffen. Wir haben ein Investitionsprogramm aus Spanien bekommen, also der 5G-Invest plus die Konversion mit Kabel und dem Ganzen ist ja ein sehr starkes Investprogramm und aus dem raus (lachend) hängen dann auch Ziele drin, ja? Also. Und um die zu schaffen war dann so, wir müssen eigentlich in diese Richtung deutlich schneller und jetzt starten. Spätestens jetzt. Wir hätten das schon vor drei Jahren machen können. Aber das war so der Haupttreiber. Und das war dann schon allen bewusst. Das war eigentlich kein schwieriger Pitch. Ich war jetzt nicht dabei beim Vorstand selber, aber das war / Dadurch, dass sich die Direktoren da einig waren, ging es eigentlich nur darum, dann halt das CapEx und OpEx dazu zu bekommen. #00:27:03-3#</w:t>
      </w:r>
    </w:p>
    <w:p w14:paraId="24D78BBC" w14:textId="77777777" w:rsidR="00A027AA" w:rsidRPr="00A027AA" w:rsidRDefault="00A027AA" w:rsidP="00A027AA">
      <w:pPr>
        <w:spacing w:after="0"/>
        <w:rPr>
          <w:rFonts w:cs="Arial"/>
          <w:sz w:val="16"/>
          <w:szCs w:val="16"/>
        </w:rPr>
      </w:pPr>
    </w:p>
    <w:p w14:paraId="7C186224" w14:textId="77777777" w:rsidR="00A027AA" w:rsidRPr="00A027AA" w:rsidRDefault="00A027AA" w:rsidP="00A027AA">
      <w:pPr>
        <w:spacing w:after="0"/>
        <w:rPr>
          <w:rFonts w:cs="Arial"/>
          <w:sz w:val="16"/>
          <w:szCs w:val="16"/>
        </w:rPr>
      </w:pPr>
      <w:r w:rsidRPr="00A027AA">
        <w:rPr>
          <w:rFonts w:cs="Arial"/>
          <w:sz w:val="16"/>
          <w:szCs w:val="16"/>
        </w:rPr>
        <w:t>I: (unv., Tonfehler) so eine Entscheidung zu haben, das andere ist es, dann auch zu operationalisieren. Du hast vorher schon auch gesagt, die Menschen auch freizukriegen, sich da voll darum zu kümmern. Kannst du da noch ein bisschen beschreiben, welche Hürden es in der Operationalisierung gab? #00:27:20-5#</w:t>
      </w:r>
    </w:p>
    <w:p w14:paraId="4E79FDC8" w14:textId="77777777" w:rsidR="00A027AA" w:rsidRPr="00A027AA" w:rsidRDefault="00A027AA" w:rsidP="00A027AA">
      <w:pPr>
        <w:spacing w:after="0"/>
        <w:rPr>
          <w:rFonts w:cs="Arial"/>
          <w:sz w:val="16"/>
          <w:szCs w:val="16"/>
        </w:rPr>
      </w:pPr>
    </w:p>
    <w:p w14:paraId="3909C17E" w14:textId="77777777" w:rsidR="00A027AA" w:rsidRPr="00A027AA" w:rsidRDefault="00A027AA" w:rsidP="00A027AA">
      <w:pPr>
        <w:spacing w:after="0"/>
        <w:rPr>
          <w:rFonts w:cs="Arial"/>
          <w:sz w:val="16"/>
          <w:szCs w:val="16"/>
        </w:rPr>
      </w:pPr>
      <w:r w:rsidRPr="00A027AA">
        <w:rPr>
          <w:rFonts w:cs="Arial"/>
          <w:sz w:val="16"/>
          <w:szCs w:val="16"/>
        </w:rPr>
        <w:t>B: Ja, ich meine, das ist wie bei solchen Sachen immer, dass da Leute einfach sehr stark abtauchen dann. Man hat ja so ein paar Player, wenn man sagt, dass sind die Leute im Marketing, die müssten da jetzt rein. Und das ist extremst schwer dann zu sagen, wir machen heute auch schon was. (lacht leicht) Und natürlich überschneidet sich das ein bisschen, aber es überschneidet sich halt nur ein bisschen. Und dann zu sagen, also wenn wir das Thema ernstnehmen, wenn wir auf der einen Seiten von DDC und von der Technik Geld und Leute und Ressourcen einfordern und auch darauf bestehen, dann müssen wir auch selber unser Commitment dazu machen und müssen dann auch sagen, wir machen da / Zwanzig Prozent unserer Leute sind dann halt in so einem Projekt drin und das läuft wahrscheinlich ein, zwei Jahre. Das Standardgeschäft oder das bisherige Geschäft, also die Priorisierung ist eine Katastrophe. Und das funktioniert auch immer nur so halb. Ja? Am Anfang sagt jeder, wir priorisieren den Status quo und dann sind die Leute weg und dann kommt doch wieder irgendwie Thema eins, zwei, drei, vier, fünf on top und dann sind die Leute weg und das ist extrem schwierig. Also es betrifft schon alle dann. Ich würde jetzt lügen, wenn ich sage, dass der Workload für alle dadurch nicht größer geworden ist. Der Vorteil war dann, dass wir es geschafft haben, dass das ein Momentum bekommen hat. Also die Leute wollten dann auch in solchen Projekten mitarbeiten. Am Anfang haben ja viele immer erst mal Angst so. Was, das ist ein Projekt, das dauert ein, zwei Jahre, da kommen irgendwelche Data Scientists. Ich bin wahrscheinlich auch nicht der riesen Spezialist. Also dass man dann sozusagen ein Momentum geschaffen hat, dass das Ding halt echt eine Plattform hat, dass das was treibt, dass es auch wirklich Budgets und auch Fokus im Management hat. Dass Leute da gerne mitgearbeitet haben und dass es auch so eine Art Belohnung und Entwicklung ist da mitzuarbeiten. Dass es fachlich eine Entwicklung ist, ist logisch, ja? Irgendwie. Also man lernt da sicher viel. Leute haben gerne mal Angst, wenn sie irgendwie in so Groß- und Langprojekte gestopft werden, dass sie dann irgendwie weg vom Fokus sind. Ja? Die sind nicht mehr für Winback zuständig und sagen hey, ich habe in dem Monat irgendwie fünftausend mehr gemacht, sondern die arbeiten halt irgendwie ein Zahnrädchen von zwanzig ein Jahr lang und Gefahr, dass sie sozusagen aus dem Fokus geraten, was jetzt so die Entwicklung und auch die Fokussierung betrifft. #00:29:55-2#</w:t>
      </w:r>
    </w:p>
    <w:p w14:paraId="4650BE76" w14:textId="77777777" w:rsidR="00A027AA" w:rsidRPr="00A027AA" w:rsidRDefault="00A027AA" w:rsidP="00A027AA">
      <w:pPr>
        <w:spacing w:after="0"/>
        <w:rPr>
          <w:rFonts w:cs="Arial"/>
          <w:sz w:val="16"/>
          <w:szCs w:val="16"/>
        </w:rPr>
      </w:pPr>
    </w:p>
    <w:p w14:paraId="22A79DD8" w14:textId="77777777" w:rsidR="00A027AA" w:rsidRPr="00A027AA" w:rsidRDefault="00A027AA" w:rsidP="00A027AA">
      <w:pPr>
        <w:spacing w:after="0"/>
        <w:rPr>
          <w:rFonts w:cs="Arial"/>
          <w:sz w:val="16"/>
          <w:szCs w:val="16"/>
        </w:rPr>
      </w:pPr>
      <w:r w:rsidRPr="00A027AA">
        <w:rPr>
          <w:rFonts w:cs="Arial"/>
          <w:sz w:val="16"/>
          <w:szCs w:val="16"/>
        </w:rPr>
        <w:t>I: Kannst du noch ein bisschen beschreiben, wie das Momentum entstanden ist? Du hast es schon ein bisschen angedeutet. #00:30:00-1#</w:t>
      </w:r>
    </w:p>
    <w:p w14:paraId="135F2D4E" w14:textId="77777777" w:rsidR="00A027AA" w:rsidRPr="00A027AA" w:rsidRDefault="00A027AA" w:rsidP="00A027AA">
      <w:pPr>
        <w:spacing w:after="0"/>
        <w:rPr>
          <w:rFonts w:cs="Arial"/>
          <w:sz w:val="16"/>
          <w:szCs w:val="16"/>
        </w:rPr>
      </w:pPr>
    </w:p>
    <w:p w14:paraId="4559C7E7" w14:textId="77777777" w:rsidR="00A027AA" w:rsidRPr="00A027AA" w:rsidRDefault="00A027AA" w:rsidP="00A027AA">
      <w:pPr>
        <w:spacing w:after="0"/>
        <w:rPr>
          <w:rFonts w:cs="Arial"/>
          <w:sz w:val="16"/>
          <w:szCs w:val="16"/>
        </w:rPr>
      </w:pPr>
      <w:r w:rsidRPr="00A027AA">
        <w:rPr>
          <w:rFonts w:cs="Arial"/>
          <w:sz w:val="16"/>
          <w:szCs w:val="16"/>
        </w:rPr>
        <w:t>B: Ja. Ich denke, dass es sehr stark kam, weil der Fokus und das Management-Knowhow da ist. Die Abteilungsleiter, die Direktoren, die müssen sich da auch mit beschäftigen. Also das ist nichts, wo sie einmal im Monat da irgendwie zehn PowerPoint-Slides anzeigen lassen und sagen, was kommt denn jetzt raus und was hast du denn da schon gerissen und warum sind wir da eigentlich schon wieder zwei Wochen hinten dran? Sondern die müssen sich da mit reinfräsen, ja? Also unsere Direktorin hat es meiner Meinung nach schon fast zu viel gemacht, ja? Die hat sich dann irgendwie mit statistischen Modellen diskutiert, das war dann so ein bisschen wow. (lacht) Der Data Scientist hat (gefragt?), was ist denn das für eine Backpfeife. (lacht) Und der Marketingmanager hast gesagt ach Gott, was weiß denn die alles? Also das war auch schon ein bisschen schräg, dass man sozusagen irgendwelche Methoden benutzt, um da Scorings zu machen irgendwo. Aber das hat auf der anderen Seite geholfen, dass man sagt hey, also denen ist das wirklich wichtig, die haben sich damit beschäftigt und das ist auch was, was da natürlich auch so einen Fokus hat. Und durch diese agilen Teams haben wir auch versucht, die alle so in diese Vorstandsmeetings, also zumindest mit [Person] mitzunehmen. Das ist ein Team-Approach – extern jetzt fairerweise oft nicht, aber bei den Internen, die stehen komplett dafür und die haben dann auch die Motivation da natürlich zu sagen hey, wir wollen das schaffen und wir wollen jetzt irgendwie uns gut positionieren und wir kriegen dann auch sehr viel Lob und Unterstützung. Und das einzige, wo wir halt ein bisschen hängen, ist immer so das Timingthema. Ja? Man wünscht sich es immer schneller und wenn dann irgendwie [Organisation] ist, die sind halt dann für sechs Monate oder so beauftragt. Dann hat man so das Gefühl, jetzt wird es langsam eng zeitlich, dann sind die wieder weg. Und haben wir jetzt schon das alles geschafft, was wir uns da eigentlich vorgenommen hatten und so. Das ist natürlich auch die Idee von (leicht lachend) [Organisation], dass man das vielleicht nicht ganz so schafft und immer noch (lachend) so ein paar / Noch eine Karotte hinhält. Es ist sehr viel Managementintention und auch inhaltliche Mitdiskussion von Führungskräften. Und auf jeden Fall auch ein Raum. Also dieses Zusammenarbeiten über Funktionen hinweg. Also nicht irgendwie 29. Stock versus 35. Stock, sondern / Oder Requirements schreiben, sondern wirklich das Zusammenentwickeln, Zusammensitzen und zusammen Sachen antreiben. #00:32:28-8#</w:t>
      </w:r>
    </w:p>
    <w:p w14:paraId="2056B619" w14:textId="77777777" w:rsidR="00A027AA" w:rsidRPr="00A027AA" w:rsidRDefault="00A027AA" w:rsidP="00A027AA">
      <w:pPr>
        <w:spacing w:after="0"/>
        <w:rPr>
          <w:rFonts w:cs="Arial"/>
          <w:sz w:val="16"/>
          <w:szCs w:val="16"/>
        </w:rPr>
      </w:pPr>
    </w:p>
    <w:p w14:paraId="39949401" w14:textId="77777777" w:rsidR="00A027AA" w:rsidRPr="00A027AA" w:rsidRDefault="00A027AA" w:rsidP="00A027AA">
      <w:pPr>
        <w:spacing w:after="0"/>
        <w:rPr>
          <w:rFonts w:cs="Arial"/>
          <w:sz w:val="16"/>
          <w:szCs w:val="16"/>
        </w:rPr>
      </w:pPr>
      <w:r w:rsidRPr="00A027AA">
        <w:rPr>
          <w:rFonts w:cs="Arial"/>
          <w:sz w:val="16"/>
          <w:szCs w:val="16"/>
        </w:rPr>
        <w:t>I: Das ist ein gutes Stichwort, Requirements schreiben. Wie ist denn der Umsetzungsplan? Kommt da eine achtzig Prozent fertige Lösung raus oder fangt ihr mit drei Prozent, mit einem ersten Prototypen an? Wie ist denn da der Plan? #00:32:43-6#</w:t>
      </w:r>
    </w:p>
    <w:p w14:paraId="13FEC9AD" w14:textId="77777777" w:rsidR="00A027AA" w:rsidRPr="00A027AA" w:rsidRDefault="00A027AA" w:rsidP="00A027AA">
      <w:pPr>
        <w:spacing w:after="0"/>
        <w:rPr>
          <w:rFonts w:cs="Arial"/>
          <w:sz w:val="16"/>
          <w:szCs w:val="16"/>
        </w:rPr>
      </w:pPr>
    </w:p>
    <w:p w14:paraId="308BA71F" w14:textId="77777777" w:rsidR="00A027AA" w:rsidRPr="00A027AA" w:rsidRDefault="00A027AA" w:rsidP="00A027AA">
      <w:pPr>
        <w:spacing w:after="0"/>
        <w:rPr>
          <w:rFonts w:cs="Arial"/>
          <w:sz w:val="16"/>
          <w:szCs w:val="16"/>
        </w:rPr>
      </w:pPr>
      <w:r w:rsidRPr="00A027AA">
        <w:rPr>
          <w:rFonts w:cs="Arial"/>
          <w:sz w:val="16"/>
          <w:szCs w:val="16"/>
        </w:rPr>
        <w:t>B: Da haben wir Gott sei Dank ja schon viel so Prozesse also aus Prevention laufen, was so Kampagnen und so Sachen betrifft. Also man kann relativ gut da mal schon Tests, AB-Tests, (unv.) machen, Kampagnen testen. Also wir müssen jetzt ja nicht eine mega AI hinstellen und bevor wir die nicht haben, machen wir gar nichts, sondern das ist ja sehr stark erst mal so, funktionieren denn die Trigger, funktionieren die Kampagnen, funktionieren die Scores. Und das dann so nach und nach zu testen. Also daher würde ich vielleicht sagen, wahrscheinlich eher dreißig mal drei Prozent als irgendwie einen klassischen Prototypen hinzustellen. Das wäre natürlich gut, soweit sind wir aber noch nicht. Also dass wir da jetzt schon eine Maschine haben, in die wir alles reinstecken, also momentan sind da noch Tekkies da und schrauben irgendwie die (unv.)-Maschine mit der Adobe-Maschine zusammen und versuchen da noch die Infrastruktur zu schaffen, aber so was / So die einzelnen Use Cases, die wir schon gemacht haben, die funktionieren dann auch und einzelne Kampagnen werden eben getestet und dann momentan noch in der eher alten Welt ausgespielt. #00:33:48-3#</w:t>
      </w:r>
    </w:p>
    <w:p w14:paraId="78972FB8" w14:textId="77777777" w:rsidR="00A027AA" w:rsidRPr="00A027AA" w:rsidRDefault="00A027AA" w:rsidP="00A027AA">
      <w:pPr>
        <w:spacing w:after="0"/>
        <w:rPr>
          <w:rFonts w:cs="Arial"/>
          <w:sz w:val="16"/>
          <w:szCs w:val="16"/>
        </w:rPr>
      </w:pPr>
    </w:p>
    <w:p w14:paraId="5B0E8F6B" w14:textId="77777777" w:rsidR="00A027AA" w:rsidRPr="00A027AA" w:rsidRDefault="00A027AA" w:rsidP="00A027AA">
      <w:pPr>
        <w:spacing w:after="0"/>
        <w:rPr>
          <w:rFonts w:cs="Arial"/>
          <w:sz w:val="16"/>
          <w:szCs w:val="16"/>
        </w:rPr>
      </w:pPr>
      <w:r w:rsidRPr="00A027AA">
        <w:rPr>
          <w:rFonts w:cs="Arial"/>
          <w:sz w:val="16"/>
          <w:szCs w:val="16"/>
        </w:rPr>
        <w:t>I: Habt ihr zum jetzigen Zeitpunkt schon Anpassungsbedarfe festgestellt, was Prozesse, Mitarbeiterfähigkeiten, Entscheidungs (unv., Tonfehler) angeht? #00:34:00-0#</w:t>
      </w:r>
    </w:p>
    <w:p w14:paraId="58A0D329" w14:textId="77777777" w:rsidR="00A027AA" w:rsidRPr="00A027AA" w:rsidRDefault="00A027AA" w:rsidP="00A027AA">
      <w:pPr>
        <w:spacing w:after="0"/>
        <w:rPr>
          <w:rFonts w:cs="Arial"/>
          <w:sz w:val="16"/>
          <w:szCs w:val="16"/>
        </w:rPr>
      </w:pPr>
    </w:p>
    <w:p w14:paraId="2CD1BD30" w14:textId="77777777" w:rsidR="00A027AA" w:rsidRPr="00A027AA" w:rsidRDefault="00A027AA" w:rsidP="00A027AA">
      <w:pPr>
        <w:spacing w:after="0"/>
        <w:rPr>
          <w:rFonts w:cs="Arial"/>
          <w:sz w:val="16"/>
          <w:szCs w:val="16"/>
        </w:rPr>
      </w:pPr>
      <w:r w:rsidRPr="00A027AA">
        <w:rPr>
          <w:rFonts w:cs="Arial"/>
          <w:sz w:val="16"/>
          <w:szCs w:val="16"/>
        </w:rPr>
        <w:t>B: Da sprichst du ein spannendes Thema an. Das wird auf Sicht ein sehr organisatorisches Thema werden. Aufgesetzt ist es ja aus verschiedenen klassischen Marketingbereichen, BI-Bereichen, Kanälen und so weiter. Und die Frage in Zukunft ist ja, wer da wirklich die Hoheit hat. Wer entscheidet denn, welche Kampagne es macht und das sollte jetzt wahrscheinlich nicht der Data Scientist sein, aber da kommt sehr schnell ein Kanal rein, da kommt sehr schnell auch ein / Also es gibt nicht mehr diese klassische Trennung dann. Und das haben wir zum Beispiel jetzt auch sehr stark, als wir die Onlinedaten mit den Offlinedaten gemergt haben, festgestellt. Es gab ja eine reine Onlinemarketing. Die haben halt Onlinemarketingkampagnen gemacht. Haben Banner ausgespielt, die waren halt anders als die, die wir in der one to one bespielt haben. Bei Churn und Retention haben die gar nichts gemacht. Die hatten halt Crosshead-Ziele. Und so lief das halt völlig quer und jetzt versucht man das zu verbinden und jetzt stellt man eigentlich fest ja ne, was machen wir denn jetzt eigentlich? (lachend) Online gibt mir doch keinen Neukundenbanner her und sagt, da machst du jetzt mal lieber ein Vollangebot drauf. Das passt zu den Zielen nicht. Also es wird Organisatorisches ändern. Abgesehen davon werden wir nicht mehr von reinen Top down-Zielen reden können. Also das hilft mir nix, wenn mir einer sagt, du musst hunderttausend Cross Sales da machen. Also ich kann jetzt ausrechnen, wie viele Kontakte brauche ich und dann schicke ich die alle ins Callcenter und sage irgendwie (unv.) wenn ich hunderttausend machen muss, dann musst du mir irgendwie drei Millionen Datensätze liefern. (lacht) Dann telefoniert sie die ab. Und die drei Millionen, die muss ich dann als Unternehmensprio heute liefern oder versuche ich zu liefern, um das Ziel zu schaffen. Ob die drei Millionen optimal sind oder ob das nicht vier sind oder nur eine – die Maschine wird mir das jetzt optimierter ausspielen nach und nach. Und natürlich kann man da ein bisschen strategisch reingreifen, aber man sollte nicht zu viel da da darin machen. Also wird es auch da eine ganz, auch mit einem Controlling Richtung Zielsteuerung eine ganz andere Organisation und Governance geben müssen, die eher nach Wertsteigerung geht. Und ob das dann aus dem Crosssale kommt oder aus einem (unv.) – anyway. #00:36:14-8#</w:t>
      </w:r>
    </w:p>
    <w:p w14:paraId="0553A67E" w14:textId="77777777" w:rsidR="00A027AA" w:rsidRPr="00A027AA" w:rsidRDefault="00A027AA" w:rsidP="00A027AA">
      <w:pPr>
        <w:spacing w:after="0"/>
        <w:rPr>
          <w:rFonts w:cs="Arial"/>
          <w:sz w:val="16"/>
          <w:szCs w:val="16"/>
        </w:rPr>
      </w:pPr>
    </w:p>
    <w:p w14:paraId="7526F142" w14:textId="77777777" w:rsidR="00A027AA" w:rsidRPr="00A027AA" w:rsidRDefault="00A027AA" w:rsidP="00A027AA">
      <w:pPr>
        <w:spacing w:after="0"/>
        <w:rPr>
          <w:rFonts w:cs="Arial"/>
          <w:sz w:val="16"/>
          <w:szCs w:val="16"/>
        </w:rPr>
      </w:pPr>
      <w:r w:rsidRPr="00A027AA">
        <w:rPr>
          <w:rFonts w:cs="Arial"/>
          <w:sz w:val="16"/>
          <w:szCs w:val="16"/>
        </w:rPr>
        <w:t>I: Total Hub – gibt es da schon erste Diskussionen dazu oder seid ihr da noch nicht? #00:36:20-9#</w:t>
      </w:r>
    </w:p>
    <w:p w14:paraId="720267BC" w14:textId="77777777" w:rsidR="00A027AA" w:rsidRPr="00A027AA" w:rsidRDefault="00A027AA" w:rsidP="00A027AA">
      <w:pPr>
        <w:spacing w:after="0"/>
        <w:rPr>
          <w:rFonts w:cs="Arial"/>
          <w:sz w:val="16"/>
          <w:szCs w:val="16"/>
        </w:rPr>
      </w:pPr>
    </w:p>
    <w:p w14:paraId="615293C0" w14:textId="77777777" w:rsidR="00A027AA" w:rsidRPr="00A027AA" w:rsidRDefault="00A027AA" w:rsidP="00A027AA">
      <w:pPr>
        <w:spacing w:after="0"/>
        <w:rPr>
          <w:rFonts w:cs="Arial"/>
          <w:sz w:val="16"/>
          <w:szCs w:val="16"/>
        </w:rPr>
      </w:pPr>
      <w:r w:rsidRPr="00A027AA">
        <w:rPr>
          <w:rFonts w:cs="Arial"/>
          <w:sz w:val="16"/>
          <w:szCs w:val="16"/>
        </w:rPr>
        <w:t>B: Diskussionen gibt es jetzt momentan sehr stark mit online und offline. Beispielsweise, es gibt dann diesen 360-Grad-Kunden-Blick. Wo liegen die Kundendaten und wer hat denn da eigentlich den entscheidenden Zugriff. Da gibt es schon ein Governancemodell aktuell. Aber wir stellen halt fest, dass wir das in der Form, wie wir es geplant haben, vielleicht jetzt noch ein halbes Jahr, Jahr irgendwie schaffen können, solange Leute gut zusammenarbeiten und dass dann irgendwie funktioniert. Man muss es ja irgendwie in die Organisation treiben und Verantwortlichkeiten dazugeben, werden wir da auf jeden Fall reinkommen. Ob es jetzt schon große Diskussionen dazu gibt, weiß ich nicht. Aber gerade offline/online haben wir das schon. Ich meine, da braucht man wahrscheinlich auch keine große Maschine dazu, die Maschine macht es nur transparent, dass man eigentlich zwei Marketingabteilungen hat, die unabhängig voneinander ihre unterschiedlichen Areas spielen und die Areas manchmal zusammenlegen und dann (lachend) hakt es da halt. Also ich glaube, es ist auch allen bewusst. Was wir schon auch sehen ist, mein Team zum Beispiel, wir waren irgendwann mal 28 Leute und sehr stark auf Campaign Management orientiert. Und jetzt sind wir nur noch, ich weiß es gar nicht genau, 21, 22 in meinem Team. Das hat sich verschoben. Wir haben viel, viel weniger Kampagnenmanager, also klassisch ad hoc selektieren, Kampagnen machen, E-Mail-Kampagne optimieren und so weiter. Also, sagen wir jetzt mal, klassisches CAM. Und sind viel mehr in so Projektmanagement rein, ja? Wie automatisieren wir eine Kampagne, wie / Also die Rollen ändern sich enorm und die werden sich noch weiter ändern und irgendwann wird es für dieses klassische Ad hoc nur noch sehr wenig übrig sein. Ja? Was weiß ich, die Mehrwertsteueränderung, die wird wahrscheinlich ad hoc sein. Oder so. Aber alles, was wir so an E-Mail, Newsletterkampagnen und so, das versuchen wir ja jetzt nach und nach zu automatisieren. Der Kampagnenmanager wird nach und nach zu einem Projektmanager, um Automatisierungen zu treiben. Und das sehen wir schon enorm, also einfach über die Zeit. #00:38:31-9#</w:t>
      </w:r>
    </w:p>
    <w:p w14:paraId="37FB21B7" w14:textId="77777777" w:rsidR="00A027AA" w:rsidRPr="00A027AA" w:rsidRDefault="00A027AA" w:rsidP="00A027AA">
      <w:pPr>
        <w:spacing w:after="0"/>
        <w:rPr>
          <w:rFonts w:cs="Arial"/>
          <w:sz w:val="16"/>
          <w:szCs w:val="16"/>
        </w:rPr>
      </w:pPr>
    </w:p>
    <w:p w14:paraId="384931B6" w14:textId="77777777" w:rsidR="00A027AA" w:rsidRPr="00A027AA" w:rsidRDefault="00A027AA" w:rsidP="00A027AA">
      <w:pPr>
        <w:spacing w:after="0"/>
        <w:rPr>
          <w:rFonts w:cs="Arial"/>
          <w:sz w:val="16"/>
          <w:szCs w:val="16"/>
        </w:rPr>
      </w:pPr>
      <w:r w:rsidRPr="00A027AA">
        <w:rPr>
          <w:rFonts w:cs="Arial"/>
          <w:sz w:val="16"/>
          <w:szCs w:val="16"/>
        </w:rPr>
        <w:t>I: Begleitet ihr die Mitarbeiter in der Veränderung ihres Aufgabengebiets? #00:38:38-9#</w:t>
      </w:r>
    </w:p>
    <w:p w14:paraId="6B04F0DA" w14:textId="77777777" w:rsidR="00A027AA" w:rsidRPr="00A027AA" w:rsidRDefault="00A027AA" w:rsidP="00A027AA">
      <w:pPr>
        <w:spacing w:after="0"/>
        <w:rPr>
          <w:rFonts w:cs="Arial"/>
          <w:sz w:val="16"/>
          <w:szCs w:val="16"/>
        </w:rPr>
      </w:pPr>
    </w:p>
    <w:p w14:paraId="3798BDF4" w14:textId="77777777" w:rsidR="00A027AA" w:rsidRPr="00A027AA" w:rsidRDefault="00A027AA" w:rsidP="00A027AA">
      <w:pPr>
        <w:spacing w:after="0"/>
        <w:rPr>
          <w:rFonts w:cs="Arial"/>
          <w:sz w:val="16"/>
          <w:szCs w:val="16"/>
        </w:rPr>
      </w:pPr>
      <w:r w:rsidRPr="00A027AA">
        <w:rPr>
          <w:rFonts w:cs="Arial"/>
          <w:sz w:val="16"/>
          <w:szCs w:val="16"/>
        </w:rPr>
        <w:t>B: Ja, klar. Also in der Realität sind es zwei Themen. Es gibt die Leute, die über eine Kampagne sich entwickeln wollen und die dann auch sagen hey, das ist der Weg, den ich gehen will. Den begleiten wir auf jeden Fall und haben da auch echt schöne Karrieren und Szenarien schon gehabt. Oft ist es aber auch so, dass halt dann, wenn jemand als Kampagnenmanager geht, wird ein (lachend) Projektmanager eingestellt. Also es ist nicht nur, dass wir jeden an die Hand nehmen. Noch mal, die, die an die Hand genommen werden wollen, die haben auch Chancen, aber es gibt auch die, die sagen, ja irgendwie, ich hänge mich an der alten Welt fest und versuche das möglichst lange noch zu bewahren. Und momentan gibt es da auch noch einen Raum dafür, ja? Aber ich würde mal sagen, in drei bis fünf Jahren ist der Raum eigentlich kaum mehr da. Oder wenig da. #00:39:35-2#</w:t>
      </w:r>
    </w:p>
    <w:p w14:paraId="79BBFCB3" w14:textId="77777777" w:rsidR="00A027AA" w:rsidRPr="00A027AA" w:rsidRDefault="00A027AA" w:rsidP="00A027AA">
      <w:pPr>
        <w:spacing w:after="0"/>
        <w:rPr>
          <w:rFonts w:cs="Arial"/>
          <w:sz w:val="16"/>
          <w:szCs w:val="16"/>
        </w:rPr>
      </w:pPr>
    </w:p>
    <w:p w14:paraId="3BDA4EAC" w14:textId="77777777" w:rsidR="00A027AA" w:rsidRPr="00A027AA" w:rsidRDefault="00A027AA" w:rsidP="00A027AA">
      <w:pPr>
        <w:spacing w:after="0"/>
        <w:rPr>
          <w:rFonts w:cs="Arial"/>
          <w:sz w:val="16"/>
          <w:szCs w:val="16"/>
        </w:rPr>
      </w:pPr>
      <w:r w:rsidRPr="00A027AA">
        <w:rPr>
          <w:rFonts w:cs="Arial"/>
          <w:sz w:val="16"/>
          <w:szCs w:val="16"/>
        </w:rPr>
        <w:t>I: Vielen Dank. Ich würde jetzt noch mal zwei, drei generellere Fragen zum Abschluss stellen. Inwieweit ist denn das Thema Künstliche Intelligenz Bestandteil von Top Management-Kommunikation, Weiterbildungsinitiativen et cetera? #00:39:58-6#</w:t>
      </w:r>
    </w:p>
    <w:p w14:paraId="4108E8D6" w14:textId="77777777" w:rsidR="00A027AA" w:rsidRPr="00A027AA" w:rsidRDefault="00A027AA" w:rsidP="00A027AA">
      <w:pPr>
        <w:spacing w:after="0"/>
        <w:rPr>
          <w:rFonts w:cs="Arial"/>
          <w:sz w:val="16"/>
          <w:szCs w:val="16"/>
        </w:rPr>
      </w:pPr>
    </w:p>
    <w:p w14:paraId="0DD9371B" w14:textId="77777777" w:rsidR="00A027AA" w:rsidRPr="00A027AA" w:rsidRDefault="00A027AA" w:rsidP="00A027AA">
      <w:pPr>
        <w:spacing w:after="0"/>
        <w:rPr>
          <w:rFonts w:cs="Arial"/>
          <w:sz w:val="16"/>
          <w:szCs w:val="16"/>
        </w:rPr>
      </w:pPr>
      <w:r w:rsidRPr="00A027AA">
        <w:rPr>
          <w:rFonts w:cs="Arial"/>
          <w:sz w:val="16"/>
          <w:szCs w:val="16"/>
        </w:rPr>
        <w:t>B: Ja. Weiterbildung – bei uns im Marketing kommt das so eigentlich nicht an. Es ist grundsätzlich schon in der Kommunikation, vom Vorstand und von den Top Management spielt das eine sehr große Rolle, aber es ist mehr so ein Zielbild, ja? Das ist noch nicht so runtergebrochen, was es für den einzelnen, für den Mitarbeiter jetzt wirklich bedeutet. Ja klar, wir wollen automatisieren, wir wollen den Kunden dort abholen und mitnehmen, wo er gerade ist und so. Das sind so diese klassischen Geschichten, wir brauchen eine Automatisierung, eine Künstliche Intelligenz dafür, aber da fühlt sich der Kampagnenmanager jetzt damit momentan noch nicht wahnsinnig unter Druck gesetzt dadurch. Oder das kommt da noch nicht bei jedem an und da fehlt noch so eine Ebene dazwischen, die dann erklärt, was es bedeutet, was es konkret heißt. Das ist oft so ein bisschen Buzzwording. State of the art, das muss man jetzt, glaube ich, auch machen und man will auch da irgendwie den Zug nicht verpassen und inhaltlich machen wir das hoffentlich auch nicht. Oder vielleicht sind wir spät dran, aber wir springen zumindest noch irgendwo rein. Ich glaube, dass nicht jeder genau weiß, wovon er eigentlich dann spricht. Es ist noch nicht sehr konkret. #00:41:20-9#</w:t>
      </w:r>
    </w:p>
    <w:p w14:paraId="6123C6B9" w14:textId="77777777" w:rsidR="00A027AA" w:rsidRPr="00A027AA" w:rsidRDefault="00A027AA" w:rsidP="00A027AA">
      <w:pPr>
        <w:spacing w:after="0"/>
        <w:rPr>
          <w:rFonts w:cs="Arial"/>
          <w:sz w:val="16"/>
          <w:szCs w:val="16"/>
        </w:rPr>
      </w:pPr>
    </w:p>
    <w:p w14:paraId="348B7EB9" w14:textId="77777777" w:rsidR="00A027AA" w:rsidRPr="00A027AA" w:rsidRDefault="00A027AA" w:rsidP="00A027AA">
      <w:pPr>
        <w:spacing w:after="0"/>
        <w:rPr>
          <w:rFonts w:cs="Arial"/>
          <w:sz w:val="16"/>
          <w:szCs w:val="16"/>
        </w:rPr>
      </w:pPr>
      <w:r w:rsidRPr="00A027AA">
        <w:rPr>
          <w:rFonts w:cs="Arial"/>
          <w:sz w:val="16"/>
          <w:szCs w:val="16"/>
        </w:rPr>
        <w:t>I: Wo holt ihr euch – und du kannst es jetzt Künstliche Intelligenz, Data Driven Marketing oder wie auch immer du das nennen willst –, wo holt ihr euch Impulse von außen? Über welche Kanäle, über welche Mechaniken? #00:41:35-5#</w:t>
      </w:r>
    </w:p>
    <w:p w14:paraId="66895F0A" w14:textId="77777777" w:rsidR="00A027AA" w:rsidRPr="00A027AA" w:rsidRDefault="00A027AA" w:rsidP="00A027AA">
      <w:pPr>
        <w:spacing w:after="0"/>
        <w:rPr>
          <w:rFonts w:cs="Arial"/>
          <w:sz w:val="16"/>
          <w:szCs w:val="16"/>
        </w:rPr>
      </w:pPr>
    </w:p>
    <w:p w14:paraId="3F0FE8AF" w14:textId="77777777" w:rsidR="00A027AA" w:rsidRPr="00A027AA" w:rsidRDefault="00A027AA" w:rsidP="00A027AA">
      <w:pPr>
        <w:spacing w:after="0"/>
        <w:rPr>
          <w:rFonts w:cs="Arial"/>
          <w:sz w:val="16"/>
          <w:szCs w:val="16"/>
        </w:rPr>
      </w:pPr>
      <w:r w:rsidRPr="00A027AA">
        <w:rPr>
          <w:rFonts w:cs="Arial"/>
          <w:sz w:val="16"/>
          <w:szCs w:val="16"/>
        </w:rPr>
        <w:t>B: Ja gut, früher waren wir schon gelegentlich auf Konferenzen, dieses Jahr ist das (lachend) praktisch / Die digitalen Konferenzen, da habe ich mich noch nicht angefreundet damit. Es ist natürlich dumm eigentlich, aber es ist / Eine Konferenz hat für mich immer sehr stark auch eine Netzwerkkomponente und die ist dann / So einen Vortrag, den kann man sich auch bei YouTube oder sonstwo anschauen. Irgendwie schalte ich dann irgendwann ab. Und so eine Konferenz hat ja schon immer dann diese Komponente Kaffeepause, Abendessen und da ist eigentlich der Mehrwert für mich immer persönlich drin gewesen als jetzt / Es gab sicher den einen oder anderen interessanten Vortrag, aber da warst du wahrscheinlich auch bei einigen. Fünfzig bis siebzig Prozent der Vorträge gibt einem das Gefühl, wir sind gar nicht so schlecht. (lacht) Das ist dann sicher eine Komponente und ja, gerade BI ist da sehr stark in der Transformation. Auch, dass sie neue Rollen und neue Kollegen auch mit reinholen, die jetzt in diese Richtung arbeiten, die auch uns aufzeigen, welche Möglichkeiten es da noch gibt. Wir holen uns natürlich auch Beratungen rein in diese Richtung mit jetzt aktuell [Organisation], die uns da helfen sollen. Also eigentlich jedes Jahr schon irgendein größeres Beratungsprojekt, letztes Jahr war [Organisation] da, die uns da auch Impulse reingeben und sowohl Bench machen als auch (unv.) helfen. #00:43:06-0#</w:t>
      </w:r>
    </w:p>
    <w:p w14:paraId="605E6A8C" w14:textId="77777777" w:rsidR="00A027AA" w:rsidRPr="00A027AA" w:rsidRDefault="00A027AA" w:rsidP="00A027AA">
      <w:pPr>
        <w:spacing w:after="0"/>
        <w:rPr>
          <w:rFonts w:cs="Arial"/>
          <w:sz w:val="16"/>
          <w:szCs w:val="16"/>
        </w:rPr>
      </w:pPr>
    </w:p>
    <w:p w14:paraId="212A690F" w14:textId="77777777" w:rsidR="00A027AA" w:rsidRPr="00A027AA" w:rsidRDefault="00A027AA" w:rsidP="00A027AA">
      <w:pPr>
        <w:spacing w:after="0"/>
        <w:rPr>
          <w:rFonts w:cs="Arial"/>
          <w:sz w:val="16"/>
          <w:szCs w:val="16"/>
        </w:rPr>
      </w:pPr>
      <w:r w:rsidRPr="00A027AA">
        <w:rPr>
          <w:rFonts w:cs="Arial"/>
          <w:sz w:val="16"/>
          <w:szCs w:val="16"/>
        </w:rPr>
        <w:t>I: Du hast gerade gesagt, BI schafft da neue Rollen und holt – ich lege es dir mal in den Mund –, andere Menschen rein. Kannst du das noch ein bisschen beschreiben? #00:43:16-5#</w:t>
      </w:r>
    </w:p>
    <w:p w14:paraId="730D2303" w14:textId="77777777" w:rsidR="00A027AA" w:rsidRPr="00A027AA" w:rsidRDefault="00A027AA" w:rsidP="00A027AA">
      <w:pPr>
        <w:spacing w:after="0"/>
        <w:rPr>
          <w:rFonts w:cs="Arial"/>
          <w:sz w:val="16"/>
          <w:szCs w:val="16"/>
        </w:rPr>
      </w:pPr>
    </w:p>
    <w:p w14:paraId="5A051DA1" w14:textId="77777777" w:rsidR="00A027AA" w:rsidRPr="00A027AA" w:rsidRDefault="00A027AA" w:rsidP="00A027AA">
      <w:pPr>
        <w:spacing w:after="0"/>
        <w:rPr>
          <w:rFonts w:cs="Arial"/>
          <w:sz w:val="16"/>
          <w:szCs w:val="16"/>
        </w:rPr>
      </w:pPr>
      <w:r w:rsidRPr="00A027AA">
        <w:rPr>
          <w:rFonts w:cs="Arial"/>
          <w:sz w:val="16"/>
          <w:szCs w:val="16"/>
        </w:rPr>
        <w:t>B: Auch dort ändern sich ja die Rollen. Der klassische Selekteur von Kampagnen –also irgendwie sitzt da, select * from und so weiter – wird ja nach und nach ersetzt durch eher Leute, die mit Rohdaten arbeiten. Also die Rolle des Data Scientists, die ist sehr stark wachsend und die Rolle des klassischen Selekteurs von Ad hoc-Selektionen und so, die wird immer mehr und mehr ausgelagert. Zum Teil machen das schon Externe und irgendwann hat der Leiter von (unv.) gesagt, wir haben jetzt wieder mehr Permission, sie wollen mehr Kampagnen machen, hat er gesagt, er kann seinen Leuten das Zeug nicht mehr aufdrücken, weil die haben da kein Interesse mehr dran, weil wir haben jetzt praktisch Data Scientists und wenn man denen jetzt sagt, wir machen eine billige Ad hoc-Selektion, irgendwie schickt zwanzigtausend Datensätze ans Callcenter. Damit demotiviert man sie eigentlich massiv. Das ist tatsächlich ein Ergebnis des Shifts, dass die Rollen halt immer intelligenter, mehr Infrastruktur, mehr in Data Scientists laufen und jetzt brauchen wir Externe, die irgendwie, keine Ahnung, sechshundert oder achthundert Euro am Tag kosten, die uns (lachend) Selektionen machen, die wir intern nicht mehr reinkriegen sauber. Das zeigt es, glaube ich, ganz gut. #00:44:34-0#</w:t>
      </w:r>
    </w:p>
    <w:p w14:paraId="114E86ED" w14:textId="77777777" w:rsidR="00A027AA" w:rsidRPr="00A027AA" w:rsidRDefault="00A027AA" w:rsidP="00A027AA">
      <w:pPr>
        <w:spacing w:after="0"/>
        <w:rPr>
          <w:rFonts w:cs="Arial"/>
          <w:sz w:val="16"/>
          <w:szCs w:val="16"/>
        </w:rPr>
      </w:pPr>
    </w:p>
    <w:p w14:paraId="0C9AF8FC" w14:textId="77777777" w:rsidR="00A027AA" w:rsidRPr="00A027AA" w:rsidRDefault="00A027AA" w:rsidP="00A027AA">
      <w:pPr>
        <w:spacing w:after="0"/>
        <w:rPr>
          <w:rFonts w:cs="Arial"/>
          <w:sz w:val="16"/>
          <w:szCs w:val="16"/>
        </w:rPr>
      </w:pPr>
      <w:r w:rsidRPr="00A027AA">
        <w:rPr>
          <w:rFonts w:cs="Arial"/>
          <w:sz w:val="16"/>
          <w:szCs w:val="16"/>
        </w:rPr>
        <w:t>I: Zum Abschluss vielleicht noch die Frage, gibt es noch was zum Thema Künstliche Intelligenz im Marketing, was du mir mitgeben möchtest? #00:44:44-5#</w:t>
      </w:r>
    </w:p>
    <w:p w14:paraId="304E8894" w14:textId="77777777" w:rsidR="00A027AA" w:rsidRPr="00A027AA" w:rsidRDefault="00A027AA" w:rsidP="00A027AA">
      <w:pPr>
        <w:spacing w:after="0"/>
        <w:rPr>
          <w:rFonts w:cs="Arial"/>
          <w:sz w:val="16"/>
          <w:szCs w:val="16"/>
        </w:rPr>
      </w:pPr>
    </w:p>
    <w:p w14:paraId="4FDA75F9" w14:textId="77777777" w:rsidR="00A027AA" w:rsidRPr="00A027AA" w:rsidRDefault="00A027AA" w:rsidP="00A027AA">
      <w:pPr>
        <w:spacing w:after="0"/>
        <w:rPr>
          <w:rFonts w:cs="Arial"/>
          <w:sz w:val="16"/>
          <w:szCs w:val="16"/>
        </w:rPr>
      </w:pPr>
      <w:r w:rsidRPr="00A027AA">
        <w:rPr>
          <w:rFonts w:cs="Arial"/>
          <w:sz w:val="16"/>
          <w:szCs w:val="16"/>
        </w:rPr>
        <w:t>B: Das ist schwierig. Mich begeistert ja immer sehr stark Google, wenn ich das so sehe, was die da irgendwie in verschiedensten Bereichen machen. Das ging schon vor ein paar Jahren los, als dann irgendwann in meiner Mail und so ich Infos bekommen habe, als ich am Strand in Asien lag, dass jetzt irgendwie mein Flug verschoben wurde und so. Weil sie dann in meinen Mails mitkriegen, dass ich den Flug gebucht habe und dann kriege ich das irgendwie gepusht und so. Da war es das erste Mal so richtig transparent, was man eigentlich alles abgibt oder was man alles hat. Und ich habe irgendwann mal letztens mal einen Bericht gelesen über Google Maps. Und was die denn so alles haben und wie sie damit arbeiten. Das ist ja eine spannende Geschichte, so diesen Use Case / Jeder nutzt es und jeder hat auch einen riesen Vorteil davon, aber die wissen dann ja / Was dann auf der anderen Seite an Daten entsteht und an Datenschatz und auch an einer Macht auf der anderen Seite ist schon faszinierend. Also da sind wir ja noch in den Kinderschuhen. Wir versuchen ja nur noch Daten zu (leicht lachend) sammeln und Daten zu managen und dann irgendwie jetzt im klassischen Sinn. Wir nutzen ja unsere Daten, um am Schluss irgendwie was zu verkaufen. Du sollst ja einfach einen weiteren Vertrag verkaufen. Wir sind ja noch nicht in dem Modus, da so als Partner im Sinne von, wie schaffen wir es, dass die [Organisation] oder unser Produkt so im Mittelpunkt des Kunden ist und so eng gebunden, dass Kleinigkeiten uns einen Nutzen bringen und auch Umsatz bringen. Wir denken ja jetzt, wir nehmen die Daten rein und dann machen wir das Second Sim-Geschäft jetzt / Statt ad hoc machen wir jetzt halt dann noch getriggert und in Echtzeit und vielleicht auch noch preislich variabel. Wir sind ja meilenweit entfernt zu dem, was eigentlich so (unv.). Das ist schon extrem spannend und für mich wahrscheinlich nur ganz an der äußersten Schale greifbar, was da eigentlich an Daten jetzt, speziell Google, da ist. Ich nutze es aber gern. Also ich bin ein begeisterter Googlemail-Nutzer. (lacht) Obwohl ich in der Apple-Mails so von der Hardware unterwegs bin, ist die Welt von Google in der Summe die weit, weit spannendere. #00:46:59-8#</w:t>
      </w:r>
    </w:p>
    <w:p w14:paraId="0AECB3FE" w14:textId="77777777" w:rsidR="00A027AA" w:rsidRPr="00A027AA" w:rsidRDefault="00A027AA" w:rsidP="00A027AA">
      <w:pPr>
        <w:spacing w:after="0"/>
        <w:rPr>
          <w:rFonts w:cs="Arial"/>
          <w:sz w:val="16"/>
          <w:szCs w:val="16"/>
        </w:rPr>
      </w:pPr>
    </w:p>
    <w:p w14:paraId="35C1C548" w14:textId="6535EC69" w:rsidR="008A1490" w:rsidRDefault="00A027AA" w:rsidP="00A027AA">
      <w:pPr>
        <w:spacing w:after="0"/>
        <w:rPr>
          <w:rFonts w:cs="Arial"/>
          <w:sz w:val="16"/>
          <w:szCs w:val="16"/>
        </w:rPr>
      </w:pPr>
      <w:r w:rsidRPr="00A027AA">
        <w:rPr>
          <w:rFonts w:cs="Arial"/>
          <w:sz w:val="16"/>
          <w:szCs w:val="16"/>
        </w:rPr>
        <w:t>I: Vielen Dank. #00:47:03-1#</w:t>
      </w:r>
    </w:p>
    <w:p w14:paraId="60BB635E" w14:textId="77777777" w:rsidR="008A1490" w:rsidRDefault="008A1490">
      <w:pPr>
        <w:spacing w:after="0" w:line="240" w:lineRule="auto"/>
        <w:jc w:val="left"/>
        <w:rPr>
          <w:rFonts w:cs="Arial"/>
          <w:sz w:val="16"/>
          <w:szCs w:val="16"/>
        </w:rPr>
      </w:pPr>
      <w:r>
        <w:rPr>
          <w:rFonts w:cs="Arial"/>
          <w:sz w:val="16"/>
          <w:szCs w:val="16"/>
        </w:rPr>
        <w:br w:type="page"/>
      </w:r>
    </w:p>
    <w:p w14:paraId="3A98CC90" w14:textId="77777777" w:rsidR="008A1490" w:rsidRPr="008A1490" w:rsidRDefault="008A1490" w:rsidP="008A1490">
      <w:pPr>
        <w:widowControl w:val="0"/>
        <w:autoSpaceDE w:val="0"/>
        <w:autoSpaceDN w:val="0"/>
        <w:adjustRightInd w:val="0"/>
        <w:spacing w:after="0"/>
        <w:rPr>
          <w:rFonts w:eastAsiaTheme="minorEastAsia" w:cs="Arial"/>
          <w:sz w:val="32"/>
          <w:szCs w:val="32"/>
          <w:lang w:eastAsia="zh-CN" w:bidi="hi-IN"/>
        </w:rPr>
      </w:pPr>
      <w:r w:rsidRPr="008A1490">
        <w:rPr>
          <w:rFonts w:eastAsiaTheme="minorEastAsia" w:cs="Arial"/>
          <w:b/>
          <w:bCs/>
          <w:color w:val="000000"/>
          <w:sz w:val="32"/>
          <w:szCs w:val="32"/>
          <w:lang w:eastAsia="zh-CN" w:bidi="hi-IN"/>
        </w:rPr>
        <w:t>UNTER22</w:t>
      </w:r>
    </w:p>
    <w:p w14:paraId="12EC8DC0"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1806C5A3"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So, dann würde ich mit der ersten Frage einsteigen. Beschreib doch mal bitte deine aktuelle Rolle! #00:00:06-9# </w:t>
      </w:r>
    </w:p>
    <w:p w14:paraId="56D8AB3F"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512E7018"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Hm (bejahend). Ich bin der Leiter des strategischen Markenmanagements, Head of Strategy Brand Management in der [Unternehmen]. Das bedeutet, dass ich das Thema Brand Management für unsere beiden Hauptmarken verantworte. Das sind die [Unternehmen] und die [Unternehmen]. In Deutschland zusammen sind es rund zwanzig Millionen Kunden, Bankkunden. Das ist ein Kunden-Portfolio, was für deutsche Verhältnisse oder europäische Verhältnisse groß ist im Retail Banking. Und zu meinen Aufgaben gehört die Markenstrategie, die Entwicklung des Marken-Portfolios und alles, was da dranhängt, plus das ganze Thema der Performance-Messung, also: Wie im weitesten Sinne tragen Marketing und Customer-Management-Aktivitäten zum Geschäftserfolg bei? Das hat sehr viel mit KPI-(Sets?) zu tun, mit Wirkungsmessung, und das ganze Thema folgerichtig auch der strategischen Marketingallokation liegt dann auch bei, die wir dann auch versuchen unter Gesichtspunkten der Zielerreichung auszurichten. Das heißt, wir haben bestimmte Business-Ziele, leiten Marketing-Ziele ab, davon Aktivitäten, versuchen das ex ante zu berechnen und parametrisieren, umzusetzen und dann nachzuverfolgen. Das ist so grosso modo meine Aufgabe. #00:01:37-4# </w:t>
      </w:r>
    </w:p>
    <w:p w14:paraId="7D8F2B3F"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787B0A9E"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Vielen Dank. Was verstehst du persönlich unter Künstlicher Intelligenz? #00:01:43-6# </w:t>
      </w:r>
    </w:p>
    <w:p w14:paraId="23533D9F"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4B6FB7BB"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Künstliche Intelligenz aktuell ist so ein Buzzwort, was viel benutzt wird und eigentlich, glaube ich, relativ wenig verstanden ist derzeit. Aktuell von dem, was man so sieht im Bereich Künstlicher Intelligenz, geht es im weitesten Sinne um Machine Learning. Insofern sind wir noch, wenn ich mir mal die verschiedenen Facetten von Künstlicher Intelligenz anschaue, noch relativ früh in diesem Entwicklungsstadium, was jetzt eine bestimmte Markt- oder Geschäftsreife hat. Am Ende sind Künstliche-Intelligenz-Anwendungen und -Lösungen Lösungen, die jetzt kompakt, computerbasiert, algorithmusbasiert oder wie auch immer, bestimmte Modelle entwickeln, Parameter auswählen et cetera pp. Also es ist ein relativ weites Feld und im Augenblick wie gesagt relativ undefiniert. #00:02:38-3# </w:t>
      </w:r>
    </w:p>
    <w:p w14:paraId="17E858E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47A752D6"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Hm (verstehend). Vielen Dank. Wenn ich "Marketing" sage, dann habe ich Marketing definiert als etwas, was in der Schnittstelle zum Kunden passiert. Das ist in Unternehmen oftmals in der Funktion auch Service oder Sales zugeordnet, was letztendlich Kommunikation, Interaktion mit Kunden/ Nur vielleicht noch einmal für dich zum Hintergrund. Unter der Marketing-Definition, welche generellen Anwendungsgebiete im Marketing von Künstlicher Intelligenz siehst du denn aktuell? #00:03:10-8# </w:t>
      </w:r>
    </w:p>
    <w:p w14:paraId="7921A911"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1B5FDC6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Wenn ich mir jetzt uns anschaue, dann sind für uns eigentlich die wesentlichen Anwendungsgebiete aktuell das ganze Thema, das sich um CRM entwickelt, also Customer-Segmentierung, die Arbeit in Kundendaten, um bestimmte Ansprache-Opportunitäten zu identifizieren und ein besseres Verständnis jetzt in Kundenbedürfnisse und Kundenhandlungen zu entwickeln. Das zweite Thema, das für uns derzeit relevant ist, ist das ganze Thema der Optimierung von Customer Journeys. Bei einem großen Haus wie unserem, was eine Universalbank ist und was alleine also 27 digitale Kanäle hat und eine Vielfalt jetzt noch einmal von analogen Kanälen, kann ich jetzt diese Customer Journeys nicht optimieren und verstehen ohne die Hilfe von Künstlicher Intelligenz. Das hat einfach damit zu tun, dass diese Customer Journeys, da gibt es so eine Konnektivität. Die sind bruchhaft und insofern also nicht nur kompliziert, die sind komplex, und insofern am besten mit Künstlicher Intelligenz zu verstehen und auch zu verbessern, einerseits konzeptionell-strukturell, aber einfach auch, weil die Daten dann dahinter einfach eine große Anzahl haben und die auch in einer Art und Weise strukturiert sind, dass ich damit anders nicht umgehen kann. Also Customer Journeys ist das andere Thema und zwar gerade die Optimierung. Und dann natürlich das wesentliche andere Thema der Geschäftsplanung. Da geht es dann um Budgetallokation und vor dem Hintergrund eines Verständnis der möglichen Wirkung von bestimmten Aktivitäten mich optimal aufzustellen, was jetzt die Planung angeht. Bei uns darüber hinaus in der Bank noch wichtig das ganze Thema Risk Management. Da geht es dann um Kreditrisiken und noch so ein paar andere Geschichten. Wir benutzen das auch (viktam?) im ganzen Thema jetzt der Sicherheit unserer Applikation, aber das ist dann außerhalb des Marketing-Bereichs. Im Marketing-Bereich werden es, glaube ich, für uns diese drei Themenbereiche, die ich genannt habe, ja, und darüber hinaus, glaube ich, in anderen Industrien eine Fülle anderer Geschichten, die wir uns anschauen, die ich mir anschaue, aber die uns jetzt noch nicht auf die Idee gebracht haben, jetzt zusätzliche andere Bereiche für uns zu identifizieren. #00:05:45-3# </w:t>
      </w:r>
    </w:p>
    <w:p w14:paraId="47970C32"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08BBBD86"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Danke schön. Was sich in den Interviews meistens bewährt hat, ist, wenn du einen konkreten Case mal schilderst, wo ihr Künstliche Intelligenz eingeführt habt, wenn ihr so etwas habt. Fällt dir da etwas ein? Und wenn das so wäre, beschreib doch mal inhaltlich, um was es ging! #00:06:05-6# </w:t>
      </w:r>
    </w:p>
    <w:p w14:paraId="25626B9D"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4BC726C6"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Ja. Also erstens waren wir jetzt als Bank und auch wir als Bereich eigentlich der erste Bereich außerhalb der USA, der [Produkt] genutzt hat, also diese [Unternehmen]/ Ja, was ist es genau? Schwierig zu sagen. Diese [Unternehmen]-Anwendung, die danach ja auch bekannt geworden ist irgendwann durch diesen Wettbewerb, wo [Unternehmen] sich durchgesetzt hat in einem Go-Spiel gegen den Weltmeister, wo man noch einmal sieht, was man damit machen kann. Wir haben das gemacht vor ein paar Jahren und haben damit herumexperimentiert, um auch in der Frühphase festzustellen: Wie kann ich denn das nutzen? Das war ein frühes Beispiel. Also was man damit machen kann, kann ich mal jetzt ausführen, weil das ist, glaube ich, öffentlich auch ausreichend bekannt. Ein anderes wesentliches Beispiel, was ich interessant finde gerade, ist: Wir benutzen Künstliche Intelligenz für unsere Werbewirksamkeitsforschung. Das heißt, wir möchten natürlich verstehen wie jeder Marketier, welche Aktivität und Investition, die die tätigen, also welche Wirkung hat das, um unsere Marketing-Architektur und die Kommunikations-Architektur und alles, was wir tun, eigentlich immer besser auszurichten. Als Universalbank haben wir eine Fülle von Produkten, die teilweise kompliziert sind und gar nicht mehr produkthaft sind, also Investment-Angebote, wo ich dann in der ökonometrischen Abbildung beispielsweise auch keine Stückzahlen habe, sondern Portfolien, und die Entwicklung von Portfolien betrachten muss. Das ist etwas anderes als, wenn ich jetzt einen Ratenkredit verkaufe oder eine Kreditkarte, wo ich aber auch immer ein Stück habe, was ich verkaufen kann. Was wir da gemacht haben, ist eigentlich in einem relativ umfassenden Projekt zu identifizieren: Was sind die wesentlichen Treiber, die jetzt zu Leads führen in allen Produktbereichen, aber auch zu Abschlüssen in allen Produktbereichen führen? Und wenn man sich einmal anschaut, dass so die Decision Journeys und die Customer Journeys im Bankenbereich lang sind/ Das ist jetzt also nicht wie im Food-Bereich, wie "ich bewerbe irgendwie Ferrero, und danach werden die Regale leer gekauft", das ist ein bisschen anders. Wir haben locker teilweise Customer Journeys, die über ein Jahr gehen. Und so etwas dann abzubilden, ist kompliziert und insbesondere auch noch einmal rückzuverfolgen, dass eine bestimmte Kundenaktivität auf einen Marketing-Impuls zurückgegangen ist oder nicht. Also in dem Bereich benutzen wir beispielsweise Künstliche Intelligenz. Ich habe da gebaut ein Marketing-Mix-Model, was es uns ermöglicht, besser zu verstehen einerseits, was sind die Treiber von Abschlüssen und zwar interne und externe Treiber. Da sind eigentlich auch Faktoren drin, wie die Wirtschaft gerade läuft oder wie das Wetter ist, was für einen Filialbetrieb einfach wichtig ist. Da gehen die Leute in die Bank, wenn es heiß ist oder nicht. Bis hin zu Saisonalitäten: Gibt es eine Saisonalität? Werden im Frühjahr mehr Autos gekauft? Oder hat das, es ist keine originäre Saisonalität, sondern hat das irgendwelche anderen Treiber im Hintergrund? Plus: Was sind jetzt Markeneffekte? Also wie stark wirkt sich jetzt eine Brand auf irgendetwas aus? Und wir benutzen das stark, um quasi situationsbedingte, geschäftliche und Marketing-Fragen zu klären. Also es gibt jetzt im Vorstand irgendeine Frage: Sollen wir in dem Bereich jetzt Sponsoring machen? Können wir ja messen und berechnen, wie sich das auswirken könnte. Teilweise disponieren wir Mittel, wo wir vor der Aufgabe stehen, wo setzen wir die jetzt unterjährig am besten ein, um vielleicht ein verändertes Business-Ziel bestmöglich zu unterstützen. Und diese Business-Ziele für eine Bank, die ändern sich auch unterjährig, einfach vor dem Hintergrund von bilanziellen Aspekten. Also wie groß darf jetzt wie vor dem Hintergrund einer Risikovorsorge das Portfolio eines bestimmten Produktbereichs sein? Also das machen wir mit KI, und das ist auch so eine, eigentlich eine reinrassige KI-Anwendung. Und dann haben wir so hybride Anwendungen, wo KI-Geschichten quasi eingebunden sind in Applikationen, die nicht originär KI sind, aber dann in Software oder IT-Geschichten vorhanden sind und da irgendwie etwas für uns tun, also so, wo KI Teil einer anderen Geschichte ist. Da benutzen wir das teilweise im Business Case Modelling. Das ist so ein bisschen eine Derivat-Lösung, die wir entwickelt haben aus diesem Marketing Mix Model. Wir nutzen das bei Customer-Segmentierungen. Und wo nutzen wir das noch? Beim Campaigning, beim Ausspielen von Campaigns beispielsweise. Darüber hinaus ist für uns gerade interessant das ganze Thema der Marketing-Automatisierung, wo wir uns Piloten gerade befassen. Da geht es um die Optimierung von (Web-Entwicklern?). So ein Ding wird dann mit KI zerlegt, beispielsweise eine Baller-Werbung wird da mit KI zerlegt. KI erkennt, was eigentlich aus KI-Sicht die Bestandteile sind. Das ist schon einmal interessant, was dann da gesehen wird im Vergleich, wenn wir da draufschauen. Und dann wird einfach geschaut: Was sind denn jetzt dann/ Also wie wird das optimiert? Das sind im Augenblick so die wesentlichen Anwendungen, die wir haben. Ich bin daran interessiert, noch so ein paar Piloten gerade zu tun und aufzusetzen, wo es dann um die Mikrosegmentierung von Customer-Gruppen geht. Das würden wir gerne automatisieren. Wir haben jetzt gerade soziodemographische und persona-basierte Modelle. Ich kann mir vorstellen, dass es noch völlig andere Sichten gibt auf Kundenverhalten und Kundensegmentierung (insgesamt?), wenn wir jetzt Verhalten noch einmal dann auch geolokationsbasiert noch einmal versuche abzuschichten. Da haben wir gerade so ein paar Ideen, die wir ausprobieren. Insofern haben wir so ein paar Sachen, die sind eigentlich bei uns im Betrieb, andere, die entwickeln wir, und bei anderen haben wir so ein paar kleine Experimentierfelder, an denen wir herumbauen. #00:12:38-5# </w:t>
      </w:r>
    </w:p>
    <w:p w14:paraId="3227515F"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29698261"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Wow! Also da seid ihr schon sehr, sehr aktiv im Vergleich zu vielen meiner Gesprächspartner, die dann vielleicht einer solcher Initiativen gerade einmal auf die Straße gebracht haben. Ich würde mal bei dem Marketing Mix Model bleiben, weil das ist jetzt etwas, was ich bisher erst einmal wirklich implementiert mir jemand vorgestellt hat. Wie kam es denn zu der Initiative? Wo kam der Impuls her? #00:13:05-5# </w:t>
      </w:r>
    </w:p>
    <w:p w14:paraId="4FBB870C"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6838BFF5"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Am Ende planen ja heute die meisten Marketingorganisationen vor dem Hintergrund von Erfahrung. Das heißt, ich habe gesehen, was ist in der Vergangenheit gelaufen. Dann habe ich das aktuelle Jahr und gehe eigentlich in die neue Planung quasi mit der Basisplanung des alten Jahres und mache dann vor dem Hintergrund von ein paar Daten, vielleicht vor allem auch vor dem Hintergrund von Erfahrung plus neuer geschäftlicher Ziele mache ich eine neue Planung. Mit Thema (Alexander?) haben wir einfach versucht, bei uns im Marketing eine andere Arbeitsweise zu implementieren, die faktenbasiert ist. Das heißt, wir wollen aus diesem "ich glaube, es könnte sein", wollen wir heraus zu belastbaren, quantifizierbaren Aussagen. Das hat auch etwas damit zu tun, dass, wenn ich so arbeite, ich natürlich einen völlig anderen Stand im Unternehmen hab und wir unsere Arbeit, die Marketing-Arbeit, verstehen als eine strategische Unternehmensfunktion. Das heißt, wir wollen Koch sein und nicht Kellner. Wir wollen das Zeug nicht ausliefern, sondern wir wollen eigentlich auf der C-Ebene diskutieren, was die Geschäftsstrategie ist. Und das kann man jetzt nicht vor dem Hintergrund von subjektiven Einschätzungen machen. Dafür ist dann eigentlich die Budgets, die wir bewegen, dafür sind die zu groß, und dafür steht am Ende auch geschäftliche zu viel auf dem Spiel. Insofern war unser Punkt: Wenn wir jetzt einmal quasi den Beleg führen können, dass wir eine Wirkung haben, und zwar jetzt nicht Wirkung in dieser Marketing-Perspektive. Die Ad-Awareness hat sich verändert. Oder bestimmte Markenparameter sind jetzt angezogen. Das sind keine Diskussionen, die man jetzt mit einem Business-Verantwortlichen gut führen kann. Das interessiert den CEO nicht, das interessiert den CFO nicht. Am Ende brauchen wir etwas, was relativ nah an der P&amp;L ist und an den Revenue ist. Und vor dem Hintergrund hatte ich dann die Idee: "Lass uns das doch einmal versuchen", weil ich eigentlich auch mit dem Budgetprozess in der Vergangenheit/ der kam, bevor ich dann das Projekt aufgesetzt habe, bekam die Verantwortung für den Gesamtbudget-Prozess/ kam neu zu mir. Ich hatte mal in diesen Prozess geschaut und fand den irgendwie/ war halbwegs entsetzt darüber. Und da habe ich gesagt: "Das muss man doch irgendwie anders können", und das war eigentlich so der Ansatz, also eine andere belastbare Marketing-Allokation zu finden und eine andere Art von Diskussion über Marketingaufwendungen zu führen. Und nicht so dieses/ Teilweise in Unternehmen ist es ja auch so: Es gibt interne Stakeholder, die starke Influencer sind, die sagen: "Ich brauche jetzt aber für mein Produkt, oder für meine Initiative brauche ich diesen und diesen Marketing-Support". Und teilweise ist es dann ja so: Wer am lautesten schreit und am besten vernetzt ist, der kriegt dann irgendwie den Support. Ob das aus einer Gesamtunternehmenssicht, strategischer Sicht vernünftig ist, ist eine andere Frage. Und seit wir da in diesem Marketing Mix Model anders arbeiten können, führen wir völlig andere Diskussionen. Und uns hat das enorm noch einmal geholfen, Kredibilität im Unternehmen zu schaffen und uns noch einmal in völlig andere Diskussionen hereinzubringen. #00:16:44-6# </w:t>
      </w:r>
    </w:p>
    <w:p w14:paraId="642909B8"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1566D161"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Wie seid ihr die ersten Schritte in dem Projekt gegangen? Kannst du das ein bisschen beschreiben? #00:16:50-5# </w:t>
      </w:r>
    </w:p>
    <w:p w14:paraId="247B418B"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278E3A0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Ja. Ich glaube, was für mich klar war, war relativ, ja, eine eindeutige Zieldefinition zu erarbeiten, also: Was will ich erreichen, und wie will ich das tun?. Um dann zu schauen: Was habe ich denn? Was kann ich denn finden? Und welche Daten habe ich? Also was wir haben und was wir nicht haben, das war uns als Marketing-Organisation gar nicht mal so klar. Insofern war einer der wesentlichen Punkte, nachdem unsere Zielsetzungen klar waren, noch einmal zu schauen: "Okay, was brauche ich denn dann dafür?". Und das war echt noch einmal so eine Journey, weil die Bank ist relativ groß. Das ist eine Matrix-Organisation. Es ist erstaunlich, was es alles gibt. Es ist aber auch erstaunlich, was es nicht gibt. Und nachdem das klar war, war eigentlich wie bei jedem KI-Projekt erst einmal eine wesentliche Arbeit, erst einmal Daten zu sammeln und in Form zu bringen, mit dem wir dann ganz gut arbeiten können. Das ganze Ding hat ungefähr so neun Monate, also fast wie so eine Schwangerschaft, bevor wir dann so die ersten Sachen hatten, mit denen wir arbeiten konnte. Und das ist eigentlich ein/ Wenn ich das mit externen Kollegen in anderen Branchen bespreche, dann finden die neun Monate erst einmal lange für so ein Vorhaben. Wenn die dann hören, was das kann und was da irgendwie eingeflossen ist, dann sind die eher entsetzt, wie schnell das gegangen ist, weil eigentlich Banken ja nicht so in dem Ruf stehen, jetzt so die extrem Vorreiter und die extremen experimentellen Vorreiter zu sein in diesen Bereichen. Marketing Mix Model arbeitet derzeit mit tausend Variablen grosso modo. Also das ist mächtig. Das sind nicht alles Variablen, die ich brauche, aber ich lasse relativ jetzt schon viel mitlaufen vor dem Hintergrund des weiteren Ausbaus der Geschichte und vor dem Hintergrund, dass wir das nicht nur nutzen für bestimmte Standardprozesse und Standardreportings, sondern wir nutzen das teilweise wirklich forscherisch. Das heißt, ich weiß jetzt nicht, welche Fragen im nächsten Monat auf mich zukommen, welche Fragen sich uns stellen, bin aber mir relativ sicher, dass wir da irgendwie gute Antworten damit finden können. Also insofern ist das eher, ist es relativ breit aufgestellt und ein sehr mächtiges Tool. #00:19:32-1# </w:t>
      </w:r>
    </w:p>
    <w:p w14:paraId="1654F1CB"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53CCA4A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Wie war denn das Team in diesen neun Monaten aufgestellt? Welche Rollen und Funktionen gab es denn? #00:19:38-7# </w:t>
      </w:r>
    </w:p>
    <w:p w14:paraId="6CD58570"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566D13AB"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Also ich hatte relativ in der Vergangenheit Großprojekte auch schon gemacht im IT-Bereich und in der Marketingtechnologie, wo ich durchaus wirklich, ja, so Teamgrößen habe, Projektgrößen gehabt von so hundert Leuten, 120 Leuten. Hat sehr viel damit zu tun, wie die Bank eigentlich IT entwickelt, einführt und betreibt. Ich hatte hier versucht, das komplett anders zu machen, ein sehr kleines agiles Team aufzustellen. Ich habe mich da eigentlich von der strategischen bis zur konzeptionellen Ebene ganz, ganz stark einbringen müssen und mir relativ viel Zeit dafür reserviert. Wenn ich so meine Berate höre, sagen die: "Das war eine der Voraussetzungen, dass man jemanden hat, der das Geschäft versteht, der auf der Business-Ebene Entscheidungen treffen kann und einfach auch Barrieren beseitigen kann". Ich hatte mir externe Unterstützung ins Haus geholt, also Beratungsunternehmen. Das war aber eher so ein bisschen so Body Leasing, weil ich teilweise einfach nicht ausreichend Leute hatte. Ein paar Data Scientists im Haus und Externe hinzugeholt. Und wir haben duale Studenten bei uns im Haus. Das sind junge Kolleginnen und Kollegen, die eigentlich beides gerade machen. Die sind in der bankfachlichen Ausbildung und studieren. Die kann man gut begeistern für solche Geschichten, und die sind sich dann auch nicht zu schade, dann wirklich mal alles zu tun. Das heißt, die muss ich nicht jeden Tag bespaßen mit wirklich strategisch herausfordernden Geschichten. Teilweise überfordert die das auch, weil es junge Kräfte sind, aber die machen dann alles von Admin bis hin zu auch mal so konzeptionellen Geschichten. Insofern war das ein relativ bunt gemischtes kleines Team von neun Menschen. #00:21:47-3# </w:t>
      </w:r>
    </w:p>
    <w:p w14:paraId="31987C3C"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41E2DFF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Und wie hat die IT da stattgefunden in dem Team? Oder wie war die Zusammenarbeit definiert? #00:21:56-5# </w:t>
      </w:r>
    </w:p>
    <w:p w14:paraId="37B6DC39"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7D2B5A35"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Meine Entscheidung war, also relativ früh außerhalb der Bank-IT zu machen. Das heißt, eine Compliance-konforme Infrastruktur aufzubauen außerhalb der Bank-Governance, mit der ich schneller entwickeln kann und die es mir auch ermöglicht, jetzt meine externen Partner teilweise leichter draufzuschalten und arbeiten zu lassen. Und ansonsten war die IT vornehmlich (tandeminvolviert?), Probleme bei Datenhaltungen zu klären oder die Datenbeschaffung. Also teilweise tauchen Reports oder Daten auf, wo man nicht genau weiß, wer ist denn so der Owner oder wo laufen die gerade auf, wo IT hilfreich ist, noch einmal zu verstehen: Was sind jetzt Zyklen, in denen sich Daten reproduzieren et cetera pp.? Aber am Ende war das ein viel stärker durch Business getriebenes Projekt, und die IT, die interne, hatte eine absolut marginale Rolle. #00:23:07-1# </w:t>
      </w:r>
    </w:p>
    <w:p w14:paraId="0330ABDA"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7D3D82C3"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Und wie seid ihr an die Daten dann herangekommen? #00:23:10-5# </w:t>
      </w:r>
    </w:p>
    <w:p w14:paraId="3BCE785D"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7AEC6C8F"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Banken sind am Ende ja datengetriebene und datenverarbeitende Betriebe. Das heißt, da ist eine Fülle. Die sind nicht immer da, wo wir uns die wünschen, und auch nicht immer in Formen, die es jetzt für die Marketing-Arbeit interessant machen. Das heißt, was da im Haus an Daten verfügbar ist, darauf haben wir Zugriff, obgleich das auch erst einmal einiger Argumentation bedarft hat, weil gefragt wurde: "Was wollte ihr denn damit? Ihr seid doch Marketing. Warum wollt ihr jetzt irgendwie bestimmte Finanzdaten haben? Habt ihr nie gemacht. Dürft ihr das überhaupt?". Das war noch einmal amüsant. Und da muss man dann, glaube ich, halt wie üblich dann in so agilen Projekten, muss man halt seine Stakeholder managen und muss man relativ viel Zeit auf Kommunikation verwenden. Bei den externen Partner hatten wir teilweise dasselbe zu tun, also beispielsweise wir arbeiten im Performance-(unv.)-Bereich mit externen Partner zusammen, die, weil wir in der Vergangenheit das nicht konnten, bestimmte Geschichten im digitalen Marketing für uns als Agentur gemacht haben und die natürlich auch erst einmal besorgt waren. Weil wir sagten: "Wir möchten jetzt einmal alle Datenhistorien zu bestimmten Themen haben" und da so ein bisschen reluctant waren. Am Ende, glaube ich, muss man dann aber auch einfach entscheiden und sagen: "Okay, (wir?) als Kunde, ich brauche das. Und wenn nicht, dann endet jetzt hier die Arbeitsbeziehung". Allerdings muss man da an ein paar Stellen, glaube ich, auch so ein paar härtere Entscheidungen oder Ansagen treffen. Es gab natürlich dann auch so die Besorgnis zunächst: "Was macht denn ihr denn da, wenn wir dann zukünftig auch noch so viel Geld haben?". Am Ende hatten aber so die Agenturpartner verstanden, weil ich auch wahrgenommen hatte, zwischen den Agenturen gab es durchaus auch so Nickeligkeiten, dass dann so die, die im klassischen Bereich unterwegs waren, immer so ein bisschen Angst hatten, dass die Digitalen ihnen da die Butter vom Brot nehmen, und die Digitalen gesagt haben: "Ja, warum landet so viel jetzt irgendwie in TV?", bis die ab einem bestimmten Zeitpunkt das gesehen hatten: "Okay, ist ja eine coole Geschichte, weil da entsteht ja jetzt gerade so eine neutrale Stelle, die irgendwie völlig ohne Vorteile jetzt auf Geschichten draufschaut und dann Entscheidungen treffen wird". Und das hatte mich komplett überrascht, diese Perspektive jetzt aus unseren Agenturpartnern. Aber das ist dann irgendwie/ Man muss halt diese Daten einsammeln, und ich war noch einmal eher überrascht darüber, weil so tief war ich in Daten noch nicht eingestiegen in der Bank, also wie teilweise fehlerhaft die sind oder auch welche Lücken, jetzt aus meiner Perspektive, die ich als Business Owner benötige, welche Lücken einfach da sind, die wir dann aber auch angefangen haben zu schließen und insofern eigentlich auch in andere Applikation-Landschaften eingedrungen sind und dann eher stärker aufgetreten sind als ein Besteller und gesagt haben: "Okay, wir brauchen jetzt dieses und jenes. Stellt uns das bitte zur Verfügung!". Insofern war das ein, ja, relativ Abgreifen von vielen Standardgeschichten, teilweise in relativ tief datenführende Systeme einzugreifen bis hin zu das Verfügen über jetzt externe Datensourcen und die noch einmal (anzutaggen?). Und dann Datensourcen, weißt du, die sowieso da sind, ist ja irgendwie relativ einfach, das irgendwie so anzuzapfen, also diese ganzen (Nielsen?)-Geschichten, (Jukow?)-Geschichten, also was immer da irgendwie so draußen ist, dass man das auch noch einmal dann irgendwie für sich abgreift, testet und schaut, was man dafür weiter benutzt. #00:27:06-0# </w:t>
      </w:r>
    </w:p>
    <w:p w14:paraId="5B0DB5EA"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3808B789"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Du hast gerade schon gesagt, es war eine relativ intensive Stakeholder-Kommunikation. Gab es zu der Initiative, ich sage mal, eine übergreifende Unternehmenskommunikation? #00:27:18-0# </w:t>
      </w:r>
    </w:p>
    <w:p w14:paraId="4175E154"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62523632"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Nein, das haben wir nicht getan, weil wir eigentlich als Pilot angefangen haben. Und was ich irgendwie ganz interessant fand: Also einerseits wird das Thema des faktenbasierten Marketings ganz stark unterstützt. Gleichwohl ist eigentlich die Organisation sehr, sehr traditionell aufgestellt. Das heißt, der Marketing-Manager in der Organisation, der möchte nicht unbedingt mit Daten zu tun haben. Das ist auch kein Technologe. Der hat eine große Freude daran, kreativ und nah am Kunden zu arbeiten, und ist jetzt teilweise von der Ausbildung, Erfahrung und auch vom Selbstverständnis jetzt nicht aufgestellt, dass er sagt: "Da möchte ich mich gerne engagieren, das muss jetzt unbedingt passieren". Das wäre eher so: "Ach wie schön, dass sich jetzt einmal jemand darum kümmert und wir das nicht tun müssen". Wir haben es kommuniziert. Wir haben es nicht ganz an die große Glocke gehängt. Wir haben mit den Menschen gesprochen, die das betrifft, die mitarbeiten, zuarbeiten mussten oder die es zukünftig betreffen konnte. Es war jetzt nicht unser Ziel, jetzt eine große unternehmensinterne Kampagne zu fahren im Sinne von "Wir wollen jetzt KI auch nutzen in diesem und diesem Bereich". Ehrlich, wie ich sagte: Banken sind daten- und informationsverarbeitende Unternehmen. Also insofern, wenn da jetzt irgendwo eine Applikation oder Technologie genutzt wird, ist das nicht so ungewöhnlich, weil (Corbacking?)-Systeme sind nun einmal IT-Systeme. Insofern, ob da jetzt jemand noch irgendwie was Neues gerade nutzt, ist dann auch nicht so super spannend. #00:28:55-2# </w:t>
      </w:r>
    </w:p>
    <w:p w14:paraId="06F5FE79"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2630276C"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Vielleicht gerade noch einmal das Thema Marketing-Manager aufgreifend: Jetzt verändert sich ja - die Frage ist jetzt auch so ein bisschen genereller - schon die Arbeit des Marketing-Managers bei all den Initiativen, die er rund um KI und Data macht. Wie begleitet ihr das? Was passiert da? Wie reagieren die Menschen? #00:29:16-0# </w:t>
      </w:r>
    </w:p>
    <w:p w14:paraId="20652E4E"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64AE3888"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Also einerseits haben wir einen dedizierten Bereich dafür geschaffen. Also diese strategischen, das Marketing Mix Model liegt weiterhin bei mir in der Marketing-Strategie. Wir haben aber jetzt im digitalen Marketing, wir haben einen Bereich "Digitales Marketing" neu aufgebaut und da auch noch einmal implementiert/ Also wir haben einen Marketing-Technologen, haben wir jetzt da. Wir haben da Marketing-Analytiker aufgebaut. Plus: Mittlerweile gehört in unser Ressort auch das ganze Thema CRM, was vorher nicht bei uns war, so dass wir jetzt eigentlich über eine relativ große Breite an Menschen haben, die datengetrieben unterwegs sind, die das aber weitermachen in ihren Kernbereichen. Wir haben eigentlich jetzt, und das ist noch einmal eine mindestens ebenso große Arbeit wie die Etablierung und der Aufbau von KI und datengetriebenen Applikationen, wir haben relativ viel oder ich habe relativ viel Aufwand darauf verwandt, einfach Insights zu generieren. Also am Ende ist ja irgendwie "so ein Tool ist schön". </w:t>
      </w:r>
      <w:r w:rsidRPr="008A1490">
        <w:rPr>
          <w:rFonts w:eastAsiaTheme="minorEastAsia" w:cs="Arial"/>
          <w:color w:val="000000"/>
          <w:sz w:val="16"/>
          <w:szCs w:val="16"/>
          <w:lang w:val="en-GB" w:eastAsia="zh-CN" w:bidi="hi-IN"/>
        </w:rPr>
        <w:t xml:space="preserve">Die Engländer sagen immer: "Fool with the tool is still a fool". </w:t>
      </w:r>
      <w:r w:rsidRPr="008A1490">
        <w:rPr>
          <w:rFonts w:eastAsiaTheme="minorEastAsia" w:cs="Arial"/>
          <w:color w:val="000000"/>
          <w:sz w:val="16"/>
          <w:szCs w:val="16"/>
          <w:lang w:eastAsia="zh-CN" w:bidi="hi-IN"/>
        </w:rPr>
        <w:t xml:space="preserve">Am Ende ist ja interessant, was man damit macht, und wenn ich jetzt sage, wir haben jetzt beispielsweise die Modellgüte, das ist das R Quadrat, oder den (Mape?) haben wir besser verbessern können von, keine Ahnung, X nach X, sagt das niemandem irgendwie etwas. Und das klingt so ein bisschen selbstgenügsam, aber am Ende müssen ja Insights daraus generiert werden, die eine Relevanz haben für die tägliche Arbeit der Kolleginnen und Kollegen. Und diese Insights haben wir generiert und sind damit eigentlich regelmäßig auf so eine Art interne (Road-Show?) gegangen. Das heißt, wir haben in den Formaten, den Kommunikationsformaten, die bei uns etabliert sind/ Wir haben so eine kleine Vollversammlung des Bereichs, wir haben andere Geschichten. Dann im Ressort die Fachbereiche haben ihre Jour Fixes. Da sind wir so herumgetingelt und haben da eigentlich zielgruppenspezifisch Insights präsentiert und dabei eigentlich dann auch noch erklärt, wie ist denn das zustande gekommen, um einerseits ein bisschen Faszination hervorzurufen, auch zu zeigen, das hat einen Nutzwert. Das ist jetzt irgendwie keine Raketenforschung, die am Ende nur so zwei Leute verstehen und interessieren. Und dann hat das ganz gut geklappt. Das nächste, was ich vorhabe: Wir arbeiten gerade an einem Frontend, was den Menschen, die nicht jeden Tag mit Daten zu tun haben, die Arbeit in bestimmten Datenschritten erleichtern soll. Und die Idee ist so ein bisschen, eine Demokratisierung dieser ganzen Geschichte herbeizuführen, dass die da so ein bisschen mal selber damit herumspielen können. Und unsere Hoffnung ist oder meine Hoffnung ist, dass das natürlich dann die Akzeptanz weiter erhöhen wird. Am Ende ist aber jetzt nicht unser Ziel, weißt du, wirklich jedem dort im Haus jetzt zu einem Experten zu machen. Teilweise hapert es schon, glaube ich, an relativ einfachen Fähigkeiten, mal eine Tabelle oder irgendwie so einen Graphen zu interpretieren. Und ich glaube, es ist da auch falsch, jetzt jemandem, der irgendwie Events macht und der auch einen (R?)-Event-(NBS?) hat und der auch ein Budget hat, jetzt irgendwie flott zu machen. Die sind einfach völlig anders gestrickt. Aber ein bisschen näher heranzuführen, das ist irgendwie wichtig. Und das Ziel ist insbesondere der gesamten Marketing-Population, weißt du, so ein bisschen das Gefühl und so die Erfahrung mal zu (unterlegen?) mit Daten oder das auch stärker zurückzudrängen und auf stärker datenbasierte Perspektiven zu kommen. Mal gucken, wie weit das dann geht. Am Ende sind wir irgendwie nicht Google und wollen das auch nicht sein. Ein Marketing-Manager, der Kampagne macht und der jetzt verantwortlich ist für Marketing von Kreditkarten, der ist natürlich weiter damit befasst, wie jetzt irgendwie so Flyer aussehen oder mit welchen Kooperationspartnern er jetzt bestimmte Kreditkartenmodelle in den Markt bringt. Der muss das in einer anderen Tiefe verstehen als jetzt jemand, der im digitalen Marketing jetzt SEO-SEA-Aktivierung macht. #00:33:57-1# </w:t>
      </w:r>
    </w:p>
    <w:p w14:paraId="0ABB9D3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5A8AF85B"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Hm (verstehend). Ich würde mal einen kurzen Zeitcheck machen. Wir haben jetzt halb elf. Weil ich ja irgendwie am Anfang zu spät kam und zu lange geredet habe, möchte ich dir die Zeit nicht klauen. Ich hätte jetzt schon noch so zehn, 15 Minuten, wenn du Zeit hättest. #00:34:14-0# </w:t>
      </w:r>
    </w:p>
    <w:p w14:paraId="2066AFCD"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1E72FECD"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Ja. #00:34:14-7# </w:t>
      </w:r>
    </w:p>
    <w:p w14:paraId="3CA5C235"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3E184CE3"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Wenn nicht, ist nicht schlimm. // Bitte? #00:34:15-7# </w:t>
      </w:r>
    </w:p>
    <w:p w14:paraId="454A6DF1"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53688958"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Kriegen wir hin. // Das kriegen wir hin. Ja. #00:34:18-4# </w:t>
      </w:r>
    </w:p>
    <w:p w14:paraId="6C69EA27"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3648DDAB"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Super, vielen Dank. Vielleicht mal an den Punkt springen: Neun Monate herum, das Kind kommt auf die Welt. Kannst du den Prozess so ein bisschen beschreiben? Was waren so die ersten Erlebnisse, Erkenntnisse? #00:34:31-9# </w:t>
      </w:r>
    </w:p>
    <w:p w14:paraId="246CBA92"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7A3E3785"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Was waren die ersten Erkenntnisse? Also ich hatte natürlich die ersten Insights, die wir fabriziert haben, gezielt gesucht nach Geschichten, die kontraintuitiv sind, um einfach am Ende sind wir ja Marketiers. Wir müssen ja nicht nur unsere Produkte verkaufen, sondern wir müssen auch irgendwo unsere Arbeit verkaufen. Das gelingt besser, wenn man so ein paar emotionale Aspekte da hat, und das hat ganz gut geklappt. Was wir festgestellt haben, was eigentlich so ein allgemeines Verständnis ist, dass du für viele Produkte Saisonalitäten hast. Also eigentlich so gesagt, so die Küche des (Outfits?) wird im Frühjahr gekauft. Bestimmte Produkte lassen sich nur zu bestimmten Zeitpunkten im Jahr verkaufen vor dem Hintergrund von Saisonalitäten. Und einer der Kern-Insights war die Saisonalität "Wir sind hausgemacht". Die haben etwas zu tun in der Art und Weise, wie wir unser Geschäft einsteuern. Das ist keine Saisonalität, die im Kunden begründet ist. Das hat echt irgendwie nicht nur bei uns, sondern auch in dieser Gruppe Produktmanagement, hat das echt für immensen Gesprächsstoff und große Augen gesorgt, weil das natürlich dazu führt, dass, weißt du, der Zeitraum, wo ich jetzt etwas absetzen kann, dadurch, durch diesen Insight, noch einmal größer geworden ist. Ich muss mich jetzt nicht konzentrieren, beim Privatkundengeschäft auf das Frühjahr. Wenn ich bestimmte Ansprachemechanismen habe und bestimmte Kundensegmentierung, kann ich das eigentlich das ganze Jahr vernünftig machen. Das war so ein Beispiel für kontraintuitive Geschichten. Ein anderes Thema war das ganze Thema der Preissensitivitäten. Es gibt Bereiche in der Bank, die sagen: "Ja, wir würden gerne mehr machen, aber unsere Preisstellung am Markt erlaubt das nicht". Als Premiumanbieter sind wir bei der [Unternehmen], sind wir eigentlich teurer als andere Wettbewerber. Wir haben festgestellte, dass wir eigentlich viel zu billig sind. Da ginge noch mehr, wenn man es denn anders verkauft und wenn man es anders erzählt. Das war auch irgendwie überraschend, war für einige Menschen auch fürchterlich, weil die sich fragen mussten: "Warum seid ihr da nicht irgendwie selber drauf gekommen und erzählt uns seit zehn Jahren, es geht gerade nicht mehr?". Wir haben noch einmal besser verstanden, welche Bedeutung jetzt die Dachmarke hat für den Vertriebserfolg und wie wir am Ende auch Kommunikationsarchitektur ausrichten. Und auch da wieder anders als in der Vergangenheit haben wir festgestellt, dass die Dachmarke oder Dachmarken schon eine große Bedeutung haben, wir die aber falsch einsetzen, also nicht optimal einsetzen und wir vor dem Hintergrund jetzt dieser neuen Erkenntnis, eigentlich einen anderen Marketing Mix benötigen mit anderen Schwerpunkten auf der Marke und viel stärker promotionalen Aspekten. Also das waren so Geschichten, die interessant waren. Und man muss dann, wenn man dann/ Man hat ja irgendwie keine Möglichkeiten, einen ersten (unv.) das zweite Mal zu machen. Man muss, wenn man dann die ersten Ergebnisse vorstellt, muss man irgendwie Sachen haben, die die Leute irgendwie so ein bisschen wach machen, begeistern, vielleicht auch ein bisschen provozieren und dann diese Motivation hervorzurufen, mehr zu wissen. Und dann ist man irgendwie auch im Doing: "Okay, wir haben das jetzt herausgefunden. Was schlussfolgern wir gemeinsam daraus? Und wie setzen wir das um?". Am Ende geht es dann darum, tja, Opfer zu Beteiligten zu machen oder zu Tätern zu machen, weil es war natürlich auch/ für so ein paar waren das irgendwie keine schönen Momente dann zu verstehen, dass man eigentlich in der Vergangenheit nicht ganz optimal gehandelt hat. Ich glaube, da braucht es dann Diplomatie, um zu erklären: "Okay, in der Vergangenheit hatten wir eigentlich bestimmte Möglichkeiten. Das Verständnis hatten wir einfach nicht. Deswegen war das schon richtig. Jetzt haben wir aber neue Möglichkeiten, einfach Sachen zu verstehen. Und das ist am Ende eine gute Sache". #00:39:01-5# </w:t>
      </w:r>
    </w:p>
    <w:p w14:paraId="3FE4EA45"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4BFC23C5"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Hat etwas inhaltlich/ Also ich bin jetzt eher gar nicht bei den, sage ich mal, Erkenntnissen, sondern hat es technisch und prozessual alles funktioniert? Oder gab es da Schwierigkeiten, die dann so mit Live-Gang, mit den ersten Analysen auftauchten? #00:39:18-1# </w:t>
      </w:r>
    </w:p>
    <w:p w14:paraId="22F51A14"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2FF63F1E"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Also was bei uns viel länger gedauert hat als gedacht, war das Datensammeln, Konsolidieren und Aufbereiten und dann auch die Klärung eigentlich von Fragen, die sich jetzt rein aus der Datenbetrachtung ergeben. Also damals (sahst?) du Ausreißer in Daten rein, wo du noch einmal fragen musst: "Was ist denn da passiert?". Das dauert. Das hat wesentlich länger gedauert. Ich hatte so einen dreistufigen Prozess: Wir haben eigentlich stark KI-basiert versucht zu verstehen, was sind jetzt Parameter, was sind Variablen, die einen Erklärungswert haben? Aber wenn ich das KI-basiert mache, kriege ich diese Variable, ich habe aber relativ wenig Verständnis, also ein inhaltliches Verständnis. Deswegen hatten wir so einen zweiten Layer, wo wir dann eher mathemathisch-ökonometrisch draufgeschaut haben, um einfach noch einmal die Treiber besser zu verstehen, auch inhaltlich zu verstehen. Das schaffst du mit KI nicht. Plus: Wir haben daraus dann Hypothesen gebildet zu bestimmten Treibern oder zu Wirkungszusammenhängen, die wir mit Experten im Haus diskutiert haben. Und das ist halt der Vorteil dann, den du hast in einer Bank, wo du dann beispielsweise in der vertrieblichen Steuerung, in der Produktentwicklung, im Produktmanagement Kolleginnen und Kollegen hast, die einen bestimmten Markt seit zwanzig Jahren kennen, die immer so ein paar Konjunktur- und Innovationszyklen einfach durchlaufen. Und die haben irgendwie so ein ganz gutes Bauchgefühl vor dem Hintergrund, was sie eigentlich erlebt haben und was sie können, was sie wissen, um dann noch einmal bestimmte Hypothesen zu diskutieren. Also das hat irgendwie relativ länger gedauert. Das war eine Überraschung. Teilweise war es überraschend, dass wir bestimmte Daten nicht bekommen konnten zu Zeitpunkten, wo wir die benötigten, um den Live-Gang nicht zu gefährden. Da haben wir uns dann damit beholfen, dass wir bestimmte Hybrid-Daten kreiert haben. Ich gucke mir teilweise Daten jetzt an auf einer Tages- und auf einer Wochenebene. Ich habe aber auch bestimmte Daten, die eher auf so einer Monats- oder auf einer Quartalsebene dann da reinpoppen. Und da brauchen wir noch einmal andere Modelle, weißt du, die dann das Ding dann herunterbrechen für uns auf eine andere Zeitschiene. Das war eine Überraschung, dass wir das machen müssen, jetzt aus diesem Projekt, und dass das in diesen Standardapplikationen nicht möglich ist, weil Datenhaushalte einfach anders angelegt worden waren. Ja, und ansonsten wie gesagt, das waren so eigentlich die Überraschungen auf dem Weg. Dann beim Live-Gang selber, das lief irgendwie so, wie das sollte. Es hat auch sehr viel damit zu tun, dass es irgendwie eine kleine Truppe gewesen ist. Und mit den Internen habe ich eigentlich zusammengesessen. Die hatte ich dann zu mir geholt, dass man einfach über den Schreibtisch dann mal rufen kann. Und mit den externen Partnern einfach auch gesehen, dass wir auch eine physische Nähe haben. Das heißt, dass man relativ schnell Sachen auch einfach entscheiden kann, und da hat das ganz gut funktioniert. Was ansonsten, glaube ich so, unter Umständen eine Überraschung war, war dann auch so die Frage: "Wenn ich jetzt standardisiere, Frontends, also was benutze ich denn da? Benutze ich da Sachen, die im Haus sind, wie Tableau?". Wir machen sehr, sehr viel mit SAS Visual Analytics und nicht halt etwas anderes. Und dann diese Diskussion zu führen, haben noch einmal für so ein paar interessante Situationen geführt. Aber am Ende ist dann irgendwie, weißt du, so ein Tool auszusuchen und so einen (RFP?) zu machen, ist ein gelernter Prozess. Das ist irgendwie/ Das läuft dann halt mit der Standardisierung, aber auch mit so ein Unabwägbarkeiten, wie das üblicherweise bei (RFP?)-Prozessen ist. #00:43:15-2# </w:t>
      </w:r>
    </w:p>
    <w:p w14:paraId="14E0312D"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77CB4590"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Habt ihr - vielleicht noch eine Frage, die mir gerade in den Sinn kommt - dieses "Wir wollten die Treiber verstehen" irgendwie institutionalisiert? Also diese Art, ich gebe dir mal die Überschrift "Grundlagenforschung"? #00:43:32-6# </w:t>
      </w:r>
    </w:p>
    <w:p w14:paraId="4C38AAAF"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34F8E1B4"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Ehrlich, das ist ein Ziel. Das ist aber super schwierig vor dem Hintergrund, dass wir aktuell oder ich aktuell mit relativen und regelmäßigen so mit aktuellen oder mit Ad-Hoc-Fragen, die sich einfach aus der Business-Planung und Veränderungen von Business-Planungen und Budget-Planungen ergeben, befasst sind. Was jetzt der nächste Schritt ist, ist tatsächlich diese Grundlagenforschung, aber auch die Generierung von Insights mal so ein bisschen zu industrialisieren und dafür auch Formate zu schaffen. Ich arbeite gerade an so einem kleinen Videoformat, was dazu führt, dass wir bestimmte Sachen jetzt in die Organisation geben wollen regelmäßig (...) in einer consumigen Art und Weise. Und dazu braucht man natürlich dann auch ein Produktions-, ja, also so eine Work-Bench, die a) Insights generiert, die jetzt für Broadcast in der Organisation interessant sind, und dann halt die Work-Bench, die das dann verpackt, wo am Ende eine Video herausploppt oder ein kleines Memo. Ansonsten in den anderen Dingern sind wir ganz gut aufgestellt. Was ich schon gerne öfter hätte, wäre jetzt, dass wir das vielleicht auch mal extern stärker darstellen und auch kommunizieren unter Umständen so ein paar (unv.) schreiben, um mit externen Partnern stärker ins Gespräch zu kommen und auch noch einmal Anreize oder vielmehr Impulse zu bekommen aus Gesprächen mit der Wissenschaft oder mit Anwendern in anderen Industrien, wie das denn da machen, um da vielleicht mal zu so einer Community of Practice zu kommen. Das wäre spannend, aber, echt, das ist im Augenblick vor dem Hintergrund einfach meiner Zeit ist das irgendwie schwer umzusetzen und auch der Ressourcen, die mir dafür zur Verfügung stehen. Aber es ist ein Thema, was auf unserer To-Do-Liste steht. #00:45:38-7# </w:t>
      </w:r>
    </w:p>
    <w:p w14:paraId="4AF77FF8"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13F5352C"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I: Ich überlege noch, welche Frage noch. Noch einmal mit Blick auf Vorstand, Geschäftsführung, generell jetzt, nicht nur Marketing Mix Model: Wie ist die Unterstützung auf dem Thema KI, was aus dem Vorstand kommt, beziehungsweise was ist die Kommunikation dazu? #00:46:02-9# </w:t>
      </w:r>
    </w:p>
    <w:p w14:paraId="410597ED"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p>
    <w:p w14:paraId="0EA228C1" w14:textId="77777777" w:rsidR="008A1490" w:rsidRPr="008A1490" w:rsidRDefault="008A1490" w:rsidP="008A1490">
      <w:pPr>
        <w:widowControl w:val="0"/>
        <w:autoSpaceDE w:val="0"/>
        <w:autoSpaceDN w:val="0"/>
        <w:adjustRightInd w:val="0"/>
        <w:spacing w:after="0"/>
        <w:rPr>
          <w:rFonts w:eastAsiaTheme="minorEastAsia" w:cs="Arial"/>
          <w:sz w:val="16"/>
          <w:szCs w:val="16"/>
          <w:lang w:eastAsia="zh-CN" w:bidi="hi-IN"/>
        </w:rPr>
      </w:pPr>
      <w:r w:rsidRPr="008A1490">
        <w:rPr>
          <w:rFonts w:eastAsiaTheme="minorEastAsia" w:cs="Arial"/>
          <w:color w:val="000000"/>
          <w:sz w:val="16"/>
          <w:szCs w:val="16"/>
          <w:lang w:eastAsia="zh-CN" w:bidi="hi-IN"/>
        </w:rPr>
        <w:t xml:space="preserve">B: Ui, da bin ich/ Erst einmal ist es für die Bank kein neues Thema, und in verschiedenen Kernbereichen der Bank wird damit gearbeitet. Also im gesamten Bereich des Risk Managements, also des (Asset-, des Quickety-Managements?), bei IT-Sicherheit - also da ist es Teil von Standard-Geschichten und auch schon seit einiger Zeit. Insofern, wenn du fragst: "Ist es vom Vorstand unterstützt worden?", oh, das ist dann echt schon einige Zeit her. Aber das ist jetzt irgendwie kein superneues Thema. Insofern kann ich das jetzt gar nicht sagen. Was ich so feststelle, ist, dass wir jetzt für die Themen im Marketing und in diesem Bereich vom (Team Alexander?) eigentlich alle Unterstützung bekommen, die wir benötigen. Hat damit zu tun, dass unser Bereich ein Ressort ist, ein (Exko?)-Ressort, das heißt, da sitzt ein Executive Commitee seit neuestem. Und dass wir quasi als Ressort aufgewertet sind, hat sicherlich auch damit zu tun, dass wir jetzt anders diskutieren, nämlich faktenbasiert reden können und jetzt in so einem Meeting nicht nur Bilder zeigen müssen oder zeigen müssen, was wir unter Umständen für gut halten, warum wir denken, dass das schon gut sein könnte. Insofern ist da der Support da. Gleichwohl müssen wir wie jedes Projekt oder wie jeder Bereich einfach darlegen, welche Benefit wir für die Bank darstellen. Ich finde das gut, weil das hält uns nur wach und bringt uns nach vorne. Und wir sind eigentlich, mit diesen Themen sind wir irgendwie relativ regelmäßig in diesen Gremien drin. Und es führt eigentlich immer zu guten Diskussionen und zu Entscheidungen, die in unsere Richtung laufen. Insofern ist die Unterstützung da groß. Jetzt nicht, weil es irgendwie KI ist, sondern weil die Ergebnisse gut sind. Wenn es halt anders ginge, glaube ich, würde da auch niemanden stören. Insofern ist, glaube ich, diese KI-Fixierung jetzt in der öffentlichen Diskussion ist so ein bisschen, ja, es ist interessant. Es hat dem Thema bestimmt verholfen zu einer Aufmerksamkeit und zu einer anderen Relevanz, aber am Ende, weißt du, hast du halt ein Geschäftsproblem, was du lösen möchtest, und suchst dir die Mittel, die du dafür brauchst. Jetzt habt ihr einzuwenden, weil es halt KI ist, sind wir irgendwie falsch. Du machst es halt in einer Art und Weise, wie es geht und wie es vernünftig ist, und wenn dann KI das Mittel der Wahl ist, nimmt man das. #00:48:51-8# </w:t>
      </w:r>
    </w:p>
    <w:p w14:paraId="36E318EE" w14:textId="7512DB54" w:rsidR="008A1490" w:rsidRDefault="008A1490" w:rsidP="008A1490">
      <w:pPr>
        <w:widowControl w:val="0"/>
        <w:autoSpaceDE w:val="0"/>
        <w:autoSpaceDN w:val="0"/>
        <w:adjustRightInd w:val="0"/>
        <w:spacing w:after="0"/>
        <w:rPr>
          <w:rFonts w:eastAsiaTheme="minorEastAsia" w:cs="Arial"/>
          <w:color w:val="000000"/>
          <w:sz w:val="16"/>
          <w:szCs w:val="16"/>
          <w:lang w:eastAsia="zh-CN" w:bidi="hi-IN"/>
        </w:rPr>
      </w:pPr>
      <w:r w:rsidRPr="008A1490">
        <w:rPr>
          <w:rFonts w:eastAsiaTheme="minorEastAsia" w:cs="Arial"/>
          <w:color w:val="000000"/>
          <w:sz w:val="16"/>
          <w:szCs w:val="16"/>
          <w:lang w:eastAsia="zh-CN" w:bidi="hi-IN"/>
        </w:rPr>
        <w:t xml:space="preserve">I: Schönes Schlusswort, vielen Dank. #00:48:53-4# </w:t>
      </w:r>
    </w:p>
    <w:p w14:paraId="6F7508DE" w14:textId="77777777" w:rsidR="008A1490" w:rsidRDefault="008A1490">
      <w:pPr>
        <w:spacing w:after="0" w:line="240" w:lineRule="auto"/>
        <w:jc w:val="left"/>
        <w:rPr>
          <w:rFonts w:eastAsiaTheme="minorEastAsia" w:cs="Arial"/>
          <w:color w:val="000000"/>
          <w:sz w:val="16"/>
          <w:szCs w:val="16"/>
          <w:lang w:eastAsia="zh-CN" w:bidi="hi-IN"/>
        </w:rPr>
      </w:pPr>
      <w:r>
        <w:rPr>
          <w:rFonts w:eastAsiaTheme="minorEastAsia" w:cs="Arial"/>
          <w:color w:val="000000"/>
          <w:sz w:val="16"/>
          <w:szCs w:val="16"/>
          <w:lang w:eastAsia="zh-CN" w:bidi="hi-IN"/>
        </w:rPr>
        <w:br w:type="page"/>
      </w:r>
    </w:p>
    <w:p w14:paraId="0D0A1D70" w14:textId="77777777" w:rsidR="008A1490" w:rsidRPr="008A1490" w:rsidRDefault="008A1490" w:rsidP="008A1490">
      <w:pPr>
        <w:widowControl w:val="0"/>
        <w:autoSpaceDE w:val="0"/>
        <w:autoSpaceDN w:val="0"/>
        <w:adjustRightInd w:val="0"/>
        <w:spacing w:after="0" w:line="240" w:lineRule="auto"/>
        <w:ind w:right="-6"/>
        <w:rPr>
          <w:rFonts w:cs="Arial"/>
          <w:b/>
          <w:bCs/>
          <w:sz w:val="32"/>
          <w:szCs w:val="32"/>
          <w:lang w:eastAsia="de-DE"/>
        </w:rPr>
      </w:pPr>
      <w:r w:rsidRPr="008A1490">
        <w:rPr>
          <w:rFonts w:cs="Arial"/>
          <w:b/>
          <w:bCs/>
          <w:sz w:val="32"/>
          <w:szCs w:val="32"/>
          <w:lang w:eastAsia="de-DE"/>
        </w:rPr>
        <w:t>LÖSUN1</w:t>
      </w:r>
    </w:p>
    <w:p w14:paraId="5817F90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AB942E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Wunderbar. #00:00:03-3#</w:t>
      </w:r>
    </w:p>
    <w:p w14:paraId="20479A9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7601649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Diese Konferenz wird nun aufgezeichnet. #00:00:07-3#</w:t>
      </w:r>
    </w:p>
    <w:p w14:paraId="2E7C223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B393E1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So, dann würde ich sagen, steigen wir in das Interview ein. Beschreiben Sie doch bitte mal Ihre aktuelle Rolle. #00:00:16-8#</w:t>
      </w:r>
    </w:p>
    <w:p w14:paraId="0E10F03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ADB8C3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Meine aktuelle Rolle ist, ich bin, ja, Major Account Executive im Bereich, ja, Chatbots, Self-Service, alles, was kundenserviceorientierte, KI-basierte Lösungen sind. Also es geht um eine Customer- oder Digital-Customer-Engagement-Plattform, meistens im B-to-B-, B-to-C-Bereich eingesetzt. Kunde kann natürlich der interne Kunde, externe Kunde sein. Und da begleite ich lösungsanbieterseitig Projekte von der Kaltakquise, vom Erstkontakt, von Messen, von Live Events, Expertenforen et cetera, Projekte von der ursprünglichen Konzeption, Planung, erst mal Ideenaustausch, bis hin über die Implementierung hinaus im Echtzeitbetrieb. Nennt sich dann bei uns Major Account Executive. Ist letztendlich nichts anderes wie, ja, eine Mischung zwischen Vertrieb und Projektleiter. #00:01:18-5#</w:t>
      </w:r>
    </w:p>
    <w:p w14:paraId="139E58C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CC13C8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Was sind denn so Ihre Berührungspunkte zum Thema KI im Marketing? Marketing hier ist in meinem Verständnis alles, was in der Kundenschnittstelle passiert, in der Kundenkommunikation, in der Kundeninteraktion. Also oftmals sind das Themen, die in Firmen unter Service oder Sales auch funktional benamt werden, aber bei mir ist das Teil einer Marketingdefinition. #00:01:47-5#</w:t>
      </w:r>
    </w:p>
    <w:p w14:paraId="5C3C36F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D15DB2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Ja. Also ich sage immer, die größte Herausforderung, die man mit allem, was automatisierte, KI-basierte Kommunikation ist, dass man natürlich in jedem Unternehmen die unterschiedlichsten Stakeholder drin hat. Sie sagen ja, gerade bei Ihnen ist die Definition so und so und bei jeder Person ist die Definition etwas anderes. Letztendlich passiert das ja aber auf digitalen Kanälen. Und digitale Kanäle, Webinhalte, Apps et cetera sind natürlich auch immer ganz stark marketinggetrieben. Ich muss sicherstellen, dass ich meine Zielgruppen erreiche. Da wird richtig Geld investiert auch um Corporate Identity, also ist das dann Unternehmenskommunikation auch mit Marketing. Das heißt, diese Berührungspunkte mit Marketing, auch klassisches Marketing, sage ich mal, hat man jederzeit. Das heißt, gerade Marketingabteilung, aber Serviceabteilung und IT-Abteilung sind einfach eine zentrale Funktion, da es darum geht auch natürlich, wie lange sind, ja, denn Kunden, Interessenten auf meiner Website. Diese ganzen klassischen Metriken, die man eigentlich hat, Verweildauer et cetera, die werden ja durch alles, was automatisiert passieren kann, wo es um Engagement, also die Interaktion mit dem Kunden geht, die werden gezielt gesteuert und verändert. Und damit muss ich eventuell diese Metriken anpassen oder muss auch schauen, dass ich entsprechend dieser Metriken handele. Sei das im Service, wo es vielleicht eher darum geht, also klassischer Serviceansatz, möglichst schnell eine Problemlösung herbeizuführen, das einem Marketing widersprechen würde. Wenn jemand bei mir auf der Website ist, Verweildauer möglichst kurz und wieder weg, dann ist das für Marketing erst mal nicht schön, weil er durch eine Klickrate und vielleicht noch durch Adwords oder was zu mir gekommen ist. Aber das ist natürlich ein ganz zentraler Baustein, den man immer mit im Kopf haben muss, weil es nicht nur darum geht, welche Metriken, sondern auch, was möchte ich erreichen, die Zielsetzung beziehungsweise dann auch im Hintergrund, wie kann ich diese Prozesse optimal unterstützen und Synergien schaffen. Weil alles, was KI-basiert ist, ob ich jetzt, ja, verschiedene Metriken mit reinnehme, welche Daten habe ich auch über den Kunden, das sind dann Zielgruppenanalysen, wie möchte ich manche Zielgruppen anstoßen, ansprechen. Ja, ganz zentraler Bestandteil, obwohl in den meisten KI-basierten Lösungsansätzen unternehmensseitig es oft leider oder glücklicherweise (lacht), das liegt immer im Auge des Betrachters, servicegetriebene Projekte sind, wo ja auch in den letzten, ich sage mal, ein bis zwei Jahren der CIO ein bisschen mehr in die Verantwortung genommen ist, dass nicht die Serviceabteilung, die Digitalabteilung die IT überholen und die Kompetenz in anderen Bereichen ansammeln auf einmal. Das heißt, man sieht auch immer mehr die IT-Abteilung, die innovativer und vielleicht sogar ihre abteilungsübergreifend dann Innovation Labs geschaffen haben, die klassischerweise aus ITlern, die Business sprechen, nicht nur IT. und dann andererseits aber auch aus Business-Leuten, die ein bisschen IT-affin sind, beziehungsweise IT sprechen und ganz zentral ist dann natürlich Marketing, Service, ja, Prozessoptimierung mit dabei. #00:05:18-8# </w:t>
      </w:r>
    </w:p>
    <w:p w14:paraId="1A863CB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AD328F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Was verstehen Sie denn persönlich unter KI? (lacht) #00:05:25-7#</w:t>
      </w:r>
    </w:p>
    <w:p w14:paraId="01D8783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88769B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Ach. Das ist eine der spannendsten Fragen. Was heißt denn künstliche Intelligenz? Ich nehme jetzt mal ein Zitat, ungenannt von wem das ist: Künstliche Intelligenz ist alles, was wir noch nicht kennen und Dinge für uns tut. Künstliche Intelligenz wird oft einfach als Überbegriff genommen für alles, was wir noch nicht anders beziffern können. Wenn wir jetzt zum Beispiel Deep Blue nennen, das ist die künstliche Intelligenz, die Schachweltmeister geschlagen hat. Na ja, rückblickend ist das ein Schachcomputer. Für mich persönlich ist künstliche Intelligenz einfach, ja, eine schnelle Verarbeitung von möglichst vielen Daten, Inputs et cetera. Das heißt, wenn ich automatisierte, clevere Systeme habe, wo ich als Mensch vielleicht nicht vorher schon wirklich Schritt für Schritt für Schritt für Schritt vordefinieren muss und ich in der Vordefinition klassische Entscheidungspfade vordefinieren muss, was könnte denn alles passieren, was könnte denn alles sein, sondern Optionen auch ausspielen kann, indem ich sage, hier kommt noch ein weiterer Input und künstliche Intelligenz ist für mich nicht nur die Verarbeitung, sondern auch das klassische Visualisieren, ja, von Prozessen, die vielleicht nicht abgedeckt sind, dass ich handlungsfähig bleibe. Künstliche Intelligenz aktuell gerade jetzt so im Servicebereich, Marketingbereich, es geht, ja, um eine Abhandlung von verschiedenen Prozessen und gleichzeitig eine transparente, visuelle Darstellung von anderen Prozessen. Und das, was eben über Algorithmen, über verschiedene Inputs erledigt wird, das ist für mich zum aktuellen Zeitpunkt die künstliche Intelligenz. #00:07:13-5#</w:t>
      </w:r>
    </w:p>
    <w:p w14:paraId="2DF00FC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D9A959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Ich hatte eingangs schon gesagt, das war so ein bisschen auch mein Schwerpunkt, wie so die Einschätzung im Markt ist hinsichtlich der Bedeutung von künstlicher Intelligenz, oder auf künstlicher Intelligenz basierenden Lösungen im Marketing. Wie ist da Ihre persönliche Einschätzung? #00:07:35-6#</w:t>
      </w:r>
    </w:p>
    <w:p w14:paraId="5E69C08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A0D0DC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Das ist viel unbekannt. Ich habe es ja auch eingangs schon kurz gesagt, jeder spricht darüber, auch wenn wir zum Beispiel in den Bereich Chatbots gehen oder Marketing-Automation-Tools. Gerade für Marketing sagt man zum Beispiel Marketing-Automation-Tools, KI-basiert. Also ganz klar im Fokus ist schon die Automatisierung und ich denke, das ist auch, wo die Denker sich in den letzten, ja, sagen wir mal, eher ein, ja, vielleicht zwei bis drei Jahren fast eher in dem Bereich Automatisierung und weniger weg von der wissenschaftlichen Diskussion über neuronale Netzwerke et cetera/ Weil die verschiedenen Anwender einfach auch gemerkt haben, ja, Chatbots, Hype-Thema vor fünf Jahren und, ja, was können die wirklich, was können die noch nicht? Persönliche Daten oder Daten, die da mit reinfließen müssen, wo werden diese Daten dann auch vorgehalten? Und ich denke, da hat sich die Diskussion ein bisschen herüber entwickelt zu weniger künstlicher Intelligenz, künstliche Intelligenz in diese Bereiche Robotic Process Automation beziehungsweise Automatisierung. Wenn wir über Industrie 4.0, Industrie 3.0, irgendwann dann auch über 8.0 sprechen, also es geht immer um die Automatisierung. Ob das jetzt Standardprozesse sind, oder ob das auch komplexere Prozesse sind, das hängt davon ab, was für Prozesse sind das denn überhaupt? Und ich denke, wir haben uns gerade in Deutschland vielleicht in den letzten drei Jahren mehr damit auseinandergesetzt, haben ein besseres Verständnis dafür gekriegt, was ist denn überhaupt möglich, sind aber immer noch so ein bisschen zurückhaltend, weil wir auch nicht wissen, wie geht denn die Entwicklung weiter. Die Geister, die ich rief, was passiert, welche Möglichkeiten werden sich in Zukunft bieten? Und warten da eigentlich noch ab. Die Erwartungshaltung ist nämlich sehr hoch gewesen, was das alles kann. Und, ja, wie gesagt, Deep Blue, der Schachcomputer, der konnte Schach spielen. Es war keine künstliche Intelligenz. Das war ein Schachcomputer. Er konnte Schach spielen und das konnte er aber super, super gut und vor allen Dingen wesentlich schneller als Menschen. Und wenn man diese Denke, das ist immer, was ich in Projekten auch nehme, sage immer, (diese Denke?) sagt, es ist ganz klar, KI-basierte Systeme haben verschiedene Algorithmen mit drin, per se entwickeln sich erst mal nicht weiter, indem sie sagen, ich bilde neue Nervenzellen et cetera. Das ist auch gar nicht gewünscht. Gibt es ja unterschiedliche Projekte, dass sich zwei künstliche Intelligenzen auf einmal irgendwie angefangen haben miteinander zu verständigen. Ich glaube, das ist so dieses, was kann künstliche Intelligenz wirklich, was ist künstliche Intelligenz. Man muss seine Definition dafür finden, weil alle Forscher in dem Bereich werden natürlich sagen, neuronale Netzwerke, künstliche Intelligenz gehen weiter. Und aber dieses Verständnis, dieses Dogma von künstlicher Intelligenz sieht man ja auch an vielen Hollywoodfilmen: es gibt keine positive künstliche Intelligenz in irgendeinem Hollywoodfilm. Ob das Terminator ist, es ist immer die schlechte, allwissende Macht, die am Ende zerstört werden muss. Wir haben da Hemmungen. Wir wissen nicht, wo es hingeht. Und deshalb eher, wenn ich sage den Bereich Automatisierung, das ist klar verständlich, da sieht jeder oder da sehen Marketingabteilung, Serviceabteilung klare Vorteile drin, um dann eben Synergien zwischen diesen verschiedenen Algorithmen auch zu generieren. Das war jetzt ein bisschen eine umfangreiche, ausschweifende Antwort, aber ich hoffe, da sind alle Bausteine mit drin. #00:11:31-2# </w:t>
      </w:r>
    </w:p>
    <w:p w14:paraId="01D697B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086E3B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So künstliche Intelligenz ja im Marketing, Sie haben es selber gesagt, sehr stark in der Automatisierung, jetzt ist ja so ein anderer Ansatz im Marketing, na ja, wie kann ich mich denn differenzieren? Und da ist jetzt vielleicht, Automatisierung kann eine Differenzierung sein und Wettbewerbsvorteil bringen, aber ist vielleicht nicht das Erste, wo man draufspringt. Sehen Sie da schon Anwendungen, die einen klaren Wettbewerbsvorteil in einer Branche bietet? #00:12:03-0#</w:t>
      </w:r>
    </w:p>
    <w:p w14:paraId="71DB42C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39D552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es ist ja unterschiedlich, auch da wieder neue Metriken, aber auch althergebrachte. Also im klassischen Targeting-Bereich habe ich natürlich mit KI-basierten Systemen, mit Algorithmen, die noch viel, viel mehr Input einsammeln können, habe ich natürlich noch mal andere Möglichkeiten. Und da trifft es vielleicht immer dieses eine Thema persönlich relevante Informationen. Es ist völlig egal, als Mensch habe ich meistens ein Bedürfnis, eine Frage zu stellen, Informationen zu bekommen, Neues zu lernen und es soll aber für mich persönlich relevant sein. Wenn jemand sagt: „Oh, ich möchte mehr über Afrika erfahren“, und das sagen fünf Leute nebeneinander, dann haben die Afrika als Kontinent oder als Region zwar im Kopf, aber der eine sagt, ich möchte über Land und Kultur mehr erfahren, der nächste sagt, ich möchte über die Tierwelt mehr erfahren, der Dritte sagt vielleicht, über die verschiedensten Surfparadiese. Und künstliche Intelligenz kann natürlich das aufnehmen, kann dann verschiedenste Parameter mit reinnehmen, was hat er vielleicht vorher gefragt, was für Daten hinterliegen denn, von welcher anderen Website kommt er denn vielleicht. Das heißt, das ist eine Automatisierung, aber eben mit dem Hinblick auf persönlich relevante Informationen. Wir sind in der Zeit, dass wir, ja, wir warten nicht auf einen Brief mehr drei Tage. Und das ist natürlich schon breit getreten worden ohne Ende: „Alexa, wie ist das Wetter heute?“ Na ja, das Fenster wäre zehn Meter weiter gewesen, man hätte rausschauen können, es wird aber Alexa gefragt. Es muss hier, jetzt und sofort. Mit meinen allen Vorträgen ist immer, es muss hier, jetzt und sofort, aber letztendlich ist das eine Erwartungshaltung plus diesen Aspekt „persönlich relevant“. Ich möchte nicht diese 0815-Antwort. Wenn ich eine 0815-Antwort erhalte, so allgemeingültig, dann fühle ich mich auch nicht als Kunde wertgeschätzt oder als potenzieller Kunde. Gerade auch, wenn ich in ein Geschäft reingehe und dann kommt irgendeine Modekette, sage ich mal, ich könnte vorher jedes Mal zwanzig Euro wetten, um zu sagen, da kommt jetzt gleich jemand und sagt: „Kann ich Ihnen helfen?“ Es ist nett, das ist toll und 95 oder 99 Prozent der Menschen sagen: „Nein, danke. Ich schaue nur.“ Was wäre, wenn ich am Anfang reinkomme und Hotels machen das teilweise sehr gut, und es sagt jemand: „Ah, schönen guten Tag, Herr [Person]. Toll, dass Sie bei uns sind. Haben Sie einen guten Flug gehabt?“ Oder, ja, irgendwas. Also mehr Informationen und Hotels sind da schon sehr gut drin, also schon historisch sehr gut drin, weil ich da in diesem Bereich sehr gerne persönliche Informationen über mich preisgebe wie zum Beispiel, ich möchte ein weicheres Kissen, kann ich bitte ein Zimmer im achten Stock haben. Das ist für uns normal. Das sind sehr persönliche Informationen über meine Schlafgewohnheiten, ob ich Höhenangst habe, also gesundheitsrelevante Merkmale und, und, und, die ich aber gerne bereit gebe, weil ich den Komfort im Hotel möchte. Und diese Denke, diese persönlich relevante Ansprache, persönlich relevante Informationen mitteilen, das ist natürlich ein ganz klarer Treiber in der Differenzierung, gerade im Marketing auch. Aber dann natürlich im Service, für mich als Firma im ganzen Branding und Image. Und da gibt es natürlich hervorragende Beispiele von Firmen, die das machen. Es gibt dann aber auch weniger gute Beispiele. #00:15:41-2#</w:t>
      </w:r>
    </w:p>
    <w:p w14:paraId="45D7E3F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651B38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Ich würde jetzt so näher an die konkreten Fragestellungen herangehen. Und was sich bisher in den Interviews bewährt hat, ist, wenn wir uns an einem konkreten Projekt entlanghangeln, wo Sie vielleicht sagen, das hat relativ viel Höhen und Tiefen am besten gehabt und das habe ich auch relativ lange begleitet, weil auch so ein Einführungsprojekt ja mehrere Phasen durchaus auch durchläuft. Das heißt, wenn Sie sagen, mir fällt so spontan gerade ein Projekt ein, Sie müssen auch gar nicht den Namen des Kunden nennen, dann wäre es super, wenn sie das mal beschreiben würden und das dann auch unser Anker für die nächsten Fragen ist. #00:16:23-7#</w:t>
      </w:r>
    </w:p>
    <w:p w14:paraId="076032D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08BD0F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Gerne. Ja, also klassischer Ansatz ist ja normalerweise ein Projekt und irgendjemand bekommt eine Idee, möchte etwas vorantreiben. Und in allen Projekten sieht man eigentlich, dass es stark Personen sind. Es sind meistens keine strategischen Unternehmensentscheidungen, sondern es fängt meistens, und ich habe das ja auch gesagt gehabt, die CIOs, die auf einmal Angst haben, dass die Businessabteilung sie überflügeln in der Kompetenz. Die meisten Projekte waren stark businessgetrieben. Sprich, es hat jemand identifiziert, da ist etwas im Argen oder es geht besser, wir kommen an ein Limit an menschlichen Ressourcen, an zeitlichen Ressourcen, aber auch an Budgetressourcen und hat dann gesagt, wir müssen da etwas verändern. Und vielleicht über den Tellerrand hinausgeschaut, wie wird das im Markt gemacht, aber auch branchenübergreifend. Weil man kann ja meistens seine eigene Branche gut einordnen: Sind wir eher innovativ, sind wir Trendsetter, oder sind wir vielleicht ein bisschen zurückhaltender, könnten aber mal ein bisschen innovativer sein? Und dann klassisch die Informationsrunde über, ja, Expertenforen und da war halt wichtig, ja, was in den Projekten/ Oder wenn ich jetzt das eine konkrete Projekt vielleicht auch vor Augen habe, ganz gezielt nicht diese riesengroßen Messen, sage ich mal, wo, ja, auf einer sehr übergeordneten Ebene, ja, über Theoreme gesprochen werden. Was könnte denn möglich sein auch in drei, vier, fünf Jahren? Sondern wirklich eher so dieses Best Practice Panels. Wie haben das andere gemacht aus denen ihrer Projekterfahrung? Und sich da dann die Sachen zusammengesucht und geschaut, okay, wie passen denn die Konzepte? Ob das dann mit einem Consultant ist, oder ob das mit Lösungsanbietern sind. Da ist ja auch immer dann die Frage, ja, wie viel Projekterfahrung ist dahinter, kann man vielleicht auch von anderen Regionen lernen. Weil wenn man jetzt nur in Anführungszeichen in Deutschland agiert, vielleicht hat England, Frankreich, Asien auch schon Erfahrungen gemacht. Weil wir bewegen uns in einer globalen Welt, aber Gott sei Dank bewegen sich auch alle unterschiedlich. Um da einfach viel mitzunehmen in einem Projekt. Und da gibt es natürlich dann die Höhen und Tiefen, dass man ein Konzept erarbeitet hat und sagt: „Oh, so und so würde ich das gerne machen.“ Dann kommt vielleicht eine gesetzliche Regulation von außen oben drauf, die das Ganze nicht mehr, das Konzept, so unterstützt. Beziehungsweise, man merkt auch, die Technik ist vielleicht nicht an dem Stand, die Technik, die draußen im Markt ist, aber auch gleichzeitig die Technik, die man vielleicht im Unternehmen hat. Und da war dann wirklich/ (…) Entschuldigung. Und dass man da dann auch wirklich die Möglichkeit hat, zu sagen, okay, mein Konzept passe ich an, um nicht schnell mit etwas anzufangen und dann im Laufe zu merken, jetzt gehe ich falsch. Ich muss das während der Implementierung anpassen. Klar eine Konzeption zu erstellen, das und das sind meine Schritte. Klar, mein weiteres Ziel oder ich plane hier in meine Roadmap, ja, auf eine Integration aller Systeme miteinander, um bestmöglich alle Algorithmen, Data Pool, Data Lake und so weiter, das zusammenzufassen. Aber dann eben auch in der Konzeption zu sagen, okay, da möchte ich als Erstes hin, ein kleiner Schritt, an dem das ausprobieren und durchaus gewillt sein, nicht dann auf Biegen und Brechen das große Ziel nachzuverfolgen, sondern die eingesetzte Technologie gegebenenfalls anzupassen, beziehungsweise, wenn ich den Punkt erreicht habe, auch klare Metriken zu haben, wie bemesse ich Erfolg. Und ich denke, das ist gerade bei Projekten, das ist das ganz Wichtige, dass ich zu jedem Zeitpunkt klare Metriken habe, wie messe ich meinen Erfolg. Und das ist auch mit die größte Herausforderung in einer Implementierung. Weil wenn ich etwas noch nicht eingesetzt habe, wenn ich mich eines neuen Tools, einer neuen Thematik bediene, wie kann ich Erfolg messen, wenn ich keine Erfahrungswerte habe? Und damit steht und fällt nach meiner persönlichen Ansicht auch eine Konzeption. Wenn ich nie messen kann, warum ist etwas erfolgreich, dann kann ich jederzeit subjektiv, objektiv sagen, es ist oder es ist nicht erfolgreich. Ein Benchmark in der Industrie kann hilfreich sein, es kann aber auch einfach eine Verbesserung von althergebrachten Metriken sein, beziehungsweise auch die Heranziehung von neuen Metriken. Klassische auch im Marketingbereich der Customer Effort Score. Wie leicht ist es für einen Kunden, mit mir in Kontakt zu treten? Eine Metrik, die in Deutschland oder, ja, ich glaube, so in ziemlich allen Projekten, die ich begleitet habe – es sind mehr als eins, zwei – die Metrik gab es vorher nicht. Es wird nicht gemessen: „Konnten Sie uns heute gut erreichen?“ Das wird man nicht gefragt. Es fragt auch kein althergebrachtes Kaufhaus, ja, nach Postleitzahlgebieten: „Kommen Sie gut zu, ich weiß nicht, Karstadt, Galeria, H&amp;M, wem auch immer?“ Man möchte vor Ort sein, klassisch ist, die Spar-Läden, die Schleckers et cetera in jedem Ort eine Filiale. Das heißt, das Konzept ist nicht neu, nur die Metrik haben wir nicht mehr genutzt. Und das sind so die Sachen, ich muss diese Metriken bewerten, um zu sagen, wann ist es denn für mich erfolgreich. Und dann bereit sein, aber auch gleich den nächsten Schritt zu machen, dass ich nicht auf einem Status quo hängenbleibe. Weil gerade wenn ich mit Menschen zu tun habe, egal ob das im B-to-B- oder B-to-C-Bereich ist, es wird dann auch mehr erwartet. Es werden Optimierungen erwartet. Ja. #00:22:45-3#</w:t>
      </w:r>
    </w:p>
    <w:p w14:paraId="5EDCE35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B0B006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Sie haben schon ganz, ganz viele Themen angesprochen. Können Sie vielleicht noch mal das/ #00:22:51-7#</w:t>
      </w:r>
    </w:p>
    <w:p w14:paraId="501B9AA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E07EE3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Tut mir leid. #00:22:53-3#</w:t>
      </w:r>
    </w:p>
    <w:p w14:paraId="214A00F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F13761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Nein, (lacht) das ist ja super. Ich würde so ein paar Themen versuchen noch mal ein bisschen tiefer dann anzugehen. Können Sie noch mal beschreiben, um was es bei dem Projekt, was Sie so jetzt im Kopf haben, was das Problem des Unternehmens war und was die Lösung war, die Sie angeboten haben? Also rein inhaltlich. #00:23:15-9#</w:t>
      </w:r>
    </w:p>
    <w:p w14:paraId="18A64E5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F17138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rein inhaltlich, ja, eine ganz klassische Sache und zwar, die Customer Journey auf unserer digitalen Präsenz ist nicht nachvollziehbar. Es sind ewig lange Klickketten. Ich habe verschiedene Zielgruppen, die, ja, auf meiner Onlinepräsenz, Website, Kundenportal, wie auch immer, die sich dort zurechtfinden. Und letztendlich kommen die rein und müssen sich irgendwie auf der Website zurechtfinden. Es werden immer mehr Inhalte, es werden mehr Content, es werden mehr Angebote auf Webseiten platziert, aber letztendlich hat man gemerkt, ich verliere die Nutzer. Die können sich nicht mehr so gut zurechtfinden, je mehr Angebote es gibt. Unternehmen kennen das mit eigenen Intranet-Angeboten. Da steht wahnsinnig viel, man weiß aber nicht mehr, wo es steht. Und da war einfach die Idee, wie kann ich sicherstellen, dass jemand bei mir auf die Website kommt und dann sagt: „Dort möchte ich hin“, oder auch dort landet? Und ich hatte vorhin schon das Hotel, die Hotellerie, es ist aber auch in Krankenhäusern, es ist dieser klassische Concierge, der eben zu jeder Zeit überall dabei ist, der Butler, der einfach einen zentralen Einstiegspunkt bereitstellt und sagt: „Was möchtest du denn eigentlich? Ja, übrigens, wer bist du denn? Ah, ich weiß, wer du bist, weil du bist ein Kunde, du bist eingeloggt. Ich habe diese Daten. Ich habe Cookies, die überall vorhanden sind, und damit kann ich dir diese persönlich relevanteren Informationen ausspielen und kann dich auch in deiner Customer Journey abholen.“ Ich muss nicht sagen: „Hallo, kann ich Ihnen helfen?“ Sondern, ja: „Hallo Sören, drei Tage bei uns, stimmt das noch so?“ „Ah, nein, ich würde gerne verlängern, ich würde gerne noch einen vierten Tag.“ „Ach, hervorragend, lass mich das kurz erledigen.“ Und da geht es einfach hin. Und das ist in dem Projekt, darum ging es, dass man sagt, wie kann ich es schaffen, dass diese unterschiedlichen Gruppen, die zu uns kommen, noch nicht Kunden, Kunden, dass ich die noch besser abholen kann, sie persönlich besser ansprechen kann und schneller, dann aber auch andere Inhalte? Das heißt, nicht Content einfach bereitstellen, sondern zu sagen, okay, du brauchst zwar diesen Content, du brauchst den aber nur kürzer. Jetzt sagen wir vielleicht Reiseindustrie, weil das vielleicht ein großes Thema ist, in das sich jeder reingedacht hat aktuell. Es geht um das Thema Umbuchungen. Wie kann ich umbuchen? Ja, da gibt es tausend Möglichkeiten. Wenn aktuell jemand mit dieser Frage auf irgendein Reiseunternehmen zukommt, dann geht es nicht um eine Umbuchung, weil mir jetzt Griechenland besser gefällt als Italien oder weil ich gar nicht mehr in den Urlaub gehen möchte, oder zu einem anderen Zeitpunkt, sondern es geht erst mal ganz klar, wir reden in der Zeit von Corona, COVID-19 et cetera, das heißt, die Frage kann ich schon assoziieren mit: „Ah, kann ich wegen Corona umbuchen? Was für Kosten fallen da an?“ Das heißt, ich kann schneller zum Punkt kommen. Und da ging es letztendlich bei dem Unternehmen auch darum. Wie kann ich einfach sagen, hier findest du die Information, beziehungsweise, das ist dein nächster Schritt, um mit uns weiter zusammenzuarbeiten? #00:26:37-7#</w:t>
      </w:r>
    </w:p>
    <w:p w14:paraId="7353F76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7748204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Und wo kam der Impuls her aus der Organisation? Und welche Rolle hat der- oder diejenige? #00:26:45-2#</w:t>
      </w:r>
    </w:p>
    <w:p w14:paraId="250C5F8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6B9760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Der Impuls kam aus dem Business glücklicherweise und das Business hatte sich vorher Gedanken gemacht im Bereich Kommunikation, im Bereich Vertrieb und im Bereich Marketing. Das heißt, das waren so die drei Personas und ob das dann Head of Director/ Es war einfach diese, wie es immer heißt, Executive Sponsorship, die auch einfach in den Projekten super wichtig ist, weil ich jemand haben muss, der direkt andere Schnittstellen mit überblicken kann, die für mich vielleicht gar nicht so ersichtlich sind, aber jemand anders. Das heißt, auf einer höheren Ebene, es gibt jemand, der eine Prozessübersicht hat, der einfach sagt: „Ja, das können wir machen, hier können wir weiterlaufen.“ Und da war so diese klassische Zielgruppenansprache, Customer Journey, ja, auch mit ein bisschen Service. Aber Service war eher nicht relevant, sondern es ging um diese Erstansprache und deshalb klar Communication, Vertrieb. Ja. #00:27:51-7#</w:t>
      </w:r>
    </w:p>
    <w:p w14:paraId="73F1453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9F9B0B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Jetzt kommt ja das Projekt nicht sofort zu einer Entscheidung, sondern es gibt ja durchaus Vordiskussionen, bis es zu einer finalen Entscheidung kommt. Können Sie aus Ihrer Sicht mal den Prozess mit dem Unternehmen beschreiben, was da alles passiert ist, was da diskutiert wurde und wie es zu der Entscheidung kam? #00:28:09-6#</w:t>
      </w:r>
    </w:p>
    <w:p w14:paraId="4AFE277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33BD94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also (lacht) sehr gerne. Wie viel Zeit haben wir noch? Nein (lachen). Ja, ich glaube, das ist auch bei uns, denke ich, eher gleich für die Projekte, oder es gibt zwei Arten von Projekten. Wenn eine Entscheidung getroffen wird, oder diese Entscheidungsfindung, entweder es gibt jemanden, der sehr starke Erfahrungen in dem Bereich schon hat, der wirklich diese Subject Matter Expert ist, oder vielleicht auch genau für dieses Projekt in die Firma geholt worden ist, die so ein Projekt schnell durchziehen, schnell konzipieren können. Das ist das eine. Aber jetzt in dem Projekt war es ganz klar so, man hat sich kennengelernt. Man hat sich auf, ja, ein, zwei Veranstaltungen gesehen. Man hat sich auch persönlich gesehen und hat sich, ja, ich glaube, zwei-, dreimal unterhalten erst mal, aber eher im Austausch zum Themenbereich insgesamt. Das heißt, man hat festgestellt, ja, man sieht das auch gleich, es geht nicht nur um Zielerreichung und Metrik, sondern man sieht auch das, was dann über Metriken hinausgeht. Und letztendlich waren wir da beiderseits auch in einem gegenseitigen Lernen. Das heißt, es muss natürlich auch klar sein, wie sind die Strukturen aktuell im Unternehmen, was kann da überhaupt erfolgen. Da ist es bei uns in den Projekten zum Beispiel so, dass wir auch bei manchen Projekten ganz klar sagen wollen und müssen: „Nein, machen wir nicht, weil die Metriken passen nicht, oder die Ideen, die dahinter sind, muss man zu viele Sachen verbiegen.“ Weil Technologie lässt sich verbiegen, aber man kann nicht alles mit Technologien machen und man kann auch nicht alles versprechen. Und letztendlich war das erst mal so ein gegenseitiges Kennenlernen. Und dann hat man gemeinsam Schritt für Schritt die einzelnen Bausteine zusammengesetzt. Aber nicht sukzessiv, sondern letztendlich, in dem Projekt ist dann die Gruppe noch mal in sich gegangen, hat das Gelernte, das Erfahrene, also waren ja auch nicht nur wir im Austausch, sondern die waren auch im Austausch mit anderen Beratern, beziehungsweise auch Lösungsanbietern, das zusammengepackt, um für sich bewusst zu werden, was heißt denn von uns KI-basiertes Customer Engagement, was heißt das für uns im Unternehmen? Und da eben nicht nur dieses hochtrabende theoretische, sage ich mal, oder eher wissenschaftlicher Ansatz, sondern was heißt das für uns im Business, was heißt es für unseren Technologie und was heißt es für unseren Budget? Wollen wir das investieren? Welchen Zeitraum geben wir uns auch? Wann ist denn der richtige Zeitpunkt. Und das ist so eine ganz klare Sache, wann ist der richtige Zeitpunkt – der kann immer sein. Um Gottes Willen. Aber wann haben wir auch die Ressourcen, uns mit dem Thema zusammenzusetzen? Und dann hat man sich zu dem Zeitpunkt einfach wieder zusammengefunden, hat sich hingesetzt, und hatten gemeinsam ein klares Konzept, einen klaren Fahrplan erarbeitet. Und das war in dem Falle so, der Kunde hat einen Fahrplan erarbeitet gehabt und wir sind dann einfach aus dem Best Practices noch mal dran gegangen und haben gesehen, ja, auf Grundlage von haben sie auch bedacht. Und ob das Lösungsanbieter ist, ob das Berater ist, ganz klar zeigen: „Ja, dieses Konzept haben wir schon mal ganz ähnlich umgesetzt, haben gesehen, das und das und das waren die Probleme, weil das und das nicht bedacht worden ist, oder weil das und das neu dazu kam.“ Genau diese Metriken-Geschichte. Wenn man da aus der Erfahrung miteinander teilt, dann geht man auch besser in eine gemeinsame Richtung. Und ganz klar dann auch zu sagen, was kann es, was kann es nicht, beziehungsweise, auf was muss man ganz gehörig Acht geben. Ja und dann letztendlich hat man ein gemeinsames Konzeptpapier entwickelt und hat das, ja, absegnen lassen, einerseits vom Projektteam, von den unsererseits Entwicklern, dass es auch alles so Schritt für Schritt in dem vorgegebenen Zeitrahmen möglich ist. Weil das sollte man auch ganz klar machen, sprenge ich hier keine Budgets und Zeitpläne wie BER, Elbphilharmonie et cetera und was passiert, wenn? Also das muss halt vorher klar dargelegt sein, welche Schritte müssen denn zu welchem Zeitpunkt erfolgen und dann als Entscheidungsvorlage letztendlich. #00:33:02-7#</w:t>
      </w:r>
    </w:p>
    <w:p w14:paraId="7A0BD16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26D87B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Ich stelle mir vor, da ist sicher so ein Business Case erstellt worden. Was waren denn noch Themen, die neben Zeitpunkten fixiert wurden? Also gar nicht die Größenordnung, sondern einfach, welche Themen wurden mit Ihnen vereinbart, Ziele, Investitionen et cetera? #00:33:21-4#</w:t>
      </w:r>
    </w:p>
    <w:p w14:paraId="2EFBE73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0E23F9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Die unterschiedlichsten. Also ich weiß nicht, wie viele Metriken wir da mit reingenommen haben. Letztendlich ist es natürlich, wenn man sagt Budgets, Investitionen, dass man da auch sagt, okay, ist es eine Einmalinvestition, sind es laufende Kosten? Aber dann auch, was muss ich denn für mich als Mensch oder als – wie heißt es immer so schön – als Human Resources reinstecken und als weitere finanzielle Ressourcen? Das muss natürlich ganz klar bewertet und bemessen sein. Und das muss auch transparent sein. Wenn ich nicht weiß, was in ein, zwei Jahren auf mich zukommt, KI wird sich weiterentwickeln und es ist ein rasantes Thema, aber ich muss klar wissen, mit einem Status quo kommen wahrscheinlich folgende Investitionen sowohl von Menschen, die mit dem System arbeiten, Ersparnis an Zeitaufwand. Das wurde klar gegenübergestellt. Aber in dem Fall muss man auch ganz klar sagen, es stand sehr im Fokus, was ist denn der Nutzen für den Endkunden. Wie kann ich oder was erwarte ich, was für den Endkunden anders läuft? Und das natürlich dann bewertet mit existierenden Metriken und aber auch über einen Fahrplan hinaus gesagt, neuen Metriken. Also nicht nur wie klassische Marketing, was sind die Conversion Rates. Wenn ich einen Kunden noch gezielter, noch personalisierter auf seinem Portal anspreche, habe ich eine höhere Conversion Rate, ist super toll, aber dass ich dann eben auch darüber hinaus sage: „Okay, was ist denn für uns zukünftig eine interessante Metrik? Wo wollen wir denn hin? Wo positionieren wir uns im Bereich unserer Marktteilnehmer?“ Und das ist keine Metrik, wo ich sage, Erfolg wird da und daran gemessen, sondern eine Metrik, die begleitend erst mal über die erste Phase/ Ab dem Zeitpunkt live bis XYZ erfasse ich eine Metrik und dann habe ich die ersten drei bis sechs Monate zum Beispiel aufgenommen. Da habe ich mir einen Ausgangswert für eine Metrik geschaffen und die möchte ich jetzt in den nächsten sechs Monaten um zwanzig, dreißig Prozent steigern. Da haben wir glücklicherweise mit, ja, weit über tausend (lacht) Projekten weltweit die Erfahrung, um zu sagen, ist es realistisch, ist das nicht realistisch. Gerade wenn ich in Call Deflection oder Ähnliches gehe und dann sage: „Ja, ich kann achtzig Prozent meiner Calls automatisieren im Service, Serviceanfragen.“ Wo man sagt, jetzt erst mal kategorisieren, was für Anfragen kommen denn rein. Und das hat man letztendlich auch gemeinsam gemacht, hat man gesagt, was sind denn so die Anfragen, was sind denn so die Berührungspunkte der Kunden, wo kommen sie denn rein, wo sind die Customer Journeys, um dann eben zu sagen, okay, er geht hier in die Customer Journey rein, er macht diese drei Schritte, wir wollen direkt zentral und nicht irgendwo in einem Servicebereich, sondern in dem Fall wirklich ganz plastisch als Ersteinstieg, das soll der zentrale Kommunikationskanal sein. Und damit können wir folgende Metriken erreichen einfach aus Erfahrungswerten, sei das jetzt in der Branche, sei das branchenübergreifend, sei das einfach auch nur von diesem Anwendungsfall. Also ich denke, das war auch dann letztendlich mit ausschlaggebend, dass man eben nicht nur den Branchenexperten hat, der vielleicht dann auch eine Branchenblindheit hat, sondern dass eine Branche von der anderen lernen kann. Weil manche sind innovativ, haben die Fehler schon gemacht und die sollte man nicht noch mal machen. Der Mensch lernt, künstliche Intelligenz lernt. Wenn ein Fehler gemacht ist, sollte man den korrigieren. Und ich glaube, das war ein ganz wichtiger Austausch dann eben in der Implementierung. #00:37:03-8#</w:t>
      </w:r>
    </w:p>
    <w:p w14:paraId="52AE3B1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11D431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Sie haben es gerade schon angerissen, sich mit den Daten zu beschäftigen. Zu welchem Zeitpunkt haben Sie erstmals gesehen, was für Daten in welcher Form vorliegen? #00:37:16-8#</w:t>
      </w:r>
    </w:p>
    <w:p w14:paraId="5AA36E2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AC5626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In der Projektphase oder in der Konzeptionsphase oder in der Implementierungsphase, oder? #00:37:26-5#</w:t>
      </w:r>
    </w:p>
    <w:p w14:paraId="115CCA0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FBE783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Genau. Also haben Sie das schon, // bevor Sie quasi #00:37:29-3#</w:t>
      </w:r>
    </w:p>
    <w:p w14:paraId="3917508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E79A78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(Soll ich auch sagen?), wer welche Daten, oder? #00:37:29-4#</w:t>
      </w:r>
    </w:p>
    <w:p w14:paraId="2C1DE23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17CBDA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 den Projektauftrag unterschrieben haben, oder war das dann etwas, was eben in der Konzeptphase oder Implementierungsphase passierte? #00:37:38-6#</w:t>
      </w:r>
    </w:p>
    <w:p w14:paraId="7983E5A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40D8CB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Um Gottes Willen, das muss in der Projekt- und Implementierungsphase passieren. Wenn ich ein Projekt starte, einen Projektauftrag, und sage: „So, jetzt schauen wir uns die Daten an“, muss ich halt ganz klar sagen, was wurde da im Projekt unterschrieben. Das einzige, was da unterschrieben werden kann, ist, wir schauen uns die Daten an. Also Daten ist ja auch ein bisschen hochtra/ Also es kann sehr granular sein, es kann sehr wertvoll sein. Meist liegen die Daten aber gar nicht vor. Wenn ich jetzt gerade in dieser persönlichen Ansprache bin und alles, was so im Bereich Natural Language Understanding ist, da geht es zumeist schon im ersten Schritt, wie kann ich etwas verbessern, ist, man hat statische FAQ auf der Website und ich dynamisiere die. Was für Daten muss ich mir dazu angucken? Wie viele Unique Visitors sind denn in meinem Hilfecenter, auf meiner Hilfeseite und welche Fragen werden am häufigsten angeklickt? Und überraschenderweise werden die am häufigsten angeklickt, die ganz oben stehen. Und dann schaue ich mir noch an, jetzt Telefonhotline, E-Mail-Kontaktformular, welche Fragen werden da am häufigsten gestellt. Ja, in achtzig Prozent der Fälle werden da überraschenderweise andere Fragen gestellt als die, die statisch ganz oben stehen. Wenn ich hier schon eine Dynamisierung reinkriege, da brauche ich mir gar nicht viele Daten angucken, da muss ich nur sagen, wie viele Leute kommen rein und was für Fragen habe ich. Fragen, Antworten, sind sehr strukturierte Datensätze. Und jetzt sage ich, lege ich ein KI-basiertes System drüber, was das einfach dynamisch sortiert. Und auf einmal habe ich schon eine wesentliche Verbesserung. Das ist auch das, wo ich in meiner Antwort immer sage: „Herr [Person], wie können Sie sicherstellen, dass Sie nichts verschlimmern?“. Sage ich: „Das ist der Schritt.“ Weil etwas zusätzlich erfolgt. Ich kann natürlich einen Einstiegspunkt erschaffen, in dem der Mensch eintippt, reinspricht, was ihn denn wirklich bewegt und nicht nur durch Klick, Klick, Klick irgendwo durchgeführt wird. Und wenn ich das dann noch visualisiere, transparent mache, dann kriege ich auf einmal ganz andere Einblicke. Weil es kann ja sein, dass die Inhalte, die Daten, die ich aktuell erhebe, dass die nur fünfzig, vierzig Prozent der gesamtmöglichen Datenmasse ja überhaupt ausmachen. Und ich denke, das ist essenziell, dass man sich erst mal anschaut, was liegt denn vor, beziehungsweise, in diesem Konzept, was man gemeinsam erarbeitet, dass man da auch Ideen reinbringt und sagt: „Und die Datensätze, das sollten wir vielleicht noch zu Rate ziehen und das sollten wir zu Rate ziehen.“ Aber das muss im Vorfeld gemacht sein, ansonsten kann ich keine Implementierung/ Klar, das kann ein Beratungsauftrag sein, ich kann damit aber nie ein Projekt unterschreiben, weil wenn ich vor einer Datensammlung, Ist-Analyse ein Projekt unterschreibe, dann kann ich auch erst mal keinen Zeitplan, also kann ich keinen Implementierungszeitplan festlegen, weil ich gar nicht die Grundlagen dazu kenne. Was für Datensätze muss ich vielleicht noch im A/B-Testing erheben et cetera? Es muss nie so kompliziert sein. Oft wird es zu kompliziert gemacht, aber die Integration in weitere Daten, Datensätze, CRM-Systeme, ich habe vorhin gesagt Data Lake, ist meistens sogar eher fast ein Abfallprodukt, weil man auf einmal sieht, die vordefinierten Anwendungsfälle, erst mal das Problem eins, oh, jetzt kann ich auch noch Problem zwei, Problem drei, Problem vier mit reinnehmen, das kommt eigentlich viel später. Es geht erst mal auch um, ja, zielgerichtet ein Projekt, einen Ansatzpunkt auch abzudecken. KI, wir reden von Algorithmen und es gibt nicht die Antwort auf alle Fragen des Universums. Also ist mir jetzt keine Weltformel bekannt, die alles abdecken kann und nur über diese Weltformel könnte ich dann auch alles abdecken, was an Automatisierung, an Interaktion passiert. Ansonsten sind diese Algorithmen, ob jetzt einschichtig, zwei-, mehrschichtig sind, das sind spezielle Lösungen, die auf einen klaren Anwendungsfall auch programmiert worden sind. Das können sie super schnell. Die können super schnell einen Schreibfehler et cetera ausmachen, können sich noch ziehen, was für eine Website ist es, können die verschiedenst gesetzten Trigger verarbeiten und innerhalb von Millisekunden antworten, wenn gewünscht. Aber es ist ein gewisser Anwendungsfall und ich muss sicherstellen, dass ich Datensätze anschließe, je nachdem, was das Outcome sein soll. Und die muss ich vorher kennen, sonst kann ich kein seriöses Projekt aufsetzen. #00:42:35-4#</w:t>
      </w:r>
    </w:p>
    <w:p w14:paraId="26DCDF2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2692F9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Gut. Jetzt gehen wir mal so in die Phase, ich weiß nicht, ob es vom Wording her passt, aber Projektauftrag ist bei Ihnen, es geht los. So, ich hätte das jetzt mal so Konzeptphase genannt, aber vielleicht war die auch teilweise, so wie ich es verstanden habe, vorher, hat man sich überlegt, wie geht man es an. Wie ist denn das Team, was jetzt das Thema bearbeitet, zustande gekommen? Also nicht nur bei Ihnen, sondern vor allem auch beim Kunden. Haben Sie da etwas beobachten können, oder war das klassisch aus den Funktionen abgeleitet, oder können Sie etwas dazu sagen? #00:43:13-0#</w:t>
      </w:r>
    </w:p>
    <w:p w14:paraId="185265B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C15762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In allen Projekten ist es eigentlich so, dass anhand der Konzeption, die man vorher macht, daraus definiert sich das Team, was hinten heraus gebraucht wird. Also bei unseren Lösungen, ich brauche jetzt keinen Data Scientist, oder einen Sprachwissenschaftler et cetera, aber ich brauche vielleicht Content Manager. Ich brauche vielleicht jemanden aus der IT. Ich brauche vielleicht aus den verschiedenen IT-Systemen Experten. Und die muss ich ja auch vorher in das Projekt einplanen, ein Projekt-Kickoff. Und wenn ich im Projekt-Kickoff erst da sitze und sage. „Ah, wir brauchen die und die und die Personen“, ist es falsch. Deshalb sagen wir, ab Projektstart, da muss eine schnelle Implementierung erfolgen. Weil ab da weiß ich eigentlich, was erreicht/ und ab da schaut jeder. Wenn ich sage, heute habe ich oder morgen ist der Kickoff-Call, ab da wird darauf geschaut, ab da wird geschaut, wie schnell bringt mir das denn auch etwas für die Firma. Die Konzeption vornedran ist letztendlich, ich sage mal, so ein bisschen das Schaulaufen, das Gegenseitig-Kennenlernen, miteinander reinkommen in dieses: „Und jetzt geht es los.“ So ein bisschen das Training. Und dann kommt so das Abschlussspiel. Im Fußball zum Beispiel gibt es ja immer dieses Abschlussspiel, wo man sagt: „Okay, passt das?“ Und da hat man aber schon alle an Bord. Also es ist nicht so, dass jetzt sonntags das Spiel ist und dann auf einmal ein neuer Mitspieler da ist, sondern man muss vorher schon mal sich getroffen haben und geschaut haben: „Passt das? Sind wir so aufeinander abgestimmt? Ziehen wir alle am gleichen Strang?“ Weil ansonsten habe ich dieses, okay, Projektstart und nach drei Wochen kommt eine Frage aus einer neuen Abteilung, die jetzt auch mit dabei ist, weil die braucht man ja auch. Und dann ist es einfach aus der Erfahrung Hürdenlauf und es stehen fünf mehr Hürden da. Ist man nicht darauf vorbereitet. Fußballspiel, mein Mitspieler hat keinen Torwart da. Das sind alles die Sachen, das muss vorher abgestimmt sein und man muss klar ein Ziel haben, sonst ist es nämlich kein Projekt. Meine Businesspartnerin sagt immer, alles, was dann länger als sechs Monate ist, ist nämlich dann kein Projekt mehr sondern ein Problem. (lachen) Und damit macht man auch die Sinnhaftigkeit von KI-gestützten Systemen kaputt, weil man sie kaputt geredet hat, weil man vorher nicht für sich als Unternehmen abteilungsübergreifend festgelegt hat, was heißt KI für uns im Unternehmen und zwar eben für dieses Projekt. Für ein anderes Projekt kann KI etwas ganz anderes heißen, kann es eine ganz andere Technologie geben, die viel besser dafür geeignet ist. Aber in diesem Projekt, KI heißt für uns Automatisierung von bestehenden Prozessen zum Beispiel, Transparenz, Visualisierung von Vorgängen, von Anfragen im Marketing, deutlicher machen, wer spricht denn mit uns zum Beispiel. Noch bessere Einstiegspunkte festlegen. Die Klickketten, die ich historisch habe von Website auf dann Unterbereiche, die einfach kürzer fassen, indem ich direkt den Sprung schaffen kann zu relevanten Inhalten. Wenn ich das vorher definiert habe und dass alle, die im Projekt sind, das gleiche Verständnis haben, Stichpunkt Mitarbeiterpartizipation. Wenn die IT gesagt kriegt: „So, ihr müsst jetzt“, dann freut die sich richtig. Wenn Marketing gesagt kriegt: „Ja, die Verweildauer auf unserer Website wird übrigens in den nächsten drei Monaten nach unten gehen, weil wir können jetzt noch viel schneller im Servicebereich Kunden bedienen“, unschön. Das sollte man vorher angesprochen haben, sollte man abgeklärt haben – und das kann man nur aus der Projekterfahrung machen – welche Metriken werden wir verändern, also werden wir auf alle Fälle verändern. Es wird noch Metriken geben, die man auch verändert, was man vorher nicht abgesehen hat. Aber dann fällt der Startschuss und dann müssen alle gemeinsam losrennen. Ja und das ist einfach, vorher schon wurden die Stakeholder/ Vielleicht noch der Punkt, deshalb, diese Executive Sponsorship ist wichtig, dass nicht dieses, es kommt aus einem Team, dieses Team, das sind jetzt die Vorreiter, die machen künstliche Intelligenz, die machen das, sondern dass auch jemand auf einer Ebene überschaubar, wo sind die Schnittstellen, vielleicht über Prozesse hinweg das Ganze auch vermitteln kann. #00:47:57-7#</w:t>
      </w:r>
    </w:p>
    <w:p w14:paraId="4E63728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82D077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Wenn Sie mal so beschreiben, wie war denn so die Zusammenarbeit Marketing, BI, IT? Welche Dinge konnten Sie da beobachten in dem Unternehmen bei dem Projekt? #00:48:14-1#</w:t>
      </w:r>
    </w:p>
    <w:p w14:paraId="528383E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A68B09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Da würde ich vielleicht so mal ein, zwei, drei Projekte mit reinnehmen, weil das ist natürlich von Projekt zu Projekt unterschiedlich. #00:48:24-5#</w:t>
      </w:r>
    </w:p>
    <w:p w14:paraId="3D4BE2C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348D10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Sehr gerne. #00:48:24-6#</w:t>
      </w:r>
    </w:p>
    <w:p w14:paraId="3B87CB5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391961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Und es fällt eigentlich nur so ein Projekt ein, wo man sagt, das war vielleicht ein sehr komplexer Zusammenhalt, aber es gab wahrscheinlich eher Höhen als Tiefen. Tendenziell gibt es eine Vorgabe: je später betroffene Abteilungen davon erfahren, dass ein Projekt am Laufen ist, umso brutaler wird die Zusammenarbeit. Ob das IT ist: „Ihr müsst jetzt hier etwas machen.“ Ob das Marketing ist: „Wir werden bei euch jetzt hier eingreifen.“ Oder ob das auch klassisch eine Serviceabteilung ist: „Lieber Callcenter-Mitarbeiter, wir schalten ab morgen einen Chatbot live, der nimmt dir Anfragen ab.“ Ja, damit schüre ich Ängste, damit kreiere ich ein Kompetenzgerangel. Und das ist halt bei uns der Projektansatz oder auch vielleicht gerade auch bei mir persönlich, dass ich eben vorher schaue, sie müssen mit der IT sprechen. Ja, aber dann kommen vielleicht Be/ Ja, wenn Bedenken kommen, dann kommen die später auch. Wenn wir jetzt die Bedenken aus dem Weg räumen, natürlich kann es auch Begehrlichkeiten: „Oh, dann können wir ja auch.“ Nein, das ist ein Konzept. Wir sind in der konzeptionellen Phase, aber, klar, ihr könnt eure Sachen, die ihr noch mit updaten möchtet, mit reinnehmen, ihr könnt Impulse geben. Mitarbeiterpartizipation. Wir hatten es ja vorher, dieser Serviceansatz, nicht der klassische Marketing- sondern im Serviceansatz, ich habe als Unternehmen Ziele, aber vielleicht auch meine Servicemitarbeiter haben Ziele. Wie können die Mitarbeiter motivierter sein im Unternehmen, in einem Callcenter, die jetzt im Homeoffice sitzen zum Beispiel? Was nervt die denn wirklich? Sind es die Sachen, die wir als Unternehmen auch definiert haben, was den Servicemitarbeiter nervt? Wieso frägt man nicht den Servicemitarbeiter? Wenn der mit eingebunden ist, ist da eine ganz andere Akzeptanz. Und die Erfahrung haben wir eigentlich in allen Projekten gemacht, wenn irgendjemand zwingend notwendig ist als Abteilung und je später die reinkommen, umso schwieriger ist da normalerweise die Zusammenarbeit. Wenn man sich vorher schon mal gehört hat, gesehen hat, schon mal auf einer E-Mail mit drauf war, schon mal in einem konzeptionellen Meeting mit drauf war, auch die Information, was ist notwendig, wenn wir an diesem Punkt sind, muss das und das erfolgen, wenn wir an diesem Punkt sind, muss das und das erfolgen, hier muss die Abteilung mit eingebunden werden, kommt es nicht mehr als Überraschung. Es sind vielleicht nicht alle Mitarbeiter gerade im Urlaub zu dem Zeitpunkt. Klassisches Beispiel, auch eher das Marketing, die IT möchte Ende des Jahres November, Dezember, was E-Commerce-Bereich ist, nicht unbedingt Systeme verändern. Da ist die höchste Last auf den Systemen. Oder jetzt alles, was im Bereich Utilities ist, die vielleicht auch Ende des Jahres, wo Verträge Energiebranche geändert werden kann, da wird an bestehenden Systemen nichts mehr verändert. Weil da habe ich einfach den höchsten Traffic. Da ist ein Code Freeze. Fertig. Wenn ich da aber in einem Konzept meine Implementierung geplant habe, so: „Ach, schön, die Implementierung machen wir so am 05. Januar, können wir frisch das neue sta/“ Das muss ich auf dem Schirm haben. Also das sind viele Businessabteilungen, die das einfach nicht wissen. Als Businesspartner muss man darauf hinweisen, muss einfach sagen: „Okay, da aktuell planen wir in den Sommerferien und Sie haben gesagt, Ihre IT-Abteilung oder der Content oder, ja, UX-Designer sitzt in Bayern und wir planen hier Go-live Anfang September, der hat vier Kinder, haben Sie auch schon gesagt, das wird nichts.“ Einfach die Sinnhaftigkeit dieser Zeitpläne auch/ Und ich denke, da ist jede Businessabteilung auch sehr, sehr dankbar dafür, weil das gleichzeitig auch auf die, die der ursprüngliche Treiber waren, positiv zurückspielt im Unternehmen. Die werden wertgeschätzt: „Ihr habt uns eingebunden.“ Es ist nicht nur etwas, dass alle Beteiligten sagen, ich habe etwas zu dem Projekt beigetragen, sondern auch die, die das Projektteam leiten oder das Projekt leiten – das ist ja meistens nur in einem Team – haben noch mal ein anderes Standing. Ja, klar, Karrieren können daraus, aus erfolgreichen Projekten/ Sei das jetzt KI, Innovationsprojekte, die sind auch immer so ein bisschen Karrierefaktor, ganz klar. Aber das Standing innerhalb der Firma ist noch mal so dieses: „Danke, ihr habt uns eingebunden.“ Und das ist bei allen Projekten gleich, nicht nur speziell auf eines, auf ein Projekt. Da hat es von Anfang an kleine, agile Teams. Das war einfach sehr natürlich, die Kommunikation, aber ansonsten waren alle Projekte gleich, je später man einbindet, umso mehr Probleme holt man sich eigentlich mit an Bord. Weil auch wenn die Fragestellung zwei Monate später auftaucht, es wird erst mal die gleiche Antwort geben. #00:53:35-2#</w:t>
      </w:r>
    </w:p>
    <w:p w14:paraId="63389C8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DD966D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Ja. #00:53:35-8#</w:t>
      </w:r>
    </w:p>
    <w:p w14:paraId="684A4B3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534A7B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Und lieber vor dem Projektstart, wo man sagt: „So und jetzt sind wir sichtbar, jetzt stehen wir auf der Bühne“, lieber das vorher klären, als dass man dann nach dem Projektstart auf einmal hier im Projektplan zwei Monate mehr einplanen muss aus unvorhergesehenen Gründen. #00:53:54-0#</w:t>
      </w:r>
    </w:p>
    <w:p w14:paraId="5013FC4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9C27BA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Jetzt führt man etwas Neues ein, oder ist dabei, etwas Neues einzuführen und stellt Veränderungsbedarfe fest. Das können Geschäftsprozesse sein, Mitarbeiterfähigkeiten, Entscheidungsprozesse, Infrastruktur, was auch immer. Was haben Sie in der Richtung beobachtet, wie gehen Unternehmen damit um? #00:54:17-9#</w:t>
      </w:r>
    </w:p>
    <w:p w14:paraId="250F58B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8CA44A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Wir haben beobachtet, ja, man stellt fest, dass sich Sachen ändern müssen, dass Sachen nicht optimal sind, oder angepasst werden sollten, müssen, dürfen. Aber das ist das Ziel des Projektes. Das ist, ich möchte Sachen transparent machen. Ich möchte auch Entscheidungsgrundlagen, ich möchte Metriken, ich möchte visualisieren, um zu sagen, was sich auch verändern müsste. Und wenn diese Bereitschaft ist, dass man eben sagt, ja, wir führen ein solches Projekt durch, das ist ja schon mal der erste Schritt zur Innovation. Ja, muss man klar sagen, ist heutzutage immer noch auch nicht üblich. Sie haben ja gesagt, null bis zehn Prozent sagen: „Ja, hm.“ Wenn man diesen Schritt gemacht hat und vielleicht auch für einen Anwendungsfall oder ich nehme jetzt mal ein ganz anderes Beispiel aus der Versicherungsbranche, wo man gesagt hat, okay, wir haben ein Portfolio von vierzig Versicherungen, wir machen es für eine. Sehr also marketinglastig, genau das ist unsere Zielgruppe und für die mache ich das. Dann kann ich daraus Sachen lernen. Da sehe ich Veränderungen. Da weiß ich, okay, die Systeme, ich muss vielleicht hinten dran etwas anderes anstoßen, ich muss vielleicht Daten anders übergeben, übermitteln, aber daraus ziehe ich ja, genau aus diesem einen Projekt ziehe ich Lerneffekte. Und das muss mir bewusst sein, dass ich nicht etwas erschaffe. Es muss in meine Workflows reinpassen, aber es muss auch transparent machen, was ich vielleicht in weiteren Schritten optimieren kann. Und wenn diese Offenheit da ist, um wieder auf das ursprüngliche Projekt zurückzukommen, dass ich eben sage, das sind meine Metriken, die ich aktuell habe, die möchte ich verbessern, oder die möchte ich in folgende Richtung/ Ob das dann verbessern ist, liegt ja immer im Auge des Betrachters. Ein Kunde möchte vielleicht nicht schneller abgefrühstückt werden, aber vielleicht ist das das Unternehmensziel, schneller die Antwort, den Case abzuschließen. Diese Metriken habe ich, aber wenn ich vorher schon festlege: „Und darüber hinaus werde ich neue Metriken erheben“, ist die Richtung schon ganz klar. Ich möchte etwas verändern. Und wenn das allen Projektbeteiligten klar ist, dann habe ich auch schon die richtigen Metriken erhoben, um zu sagen, okay, Customer Effort Score. Customer Effort Score, der Kunde sagt: „Es ist wahnsinnig schwer, mit euch Kontakt aufzunehmen, ich möchte gar nicht mit euch reden, weil es nervt.“ Das wussten wir vorher nicht, wir haben es nur gesehen, die Warteschlange SLAs sind eigentlich dreißig Sekunden, in der Hotline, 1,20 war bei uns gelber Bereich, zwei Minuten haben wir gesagt, ja, zu verschiedenen Stoßzeiten ist das auch noch grün, aber den Kunden nervt es einfach. So die klassischen Sachen. Dann müssen wir etwas verändern. Man hat das ja vorher schon als Metrik. Wenn ich das dann aber, da die Synergien sehe, dann sage ich, okay, was heißt das jetzt, wenn ich andere Kommunikationsstränge auch damit abbilde, wo ich jetzt vielleicht keine Hotline dahinter geschalten habe, aber wenn ich dort den Kunden abhole, den Mitarbeiter abhole, dann hat es wahrscheinlich genau die gleiche Auswirkung. Er ist glücklicher. Er kann mich leichter erreichen. Und das muss mir klar sein im Projektverlauf, dass ich verschiedene neue Metriken vielleicht auch erhebe, nicht nur auf existierende Metriken arbeite, und darüber hinaus bedinge ich ja schon einen Wandel. Ja, welcher Wandel es dann auch immer sein muss. Man sollte natürlich nicht in die Kernkompetenzen der Existenz des Unternehmens eingreifen und sagen, ja, wir sind ein Hotline-Callcenter und dann auf einmal kommt man mit Chatbots. Aber auch selbst da wäre klar, man möchte das Unternehmen wandeln hin zu einem Content-Management-Unternehmen, Web-Content-Design-Unternehmen, nicht nur zu einem Telefoncallcenter. Also darüber muss man sich klar sein, das wird Veränderungen geben in den Abläufen und das hat man ja aber vorher mit dem interdisziplinären Team auch schon zumeist als Grundlage geschaffen. #00:58:45-4#</w:t>
      </w:r>
    </w:p>
    <w:p w14:paraId="62B8D05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71EC99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Jetzt noch mal die Phase bis kurz vor dem Go-Live in dem Projekt. Was waren denn die Kernkonflikte oder Herausforderungen, die aufgetreten sind von „wir laufen los“ bis „wir gehen live“? #00:59:05-2#</w:t>
      </w:r>
    </w:p>
    <w:p w14:paraId="23279F9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222042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Kernkonflikte sind gerade vor dem Go-Live, weil da hat man wenig Zeit, also es gibt erstens wenig Aufgaben, die noch zu erledigen sind hoffentlich. Es gibt Spezialaufgaben, die am Ende noch gemacht werden müssen. Man hat ja das große Konzept erschaffen et cetera, die Grundlagen sind gelegt, man kann jetzt mit den einzelnen Aufgaben nicht mehr so, ja, hin und her schieben. Bei Designfragen ist es etwas, ob ich das in der Woche eins mache oder in der Woche vier, ist eigentlich egal. Nur, wenn ich dann Woche zwölf bin und da muss jetzt ein A/B-Test durchgeführt werden, dann können das ganz bestimmte Mitarbeiter. Wenn das dann in so einer Urlaubszeit passiert oder Krankheitszeit passiert und da war es tatsächlich Grippe, ist dann diese eine Ressource ausgefallen und auf einmal stand man da und hat gesagt, eine Woche hatten wir dann Hold. Wo alle anderen stillstehen, wo man auch nicht mehr andere Tasks mit reinziehen kann wirklich. War in dem Fall einfach beschränkt auf die Kompetenz von einem Mitarbeiter, der ausgefallen ist. Das war unvorhergesehen. Das war drei Wochen vor Go-Live oder zweieinhalb Wochen vor Go-Live und jetzt hat man eine Woche Verzug drin. Ist extremer Druck dann für alle anderen Beteiligten. Auch da wieder, Go-Live, ja, aber wir konnten sagen, okay, wir machen es eine Woche später. Weil wenn dann die ganzen Rädchen ineinander eingreifen, wie zum Beispiel Bekanntgabe des Go-Lives, wie, wenn ich etwas/ Gerade Digital Customer Engagement: ich sollte auch den Kunden irgendwie darauf hinweisen, dass ich anders mit ihm kommunizieren möchte. Oder auch am Mitarbeiter, interner Mitarbeiter als Kunde gesehen, das muss ich irgendwie ankündigen. Das muss ich in einen Newsletter und nicht „blubbs“, da ist etwas Neues da. Weil ich muss eine Erwartungshaltung schaffen. Was wird das für den Kunden machen? Das sollte ich ankündigen. Und wenn das dann auch im Einklang ist und nicht auf einmal so, am 01. Mai werden wir den Go-Live haben von XYZ, und dann ist es auf einmal am 30.06. Ganz schwieriger Fall. (Weil dann sagt man? #01:01:41-6#), am besten dann nicht mehr kommunizieren, dass wir es noch nicht haben, sonst heißt es wieder: „Ach, die haben wieder Mist gemacht und so.“ Nein, aber auch mit Friendly User, mit einer gezielten Kundengruppe das ansprechen, hat man so etwas überhaupt als Unternehmen im Marketing, gibt es da Leute, die gerne mit mir gemeinsam neue Sachen machen. Die sind dafür, die verstehen das auch. Diese Akzeptanztests. Und da muss die Kommunikation schon abgestimmt sein, gerade wenn es kurz vor Go-Live ist, dass da nicht überall alle im Stress ausarten, sondern dass man sagt, ja, wir haben einen klaren Go-Live aus Gründen, Software wird da ausgerollt, da verändern wir, da bringen wir eine neue Website live, da muss es dabei sein. Dass man aber auch ganz klar hat, wir haben noch die und die und die Aufgaben, sind noch zu machen, was passiert, wenn die Person krank wird. Und in dem Fall war es einfach, ja, dann ist die Person krank und damit war klar, damit wird dann das Go-Live auch verschoben und zwar auf das nächste Fenster, 14 Tage später. Also ist es egal, ob die Person eine Woche oder zwei Wochen krank ist. Die Flexibilität haben wir. Wir haben diesen einen Go-Live-Termin und was wäre das nächste Fenster, was wir haben, falls es schiefgeht? Und das nächste Fenster, das kann durchaus auch sein, dass das erst in drei, vier Monaten ist, weil irgendwie ein IT-System, weil nur dort ein Sicherheitszertifikat hochgeladen werden kann, weil nur da die Schnittstelle im normalen IT-Prozess implementiert werden kann, weil das vorher gar nicht live sein darf und, und, und. Und das muss man ganz klar wissen. In dem Fall waren es 14 Tage später, überhaupt kein Thema. Aber das kann natürlich dann auch Go-Live 01. November, ab 07. November Code Freeze bis 15. Januar und auf einmal ist der Go-Live nicht mehr am 01. November, sondern er ist am 28. Januar, 15. Februar. Und das ist dann ein enormes Zeitfenster, wo ich natürlich dann mit drei Monaten Projektverzug auf der Bühne stehe und unten sagt jeder: „Äh.“ Bei einer Projektdauer, Implementierungsdauer von drei Monaten, so in unserem Fall, wir sagen so, drei, vier, fünf Monate von diesen (lacht) Self-Service-Portalen, wenn ich da drei Monate Verzug reinkriege, das tut richtig, richtig weh. #01:03:59-8#</w:t>
      </w:r>
    </w:p>
    <w:p w14:paraId="2E060AA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8D3BB9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I: Absolut. Ich gucke jetzt gerade auf die Uhr. Ich hätte noch drei Fragen. Ich schätze mal, da brauchen wir noch zehn Minuten. Passt das? #01:04:10-1# </w:t>
      </w:r>
    </w:p>
    <w:p w14:paraId="2DD0E45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1D52FA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Ich schaue mal kurz in meinen Kalender rein, einfach noch mal, aber das sollte passen. Ja, das kriegen wir auf alle Fälle gut rein. Ich hatte ja auch uns ein bisschen mehr oder wir hatten uns ja ein bisschen mehr geblockt, als die normale Stunde. #01:04:29-8#</w:t>
      </w:r>
    </w:p>
    <w:p w14:paraId="2A9112A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A85380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Wunderbar. Dann, welche Überraschungen sind denn nach dem Livegang aufgetreten? #01:04:42-1#</w:t>
      </w:r>
    </w:p>
    <w:p w14:paraId="03C2661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3D25CA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Boah. Die erste Überraschung war, (…) ja, die erste Überraschung war wahrscheinlich, dass mit der Ansprache des Kunde ein bisschen unterschätzt wurde, ein bisschen der Spieltrieb des Menschen unterschätzt worden ist. Also im Sinne von, was dann alles ausprobiert wird. Es wurden klare Erwartungen gesetzt. Wir hatten auch gedacht, dass das alles klar kommuniziert ist. Es wurde aber dann trotzdem der Spieltrieb/ Und da kann ich zum Beispiel, da kann ich auch von einem Projekt innerhalb unserer Firma, wir haben einen internen Chatbot eingesetzt und ganz klar kommuniziert, was der kann. Das ist der IT-Chatbot. Wenn man aber das Konzept verstanden hat, dann weiß man auch, wenn ich oft genug dieselbe Frage stelle, wird sich irgendjemand im Content Management darüber Gedanken machen, weil irgendjemand im Content Management bewertet, ist das sinnvoll, ist das nicht sinnvoll. Und wenn ich mit den amerikanischen Kollegen und deutschen Kollegen das Spiel treibe: „Stellt bitte die Frage, was ist das beste Käsekuchenrezept“, dann wird sich irgendeiner auch bei dem IT-Chatbot hoffentlich damit auseinandersetzen, okay, wenn du aus Amerika kommst, kriegst du den New York Cheesecake und, ja, wenn du aus Deutschland kommst, kriegst du Omas Käsekuchenrezept ausgeliefert. Personalisiert relevante Information. Klappt hervorragend, wenn es klappt. In dem Projekt war es tatsächlich so, dass wir gesagt haben mit der Kommunikation, auch die Zielgruppe, nicht unbedingt 14-, 15-jährige B-to-C-Kunden, es wird kommen, es werden Fragen kommen: „Wie ist das Wetter heute und was ist dein Name?“ Wir hatten aber nicht, auch von einer eher, ja, Kundengruppe mittleren Alters hatten wir nicht mit dieser Affinität der Gamification gerechnet. Und das war einerseits erschreckend, weil klar, es ist auch mehr Aufwand, dann auch zu entscheiden, was bedienen wir, was bedienen wir nicht automatisiert, oder wo kommen jetzt diese Intent Cluster, was machen wir damit? Wir haben das Intent, wir haben es visualisiert. War das jetzt nur Quatsch, oder manche Sachen, die sind so in einer Grauzone, möchten wir das abdecken? Wenn wir es abdecken, was passiert dann? Wenn wir es nicht abdecken, ja, kommt es dann immer wieder? Das wurde unterschätzt. Das heißt, das war am Anfang ein bisschen mehr Content-Arbeit oder ein bisschen mehr auch die, ja, außerhalb dieser Standardprozesse, wollen wir das gleich mit bedienen? Hat dann auch etwas Positives gehabt, dass man es gleich auf andere Anwendungsfälle mit herübergezogen hat. Das heißt, die Adaption durch andere war dann wesentlich schneller. Was natürlich ein positives Erlebnis dann war, aber von diesem größten Problem, dass man die Zielgruppe unterschätzt hat, die Affinität. Es wurde gesagt: „Wir kennen unsere Zielgruppe“, und das hat nicht ganz so gepasst. Also man kannte sie doch nicht so gut und deshalb für eine große Überraschung gesorgt. Das Zweite war Adaption, nicht nur in Bezug auf Gamification, sondern dieser Impuls, es ist etwas Neues, hat länger angehalten als normalerweise. Also es ist ja ganz klar, wenn ich eine neue Art der Kommunikation einführe, dann geht die erst mal hoch. Das ist so, wenn ich meinen Kindern ein neues Computerspiel gebe, dann wird das erst mal ganz viel gespielt, oder irgendein neues Brettspiel, und dann ist es uninteressant. Und das hat nicht stattgefunden. Das heißt, es war auch weiterhin im Content Management ein höheres Aufkommen da, was vielleicht so nicht ganz eingeplant war, was dann dazu geführt hat, dass letztendlich jemand für den Content-Management-Bereich zentral auch eine Verantwortlichkeit anders haben musste. Sie haben ja vorhin gefragt gehabt, welche Prozesse mussten angepasst werden. Dieses Content bereitstellen, Entscheidungspfade oder Entscheidungswege, bis neuer Content bereitgestellt werden kann, der vorher sowieso schon ewig lange war und dann aber okay war auf dieser Plattform, und auf einmal hieß es, ja, wir decken aber mit der Plattform doch nicht nur den Bereich ab, für den ihr die Freigabe habt, jetzt musste noch mal eine ganz andere Freigabe erfolgen. Das war ein Problem, aber die Inhalte waren auch vorher nicht da. Also, für den Kunden war es kein Problem. Und das war dann die andere schöne Seite, zu sehen, es sind jetzt nicht die Metriken in den Keller gegangen, weil Omas Käsekuchenrezept nicht bereitstand, ne? Sondern die haben einfach Spaß damit gemacht. Und ganz im Gegenteil (hustet) – Entschuldigung – vier Monate nach der Implementierung, als dann auch Inhalte da waren, da kamen dann noch mal positive Effekte. Also man hat damit dann so eine Zweierwelle gehabt, weil die Leute haben es immer wieder probiert. Ja, das war auch spannend zu sehen. Aber da bin ich persönlich auch jemand, der solche Fragen dann immer wieder stellt, um zu sehen, wie passt sich die KI an, was ist möglich. Ja. Ich denke, dass aber diese Prozesse, wie schnell passe ich die an, und die Zielgruppe zu unterschätzen oder falsch einzuordnen, das waren so die zwei größten Herausforderungen. Ja. #01:10:51-6# </w:t>
      </w:r>
    </w:p>
    <w:p w14:paraId="4838B77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2E38A2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Gibt es denn von Ihrer Seite noch etwas, wo Sie sagen, das würden Sie mir gerne mitgeben, das würden Sie noch gerne loswerden wollen in dem Kontext? #01:11:03-8#</w:t>
      </w:r>
    </w:p>
    <w:p w14:paraId="2E36E06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A4C26D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ich glaube, ganz viele Sachen habe ich ja schon gesagt. #01:11:09-1#</w:t>
      </w:r>
    </w:p>
    <w:p w14:paraId="267AC1E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E6D6C7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Absolut. #01:11:10-6#</w:t>
      </w:r>
    </w:p>
    <w:p w14:paraId="56E62DB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7750A0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es ist so ein bisschen persönliches Bedürfnis. Also, ja, ich bin in der Kategorie der Lösungsanbieter, ich bin auch Kunde, ich bin Endnutzer. Ich möchte. Und das ist so ein bisschen in der Industrie das Herzblut, denke ich, egal ob das wissenschaftliche Mitarbeiter sind, ob das, ja, Forscher sind, Professoren, Menschen, die ihre Doktorarbeit über das Thema schreiben, man möchte ja etwas auch voranbringen. Firmen, die es implementieren et cetera. Und ich denke, was immer ganz, ganz wichtig ist, ist, dieses Verständnis schaffen, was heißt KI für uns im Unternehmen grundsätzlich und was heißt das in diesem Anwendungsfall. Schönste Beispiel ist meine Mutter, die ich hier nicht namentlich nennen möchte. Nein, (unv.) immer sagt: „Ja. Ah, da habe ich jetzt von einem großen amerikanischen Unternehmen die Fernsehwerbung gesehen, KI.“ Ich sage: „Ja, hat nichts mit dem zu tun, was ich mache.“ KI ist kein Sammelbegriff für einzelne Anwendungen. Es sind KI-gestützte Technologien, die auf einen Anwendungsfall/ Das muss man sich einfach vereinheitlichen, also ganz klar auf den Anwendungsfall. Und auch, gerade wenn man Unternehmen, diese Floskeln, dieses, ja, wenn man viel darüber spricht, und das sieht man ja auch, ganz oft wird sehr viel darüber gesprochen und theoretisch und Digitalisierung. Und da die jetzige Zeit ist für mich so, wo ich sage: „Danke, endlich.“ Wir haben lange über Digitalisierung gesprochen, wir haben lange über Remote Work gesprochen. Jetzt müssen wir es machen. Wir machen es und wir stellen fest, es funktioniert. Und es funktioniert richtig, richtig gut. Diese anderen Faktoren, ja, Kinder sind zu Hause, anderes Arbeiten, ja, aber es funktioniert richtig gut. Also das, was wir vorher gedacht haben, das könnte man machen, aber sehr, sehr vorsichtig war, das funktioniert richtig gut nach meinem persönlichen Dafürhalten, aber auch das, was ich aus ganz, ganz vielen Gesprächen mit Kunden aus verschiedensten Industrien, Branchen et cetera mitkriege. Ja, es gibt Präsenzunternehmen, Produktion et cetera, da geht das nicht, aber für alle anderen, oder für viele geht das einfach. Und das denke ich auch bei diesen KI-gestützten Systemen. Wir müssen da hinkommen und ein bisschen mehr Hands-on machen. Ein bisschen mehr einfach machen. In Deutschland, wir sind eigentlich Produktion, wir sind Manufacturing, wir machen, wir sind innovativ. Wir haben das verloren. Wenn ich gucke, wer sind die federführenden Nationen im Bereitstellen von KI-gestützten Systemen, ist es sicherlich nicht Deutschland. Ja, wir haben eine Startup-Kultur auch in einigen Städten. Es gibt Firmen, die das stark fördern, aber dieses Hands-on, wirklich Sachen machen, umsetzen, Land der Macher, das fehlt mir ein bisschen. Also wir bewegen uns sehr viel auf theoretischen und wir sehen das ja auch auf den verschiedenen Messen und Foren, dass sich Leute teilweise zweieinhalb Jahre, drei Jahre mit dem Thema auseinandersetzen, entweder, weil diese Executive Sponsorship nicht gegeben ist. Das muss man ganz klar sagen. Es steht nicht auf der Agenda, aus welchen Gründen auch immer. Das sind aber Unternehmen, die international auch leider teilweise den Anschluss verlieren. Also nicht nur aus diesem Grund, aber es ist so, warum steht Digitalisierung nicht auf der Agenda von Vorständen, oder warum sind da keine persönlichen Ziele auch dahinter? Das hören wir ganz, ganz selten, dass wirklich Digitalisierung, Automatisierung, dass da wirklich ganz klar auch gesagt wird, das ist nicht nur ein Projekt, sondern das ist eine Kernkompetenz, die wir machen möchten. Wir müssen das machen. Wie Remote Work. Es gab, die UBS hatte das gemacht, hat gesagt, okay, wir haben jetzt keine festen Arbeitsplätze mehr (unv. #01:15:36-9#) in Zürich in ihrem Gebäude. Wir haben jetzt keine festen Arbeitsplätze mehr und haben auf einmal festgestellt, wir können 25 bis 30 Prozent unserer Raumkapazitäten einsparen, weil die Leute sind eh nicht da, sind im Urlaub, sind krank, beim Kunden unterwegs. Und das ist natürlich für KI-gestützte Systeme genau das Gleiche. Muss ich mich wirklich damit auseinandersetzen zwei, drei Jahre, um etwas Allumfassendes/ Da werden wir auch nach meinem persönlichen Dafürhalten im nächsten Jahr und übernächsten Jahr nicht dort sein, etwas, was alle Marketingprozesse abbildet. Es kann verschiedene Einstiegspunkte geben. Es gibt bessere Registrierungsmöglichkeiten für verschiedene Veranstaltungen, es gibt Marketing Automation Engines, es gibt Kommunikations-, Digital-Customer-Engagement-Plattformen, es gibt Tools, die super für einen Kanal genau sind. Machen. Das ist so mein Appell: Machen. Weil nur, wenn ich gemacht habe, haben sich alle damit auch wirklich Hands-on auseinandergesetzt. Ich bin nicht mehr nur auf einer theoretischen Ebene. Und zumeist, gerade das finanzielle Investment, es sind keine Millionen-, Abermillionen-Projekte. Das sind es erst, wenn ich wirklich tief integriere, wenn ich sehr umfänglich über verschiedenste Abteilungen, Branchen et cetera/ Heutzutage ist es oft so, das ist eher, ja, für einen Anwendungsbereich, ich kann machen. Ich kann es an Friendly-User-Gruppen, eigenen Mitarbeitern, einfach probieren. Und da aber auch nicht dann sagen, okay, wir machen mal einen Piloten, sondern ganz normal im Projektgeschäft oder im Projektkonzept et cetera, als wäre es etwas Großes, und dann aber auf einen kleinen Anwendungsfall. Wenn ich damit starte, Hands-on machen. #01:17:21-2#</w:t>
      </w:r>
    </w:p>
    <w:p w14:paraId="400E264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79E0328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Ich glaube, das war ein perfektes Schlusswort (lacht): Einfach machen. #01:17:27-0#</w:t>
      </w:r>
    </w:p>
    <w:p w14:paraId="290088F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4925C1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(lacht) Nein. #01:17:29-2#</w:t>
      </w:r>
    </w:p>
    <w:p w14:paraId="4DE3D6B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5DD6FA1" w14:textId="1FC50ABC"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Ja, dann vielen Dank. Das war für mich #01:17:32-9#</w:t>
      </w:r>
    </w:p>
    <w:p w14:paraId="2B10671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Gerne. #01:17:33-9#</w:t>
      </w:r>
    </w:p>
    <w:p w14:paraId="33029237" w14:textId="1E8D5AA4" w:rsid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I: ein total inspirierendes Gespräch, muss ich wirklich sagen. Man merkt, dass Sie das auch leben und eben mehr davon, von dem ganzen Thema Technologie und Kunden, unabhängig von KI, dass das Sie treibt. Und deswegen habe ich da viele, viele tolle Informationen bekommen. Herzlichen Dank. #01:17:54-0# </w:t>
      </w:r>
    </w:p>
    <w:p w14:paraId="2FDB0724" w14:textId="77777777" w:rsidR="008A1490" w:rsidRDefault="008A1490">
      <w:pPr>
        <w:spacing w:after="0" w:line="240" w:lineRule="auto"/>
        <w:jc w:val="left"/>
        <w:rPr>
          <w:rFonts w:cs="Arial"/>
          <w:sz w:val="16"/>
          <w:szCs w:val="16"/>
          <w:lang w:eastAsia="de-DE"/>
        </w:rPr>
      </w:pPr>
      <w:r>
        <w:rPr>
          <w:rFonts w:cs="Arial"/>
          <w:sz w:val="16"/>
          <w:szCs w:val="16"/>
          <w:lang w:eastAsia="de-DE"/>
        </w:rPr>
        <w:br w:type="page"/>
      </w:r>
    </w:p>
    <w:p w14:paraId="1FD74DAA" w14:textId="77777777" w:rsidR="008A1490" w:rsidRPr="008A1490" w:rsidRDefault="008A1490" w:rsidP="008A1490">
      <w:pPr>
        <w:spacing w:after="0"/>
        <w:rPr>
          <w:rFonts w:cs="Arial"/>
          <w:b/>
          <w:bCs/>
          <w:sz w:val="32"/>
          <w:szCs w:val="32"/>
          <w:shd w:val="clear" w:color="auto" w:fill="FFFFFF"/>
        </w:rPr>
      </w:pPr>
      <w:r w:rsidRPr="008A1490">
        <w:rPr>
          <w:rFonts w:cs="Arial"/>
          <w:b/>
          <w:bCs/>
          <w:sz w:val="32"/>
          <w:szCs w:val="32"/>
          <w:shd w:val="clear" w:color="auto" w:fill="FFFFFF"/>
        </w:rPr>
        <w:t>LÖSUN2</w:t>
      </w:r>
    </w:p>
    <w:p w14:paraId="21CB3BE4" w14:textId="77777777" w:rsidR="008A1490" w:rsidRPr="008A1490" w:rsidRDefault="008A1490" w:rsidP="008A1490">
      <w:pPr>
        <w:spacing w:after="0"/>
        <w:rPr>
          <w:rFonts w:cs="Arial"/>
          <w:sz w:val="16"/>
          <w:szCs w:val="16"/>
          <w:shd w:val="clear" w:color="auto" w:fill="FFFFFF"/>
        </w:rPr>
      </w:pPr>
    </w:p>
    <w:p w14:paraId="0CC5581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So zum Einstieg, beschreibe doch bitte mal deine aktuelle Rolle. #00:00:07-0#</w:t>
      </w:r>
    </w:p>
    <w:p w14:paraId="09D16863" w14:textId="77777777" w:rsidR="008A1490" w:rsidRPr="008A1490" w:rsidRDefault="008A1490" w:rsidP="008A1490">
      <w:pPr>
        <w:spacing w:after="0"/>
        <w:rPr>
          <w:rFonts w:cs="Arial"/>
          <w:sz w:val="16"/>
          <w:szCs w:val="16"/>
          <w:shd w:val="clear" w:color="auto" w:fill="FFFFFF"/>
        </w:rPr>
      </w:pPr>
    </w:p>
    <w:p w14:paraId="419E655F"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Meine aktuelle Rolle. Genau. Also ich bin Geschäftsführer der [Organisation], bin ungefähr seit zehn Jahren in der Beratung für maschinelles Lernen, Data Mining, all diese Begriffe. Also wenn man das mal zusammenfasst, ist es am Ende irgendwie Datenanalyse und die Vorhersage von Kundenverhalten oder Kundenkaufverhalten. Und ich helfe dabei, Unternehmen dem richtigen Kunden zur richtigen Zeit das richtige Angebot zu machen. Genau. Die Firma habe ich jetzt gegründet, 2019, Mitte des Jahres, und bin seitdem da tätig. Davor war ich bei unterschiedlichen Beratungen im Einsatz. Für große, sehr große Weltkonzerne, aber auch für kleinere mittelständische Unternehmen war ich im Marketing tätig, Marketing und Vertrieb tätig, um deren Prozesse zu optimieren und sozusagen mehr Umsatz zu generieren, die Kundenbindung zu stärken und, ja, unterschiedlichste Analysen aus den Daten oder Informationen aus den Daten zu raus zu extrahieren. #00:01:07-0#</w:t>
      </w:r>
    </w:p>
    <w:p w14:paraId="74A3CB52" w14:textId="77777777" w:rsidR="008A1490" w:rsidRPr="008A1490" w:rsidRDefault="008A1490" w:rsidP="008A1490">
      <w:pPr>
        <w:spacing w:after="0"/>
        <w:rPr>
          <w:rFonts w:cs="Arial"/>
          <w:sz w:val="16"/>
          <w:szCs w:val="16"/>
          <w:shd w:val="clear" w:color="auto" w:fill="FFFFFF"/>
        </w:rPr>
      </w:pPr>
    </w:p>
    <w:p w14:paraId="4ABBF283"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Was verstehst du unter KI? #00:01:10-0#</w:t>
      </w:r>
    </w:p>
    <w:p w14:paraId="275370D2" w14:textId="77777777" w:rsidR="008A1490" w:rsidRPr="008A1490" w:rsidRDefault="008A1490" w:rsidP="008A1490">
      <w:pPr>
        <w:spacing w:after="0"/>
        <w:rPr>
          <w:rFonts w:cs="Arial"/>
          <w:sz w:val="16"/>
          <w:szCs w:val="16"/>
          <w:shd w:val="clear" w:color="auto" w:fill="FFFFFF"/>
        </w:rPr>
      </w:pPr>
    </w:p>
    <w:p w14:paraId="471BEAFA"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KI ist für mich letztlich, ja, sozusagen, dass ein Computer eine menschenähnliche Handlung ausführt. Und (unv.) es gibt ja zig Definitionen. Für mich ist es das erstmal, sozusagen, dass ein Computer irgendwie handeln kann, und darunter fallen für mich Maschine Learning und dann Deep Learning. Und, ja, das maschinelle Lernen ist ja eher so dieses klassische strukturierte Daten vorhersagen, und Deep Learning wäre dann eher so die Verarbeitung von unstrukturierten Daten wie Texten, Videos, Bildern und, ja, auch solche Verfahren wie Re-Enforcement Learning, wo zum Beispiel gar keine Trainingsdaten da sind, sondern sozusagen die KI trainiert wird mit den eigentlichen Ereignissen. #00:01:58-0#</w:t>
      </w:r>
    </w:p>
    <w:p w14:paraId="151245A0" w14:textId="77777777" w:rsidR="008A1490" w:rsidRPr="008A1490" w:rsidRDefault="008A1490" w:rsidP="008A1490">
      <w:pPr>
        <w:spacing w:after="0"/>
        <w:rPr>
          <w:rFonts w:cs="Arial"/>
          <w:sz w:val="16"/>
          <w:szCs w:val="16"/>
          <w:shd w:val="clear" w:color="auto" w:fill="FFFFFF"/>
        </w:rPr>
      </w:pPr>
    </w:p>
    <w:p w14:paraId="7905C591"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Ich würde im Weiteren gerne, wenn es für dich in Ordnung ist, dass du ein Projekt aus den letzten, keine Ahnung, zwölf, 24 Monaten mal so als roten Faden nimmst, wo ich so ein paar Fragen stelle rund um das Projekt. Du kannst gerne dann auch mal wieder genereller werden, sagen, guck mal, beim anderen Projekt habe ich das noch dazu beobachtet, aber dass man es anhand eines Projektes entlang hangeln. Könntest du mal eins beschreiben, was von denen? Also du musst auch gar nicht Firma oder so sagen, sondern einfach eher inhaltlich getrieben, was du da gemacht hast? #00:02:33-0#</w:t>
      </w:r>
    </w:p>
    <w:p w14:paraId="6D793F96" w14:textId="77777777" w:rsidR="008A1490" w:rsidRPr="008A1490" w:rsidRDefault="008A1490" w:rsidP="008A1490">
      <w:pPr>
        <w:spacing w:after="0"/>
        <w:rPr>
          <w:rFonts w:cs="Arial"/>
          <w:sz w:val="16"/>
          <w:szCs w:val="16"/>
          <w:shd w:val="clear" w:color="auto" w:fill="FFFFFF"/>
        </w:rPr>
      </w:pPr>
    </w:p>
    <w:p w14:paraId="5F895DB1"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genau, klassisch startet so ein Projekt immer so ein bisschen mit wir wollen mal was machen, wir wollen zum Beispiel, ich sage mal, den (unv.) vorhersagen. Dann kommt man da an, oft sind die Projekte dann, ja, schon auf Monate ausgelegt, man ist vielleicht da, um auch so ein ganzes Thema mit aufzubauen, man startet irgendwie mit Big Data, dann kommt irgendwie, ja, was machen wir denn jetzt mit Big Data? Naja, wir müssen irgendwie Analytics machen. Und das ist alles noch sehr unsortiert häufig, oder sagen wir mal, ich nehme jetzt mal dieses Projekt raus, und man hangelt sich dann, man versucht da ein bisschen Struktur reinzubringen, welche Use-Cases machen Sinn? Welche Use-Cases haben auch welchen Impact auf das Business? Was auch immer wichtig ist, ne? Also wie groß ist der Hebel? Ist der Hebel, sage ich mal, bei einer Kundensegmentierung höher als bei einer Next Best Offer Prediction, wo man relativ schnell Erfolge sieht? Sowas muss erstmal bewertet werden, das dann natürlich auch mit dem Fachbereich besprochen werden und sozusagen eine Priorität erstellt werden. Oft ist es so, dass man, oder es gibt, sage ich mal, zwei Szenarien grundsätzlich in so Projekten. Entweder man wird von der IT beauftragt oder man wird von der Fachseite beauftragt. Häufig ist es halt die IT. Und die IT Ist beauftragt vom Fachbereich sozusagen, da was zu tun. Die IT möchte das oft auch gerne. Das sind ja Daten, ne? Man hat da jetzt in so einem Data Warehousing, in so einer Abteilung hat man schon das Bedürfnis, man möchte auch weitermachen und so. Das ist ja auch in aller Munde das Thema. Und, genau, ist aber dann oft weg, weit weg vom Fachbereich und von diesen eigentlichen Anforderungen, und, sage ich mal, die Hauptaufgabe ist wirklich am Anfang diese zwei Welten miteinander zu verbinden, die Fachanforderung und diese IT-Infrastruktur Datenwelt, auch die Leute, die da sitzen, die ein bisschen enger zusammenzubringen, weil ohne funktioniert das einfach nicht, und ohne Fach, sage ich mal, ohne diese Fachanforderung, die wirklich zu kennen, würde ich sagen, ist auch eins der größten Faktoren für gescheiterte Projekte, dass man an den Anforderungen der Fachbereiche vorbei entwickelt und Sachen entwickelt, die einfach nicht, ja, nicht gebraucht werden. Muss man klar zu sagen. Der nächste Schritt ist dann natürlich sozusagen die, oder was parallel läuft, ist natürlich irgendwie gucken, was hat man überhaupt für Daten? Wie gut ist die Datenqualität? Was kann man nutzen? Was kann man nicht nutzen? Welche Daten müssen vielleicht noch organisiert werden? Und dann fange ich eigentlich an, wenn das ein längerfristiges Projekt ist, wo man, sage ich mal, Data Science oder Maschine Learning skalieren will für so ein Unternehmen, erstmal eine AML-Infrastruktur aufzubauen. Das heißt, das Backbone von so einer ganzen Infrastruktur ist eigentlich ein Maschine Learning Feature Store. Das heißt, man entwickelt ein wie ein Data Warehouse extra nur für das Maschine Learning, wo man für alle seine zeitlichen Abgrenzungen sozusagen die Maschine Learning Features oder jetzt für die KI die Features halt auf aggregiert, so, dass man eine zentrale Datenbasis hat für den Trainingsprozess, aber auch für die Anwendung am Ende, ne? Für die Bewertung, was sozusagen ein einmaliger Invest ist, aber dann, sage ich mal, über Jahre hinweg Geld spart, weil man einfach nicht mehr so viele Data Science Mitarbeiter braucht. Ich mache zum Beispiel bei dem Unternehmen, wo ich schreibe, mit mehreren Millionen Kunden mache ich das ganz alleine, und habe da über dreißig Modelle im Einsatz, die jeden Tag automatisiert laufen. Also dieser Blick auf die Automatisierung ist halt ganz wichtig, und ein entscheidender Punkt ist halt diese Datenbank-Infrastruktur da unten drunter zu bauen, Maschinen Learning Feature Store und dann braucht man noch weiterhin für die Infrastruktur auch so Maschine Leaning Automatisierungstools. Da gibt es auch große Cloud-Anbieter, viele Möglichkeiten, aber man kann sich das natürlich auch selber installieren. Genau, und dann, sage ich mal, wenn man da so ein schmalspuriges Konzept aufgebaut hat, dann werden Sachen getestet, ne? Natürlich kann man für so einen ersten, vielleicht ist es von der Reihenfolge ein bisschen falsch. Ich denke, man macht erstmal einen PUC irgendwo, versucht die, sage ich mal, einen Beweis zu schaffen, okay, es funktioniert, so haben wir das da auch gemacht. Und dann kamen die ganzen Schritte, die ich jetzt gerade genannt habe. Also irgendwie ein ganz schmalspuriges Modell entwickeln, das vor Kunde testen, zeigen, okay, das funktioniert x-mal besser als der vorherige Ansatz und dann den Schwung mitzunehmen, um die ganzen Sachen, die ich gerade erläutert habe, durchzuführen, aber es dann auf ordentliche Feiler zu stellen für die Zukunft, um so halt auch nicht zig Data Science Mitarbeiter einstellen zu müssen, weil die viel, viel zu teuer sind oder auch am Markt einfach gar nicht erhältlich sind, ne? Viele können sich die Unternehmen nicht leisten und es gibt auch einfach gar nicht so viele Mitarbeiter oder Leute, die es anbieten. Es gibt auch sehr wenig Leute, die da wirklich sozusagen so viel Erfahrung auch haben. Diese Fachseite steht und fällt ja mal immer mit den Fachanforderungen. Also wie gut kann man die Fachanforderung auch in den Daten umsetzen, um das zu kriegen, was das Business dann optimiert? Genau. Und wenn man dann sozusagen die, ich sage mal, die Scorings gemacht hat und die Ergebnisse da hat, dann ist ja ein großer Teil halt auch die Automatisierung des ganzen Marketings. Das ist ja nicht vorbei, indem man einmal Scores produziert hat. Ich sage mal jetzt für irgendwelche Produktkäufe als Beispiel oder für (unv. #00:08:12-0#) Prediction, da muss man ja gucken, okay, wie kann man jetzt einen Prozess nachfolgend aufbauen, der möglichst automatisiert Kommunikation mit den Kunden startet und nicht sozusagen, dass dahinter ein ganzes Marketing-Team sitzt und alles wieder mit der Hand macht, weil das ist dann auch nicht Sinn und Zweck der ganzen Sache, weil häufig kommen sehr kleine Mengen aus diesen Algorithmen raus. Das heißt, man kommuniziert anstatt, wenn früher Marketing viel große Kampagnen war mit, sage ich mal, jeweils einer Million E-Mails, dann ändert sich das ganze Konstrukt auf jeden Tag Kampagnen mit mehreren tausend Kontakten, weil man den richtigen Zeitpunkt abwarten muss, und man schickt einfach nicht mehr. Natürlich gibt es immer noch, sage ich mal, diese Vertriebsansätze, um zu sagen, wir schicken jetzt die Millionen trotzdem viermal im Jahr. Das auch total okay. Natürlich kommen da auch Absätze durch rein. Aber die Zwischenzeit füllen wir trotzdem mit relevanter Kommunikation, ne? Also dann, wenn der Kunde auch sozusagen bereit ist, ja, seinen Vertragswechsel oder Sonstiges durchzuführen, und da können Steigerungsraten von drei, vier Mal so hoch, erreichen wir damit. #00:09:32-0#</w:t>
      </w:r>
    </w:p>
    <w:p w14:paraId="33DC4769" w14:textId="77777777" w:rsidR="008A1490" w:rsidRPr="008A1490" w:rsidRDefault="008A1490" w:rsidP="008A1490">
      <w:pPr>
        <w:spacing w:after="0"/>
        <w:rPr>
          <w:rFonts w:cs="Arial"/>
          <w:sz w:val="16"/>
          <w:szCs w:val="16"/>
          <w:shd w:val="clear" w:color="auto" w:fill="FFFFFF"/>
        </w:rPr>
      </w:pPr>
    </w:p>
    <w:p w14:paraId="24AC6781"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Wenn du nochmal von dem Projekt an den Anfang gehst, (...) wo kam die Initiative her? Wer hatte die Idee? Und wie ist es zu euch gekommen? Also dieser erste Prozess, bevor ihr überhaupt gearbeitet habt, sage ich mal. #00:09:47-0#</w:t>
      </w:r>
    </w:p>
    <w:p w14:paraId="050B89F9" w14:textId="77777777" w:rsidR="008A1490" w:rsidRPr="008A1490" w:rsidRDefault="008A1490" w:rsidP="008A1490">
      <w:pPr>
        <w:spacing w:after="0"/>
        <w:rPr>
          <w:rFonts w:cs="Arial"/>
          <w:sz w:val="16"/>
          <w:szCs w:val="16"/>
          <w:shd w:val="clear" w:color="auto" w:fill="FFFFFF"/>
        </w:rPr>
      </w:pPr>
    </w:p>
    <w:p w14:paraId="26B8BB3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Genau. Es war so, wie ich gesagt habe, der Fachbereich hat sozusagen ein Problem erkannt. Zum Beispiel jetzt mal (unv.) ist zu hoch, da müssen wir was machen. So, was macht man jetzt, wenn man das Thema, sage ich mal, mit den normalen Mitteln, wie man (unv.) vielleicht reduzieren kann, durch gutes Onboarding, guten Kundenservice, kann man nicht mehr ganz so viel machen. Man kann dann, ja, eigentlich nur noch die Kundenrückgewinnung machen, was oft super schwierig ist, weil die Kunden sind eigentlich schon weg. Man muss irgendwie gegen was ankämpfen, was eigentlich schon durch ist. Leute haben vielleicht schon ein Nachfolgeprodukt gekauft und sind schon irgendwie geistig ganz woanders. Das heißt, man muss irgendwie ansetzen und, ja, (unv.) zu machen. Und das ist so der (unv.) Ansatz gewesen, dass man sagt, wir wollen Kündiger senken, so, und Fachbereichs, das war eigentlich ein strategisches Ziel oben aus dem Geschäftsführungsvorstand ist es dann runtergegangen, und sozusagen dann hat es den Weg genommen zu einem Anbieter, der das dann anbietet. #00:10:57-0#</w:t>
      </w:r>
    </w:p>
    <w:p w14:paraId="17F3422A" w14:textId="77777777" w:rsidR="008A1490" w:rsidRPr="008A1490" w:rsidRDefault="008A1490" w:rsidP="008A1490">
      <w:pPr>
        <w:spacing w:after="0"/>
        <w:rPr>
          <w:rFonts w:cs="Arial"/>
          <w:sz w:val="16"/>
          <w:szCs w:val="16"/>
          <w:shd w:val="clear" w:color="auto" w:fill="FFFFFF"/>
        </w:rPr>
      </w:pPr>
    </w:p>
    <w:p w14:paraId="6A3E1188"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beauftragt worden seid ihr dann von Marketing-Einheit oder von der IT? #00:11:02-0#</w:t>
      </w:r>
    </w:p>
    <w:p w14:paraId="6A338B29" w14:textId="77777777" w:rsidR="008A1490" w:rsidRPr="008A1490" w:rsidRDefault="008A1490" w:rsidP="008A1490">
      <w:pPr>
        <w:spacing w:after="0"/>
        <w:rPr>
          <w:rFonts w:cs="Arial"/>
          <w:sz w:val="16"/>
          <w:szCs w:val="16"/>
          <w:shd w:val="clear" w:color="auto" w:fill="FFFFFF"/>
        </w:rPr>
      </w:pPr>
    </w:p>
    <w:p w14:paraId="566E8E4B"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IT. (...) Ja, genau. #00:11:08-0#</w:t>
      </w:r>
    </w:p>
    <w:p w14:paraId="6A55AA63" w14:textId="77777777" w:rsidR="008A1490" w:rsidRPr="008A1490" w:rsidRDefault="008A1490" w:rsidP="008A1490">
      <w:pPr>
        <w:spacing w:after="0"/>
        <w:rPr>
          <w:rFonts w:cs="Arial"/>
          <w:sz w:val="16"/>
          <w:szCs w:val="16"/>
          <w:shd w:val="clear" w:color="auto" w:fill="FFFFFF"/>
        </w:rPr>
      </w:pPr>
    </w:p>
    <w:p w14:paraId="73767B51"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kannst du mal beschreiben, wie so das Setup von dem Projekt war, wer da beteiligt war, wie das Team war? Ich meine, du hast gesagt, du hast viel auch selber gemacht. Also von daher, wie muss ich mir so die (unv.) vorstellen? #00:11:21-0#</w:t>
      </w:r>
    </w:p>
    <w:p w14:paraId="2365CD16" w14:textId="77777777" w:rsidR="008A1490" w:rsidRPr="008A1490" w:rsidRDefault="008A1490" w:rsidP="008A1490">
      <w:pPr>
        <w:spacing w:after="0"/>
        <w:rPr>
          <w:rFonts w:cs="Arial"/>
          <w:sz w:val="16"/>
          <w:szCs w:val="16"/>
          <w:shd w:val="clear" w:color="auto" w:fill="FFFFFF"/>
        </w:rPr>
      </w:pPr>
    </w:p>
    <w:p w14:paraId="137985CF"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So ein Team besteht in der Regel aus, ja, (unv.) Big Data Kontexten dann auch gemacht. Oft gibt es dann einen, der macht irgendwie Infrastruktur, dann gibt es  vielleicht noch zwei, die machen, oder einen, die machen Data, oder zwei, die machen irgendwie Anbindung von Datenquellen, Bereitstellung von Datenquellen, und dann gibt es einen Data Scientist, das, würde ich sagen, ist ein übliches Setup, wo der Data Scientist natürlich Analysen macht, die Infrastruktur-Leute machen halt die Infrastruktur, und dann gibt es so Data Engineering, nennen die sich ja, Data Ingenieurs, die machen vor allen Dingen die Operationalisierung der Modelle, aber auch die Entwicklung der, sage ich mal, vielleicht des Feature-Stores und Aggregation von Datenquellen und Bereitstellung von Datenquellen. #00:12:10-0#</w:t>
      </w:r>
    </w:p>
    <w:p w14:paraId="380F0E3F" w14:textId="77777777" w:rsidR="008A1490" w:rsidRPr="008A1490" w:rsidRDefault="008A1490" w:rsidP="008A1490">
      <w:pPr>
        <w:spacing w:after="0"/>
        <w:rPr>
          <w:rFonts w:cs="Arial"/>
          <w:sz w:val="16"/>
          <w:szCs w:val="16"/>
          <w:shd w:val="clear" w:color="auto" w:fill="FFFFFF"/>
        </w:rPr>
      </w:pPr>
    </w:p>
    <w:p w14:paraId="34A25BA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so von der Steuerung des Projekts, wer hatte da (unv.)? War das dann im Marketing, dass es Projekt-Updates gab, oder/ #00:12:23-0#</w:t>
      </w:r>
    </w:p>
    <w:p w14:paraId="53A21A09" w14:textId="77777777" w:rsidR="008A1490" w:rsidRPr="008A1490" w:rsidRDefault="008A1490" w:rsidP="008A1490">
      <w:pPr>
        <w:spacing w:after="0"/>
        <w:rPr>
          <w:rFonts w:cs="Arial"/>
          <w:sz w:val="16"/>
          <w:szCs w:val="16"/>
          <w:shd w:val="clear" w:color="auto" w:fill="FFFFFF"/>
        </w:rPr>
      </w:pPr>
    </w:p>
    <w:p w14:paraId="0CCDB05A"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Die wurde geteilt. Marketing und auf der IT-Seite. (unv.) auf der IT-Seite ist auch so, dass die Ansprechpartner für den Fachbereich haben. Es heißt, da gibt es eine Schnittstelle, weil die natürlich irgendwie ihr ganzes Reporting und so auch (...) steuern. Und so ist es dann auch gewesen. Da gab es dann auch wöchentlich Meetings, wo Sachen besprochen werden, wie geht es weiter? (unv.) Wie sind die Ergebnisse hier und da gewesen? Was kann man noch machen? #00:12:56-0#</w:t>
      </w:r>
    </w:p>
    <w:p w14:paraId="49F32172" w14:textId="77777777" w:rsidR="008A1490" w:rsidRPr="008A1490" w:rsidRDefault="008A1490" w:rsidP="008A1490">
      <w:pPr>
        <w:spacing w:after="0"/>
        <w:rPr>
          <w:rFonts w:cs="Arial"/>
          <w:sz w:val="16"/>
          <w:szCs w:val="16"/>
          <w:shd w:val="clear" w:color="auto" w:fill="FFFFFF"/>
        </w:rPr>
      </w:pPr>
    </w:p>
    <w:p w14:paraId="0F56E776"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Was waren in der Phase so die ersten Schwierigkeiten? Ihr seid dabei reingegangen, habt euch die Daten geschnappt, was waren so die ersten Schwierigkeiten? Wo gab es mehrere Schleifen? #00:13:08-0#</w:t>
      </w:r>
    </w:p>
    <w:p w14:paraId="13FA5391" w14:textId="77777777" w:rsidR="008A1490" w:rsidRPr="008A1490" w:rsidRDefault="008A1490" w:rsidP="008A1490">
      <w:pPr>
        <w:spacing w:after="0"/>
        <w:rPr>
          <w:rFonts w:cs="Arial"/>
          <w:sz w:val="16"/>
          <w:szCs w:val="16"/>
          <w:shd w:val="clear" w:color="auto" w:fill="FFFFFF"/>
        </w:rPr>
      </w:pPr>
    </w:p>
    <w:p w14:paraId="05648FE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bei so (...) Wo gab es/ Ja, fangen wir bei der fachlichen Definition, ne? Was bedeutet das am Ende eigentlich für das Marketing, das umzustellen, ne? Und um überhaupt mal so einen Test zu machen? Oder weil man geht da ja wirklich vor Kunde das Vertrauen darin zu haben, auch Sachen zu ändern und so. Das ist, glaube ich, schon eine große Hürde für die Leute. #00:13:36-0#</w:t>
      </w:r>
    </w:p>
    <w:p w14:paraId="7DF193E4" w14:textId="77777777" w:rsidR="008A1490" w:rsidRPr="008A1490" w:rsidRDefault="008A1490" w:rsidP="008A1490">
      <w:pPr>
        <w:spacing w:after="0"/>
        <w:rPr>
          <w:rFonts w:cs="Arial"/>
          <w:sz w:val="16"/>
          <w:szCs w:val="16"/>
          <w:shd w:val="clear" w:color="auto" w:fill="FFFFFF"/>
        </w:rPr>
      </w:pPr>
    </w:p>
    <w:p w14:paraId="37C37F26"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Wie waren solche Diskussionen? Das waren die Bedenken? Was hat das Marketing da umgetrieben? #00:13:42-0#</w:t>
      </w:r>
    </w:p>
    <w:p w14:paraId="61F1AF3E" w14:textId="77777777" w:rsidR="008A1490" w:rsidRPr="008A1490" w:rsidRDefault="008A1490" w:rsidP="008A1490">
      <w:pPr>
        <w:spacing w:after="0"/>
        <w:rPr>
          <w:rFonts w:cs="Arial"/>
          <w:sz w:val="16"/>
          <w:szCs w:val="16"/>
          <w:shd w:val="clear" w:color="auto" w:fill="FFFFFF"/>
        </w:rPr>
      </w:pPr>
    </w:p>
    <w:p w14:paraId="0FDCC095"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Ein großer Faktor war einfach, dass man die Ergebnisse erst in sechs Monaten oder so sieht, weil dieser (unv.) Case, dass man einfach einen langen Zeitraum hat, bis man dort Ergebnisse sieht. Wie misst man das? So, da hat man sich doch sehr schwer getan, glaube ich, irgendwie da Kommittent zu machen, ne? Obwohl die Ergebnisse super waren. Also die war jetzt nicht so, dass die Modelle nicht hätten funktioniert oder so, sondern es war irgendwie, ja, (...) Ich denke, da hat sich die Prio vielleicht auch so von oben nochmal so ein bisschen geändert, war auch so ein Thema, dass das nicht mehr so im Fokus stand, aber vielleicht nicht mehr so der Drive dahinter, kamen andere Themen auf einmal rein, dann gab es auch irgendwie Wechsel innerhalb des Teams, und dann ist es so ein bisschen dann, dass tatsächlich das erste Thema so ein bisschen versackt, und dann haben wir ein anderes Thema gemacht, was dann auch sehr schnell umgesetzt wurde. Ich glaube, der kritische Erfolgsfaktor ist, dass man mit einer ganz einfachen Sache anfängt, die man superschnell raus kriegt und wo man einfach die Erfolge sieht. Und daraufhin, das ist die Grundlage für eine erfolgreiche Zusammenarbeit und auch für die erfolgreiche Skalierung innerhalb eines Unternehmens, weil alle Leute gucken da drauf, alle Leute sagen auf einmal, wow, ich möchte das auch in meinem Fachbereich haben oder ich möchte das in meinem Team haben, ich möchte das und das nutzen. Wenn man sich mit einem komplexen Thema so schwertut und das so lange dauert und es sich so zieht, ist einfach die Begeisterung nicht so da. Man kann nichts nach außen tragen und ich glaube, es entwickeln eine richtige Eigendynamik, weil am Ende partizipiert ja wirklich jeder von dem Thema. Auch jeder Manager ist super, wenn er sagen kann, guck mal, ich habe das umgesetzt. Das hat so und so funktioniert. Das ist natürlich auch eine super Message nach oben. Weil ich glaube, einfach so, wenn mein größtes Learning, und das mache ich in allen Projekten, ich hole die Leute erstmal ein bisschen runter, die kommen mit einer riesen Anforderungsliste an, und davon wird achtzig Prozent gestrichen. Anderes Beispiel ist jetzt, wir arbeiten jetzt mit einer App zusammen, das war da was ähnlich, dann war auch am Anfang ein super (unv. #00:15:55-0#) Case gemacht. Der war dreimal so gut in der Vorhersage wie die vorherigen Marketingkampagnen. Mit relevanter Kommunikation ist das möglich. #00:16:06-0#</w:t>
      </w:r>
    </w:p>
    <w:p w14:paraId="22D4CC8D" w14:textId="77777777" w:rsidR="008A1490" w:rsidRPr="008A1490" w:rsidRDefault="008A1490" w:rsidP="008A1490">
      <w:pPr>
        <w:spacing w:after="0"/>
        <w:rPr>
          <w:rFonts w:cs="Arial"/>
          <w:sz w:val="16"/>
          <w:szCs w:val="16"/>
          <w:shd w:val="clear" w:color="auto" w:fill="FFFFFF"/>
        </w:rPr>
      </w:pPr>
    </w:p>
    <w:p w14:paraId="58B80E7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Da vielleicht nochmal, da auch nochmal reingehen so das Thema, du hast ja bei dem ersten Case gesagt, der erste ist so ein bisschen versagt, dann hat man einen anderen Case genommen, hat dann gelernt, dass man schneller erstmal Erfolge zeigen muss. Kannst du die/ Also ich meine, du bist natürlich als Externer kriegst du nicht alles mit, aber kannst du so, hast du Kommunikation rund um das Thema dann mitgekriegt im Unternehmen, wie diese vielleicht diese Kreise sich gezogen haben, dass jeder dabei sein will? #00:16:33-0#</w:t>
      </w:r>
    </w:p>
    <w:p w14:paraId="280F015C" w14:textId="77777777" w:rsidR="008A1490" w:rsidRPr="008A1490" w:rsidRDefault="008A1490" w:rsidP="008A1490">
      <w:pPr>
        <w:spacing w:after="0"/>
        <w:rPr>
          <w:rFonts w:cs="Arial"/>
          <w:sz w:val="16"/>
          <w:szCs w:val="16"/>
          <w:shd w:val="clear" w:color="auto" w:fill="FFFFFF"/>
        </w:rPr>
      </w:pPr>
    </w:p>
    <w:p w14:paraId="62B3E70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Nein, da bin ich nicht so involviert oft. Aber das Thema, das einfache Thema habe ich eigentlich mehr oder weniger gepusht, weil ich gesagt habe, so, wir brauchen jetzt den Erfolg, und wir brauchen das, und das ist relativ einfach. Da machen wir die und die Kampagne. Das haben wir dann innerhalb von einem Monat oder so durchgezogen, mit Test und Auswertung, und waren damit durch und einem anderen Thema saßen wir, sage ich mal, schon etwas länger, ne? #00:16:58-0#</w:t>
      </w:r>
    </w:p>
    <w:p w14:paraId="2AB22799" w14:textId="77777777" w:rsidR="008A1490" w:rsidRPr="008A1490" w:rsidRDefault="008A1490" w:rsidP="008A1490">
      <w:pPr>
        <w:spacing w:after="0"/>
        <w:rPr>
          <w:rFonts w:cs="Arial"/>
          <w:sz w:val="16"/>
          <w:szCs w:val="16"/>
          <w:shd w:val="clear" w:color="auto" w:fill="FFFFFF"/>
        </w:rPr>
      </w:pPr>
    </w:p>
    <w:p w14:paraId="0FA5D354"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gab es in der Phase, also wo noch relativ früh, ich sage mal, in der Phase Vorbereitung erste Proof of Concept, gab es da Diskussionen um Auswirkungen auf Strukturen, also sowohl Infrastruktur oder Organisation, wo du involviert warst? #00:17:19-0#</w:t>
      </w:r>
    </w:p>
    <w:p w14:paraId="67A90093" w14:textId="77777777" w:rsidR="008A1490" w:rsidRPr="008A1490" w:rsidRDefault="008A1490" w:rsidP="008A1490">
      <w:pPr>
        <w:spacing w:after="0"/>
        <w:rPr>
          <w:rFonts w:cs="Arial"/>
          <w:sz w:val="16"/>
          <w:szCs w:val="16"/>
          <w:shd w:val="clear" w:color="auto" w:fill="FFFFFF"/>
        </w:rPr>
      </w:pPr>
    </w:p>
    <w:p w14:paraId="5987F70B"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Nein. Ich glaube, da machen sich die Leute auch relativ wenig, also meiner Erfahrung relativ wenig Gedanken drüber. Vielleicht verstehen die meisten auch gar nicht, dass man das nicht einfach auf irgendeiner Infrastruktur machen kann. Das ist einfach, Maschine Learning oder KIs ja eigentlich Programmcode, der von der Maschine selber geschrieben wird. Der lebt. Das heißt, die Daten da drunter leben. Das heißt aber auch eigentlich für dieses ganze Konzept, das ist ein Programm, das man geschrieben hat, das kann an einem Tag richtig sein, in zwei Wochen kann das aber nicht mehr, muss es nicht mehr richtig sein, weil sich das Kundenverhalten  da drunter verändert hat. Das impliziert, dass man diese Modelle, die man da erstellt, die KI, die man erstellt, die muss eigentlich kontinuierlich neu trainiert werden. Also am besten jeden Tag. Aber das, sage ich mal, in der Praxis ein bisschen oft gar nicht möglich, weil man auch die Daten nicht so aktuell hat. Aber, ja, das ist einfach, glaube ich, so ein/ Die meisten Unternehmen denken da nicht so weit. Da bin ich auch ganz glücklich, dass viele Unternehmen auch bereit sind, die Daten rauszugeben, weil wir uns sozusagen natürlich durch die Projekterfahrungen, die wir haben, sehr viel standardisiert. Projekte können durch Daten, können durch standardisierte Formate bei uns auch relativ einfach verarbeitet werden, obwohl die Daten im Grunde immer, ja, unterschiedlich sind, aber letztlich ist es irgendwie immer ein ähnliches Verfahren, ne? Ich sage mal so Produktempfehlungsrede ist es immer relativ einfach. #00:18:56-0#</w:t>
      </w:r>
    </w:p>
    <w:p w14:paraId="501D5390" w14:textId="77777777" w:rsidR="008A1490" w:rsidRPr="008A1490" w:rsidRDefault="008A1490" w:rsidP="008A1490">
      <w:pPr>
        <w:spacing w:after="0"/>
        <w:rPr>
          <w:rFonts w:cs="Arial"/>
          <w:sz w:val="16"/>
          <w:szCs w:val="16"/>
          <w:shd w:val="clear" w:color="auto" w:fill="FFFFFF"/>
        </w:rPr>
      </w:pPr>
    </w:p>
    <w:p w14:paraId="101B8ABD"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Kannst du vielleicht den Prozess noch beschreiben, weil der immer wieder sehr stark hochkommt. Man trifft dann auf viele Daten, aber oft nicht so, wie man sie dann eins zu eins nutzen kann. Kannst du nochmal erzählen, was ihr da so macht dann? #00:19:11-0#</w:t>
      </w:r>
    </w:p>
    <w:p w14:paraId="0BA63CD2" w14:textId="77777777" w:rsidR="008A1490" w:rsidRPr="008A1490" w:rsidRDefault="008A1490" w:rsidP="008A1490">
      <w:pPr>
        <w:spacing w:after="0"/>
        <w:rPr>
          <w:rFonts w:cs="Arial"/>
          <w:sz w:val="16"/>
          <w:szCs w:val="16"/>
          <w:shd w:val="clear" w:color="auto" w:fill="FFFFFF"/>
        </w:rPr>
      </w:pPr>
    </w:p>
    <w:p w14:paraId="0377F4B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also wir versuchen immer quasi zu denken in so einem Feature-Store. Das ist ja quasi dann, das sind die Kennzahlen für unsere Modelle. Und da gibt es, ja, gibt es natürlich irgendwie so Standard-Vorgehen, wie man so Sachen baut, ne? Da gibt es so (unv.) Frequency, Monetary, das sind so diese drei Cluster, würde ich die mal nennen. Es kommt ursprünglich so aus dieser RFM-Analyse, die eigentlich nichts mit Maschine Learning zu tun hat, aber oft als so ein Scoring-Ansatz da irgendwie zitiert wird. Das sind aber sozusagen für uns dann nur Hüllen. Das heißt, man guckt sich an, was hat der Kunde zuletzt gemacht? Also ich glaube, gibt auch von den Datenquellen, gibt es immer diese Transaktionsdaten. Das kann so ein Abo-Modell halt das Abo sein, die Kündigung, ne? Wann hat er gekündigt? Wann hat er das aufgenommen? Welchen Vertrag hat er? Wie viel zahlt er? Zahlt er monatlich? Und so weiter. Eigenschaften, die, oder bei einer Versicherung sind es die Vertragseigenschaften oder bei der Telekom genauso. Im Handel sind es halt, was hat er gekauft? Wann hat er gekauft? Und so weiter und so fort. Und das ist die größte Grundlage für das Maschine Learning. Diese drei oder diese Transaktionsdaten, dann diese drei Arten von Kennzahl bilden, Monetary, also wie viel Wert hat der Kunde eigentlich? Wie häufig kauft er? Wann kauft er? Was hat er zuletzt gekauft? Und so weiter. Das sind wichtige Kennzahlen. Und das versuchen wir immer zu standardisieren. Da haben wir auch einen ganz guten, ja, sozusagen (...) ja, Vorgang, wie wir das abbilden können. #00:20:47-0#</w:t>
      </w:r>
    </w:p>
    <w:p w14:paraId="2BF3112E" w14:textId="77777777" w:rsidR="008A1490" w:rsidRPr="008A1490" w:rsidRDefault="008A1490" w:rsidP="008A1490">
      <w:pPr>
        <w:spacing w:after="0"/>
        <w:rPr>
          <w:rFonts w:cs="Arial"/>
          <w:sz w:val="16"/>
          <w:szCs w:val="16"/>
          <w:shd w:val="clear" w:color="auto" w:fill="FFFFFF"/>
        </w:rPr>
      </w:pPr>
    </w:p>
    <w:p w14:paraId="26E6D440"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wenn du dann bei den Kunden oder jetzt bei dem Kunden in jedem Fall, wie ist da so das Datenmanagement organisatorisch aufgebaut? Es gibt ja oftmals viele unterschiedliche Beteiligte sage ich mal, bei dem Thema Daten. #00:21:03-0#</w:t>
      </w:r>
    </w:p>
    <w:p w14:paraId="00695A1E" w14:textId="77777777" w:rsidR="008A1490" w:rsidRPr="008A1490" w:rsidRDefault="008A1490" w:rsidP="008A1490">
      <w:pPr>
        <w:spacing w:after="0"/>
        <w:rPr>
          <w:rFonts w:cs="Arial"/>
          <w:sz w:val="16"/>
          <w:szCs w:val="16"/>
          <w:shd w:val="clear" w:color="auto" w:fill="FFFFFF"/>
        </w:rPr>
      </w:pPr>
    </w:p>
    <w:p w14:paraId="64B2F395"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Es ist schon sehr zentral aufgebaut, mit dem Ziel halt, irgendwie eine einheitliche Datenbasis zu bauen. Und da sind wir sozusagen angeschlossen, ziehen uns dann aus der (unv.) Welt quasi die Daten und aggregieren die dann auch mal in der Cloud zu unserem Feature-Store, machen dann damit weiter. (unv.) quasi haben wenig damit zu tun, irgendwelche Datenquellen anzubinden, die völlig qualitativ nicht passen oder so, dass diese Arbeit uns durch so ein relativ großes Data Engineering Team, was das DWH hat abgenommen. Ist in der Regel so, dass man beim Maschine Learning grundsätzlich auch nicht auf, oder bei KI, grundsätzlich nicht auf so, ja, unsichere Quellen aufbauen sollte. Das ist so ein Anfängerfehler, dass man Quellen nimmt, die vielleicht heute so und morgen so. Sobald die Daten nicht mehr da sind, liefert die KI halt einfach keine richtigen Ergebnisse mehr, wenn das wichtig war dafür, ne? Und darum ist halt wichtig, dass man guten, ja, Qualitätsprozess auch hat für seine Daten. Man weiß, was passiert. Gibt es irgendwo Data (unv. #00:22:18-0#), also fallen irgendwo Features weg? Oder sind die Features auf einmal ganz anders? Laufen da Daten, andere Daten rein? Und so. Das ist schon auch wichtig, dass man da ein Auge drauf hat. #00:22:25-0#</w:t>
      </w:r>
    </w:p>
    <w:p w14:paraId="40378E4C" w14:textId="77777777" w:rsidR="008A1490" w:rsidRPr="008A1490" w:rsidRDefault="008A1490" w:rsidP="008A1490">
      <w:pPr>
        <w:spacing w:after="0"/>
        <w:rPr>
          <w:rFonts w:cs="Arial"/>
          <w:sz w:val="16"/>
          <w:szCs w:val="16"/>
          <w:shd w:val="clear" w:color="auto" w:fill="FFFFFF"/>
        </w:rPr>
      </w:pPr>
    </w:p>
    <w:p w14:paraId="2E5AC271"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Jetzt habt ihr, sage ich mal, in einem zweiten Anlauf einen schnellen Prof of Concept innerhalb von einem Monat hingekriegt, erfolgreich, deutlich besser als der, sage ich mal, Standard-Vorgängermodell. Kannst du dann den Prozess beschreiben, was dann alles passiert ist von Gremien, sage ich mal, bis zur Kommunikation und vielleicht auch neuen Anfragen anderer Fachabteilungen. #00:22:50-0#</w:t>
      </w:r>
    </w:p>
    <w:p w14:paraId="6AE231CE" w14:textId="77777777" w:rsidR="008A1490" w:rsidRPr="008A1490" w:rsidRDefault="008A1490" w:rsidP="008A1490">
      <w:pPr>
        <w:spacing w:after="0"/>
        <w:rPr>
          <w:rFonts w:cs="Arial"/>
          <w:sz w:val="16"/>
          <w:szCs w:val="16"/>
          <w:shd w:val="clear" w:color="auto" w:fill="FFFFFF"/>
        </w:rPr>
      </w:pPr>
    </w:p>
    <w:p w14:paraId="029D93FE"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(unv.) irgendwie eine Abschlusspräsentationen gemacht, das vorgestellt in einer, sage ich mal, kleineren Runde, und dann sind die sicherlich mit der Präsentation auch losgegangen und haben es in größeren Abstimmungsrunden vorgestellt, bei der Geschäftsführung die Ergebnisse gezeigt, wie toll das ist und daraus dann auch eine riesen Initiative geworden, wo man das jetzt sozusagen über die unternehmensweit sozusagen ausrollen will, ne? Und sozusagen dann redet man von Personalisierung, ne? Und sozusagen kompletten Touch-Points damit bedient. Genau. Und natürlich, dass dieser kleine PUC war, der Anstoß sozusagen, ein Framework zu bauen. Alle Produkte mit zu (unv.), das war damals nur ein Produkt, dann ist man auf das ganze Produktportfolio gegangen, haben das ausgerollt und sozusagen, ja, in die Masse gebracht, ne? #00:23:47-0#</w:t>
      </w:r>
    </w:p>
    <w:p w14:paraId="724316F7" w14:textId="77777777" w:rsidR="008A1490" w:rsidRPr="008A1490" w:rsidRDefault="008A1490" w:rsidP="008A1490">
      <w:pPr>
        <w:spacing w:after="0"/>
        <w:rPr>
          <w:rFonts w:cs="Arial"/>
          <w:sz w:val="16"/>
          <w:szCs w:val="16"/>
          <w:shd w:val="clear" w:color="auto" w:fill="FFFFFF"/>
        </w:rPr>
      </w:pPr>
    </w:p>
    <w:p w14:paraId="12D4FB9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Das ist ja nochmal ein ganz spannender Punkt bei vielen dieses von einem Prof of Concept zur einer Skalierung quer durch die Organisation, sowohl was, sage ich mal, die Infrastruktur angeht, aber auch die Menschen in der Organisation. Wie läuft es da? Was wird da dafür gemacht? Oder ist es einfach top down Ansage? Oder kannst du das einschätzen und beschreiben? #00:24:11-0#</w:t>
      </w:r>
    </w:p>
    <w:p w14:paraId="0FC3C192" w14:textId="77777777" w:rsidR="008A1490" w:rsidRPr="008A1490" w:rsidRDefault="008A1490" w:rsidP="008A1490">
      <w:pPr>
        <w:spacing w:after="0"/>
        <w:rPr>
          <w:rFonts w:cs="Arial"/>
          <w:sz w:val="16"/>
          <w:szCs w:val="16"/>
          <w:shd w:val="clear" w:color="auto" w:fill="FFFFFF"/>
        </w:rPr>
      </w:pPr>
    </w:p>
    <w:p w14:paraId="63E5B3FC"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ich glaube eher, dass das so eine, also so, wie ich das wahrnehme, ist das eher so eine, also ja, ich kann jetzt nur von dem Projekt reden. Bei anderen Projekten ist das manchmal anders. Aber, ich sage mal, wenn die Unternehmen am Anfang sind, da ist es jetzt ein Beispiel, wo das Unternehmen noch nicht so viel gemacht hatte, sodass es ein bisschen so eine Eigendynamik entwickelt im Sinne von, ja, können wir das nicht auch noch dafür einsetzen? Können wir das nicht auch noch dafür einsetzen? Und auf einmal sind die Marketing-Manager, weil die sehen, okay, Kampagne zweimal so gut, dreimal so gut, sind die, wollen die nur noch das machen, so, ne? Und fragen dann an. Und das hat, glaube ich, so ein bisschen, ich meine, ich sitze da nicht direkt bei denen, aber man spürt das ja. Die werden sicherlich auch mit sozusagen, und das weiß ich auch, sozusagen dann mit ihren Chefs irgendwie das Thema auch, ne, sozusagen das kommt eher von den Facharbeitern, Managern, die dann am Ende auch irgendwie das ausspielen und die dann auch für ihre Ergebnisse natürlich da irgendwie zuständig sind, dass die das hoch, auf ihrer Seite sozusagen hochpushen, dann das so einen Lauf nimmt. Eher so (unv.) mäßig so, ne? Wir haben jetzt diesen PUC gemacht, da war jetzt gar nicht so ein Manager, der sich damit profilieren wollte, sondern eher so ja, hm, ja, so richtig konnte er sich, glaube ich, mit dem Thema nicht anfreunden, aber sozusagen seine Mannschaft war dann Feuer und Flamme, und dann gab es durchaus auch keinen Weg mehr zurück. #00:25:36-0#</w:t>
      </w:r>
    </w:p>
    <w:p w14:paraId="7E36C25B" w14:textId="77777777" w:rsidR="008A1490" w:rsidRPr="008A1490" w:rsidRDefault="008A1490" w:rsidP="008A1490">
      <w:pPr>
        <w:spacing w:after="0"/>
        <w:rPr>
          <w:rFonts w:cs="Arial"/>
          <w:sz w:val="16"/>
          <w:szCs w:val="16"/>
          <w:shd w:val="clear" w:color="auto" w:fill="FFFFFF"/>
        </w:rPr>
      </w:pPr>
    </w:p>
    <w:p w14:paraId="15CB07E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Was macht es mit euch? Kriegt ihr dann Anfragen hinsichtlich Piloten beziehungsweise auch Ausbildung der Leute? Weil ich glaube, das ist ja auch mal ein Thema, was ein bisschen Erklärungsbedarf, und wie seid ihr da eingebunden? Oder seid ihr/ #00:25:53-0#</w:t>
      </w:r>
    </w:p>
    <w:p w14:paraId="28FB2A05" w14:textId="77777777" w:rsidR="008A1490" w:rsidRPr="008A1490" w:rsidRDefault="008A1490" w:rsidP="008A1490">
      <w:pPr>
        <w:spacing w:after="0"/>
        <w:rPr>
          <w:rFonts w:cs="Arial"/>
          <w:sz w:val="16"/>
          <w:szCs w:val="16"/>
          <w:shd w:val="clear" w:color="auto" w:fill="FFFFFF"/>
        </w:rPr>
      </w:pPr>
    </w:p>
    <w:p w14:paraId="4687DA6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Da gibt es ganz unterschiedliche Konzepte, ne, in Unternehmen. Manche Unternehmen wollen solche Abteilungen aufbauen, manche Unternehmen wollen das nicht, manche Unternehmen lassen einen da gar nicht so ran, sondern macht nur aus einen kleinen Teil. Sage ich mal, meine Zielgruppe sind die Leute oder die Unternehmen, die eigentlich eher das rausgeben wollen und nicht da zig Leute (unv.), weil da haben die auch eine eigene Infrastruktur und so weiter. #00:26:27-0#</w:t>
      </w:r>
    </w:p>
    <w:p w14:paraId="64D1AFE6" w14:textId="77777777" w:rsidR="008A1490" w:rsidRPr="008A1490" w:rsidRDefault="008A1490" w:rsidP="008A1490">
      <w:pPr>
        <w:spacing w:after="0"/>
        <w:rPr>
          <w:rFonts w:cs="Arial"/>
          <w:sz w:val="16"/>
          <w:szCs w:val="16"/>
          <w:shd w:val="clear" w:color="auto" w:fill="FFFFFF"/>
        </w:rPr>
      </w:pPr>
    </w:p>
    <w:p w14:paraId="5B5603A3"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was siehst du an, jetzt mal unabhängig davon, ob ich das intern oder extern mache, aber was siehst du an Kompetenzaufbau, der gemacht werden muss in Unternehmen? Worauf stößt du, wo du sagst, das ist für mich eine Hürde, die Dinge zu implementieren, weil ein mangelndes Verständnis da ist? #00:26:50-0#</w:t>
      </w:r>
    </w:p>
    <w:p w14:paraId="0DD67270" w14:textId="77777777" w:rsidR="008A1490" w:rsidRPr="008A1490" w:rsidRDefault="008A1490" w:rsidP="008A1490">
      <w:pPr>
        <w:spacing w:after="0"/>
        <w:rPr>
          <w:rFonts w:cs="Arial"/>
          <w:sz w:val="16"/>
          <w:szCs w:val="16"/>
          <w:shd w:val="clear" w:color="auto" w:fill="FFFFFF"/>
        </w:rPr>
      </w:pPr>
    </w:p>
    <w:p w14:paraId="76F0ED94"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 Ja, das ist ganz unterschiedlich, glaube ich. Also manche Leute glauben dran, ne? Dann ist das einfach. Und es gibt halt Leute, die glauben einfach nicht da dran und wollen gerne ihr Ding machen, wie sie das tausend Jahre zuvor vorgemacht haben, was ja auch noch funktioniert. So ist es ja nicht. Die Differenzierung wird sich irgendwann zeigen bei den Leuten, die es schaffen, ihre Kunden langfristig zu binden. Und das macht ja wirklich was mit einem. Ich glaube, dieses Thema Personalisierung, darüber rede ich auch in meiner Vorlesung sehr, sehr viel, fast ausschließlich. Das ist, ich sage mal, wenn man sich das jetzt im Detail anguckt, dann sieht man ja, wie erfolgreich die Unternehmen damit sind. Netflix würde heute ja keiner nutzen, wenn es eine Liste wäre von dreitausend Videos, wo ich drauf filtern müsste. Das würde gar nicht funktionieren. Genauso wenig würde Amazon funktionieren mit fünfhundert Millionen Artikeln oder weiß nicht, noch mehr Artikel, aber/ Also, genau, zurück zu der Frage. Habe ich vergessen, ehrlich gesagt. #00:27:54-0#</w:t>
      </w:r>
    </w:p>
    <w:p w14:paraId="13D73E21" w14:textId="77777777" w:rsidR="008A1490" w:rsidRPr="008A1490" w:rsidRDefault="008A1490" w:rsidP="008A1490">
      <w:pPr>
        <w:spacing w:after="0"/>
        <w:rPr>
          <w:rFonts w:cs="Arial"/>
          <w:sz w:val="16"/>
          <w:szCs w:val="16"/>
          <w:shd w:val="clear" w:color="auto" w:fill="FFFFFF"/>
        </w:rPr>
      </w:pPr>
    </w:p>
    <w:p w14:paraId="4377391A"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Kompetenzaufbau. Also auf was triffst du da in der Regel (unv.) generell in Unternehmen, wo du siehst, da/ #00:28:04-0#</w:t>
      </w:r>
    </w:p>
    <w:p w14:paraId="4FD66E5D" w14:textId="77777777" w:rsidR="008A1490" w:rsidRPr="008A1490" w:rsidRDefault="008A1490" w:rsidP="008A1490">
      <w:pPr>
        <w:spacing w:after="0"/>
        <w:rPr>
          <w:rFonts w:cs="Arial"/>
          <w:sz w:val="16"/>
          <w:szCs w:val="16"/>
          <w:shd w:val="clear" w:color="auto" w:fill="FFFFFF"/>
        </w:rPr>
      </w:pPr>
    </w:p>
    <w:p w14:paraId="7054D068"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Ist auch ganz unterschiedlich. Also das hängt auch vom Budget ab, ne? Es gibt Milliarden Unternehmen, die machen da gar nichts und sind auch völlig blank und haben einfach nicht die Kompetenzen und wissen auch nicht, wie sie die Kompetenzen kriegen, und sehen auch nicht, dass sie die Kompetenzen da aufbauen müssen. Ich sage mal so klassische B-to-B Hidden Champions, ne? Starker Vertrieb, dreitausend Leute im Vertrieb, zweitausend Leute im Vertrieb oder eine riesen Versicherung, die vertriebsgetrieben ist, das sind keine Marketingspezialisten oder so. Die wollen einfach jetzt ihren Vertriebsmitarbeiter die next best Offers mitgeben, die nächstbesten Angebote oder das beste Produkt, was als nächstes gekauft wird, wann der das kauft, und dann schicken die jeden Vertriebsmitarbeiter. Die wollen aber keine riesen Data Science Abteilung. Es gibt dann auch, weiß ich nicht, natürlich gibt es auch die Unternehmen, die da sehr viel Geld investieren und eigene Leute aufbauen. Da bin ich aber in der Regel dann selten so wirklich dabei, weil die versuchen das natürlich irgendwie selbst. Die holen sich vielleicht dann Ex-Berater als Head of Analytics und der baut das dann selber auf. Nimmt dann vielleicht seine Leute, mit denen er vorher zusammen gearbeitet hat, und zieht das intern, ne? Aber auch Startups, wir arbeiten ja mit Startups zusammen. Ist schon auch, ich glaube, einfach sehr schwierig, Leute zu finden, die da Visionen haben, wie sowas wirklich funktioniert, skalierbar auf so einem kompletten Geschäftsmodell. Aber ich glaube einfach, es gibt viele Leute, die vielleicht Data Science vielleicht mal irgendwo in so einem Kurs gemacht haben, aber so wirklich in der Praxis ist es auch schwer, die Projekte zu kriegen. Ich weiß es selbst. Mein Anfang war knüppelhart. Ich habe, obwohl ich da sozusagen seit 2011 bin, da eine Zeit lang sehr, sehr viel damit zu tun gehabt, obwohl es schon schwer war, Projekte zu kriegen, weil damals war das ja, hat es keinen interessiert. 2012 habe ich meine Bachelorarbeit da drin geschrieben und dann hatte ich echt eine Durststrecke, weil einfach, sage ich mal, bin ich in Unternehmen gegangen, die hatten vier Leute in dem Bereich, das sind jetzt 25 in dem Bereich, das ist jetzt gerade mal vier Jahre her, dass ich da weg bin, (...) und da habe ich fast anderthalb Jahre gebraucht, um auch so ein richtiges Data Science Projekt zu bekommen. Klar, jetzt hat die Welt sich schon ein bisschen geändert, ne? Es gibt schon das Thema kocht ja jetzt gerade so richtig hoch. Ich glaube, jetzt ist so, sind viele Leute wachen jetzt gerade auch einfach auf. #00:30:35-0#</w:t>
      </w:r>
    </w:p>
    <w:p w14:paraId="00CC11D5" w14:textId="77777777" w:rsidR="008A1490" w:rsidRPr="008A1490" w:rsidRDefault="008A1490" w:rsidP="008A1490">
      <w:pPr>
        <w:spacing w:after="0"/>
        <w:rPr>
          <w:rFonts w:cs="Arial"/>
          <w:sz w:val="16"/>
          <w:szCs w:val="16"/>
          <w:shd w:val="clear" w:color="auto" w:fill="FFFFFF"/>
        </w:rPr>
      </w:pPr>
    </w:p>
    <w:p w14:paraId="2FD4C92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Hast du so Leute getroffen oder auch wahrgenommen, die so eine Vision haben, wo sich was bewegt? #00:30:44-0#</w:t>
      </w:r>
    </w:p>
    <w:p w14:paraId="1135E6E4" w14:textId="77777777" w:rsidR="008A1490" w:rsidRPr="008A1490" w:rsidRDefault="008A1490" w:rsidP="008A1490">
      <w:pPr>
        <w:spacing w:after="0"/>
        <w:rPr>
          <w:rFonts w:cs="Arial"/>
          <w:sz w:val="16"/>
          <w:szCs w:val="16"/>
          <w:shd w:val="clear" w:color="auto" w:fill="FFFFFF"/>
        </w:rPr>
      </w:pPr>
    </w:p>
    <w:p w14:paraId="5BE7724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Seltenst. Eigentlich fast nie, nein. Die intern sozusagen gesagt haben, wir wollen das jetzt, nein, fast nie. (unv.) Also wirklich in meinen zehn Jahren jetzt eigentlich, nein. Oft ist es so, man muss es den Leuten auch aufschwatzen. Obwohl es einfach auch, ja, ist ja auch ein Invest, ne? Man sieht es nicht sofort. Es ist, wie das halt so ist mit Projekten, es ist einfacher, Budget in Google und Facebook-Marketing zu stecken, dann kann ich meine hunderttausend Euro, die ich vielleicht für so ein Projekt investieren müsste, die kann ich morgen einfach auf mein Advertisment packen und das in drei Monaten ausgeben, und ich sehe morgen die Erfolge. Das, was wir da machen, da sieht man die Erfolge nicht mehr. Das dauert. Ich glaube, da ist es, viele Unternehmen legen die Prioritäten grundsätzlich ein bisschen falsch, aus meiner Sicht, viel zu stark auf Neukundenakquise und viel zu wenig auf gute CRM und gute Kundenbindungsmaßnahmen. Erst dann kommt ja auch diese KI ins Spiel. Das ist ja ein, also das, was bei Google und Facebook abgeht, da hat ja keiner mehr was mit zu tun. Das ist klar, dass dahinter zig Modelle laufen und alles automatisiert und prognostiziert wird. Aber da hat de facto keiner mehr was mit zu tun. Die bilden dir die Zielgruppen und da machst du gar nichts, ne? Und ob es die richtigen Kunden sind für dich, weiß man auch nicht. Die schließen vielleicht einmal was ab, aber sind es die Kunden, die langfristig auch bei dir bleiben und so weiter und so fort. Und ich glaube, die Unternehmen, die es verstehen halt, diese Neukundenakquise, da gibt es ja auch nur einen Weg, es wird immer teurer. Es wird nicht mehr günstiger. Es gibt mehr Werbetreibende, die das nutzen. Von daher wird der Preis auch mal steigen, da gibt es auch ganz klare Zahlen zu. Wenn die Neukundenakquise immer teurer wird und ich mir meine E-Mail-Adressen jeden Monat für mehr Geld einkaufe, warum investieren die Leute so wenig in ihr gutes Marketing? Weil das ist der Hebel, wenn man da schon den Kontakt hat. Die E-Mail-Adresse ist ja, wie wenn man bei jemandem im Portemonnaie ist, wenn man es gut macht. #00:33:08-0#</w:t>
      </w:r>
    </w:p>
    <w:p w14:paraId="591743BA" w14:textId="77777777" w:rsidR="008A1490" w:rsidRPr="008A1490" w:rsidRDefault="008A1490" w:rsidP="008A1490">
      <w:pPr>
        <w:spacing w:after="0"/>
        <w:rPr>
          <w:rFonts w:cs="Arial"/>
          <w:sz w:val="16"/>
          <w:szCs w:val="16"/>
          <w:shd w:val="clear" w:color="auto" w:fill="FFFFFF"/>
        </w:rPr>
      </w:pPr>
    </w:p>
    <w:p w14:paraId="6C8E0E6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Absolut. Du hast gerade schon angedeutet, Erwartungshaltung. Was ist denn der jetzt, wenn du mit Firmen sprichst über die Projekte, was erwarten die denn, was sind die Vorstellungen, auf die du triffst? #00:33:24-0#</w:t>
      </w:r>
    </w:p>
    <w:p w14:paraId="20CAC14F" w14:textId="77777777" w:rsidR="008A1490" w:rsidRPr="008A1490" w:rsidRDefault="008A1490" w:rsidP="008A1490">
      <w:pPr>
        <w:spacing w:after="0"/>
        <w:rPr>
          <w:rFonts w:cs="Arial"/>
          <w:sz w:val="16"/>
          <w:szCs w:val="16"/>
          <w:shd w:val="clear" w:color="auto" w:fill="FFFFFF"/>
        </w:rPr>
      </w:pPr>
    </w:p>
    <w:p w14:paraId="1D66C958"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Auch sehr unterschiedlich. Manche haben halt wirklich einen konkreten Case, den die machen wollen. Also jetzt ein Beispiel, wir sind in der Verhandlungen mit einer größeren Versicherung, wo wir sagen, okay, wir wollen jetzt unseren Vertriebsmitarbeitern die nächste Empfehlung mitgeben und das wollen wir testen. So, und dafür baut ihr uns jetzt einen PUC, und wenn das gut läuft, gehen wir in die (unv.) und machen ein dickes Projekt. Es gibt aber auch Leute, die sagen, ja, kommen Sie doch mal vorbei. Ich bin hier gerade neu im E-Commerce, ich will Subskriptionsmodell aufbauen für Gewürzmischung oder sowas, in so ein Milliarden-Unternehmen und (...) helfen Sie mir da mal. Wir brauchen einen Workshop. Dann wird man eingeladen für einen Workshop, einen Tag, wo völlig unkonkret ist, was man überhaupt machen will und, ja. #00:34:15-0#</w:t>
      </w:r>
    </w:p>
    <w:p w14:paraId="0B47000D" w14:textId="77777777" w:rsidR="008A1490" w:rsidRPr="008A1490" w:rsidRDefault="008A1490" w:rsidP="008A1490">
      <w:pPr>
        <w:spacing w:after="0"/>
        <w:rPr>
          <w:rFonts w:cs="Arial"/>
          <w:sz w:val="16"/>
          <w:szCs w:val="16"/>
          <w:shd w:val="clear" w:color="auto" w:fill="FFFFFF"/>
        </w:rPr>
      </w:pPr>
    </w:p>
    <w:p w14:paraId="3DD9A65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Und so die Erwartungshaltung an was wird da geliefert, in welchem Zeitraum? Also im Sinne von, wie schnell kriecht denn Payback, was gibt es da so?  #00:34:28-0#</w:t>
      </w:r>
    </w:p>
    <w:p w14:paraId="61CF83F0" w14:textId="77777777" w:rsidR="008A1490" w:rsidRPr="008A1490" w:rsidRDefault="008A1490" w:rsidP="008A1490">
      <w:pPr>
        <w:spacing w:after="0"/>
        <w:rPr>
          <w:rFonts w:cs="Arial"/>
          <w:sz w:val="16"/>
          <w:szCs w:val="16"/>
          <w:shd w:val="clear" w:color="auto" w:fill="FFFFFF"/>
        </w:rPr>
      </w:pPr>
    </w:p>
    <w:p w14:paraId="710585B2"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 Ja, ich meine, das ist auch sehr, sehr unterschiedlich. Manche Leute wollen davon, sage ich mal, fragen gar nicht danach, wie sich das rentiert. Ja, manche schon, klar. Ja, manche wollen einfach nur Unterstützung haben fünf x Monate. Da geht es nicht darum, ein Kelch zu bauen und das jetzt umzulegen irgendwie sozusagen das bringt so und so viel. Ja, das ist sehr unterschiedlich. Sehr, sehr unterschiedlich. Ein Beispiel wäre, wenn wir so ein PUC bauen, da wird nicht gefragt. Also da geht es nicht darum, irgendwie Wirtschaftlichkeit zu beweisen. #00:35:17-0#</w:t>
      </w:r>
    </w:p>
    <w:p w14:paraId="7BE6F300" w14:textId="77777777" w:rsidR="008A1490" w:rsidRPr="008A1490" w:rsidRDefault="008A1490" w:rsidP="008A1490">
      <w:pPr>
        <w:spacing w:after="0"/>
        <w:rPr>
          <w:rFonts w:cs="Arial"/>
          <w:sz w:val="16"/>
          <w:szCs w:val="16"/>
          <w:shd w:val="clear" w:color="auto" w:fill="FFFFFF"/>
        </w:rPr>
      </w:pPr>
    </w:p>
    <w:p w14:paraId="66053238"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Lass uns mal kurz einen Check machen. #00:35:20-0#</w:t>
      </w:r>
    </w:p>
    <w:p w14:paraId="70648BD9" w14:textId="77777777" w:rsidR="008A1490" w:rsidRPr="008A1490" w:rsidRDefault="008A1490" w:rsidP="008A1490">
      <w:pPr>
        <w:spacing w:after="0"/>
        <w:rPr>
          <w:rFonts w:cs="Arial"/>
          <w:sz w:val="16"/>
          <w:szCs w:val="16"/>
          <w:shd w:val="clear" w:color="auto" w:fill="FFFFFF"/>
        </w:rPr>
      </w:pPr>
    </w:p>
    <w:p w14:paraId="5C55E730"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es sind noch fünf Minuten. #00:35:21-0#</w:t>
      </w:r>
    </w:p>
    <w:p w14:paraId="6692F0E1" w14:textId="77777777" w:rsidR="008A1490" w:rsidRPr="008A1490" w:rsidRDefault="008A1490" w:rsidP="008A1490">
      <w:pPr>
        <w:spacing w:after="0"/>
        <w:rPr>
          <w:rFonts w:cs="Arial"/>
          <w:sz w:val="16"/>
          <w:szCs w:val="16"/>
          <w:shd w:val="clear" w:color="auto" w:fill="FFFFFF"/>
        </w:rPr>
      </w:pPr>
    </w:p>
    <w:p w14:paraId="2E2FDCC7"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Okay. #00:35:22-0#</w:t>
      </w:r>
    </w:p>
    <w:p w14:paraId="7D358D7D" w14:textId="77777777" w:rsidR="008A1490" w:rsidRPr="008A1490" w:rsidRDefault="008A1490" w:rsidP="008A1490">
      <w:pPr>
        <w:spacing w:after="0"/>
        <w:rPr>
          <w:rFonts w:cs="Arial"/>
          <w:sz w:val="16"/>
          <w:szCs w:val="16"/>
          <w:shd w:val="clear" w:color="auto" w:fill="FFFFFF"/>
        </w:rPr>
      </w:pPr>
    </w:p>
    <w:p w14:paraId="0A81F464"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Wie weit bist du denn? Wahrscheinlich noch nicht so weit, ne? #00:35:23-0#</w:t>
      </w:r>
    </w:p>
    <w:p w14:paraId="36895D19" w14:textId="77777777" w:rsidR="008A1490" w:rsidRPr="008A1490" w:rsidRDefault="008A1490" w:rsidP="008A1490">
      <w:pPr>
        <w:spacing w:after="0"/>
        <w:rPr>
          <w:rFonts w:cs="Arial"/>
          <w:sz w:val="16"/>
          <w:szCs w:val="16"/>
          <w:shd w:val="clear" w:color="auto" w:fill="FFFFFF"/>
        </w:rPr>
      </w:pPr>
    </w:p>
    <w:p w14:paraId="4EC54779"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Doch, eigentlich, ich würde jetzt nochmal kurz/ #00:35:30-0#</w:t>
      </w:r>
    </w:p>
    <w:p w14:paraId="0153BA10" w14:textId="77777777" w:rsidR="008A1490" w:rsidRPr="008A1490" w:rsidRDefault="008A1490" w:rsidP="008A1490">
      <w:pPr>
        <w:spacing w:after="0"/>
        <w:rPr>
          <w:rFonts w:cs="Arial"/>
          <w:sz w:val="16"/>
          <w:szCs w:val="16"/>
          <w:shd w:val="clear" w:color="auto" w:fill="FFFFFF"/>
        </w:rPr>
      </w:pPr>
    </w:p>
    <w:p w14:paraId="0415A7C5"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Bis zehn nach können wir schon noch machen. Nur um zehn kommen da die (unv.) Um elf, sorry. #00:35:37-0#</w:t>
      </w:r>
    </w:p>
    <w:p w14:paraId="4DD1EDA2" w14:textId="77777777" w:rsidR="008A1490" w:rsidRPr="008A1490" w:rsidRDefault="008A1490" w:rsidP="008A1490">
      <w:pPr>
        <w:spacing w:after="0"/>
        <w:rPr>
          <w:rFonts w:cs="Arial"/>
          <w:sz w:val="16"/>
          <w:szCs w:val="16"/>
          <w:shd w:val="clear" w:color="auto" w:fill="FFFFFF"/>
        </w:rPr>
      </w:pPr>
    </w:p>
    <w:p w14:paraId="0996469D"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 Ja, ich hätte jetzt noch zwei Fragen und eine Abschlussfrage. Ich würde noch einmal gerne auf das Thema Betrieb gehen. Jetzt stellt man so eine Lösung live, ob die jetzt ein bisschen größer schon ist oder ein PUC ist, was hast du da beobachtet im Sinne Vorbereitung auf den Betrieb beziehungsweise, was ist da nach Live-Gang passiert (unv.), weil das ist ja nicht so, dass das einmal installiert, und dann muss man sich nicht mehr drum kümmern. #00:36:37-0#</w:t>
      </w:r>
    </w:p>
    <w:p w14:paraId="651FB8B2" w14:textId="77777777" w:rsidR="008A1490" w:rsidRPr="008A1490" w:rsidRDefault="008A1490" w:rsidP="008A1490">
      <w:pPr>
        <w:spacing w:after="0"/>
        <w:rPr>
          <w:rFonts w:cs="Arial"/>
          <w:sz w:val="16"/>
          <w:szCs w:val="16"/>
          <w:shd w:val="clear" w:color="auto" w:fill="FFFFFF"/>
        </w:rPr>
      </w:pPr>
    </w:p>
    <w:p w14:paraId="0CFD5F55"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das hatte ich ja schon mal angerissen gerade auch, ne? Das Thema, also, ja, gibt es auch unterschiedliche Herangehensweisen, ne? Also ich verkaufe grundsätzlich nichts, wo ich nicht auch sozusagen dazu sage und auch wärmstens empfehle, dass wir uns darum weiter kümmern, weil, wie ich das gerade schon erwähnt hatte, da wird der Programmcode geschrieben aus den Daten, wird ein Programmcode-Regelwerk geschrieben. Das gilt für Chatbots, aber das gilt auch für alles andere, was die KI macht. Ob es Bilderkennung ist oder jetzt im Marketing Vorhersagen für Empfehlung. Das muss langfristig einfach begleitet werden und immer wieder neu trainiert werden, immer wieder auf die neuen Kundenverhalten angepasst werden. Neue Produkte kommen rein etc. Also das sind On-Going-Prozesse, wo sehr viel, ja, auch Maintenance einfach, ne, (unv.) in einer Infrastruktur ist, Start (unv.) also neu trainieren, Qualität checken und so weiter und so fort. Kann man großenteils automatisieren, aber es muss trotzdem auf jeden Fall gemacht werden. Super wichtig, weil sonst hat man auch langfristig keinen Erfolg damit. Man kann nicht ein Modell bauen und dann da weggehen und in zwölf Monaten wiederkommen und denken, das funktioniert so gut, wie vor zwölf Monaten. #00:37:55-0#</w:t>
      </w:r>
    </w:p>
    <w:p w14:paraId="6F3EEB1C" w14:textId="77777777" w:rsidR="008A1490" w:rsidRPr="008A1490" w:rsidRDefault="008A1490" w:rsidP="008A1490">
      <w:pPr>
        <w:spacing w:after="0"/>
        <w:rPr>
          <w:rFonts w:cs="Arial"/>
          <w:sz w:val="16"/>
          <w:szCs w:val="16"/>
          <w:shd w:val="clear" w:color="auto" w:fill="FFFFFF"/>
        </w:rPr>
      </w:pPr>
    </w:p>
    <w:p w14:paraId="5BCE89F4"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Wenn wir mal auf die IT-Infrastruktur gucken, jetzt hängt das natürlich eng mit den Daten zusammen, aber hast du da mal beobachtet, dass für das Thema, ich nenne es mal, KI-Data-Science Anpassungsbedarfe waren, die in diesen Projekten kamen und wie ist damit umgegangen worden? #00:38:14-0#</w:t>
      </w:r>
    </w:p>
    <w:p w14:paraId="1D8F4E5A" w14:textId="77777777" w:rsidR="008A1490" w:rsidRPr="008A1490" w:rsidRDefault="008A1490" w:rsidP="008A1490">
      <w:pPr>
        <w:spacing w:after="0"/>
        <w:rPr>
          <w:rFonts w:cs="Arial"/>
          <w:sz w:val="16"/>
          <w:szCs w:val="16"/>
          <w:shd w:val="clear" w:color="auto" w:fill="FFFFFF"/>
        </w:rPr>
      </w:pPr>
    </w:p>
    <w:p w14:paraId="1DBD9E13"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Also ja, Anpassungsbedarfe so auf lokaler (unv.) Infrastruktur auf jeden Fall. Also da gibt es sehr, sehr wenig. Das Thema spielt sich zu neunzig Prozent momentan in der Cloud ab. Es gibt kaum noch Leute, die da wirklich erfolgreich sind, wenn sie da auf ihren, weil die Dienste nehmen einem so viel ab. Ich hätte schon gesagt, ich habe da dreißig, vierzig Modelle im Einsatz und bin ganz alleine und kann mich ja auch noch um andere Sachen kümmern. Also das ist hoch automatisierbar, aber nur mit der richtigen Software oder der richtigen Services, muss man sich ein bisschen mit auskennen. Kommt aber auch gerade erst so richtig hoch. Also diese ganze Software dazu und Automatisierungstechnik, Open Source Technologie, die kommt gerade auch erst so richtig, richtig hoch. So die letzten zwei Jahren, würde ich sagen, ist das ein richtiges Thema auch in der Szene. #00:39:10-0#</w:t>
      </w:r>
    </w:p>
    <w:p w14:paraId="0E660E68" w14:textId="77777777" w:rsidR="008A1490" w:rsidRPr="008A1490" w:rsidRDefault="008A1490" w:rsidP="008A1490">
      <w:pPr>
        <w:spacing w:after="0"/>
        <w:rPr>
          <w:rFonts w:cs="Arial"/>
          <w:sz w:val="16"/>
          <w:szCs w:val="16"/>
          <w:shd w:val="clear" w:color="auto" w:fill="FFFFFF"/>
        </w:rPr>
      </w:pPr>
    </w:p>
    <w:p w14:paraId="7C43548A"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Wie gehen die Unternehmen damit um? #00:39:11-0#</w:t>
      </w:r>
    </w:p>
    <w:p w14:paraId="3E0F2B24" w14:textId="77777777" w:rsidR="008A1490" w:rsidRPr="008A1490" w:rsidRDefault="008A1490" w:rsidP="008A1490">
      <w:pPr>
        <w:spacing w:after="0"/>
        <w:rPr>
          <w:rFonts w:cs="Arial"/>
          <w:sz w:val="16"/>
          <w:szCs w:val="16"/>
          <w:shd w:val="clear" w:color="auto" w:fill="FFFFFF"/>
        </w:rPr>
      </w:pPr>
    </w:p>
    <w:p w14:paraId="66F6EB67"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Ich glaube, die meisten wissen davon gar nichts. Das ist überhaupt kein Ding. Also auf dem Level würde sich auch Marketing-Manager, wird der niemals nachdenken drüber, von sich aus. Das ist die KI, die macht das, dass das neu trainiert werden muss oder Infrastruktur dafür angeschafft werden muss. Darum ist es auch erfolgreich, indem man den Unternehmen sagt, hier, wir haben die Infrastruktur, ihr braucht und nur jeden Tag die Daten liefern, und wir liefern euch jeden Tag die besten Ergebnisse zurück. #00:39:44-0#</w:t>
      </w:r>
    </w:p>
    <w:p w14:paraId="29B1BAC4" w14:textId="77777777" w:rsidR="008A1490" w:rsidRPr="008A1490" w:rsidRDefault="008A1490" w:rsidP="008A1490">
      <w:pPr>
        <w:spacing w:after="0"/>
        <w:rPr>
          <w:rFonts w:cs="Arial"/>
          <w:sz w:val="16"/>
          <w:szCs w:val="16"/>
          <w:shd w:val="clear" w:color="auto" w:fill="FFFFFF"/>
        </w:rPr>
      </w:pPr>
    </w:p>
    <w:p w14:paraId="2256BDB5"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Gut. Vielen Dank. Hast du zum Abschluss noch ein Thema, wo du sagst, das möchtest du mir mitgeben rund um das Thema Einführung von KI in Marketing? #00:39:57-0#</w:t>
      </w:r>
    </w:p>
    <w:p w14:paraId="74B88DAF" w14:textId="77777777" w:rsidR="008A1490" w:rsidRPr="008A1490" w:rsidRDefault="008A1490" w:rsidP="008A1490">
      <w:pPr>
        <w:spacing w:after="0"/>
        <w:rPr>
          <w:rFonts w:cs="Arial"/>
          <w:sz w:val="16"/>
          <w:szCs w:val="16"/>
          <w:shd w:val="clear" w:color="auto" w:fill="FFFFFF"/>
        </w:rPr>
      </w:pPr>
    </w:p>
    <w:p w14:paraId="672076F8"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B: Ja, eine Sache hätte ich. Also ich glaube einfach, dieser Fakt, was man damit machen kann, das verstehen sehr viele Leute nicht. Weil es gibt eigentlich nur, aus meiner Sicht gibt es nur zwei Sachen. Es gibt einmal die Umsatzsteigerung, die man erzielen kann, und auf der anderen Seite die Kostensenkung. Und es gibt nicht diesen, oder Umsatzsteigerung durch Personalisierung und Kostenreduzierung durch sozusagen die richtigen Kunden an anzuschreiben. Es gibt nicht per se dieses, ja, Umsatz steigern durch, weil ich das da einsetze oder so, sondern es gibt halt nur diese zwei. Also entweder man schreibt, wenn man es jetzt mal konkret eine Marketingkampagne einfach, man schreibt weniger an, weil da Kosten hinter stehen oder im E-Mail-Marketing oder so, wo man keine Kosten hat. Man schreibt halt die Leute an, die relevant sind. Die Kosten sind dann vielleicht, dass man ein E-Mail-Opt-in verliert oder seine E-Mails nicht mehr zugestellt werden, ne? Bei so großen Fitness-Apps oder so. Oder Apps. Die Fitness-App nehmen wir mal raus. Ist es so, wenn du da zehn Millionen Kunden in einer Kundendatenbank hast und du ballerst die voll, dann bist du bei Google, Microsoft und so, bist du sofort im Spamfilter. Das heißt, du musst auch da die Auflage reduzieren, um relevant zu kommunizieren. Das heißt, es gibt nur aus meiner Sicht diese zwei Kosten senken oder halt personalisiert und dadurch Umsatz steigern. Diese zwei Aspekte. Und die wirken sich grundsätzlich auf diese vier Ps des Marketings aus, ne? Also komplett auf diese ganze Grundlagengeschichte des Marketings. Also Product Price Placement und (...) Promotion, die werden tangiert von diesen zwei Effekten. #00:41:46-0#</w:t>
      </w:r>
    </w:p>
    <w:p w14:paraId="638106CC" w14:textId="77777777" w:rsidR="008A1490" w:rsidRPr="008A1490" w:rsidRDefault="008A1490" w:rsidP="008A1490">
      <w:pPr>
        <w:spacing w:after="0"/>
        <w:rPr>
          <w:rFonts w:cs="Arial"/>
          <w:sz w:val="16"/>
          <w:szCs w:val="16"/>
          <w:shd w:val="clear" w:color="auto" w:fill="FFFFFF"/>
        </w:rPr>
      </w:pPr>
    </w:p>
    <w:p w14:paraId="67EE9FDE" w14:textId="77777777" w:rsidR="008A1490" w:rsidRPr="008A1490" w:rsidRDefault="008A1490" w:rsidP="008A1490">
      <w:pPr>
        <w:spacing w:after="0"/>
        <w:rPr>
          <w:rFonts w:cs="Arial"/>
          <w:sz w:val="16"/>
          <w:szCs w:val="16"/>
          <w:shd w:val="clear" w:color="auto" w:fill="FFFFFF"/>
        </w:rPr>
      </w:pPr>
      <w:r w:rsidRPr="008A1490">
        <w:rPr>
          <w:rFonts w:cs="Arial"/>
          <w:sz w:val="16"/>
          <w:szCs w:val="16"/>
          <w:shd w:val="clear" w:color="auto" w:fill="FFFFFF"/>
        </w:rPr>
        <w:t>I: (...) Gut. Vielen Dank. #00:41:51-0#</w:t>
      </w:r>
    </w:p>
    <w:p w14:paraId="6C1FE47C" w14:textId="4877E6BB" w:rsidR="008A1490" w:rsidRDefault="008A1490">
      <w:pPr>
        <w:spacing w:after="0" w:line="240" w:lineRule="auto"/>
        <w:jc w:val="left"/>
        <w:rPr>
          <w:rFonts w:cs="Arial"/>
          <w:sz w:val="16"/>
          <w:szCs w:val="16"/>
          <w:lang w:eastAsia="de-DE"/>
        </w:rPr>
      </w:pPr>
      <w:r>
        <w:rPr>
          <w:rFonts w:cs="Arial"/>
          <w:sz w:val="16"/>
          <w:szCs w:val="16"/>
          <w:lang w:eastAsia="de-DE"/>
        </w:rPr>
        <w:br w:type="page"/>
      </w:r>
    </w:p>
    <w:p w14:paraId="05318C06" w14:textId="77777777" w:rsidR="008A1490" w:rsidRPr="008A1490" w:rsidRDefault="008A1490" w:rsidP="008A1490">
      <w:pPr>
        <w:widowControl w:val="0"/>
        <w:autoSpaceDN w:val="0"/>
        <w:adjustRightInd w:val="0"/>
        <w:spacing w:after="0"/>
        <w:rPr>
          <w:rFonts w:eastAsiaTheme="minorEastAsia" w:cs="Arial"/>
          <w:kern w:val="1"/>
          <w:sz w:val="32"/>
          <w:szCs w:val="32"/>
          <w:lang w:eastAsia="zh-CN" w:bidi="hi-IN"/>
        </w:rPr>
      </w:pPr>
      <w:r w:rsidRPr="008A1490">
        <w:rPr>
          <w:rFonts w:cs="Arial"/>
          <w:b/>
          <w:bCs/>
          <w:kern w:val="1"/>
          <w:sz w:val="32"/>
          <w:szCs w:val="32"/>
          <w:lang w:eastAsia="zh-CN" w:bidi="hi-IN"/>
        </w:rPr>
        <w:t>LÖSUN3</w:t>
      </w:r>
    </w:p>
    <w:p w14:paraId="58D5736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FB9439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Aufnahme läuft. Okay. Beschreibe doch bitte einmal deine aktuelle Rolle! #00:00:07-0#</w:t>
      </w:r>
    </w:p>
    <w:p w14:paraId="51628D0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CCA61C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Ich bin Chief Marketing Officer bei einem Lösungsanbieter und bin dafür verantwortlich, sicherzustellen, dass wir ein erfolgreichen Brand Marketing nach außen bringen, Buyer Persona aktuell halten, Keywords aktuell halten und durch unsere Aktivitäten, auch mittlerweile mehrstufige Aktivitäten eine optimale Reise unser Buyer Persona hin zu unserem Produkt und unseren Technologien erreicht. #00:00:38-8#</w:t>
      </w:r>
    </w:p>
    <w:p w14:paraId="0B16B7C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1956A5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Vielen Dank. Was verstehst du persönlich unter KI? #00:00:43-0#</w:t>
      </w:r>
    </w:p>
    <w:p w14:paraId="5C1D810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2EB687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Ich persönlich verstehe unter/ als definitorischen Begriff verstehe ich darunter die Fähigkeit von Maschinen, anhand von am Ende des Tages purer Wahrscheinlichkeitsbetrachtung Geschehnisse, die man in irgendeiner Form durch Sensoren oder Daten oder Werte erfassen kann, Geschehnisse, die durch Menschen durchgeführt werden oder überhaupt passieren, in eine logische Form zu bringen und Aussagen über wahrscheinliche Eintrittserlebnisse aus dieser Konstellation zu machen. Gefallen tut mir allerdings der definitorische Begriff/ oh Gott, jetzt muss ich mal gucken, ob ich auf die Definition komme. Was mir immer sehr gefallen hat, ist eine Definition aus den fünfziger Jahren, die ich für damalige Zeit sehr progressiv fand. Jetzt muss ich mal kurz überlegen. Die habe ich immer in meinen Vorträgen eingebaut, aber ich weiß jetzt gar nicht/ (…) Nein, muss ich passen, habe ich vergessen. Ja. Aber es gibt ja, wie wir alle wissen, extrem viele Definitionen, aber das ist, wie du gefragt hast/ ich persönlich würde das darin empfinden. Die Fähigkeit von Maschinen, anhand von Geschehnissen Rückschlüsse darüber zu ziehen, was als Nächstes passieren soll und kann. #00:02:04-5#</w:t>
      </w:r>
    </w:p>
    <w:p w14:paraId="4C14A09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E625DC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Jetzt gucke ich ja sehr stark von der Marketing-Perspektive auf das Thema KI. Marketing bei mir ist definiert als alles, was in der Kundenkommunikation und Kundeninteraktion passiert. Welche Bedeutung hat oder wird künstliche Intelligenz in dem Bereich haben? #00:02:25-4#</w:t>
      </w:r>
    </w:p>
    <w:p w14:paraId="2EB59F9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8B787E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Da ist es so. Ich bin ja/ tatsächlich ein Teil dieses Anwendungsfalls ist mir tatsächlich sehr geläufig, nämlich der kommunikative Teil oder die Interaktion. Also die direkte Interaktion in Form von Kommunikation, schriftbasiert oder Sprache, wie ein Konsument auf eine Marke trifft, wenn es irgendwie ein Problem gibt. Und dass die Unternehmen natürlich versuchen, diese Probleme, wenn sie schlau sind, gar nicht erst aufkommen zu lassen, aber wenn sie aufkommen, die eben möglichst gering und günstig zu halten. Insofern bin ich, obwohl ich aus dem Marketing komme, natürlich als B2B-Marketer noch weit nicht bei dem Level, die ein B2C-Marketer heute haben müsste, was die Möglichkeiten des Einsatzes von künstlicher Intelligenz angeht. Nichts desto trotz bin ich davon überzeugt, dass wir mit künstlicher Intelligenz in Bezug auf diese Kundenreise, also Marketing getriggerte Erlebnisse beim Kunden ganz am Anfang sind. Wir sind noch ganz am Anfang, weil als KI-ler kann ich mir ja den Effekt an den Fingern einer Hand abzählen. Der Effekt ist erstens Mal, KI versetzt mich in die Lage, ein sehr hochwertiges Mining zu machen, also indem ich eben genau weiß, welchen von diesen hundert Kunden/ welche acht Kunden von diesen hundert spreche ich jetzt an, weil ich genau weiß, die werden am positivsten auf mein Angebot reagieren. Das ist KI, ganz klar. Irgendwie sogar eine vereinfachte Form von KI-Einsatz. Dann das Thema, das Telefon schellt oder eine E-Mail kommt herein von [Name]. Was kann der wollen? Und warum will der das gerade? Das ist ein KI-Thema. Ja. Ich kann das mit achtzig Prozent plus Wahrscheinlichkeit vorausahnen. Dies und ich könnte jetzt einige andere Ansätze noch bringen, das sind natürlich, wie ich finde, hoch innovative und auch spektakuläre Ansätze, die uns in den nächsten Jahren begleiten werden und ich finde das tatsächlich hoch interessant. Und ich bin (was?) erstaunt, wie es überhaupt so weit kommen kann, dass Marketiers, gerade, wenn sie im B2C unterwegs sind, das nicht schon längst aufgesogen haben. Es erwartet ja niemand, dass sie ihre Nase richtig tief da hineinstecken, aber ich erwarte zumindest, dass die da aufgeschlossen sind und das Alte, was sie getan haben, in Frage stellen und sich mit dem Neuen intensiv auseinandersetzen. #00:04:42-5#</w:t>
      </w:r>
    </w:p>
    <w:p w14:paraId="03E6211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E8FECE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Ich würde jetzt für die nächsten Fragen, wenn das für dich passt, dass wir über einen Fall reden, den ihr vielleicht beim Kunden eingeführt habt, an dem wir uns so ein bisschen entlang hangeln. Du kannst gern dann auch immer mal wieder genereller darauf blicken und sagen: „ Bei einem anderen Kunden oder allgemeiner habe ich so das beobachtet.“. Aber es hat sich bisher bewährt, wenn man so mal einen Fall so ein bisschen durchackert. #00:05:08-3#</w:t>
      </w:r>
    </w:p>
    <w:p w14:paraId="627F742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E9855D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Okay. #00:05:09-5#</w:t>
      </w:r>
    </w:p>
    <w:p w14:paraId="4521BFC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AC6B7E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gerade, wenn du da eine Idee hast, welcher Fall das sein könnte, wäre es gut, wenn du den einmal inhaltlich, also es geht gar nicht um den Kunden, sondern dass du einmal inhaltlich beschreibst, um was es in dem Projekt ging und wie es überhaupt dazu kam. #00:05:20-9#</w:t>
      </w:r>
    </w:p>
    <w:p w14:paraId="748A738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E800FD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Interessiert dich eher ein Projekt, wo das Thema Intelligente Automatisierung und Veränderung der Prozesskette in einem größerem Unternehmen von Relevanz ist oder ein Thema, wo der Einsatz von KI den Mitarbeiter unterstützt? Also da geht es gar nicht darum, um Dinge zu automatisieren, sondern die starke Unterstützung des Mitarbeiters. Oder eine dritte Geschichte, die mir spontan einfällt, ist die Agilität und Verwendung von KI beim tatsächlich Automatisieren von Kundenanfragen, also wirklich offensichtlich auch die Kundenanfragen komplett automatisch verarbeiten. Was interessiert dich am meisten? #00:06:06-8#</w:t>
      </w:r>
    </w:p>
    <w:p w14:paraId="11EC6B5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5DDF5E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Ich würde sagen letzteres. #00:06:08-7#</w:t>
      </w:r>
    </w:p>
    <w:p w14:paraId="1F2F022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97228D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#00:06:09-2#</w:t>
      </w:r>
    </w:p>
    <w:p w14:paraId="5B96CE4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374366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Ja. #00:06:09-9#</w:t>
      </w:r>
    </w:p>
    <w:p w14:paraId="5C5831F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E817FB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Gut. Dann genau. Dann habe ich eine Story im Kopf. Soll ich sie erzählen? #00:06:17-6#</w:t>
      </w:r>
    </w:p>
    <w:p w14:paraId="090D3EB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C2AAA0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Hm (zustimmend). #00:06:18-1#</w:t>
      </w:r>
    </w:p>
    <w:p w14:paraId="6BCA6C7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FB016D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Es geht um einen sogenannten Hidden Champion. Es gibt viele Industrieunternehmen, die auf einmal feststellen, dass die alten Wertschöpfungsketten sich ja verändert haben und man nicht über Distributoren jetzt eine Waschmaschine oder was auch immer, ein Produkt in Brasilien verkauft, sondern dass ja mittlerweile diese Hidden Champions in der Lage sind, selber Distributionsketten abzuwickeln und eben auch diese Nähe zum Endkunden nachher zu suchen. Das hat sich ja, wie wir alle wissen, in den letzten 15 Jahren fundamental verändert. Also selbst Beiersdorfer und Nivea hat natürlich mittlerweile eine Verbraucherhotline, weil es ihnen wichtig ist, dass Leute, die Nivea lieben, eben eine positive Customer Experience haben, wenn sie sich mit dem Produkt und dessen Wirken auseinandersetzen. Die Story, die mir einfällt, ist eben einer dieser Hidden Champions aus dem Bereich White Industries, sehr innovatives Unternehmen, 26 Länder, wo die Produkte verkauft werden. Österreichisches Unternehmen im übrigen. Und dieses Unternehmen ist extrem stark gewachsen. Ist auch eigentlich ein klassisches traditionelles Unternehmen mit sehr hoher Kultur, langen Werten, aber mit einem disruptiven Produkt. Also die haben ein neues Produkt herausgebracht, was so ähnlich eingeschlagen ist, wie I-Phone damals bei Nokia, sind die eingeschlagen bei den klassischen White-Industrie-Herstellern mit einem neuen Produkt. Und deswegen sind die extrem stark gewachsen. Und die haben/ in einem sehr agilen Umfeld waren die gezwungen, etwas auf eine traditionelle Weise zu machen, nämlich eine Kundenservice-Software anzuschaffen, die weltweit genutzt wird, wo sie eben ihre Informationen zusammentragen können. Und dafür wurde ein gewisses Budget und eine gewisse Dauer angesetzt, mit 14 Monaten. Um die Geschichte abzukürzen an diesem Punkt. Durch Umpriorisierung in einem hochdynamischen Umfeld waren sie nachher gezwungen, innerhalb von fünf Monaten sie einzusetzen und das eigentliche nachher Ausrollen der Lösung sogar innerhalb von fünf Wochen. Das bedeutet, aus, sagen wir mal, getrieben aus einer alten traditionellen Denke heraus hat man gewisse Dinge so lange liegen lassen, dass man gezwungen war, extrem agil zu reagieren. Und diese Geschichte hat auch extrem gut funktioniert. Und zwar in zweierlei Hinsicht. Zum Einen, dadurch, dass klar geworden ist, moderne Softwarelösungen sind einfach den Lösungen, die zehn, 15 Jahre alt sind, extrem überlegen, weil sie viel mehr im Jetzt denken. Und wir müssen ehrlich sein, in so vielen Unternehmen werden Technologien eingesetzt oder Softwarelösungen, Kommunikationstechnologien, die haben wir uns vor 15 oder zwanzig Jahren einfallen lassen. Also ich meine, wie naiv, dass wir glauben, dass sich die Welt nicht verändert hat seitdem und dass einfach andere Dinge viele wichtiger sind, ist das Eine. Deswegen diese agile Einführung. Und das Andere ist, dass dieses Unternehmen tatsächlich so gedacht hat, dass sie gesagt hat: „Das ist unser Anspruch, dass der Kunde sofort zu Routinevorgängen sofort eine Reaktion bekommt. Auch wenn völlig klar ist, das weiß jeder, dass es dann eine Maschine gemacht hat. Aber das ist uns egal. Und wir ziehen das durch gegenüber dem Kunden.“. Und die haben es tatsächlich (unv.) geschafft, fast zwanzig Prozent der Vorgänge komplett dunkel zu verarbeiten. Dunkel verarbeiten bedeutet, Kunde stellt Frage oder schickt eine Nachricht, Maschine analysiert, definiert eine Antwort und schickt die tatsächlich hinaus. Und schreibt natürlich, ganz wichtig, unter drauf: „Das ist eine automatische Antwort. Ich bin eine Maschine. Aber ich hoffe, ich habe dir trotzdem helfen können.“. Großer Erfolg. Ganz tolles Ding. Also wie gesagt, wenn man sich überlegt, 14 Monate war geplant. Und eigentlich durften die Umsetzen in fünf Wochen. Die andere Zeit haben sie überlegt, wie sie es am besten machen. Es ist schon sehr witzig. Ja, weil die alte Welt und die neue Welt da sehr zusammenpasst. Eine zweite Geschichte fällt mir ein von der anderen Seite des Flusses. Möchtest du sie hören? #00:10:10-6#</w:t>
      </w:r>
    </w:p>
    <w:p w14:paraId="316897C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492D80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Lass uns kurz bei der // Geschichte #00:10:13-6#</w:t>
      </w:r>
    </w:p>
    <w:p w14:paraId="6076434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3FF161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Okay. // #00:10:13-6#</w:t>
      </w:r>
    </w:p>
    <w:p w14:paraId="5BFF456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B163A1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bleiben. Wie ist denn dieses Projekt initiiert worden und wie/ beschreibe mal so die Anfangsphase, wie ihr da hineingekommen seid und was habt ihr vorgefunden, was war der Auftrag, was war die Zielsetzung! #00:10:27-0#</w:t>
      </w:r>
    </w:p>
    <w:p w14:paraId="4EC03F2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042B1A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Die Zielsetzung war tatsächlich, eine Kommunikationsplattform sicherzustellen, mit der auf internationaler Ebene alle Kundenmitteilungen, Klammer auf, die nicht nur B2C sondern häufig auch B2B, also Handwerksunternehmen, Auslieferer und Distributoren, Klammer zu, bedienen kann und somit eben eine offene, moderne Plattform für den internationalen Einsatz darstellen sollte. #00:10:56-5#</w:t>
      </w:r>
    </w:p>
    <w:p w14:paraId="59A707C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7E20D2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was habt ihr da vorgefunden an, sage ich mal, Infrastruktur, was so IT, aber auch Daten angeht? #00:11:07-2#</w:t>
      </w:r>
    </w:p>
    <w:p w14:paraId="36202D7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B7C4DF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Sehr altertümlich, traditionell, obwohl das Unternehmen so alt gar nicht ist, ja. Aber wir waren bei dem Thema Hidden Champion, wenn ich jetzt einen großen Energieversorger oder einen Telekommunikationsunternehmen betrachte, dann ist mir ja völlig klar, dass die Kosten pro Kundenkontakt dort eine ganz relevante Größe sind. Es gibt extrem viele Industrien, die eine hohe Marge erwirtschaften. Wenn der Kunde aber zweimal im Jahr anruft, ist das eine Negativmarge. Also müssen sie sicherstellen, dass der Kunde bloß nicht auf die Idee kommt, zweimal im Jahr anzurufen. Wie kann man das bewerkstelligen? Für dieses Unternehmen war eher das Thema Customer-Interaktion eher so ein Thema, das hat man früher unter sich gemacht. Wie es ganz häufig ist. Ich kannte den Klaus, der Klaus hat da Service gemacht. Das war mein Disponent. Und wenn ich irgendetwas wollte, habe ich den Klaus angerufen. Der Klaus hat mein Problem gelöst. Dass das natürlich völlig unsinnig ist, das würde ja bedeuten, wenn ich heute in die Stadtverwaltung gehe und ich hätte eine Person, mit der ich alle E-Gouvernment-Prozesse, ich als Bürger machen müsste. Und wenn der im Urlaub ist, habe ich eben Pech gehabt. (lacht) Muss ich auch in Urlaub gehen. Und dann hilft mir keiner. Und jeder von weiß ja, dass das ja Blödsinn ist, das zu machen. Deswegen haben wir ja neue Prozesse und Abwicklungen gewählt in den sechziger, siebziger Jahren, um das eben aufzubrechen oder späte siebziger, frühe achtziger. Und ja, das fanden wir dort vor. Also eher so ein Wechsel von der alten Denke. Wir haben einen Server unten im Haus und da läuft Microsoft drauf und wir haben vielleicht noch einen SAP-Lizenz, die zwölf Jahre alt ist und irgendwie kriegen wir das zusammengedengelt und stellen dafür eine Systeminfrastruktur zur Verfügung. In diese Phalanx sind hereingekommen, indem wir eben gesagt haben: „Wir müssen die Dinge hier mal für euch völlig neu denken.“. #00:13:03-7#</w:t>
      </w:r>
    </w:p>
    <w:p w14:paraId="3AC72D7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627B49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in Bezug auf Daten. Wie war das da, die Struktur? Gab es da schon irgendwie eine Einheit, die sich um eine zentrale Datenhaltung gekümmert hat? #00:13:14-0#</w:t>
      </w:r>
    </w:p>
    <w:p w14:paraId="3C483C4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A3D62C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ich glaube das schon. Also wobei ich jetzt tatsächlich nicht genau weiß, wie es war. Aber so, wie ich den Kunden einschätze, ist es so gewesen wie bei vielen dieser Hidden Champions. In dem Moment, wo ich eine Kundenbeziehung mit dir habe und du Produkte bestellst und du Teil meiner Lieferkette bist, habe ich dich natürlich in meinem SAP. Wer du bist, wie du denkst, was du magst, das habe ich natürlich nicht. Diese Informationen habe ich nicht. Das ist ja unsere traditionelle Denke. Was muss ich wissen, wenn du von mir etwas kaufen willst? Deine Umsatzsteuer-ID muss ich wissen und deine Kundennummer muss ich wissen und wie viel Umsatz hast du im letzten Jahr gemacht, damit ich gucke, ob ich dich netter behandele als andere.  Kundenwertanalyse, das ist dann schon hoch. Aber ob du eine E-Mail-Adresse zum Beispiel hast, das/ ich weiß noch, passt jetzt hier vielleicht nicht hinein, aber ich weiß noch, ich bin ja gelernter Banker und ich weiß noch, während meines Studiums hat die örtliche Sparkasse hier/ mussten alle Servicekräfte die Kunden fragen, ob sie bitte ihnen die E-Mail-Adresse, also ein Opt-In geben würde für die E-Mail-Adresse. Muss man sich einmal vorstellen. Das war/ gut, ist jetzt auch schon 25 Jahre her, aber allein schon/ damals war mir ja völlig klar, wenn interessiert irgendwann eine Adresse. Du musst ein sauberes Opt-In haben, um Menschen zu erreichen. Und das ist eben bei vielen Unternehmen ganz, ganz spät überhaupt in das Bewusstsein gerückt. Und da gibt es so viele davon, die tatsächlich in einem Kunden einen Datensatz sehen und nicht mehr. Und das ist natürlich ein großes Spielfeld, eine große Spielwiese für Algorithmik, eben mehr aus den Daten zu machen und mehr aus der Bewegung zu erfahren und mehr herauszukitzeln aus der Kommunikation, um dann eben, ja, besser zu werden, näher zum Kunden zu rücken. Personalisierung ist ja ein ganz, ganz großes Feld, wie du weißt. Und ja, auch da hilft natürlich KI. #00:15:13-4#</w:t>
      </w:r>
    </w:p>
    <w:p w14:paraId="6004721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598F25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Wie war dieses Projekt organisiert? Also wer war im (Lead?) und welche Rollen und Projektmitglieder waren dabei? Kannst du das sagen? #00:15:24-3#</w:t>
      </w:r>
    </w:p>
    <w:p w14:paraId="77957FE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D5845F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Nein, nicht wirklich. Aber üblicherweise ist das bei uns so, dass die Projektleitung durch den Kunden gestellt wird und dass wir eigentlich unterstützen und onboarden. Also unsere/ wir haben ein methodisches Vorgehen. Das beginnt mit einen Workshop, wo unsere Kolleginnen und Kollegen versuchen zu verstehen, wie eigentlich Prozesse und Abläufe bei dem Kunden funktionieren. Je besser die Beistellungsleistungen von den Kunden sind, umso/ das ist immer so, das ist ein altes ehernes Gesetz, umso besser ist nachher das Ergebnis. Aber im Endeffekt bringen unsere Mitarbeiterinnen und Mitarbeiter eigentlich nur das Knowhow ein, optimal die Geschehnisse in der Realität, also den Wunsch, in der Realität optimal in der Konfiguration widerzuspiegeln. Und der Kunde wiederum bringt natürlich diese Realitätserlebnisse ein, dass er halt sagt: „Ich weiß am besten, wie es bei uns funktioniert und was jetzt ist. Also was passiert und wie genau müsste eigentlich eure Lösung darauf reagieren.“. Also insofern ist es immer so eine/ meistens wird die Projektleitung vom Kunden gestellt, aber unsere Projektmitarbeiter sind halt/ leiten ein Teilprojekt und helfen beim Onboarding. #00:16:40-2#</w:t>
      </w:r>
    </w:p>
    <w:p w14:paraId="7E7FE89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C0BECD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Werden wir jetzt einmal genereller, gar nicht auf dem speziellen Projekt, sondern genereller, weil das finde ich auch spannend. Mit was kommen die Kunden bei euch an? Also um das einmal ein bisschen näher auszuführen. Haben die meistens ein konkretes Problem oder sagen die: „Wir haben einen Haufen Daten und wissen nicht, was wir damit machen sollen.“. Also was trifft da so auf euch? #00:17:02-8#</w:t>
      </w:r>
    </w:p>
    <w:p w14:paraId="408995E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9486F5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Das ist ganz unterschiedlich. Es ist immer noch so, dass meistens die Kunden aus drei wesentlichen Ursachen kommen. Davon die ersten beiden weit oben und die dritte kommt jetzt langsam hoch. Die erste ist tatsächlich der Wunsch danach, ausgetretene Pfade, also ausgetretene Prozesse zu automatisieren. Wir haben verstanden, dass es da Möglichkeiten gibt, gewisse Dinge zu erkennen. Wenn wir die erkennen würden, müssten wir keinen Mitarbeiter dahinsetzen oder Mitarbeiterin, um das zu erkennen. Also kann man die automatisieren. Und dann kommen die zu uns und sagen: „Ihr automatisiert das (unv.). Wie funktioniert denn das? Wie geht denn das? Was muss ich denn dafür tun? Wie muss ich mir das vorstellen?“. Das ist immer noch eklatant. Mittlerweile gibt es natürlich Fachleute in den Unternehmen, aber es ist immer noch eklatant, wie hoch die Missverständnisse bei operativ handelnden Fachmenschen ist, wenn es um das Thema Einsatz von Algorithmik oder überhaupt Einsatz von Automatisierungslösungen geht. Oder die Unterscheidung zwischen unstrukturierten Informationen und strukturierten Informationen in Bezug auf KI, ist immer noch frappierend, wie wenig die Leute dort eigentlich informiert sind. Das ist die erste große Gruppe. Die zwei Gruppe, die kurz dahinter kommt, sind Unternehmen, die sagen: „Wir haben verstanden, dass unsere Mitarbeiterinnen und Mitarbeiter in dem Moment, wo sie mit dem Kunden zu tun haben, dass es denen an Kontextinformationen fehlt. Und wir haben verstanden, dass wir viel, viel besser und schneller und kundenfreundlicher reagieren könnten, wenn immer passend zu dem, was gerade in der Kommunikation ausgetauscht wird oder warum der Kunde, Kundin anruft, wenn der Mitarbeiter, Mitarbeiterin die im Kontext sinnvollen Informationen auf dem Bildschirm hat.“. Das würde nämlich bedeuten im Umkehrschluss, dass in achtzig Prozent der Fälle der Mitarbeiter im wesentlichen nirgendwo draufdrücken muss, sondern also direkt schon bei einer Kundenanfrage genau sieht, worum geht es, wie können wir das beantworten. Und dass Mitarbeiter mehr und mehr dann in eine qualitätssichernde Aufgabe wachsen. Also Nutzen von Technologien, um die qualitätsgesichert und präzise auf Vorgänge anzuwenden. Also wie: „Nehme ich mir selber die Schaufel und buddele?“, sondern ich habe jetzt tatsächlich so einen Kran. Und der Kran ist natürlich in der Lage, der hört genau auf meine Bewegung und bewegt sich dann so, wie ich das haben will. Das sind die beiden großen Gruppen. Die gab es auch schon vor ein paar Jahren, mit wechselnden Schwerpunkten, aber ich würde sagen, das ist immer noch so. Eine dritte Gruppe kommt jetzt hervor, die einfach aus einem ganz anderen Blickwinkel die ganze Geschichte sehen. Nämlich die sehen es aus der Kundensicht. Was bedeutet das für den Kunden? Und die sehen eben, dass der Kunde, das sind/ ich kann das sogar benamsen, das sind in erster Linie Finanzdienstleister, also Versicherer, Banken, und die haben mittlerweile verstanden, dass der Kunde kein Verständnis mehr dafür hat, wenn er von seiner Bank einen Brief bekommt, wo drinsteht. „Bitte fülle hier etwas aus, unterschreibe es und bringe es zur Post!“. Also natürlich haben die Unternehmen das in erster Linie dadurch gemerkt, dass sie am Ende Jahres immer gesehen haben, wie verdammt teuer so Papier ist, das zu verarbeiten und dass das ja völlig unsinnig ist. Dass es im Vergleich zu anderen Kostenpunkten überhaupt gar keinen Sinn mehr macht, irgendwo auf Papier zu setzen. Aber man hat es ja immer versteckt und hat gesagt, das ist nun mal so der Gesetzgeber fordert das. Aber dass es eben Möglichkeiten und Graubereiche gibt, wo ich eben nicht genau definierte Dinge vom Gesetzgeber aus im Sinne des Kunden vereinfachen kann, also Kundenzentrierung. Das ist tatsächlich etwas, was ich erst seit zwei Jahren spüre. Also zwei, vielleicht drei Jahren. Und dass Entscheider und Fachleute in den Unternehmen überlegen, der Köder muss dem Fisch schmecken und nicht mir als Angler. Also ich muss/ #00:20:54-0#</w:t>
      </w:r>
    </w:p>
    <w:p w14:paraId="6AE383A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53EF9B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Was sind das/ diese Entscheider, was sind das für Menschen? Kannst du die beschreiben? In dieser dritten Gruppe? #00:21:01-4#</w:t>
      </w:r>
    </w:p>
    <w:p w14:paraId="4BFF673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02721C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Das sind die Menschen, die/ das sind meist Menschen, die im Vergleich zu den anderen/ Die ersten zwei geschilderten Vorgänge sind ja meist sehr fachorientiert, sehr fachlich und operativ. Die letzten sind schon ein bisschen strategisch. Du hast es also dann häufig mit Bereichsleitern und darüber zu tun, deren Aufgabe es nicht ist, Kosten zu senken. Natürlich auch, klar, aber deren Aufgabe ist es nicht, Kosten zu senken, sondern deren Aufgaben, und das haben sie langsam verstanden, ist, das Mindset ihrer Organisation zu verändern, mehr aus Kundensicht zu denken und darin dann Win-Win-Situationen zu finden. Wie kann ich etwas für den Kunden vereinfachen, wo der Kunde sagt: „Jupp, bei dir es ja super. Finde ich toll, dass das so ist.“. Und gleichzeitig spare ich aber. Also ich habe den doppelten Effekt. Kundenbegeisterung auf der einen Seite und Zufriedenheit und auf der andere Seite Einsparung. Und das wissen diese Leute, das schaffe ich nur durch systemische Veränderungen. Indem ich eben hingehe und nicht sage: „Ich brauche eine neue Software, um E-Mails zu verarbeiten, sondern ich brauche einen Kundenzugang, der mir eine vollständige Ende-zu-Ende-Digitalisierung von  Geschäftsprozessen ermöglicht, die ich heute noch manuell zum Teil mache.“. Und das ist diese neue Denke, die da ist. Und was wollen die? Die schauen sich um und sehen natürlich extrem viele innovative Lösungsansätze, gerade im Bereich Customer-Experience und Customer-Service, aber die haben Schwierigkeiten, das zu priorisieren. Und was die gern machen, ist agile Prototypen umsetzen. Und da bist du natürlich im Moment extrem weit vorn, wenn du in der Lage bist, einen Bereichsleiter mit einem Aufwand im vierstelligen Euro-Bereich innerhalb von wenigen Wochen einen Prototypen hinzusetzen, den du vollständig nutzen kannst. Den kannst du zwar nicht produktiv an deine Kunden ausrollen, aber du kannst es jemanden geben und sagen: „Mach mal diesen Vorgang!“. Und dann kann der direkt sagen: „Oh, wenn das immer so wäre, wäre es aber toll.“. Das wäre kundenzentriert. Und du weißt ja, die Leute wollen so etwas haben. Etwas zum Anfassen, zum Zeigen, wie würde es aussehen, wenn wir es nutzen würden. Und das sind im Moment Dinge, die sehr, sehr gut laufen und die setzen natürlich Anbieter, die noch auf traditionellem Weg laufen, Pflichtenheft schreiben et cetera, massiv unter Druck. Ich persönlich bin der Ansicht, das wird es 2025 nicht mehr geben. Nur noch bei Riesenprojekten, also bei extrem großen Projekten, dass du noch so etwas wie ein Lastenheft oder ein Pflichtenheft schreibst. Ich frage mich dann zwar, was mit öffentlichen Ausschreibungen passieren wird bis zu dem Punkt, aber ich halte das für völlig überaltert. Diese Denke, in einem Papier etwas niederzuschreiben, was Monate dauert, ohne dabei in der Wahrnehmung zu haben, das bis dahin die Welt sich wieder ein Stück gedreht hat, ja, das ist ja völlig rückwärts gerichtet. So eine Form von definitorischem Ansatz. Und ich glaube, dass sich das in den nächsten Jahren ändern wird. #00:23:55-7#</w:t>
      </w:r>
    </w:p>
    <w:p w14:paraId="18480B7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EEBA55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Das finde ich total spannend, wenn du einmal so/ kannst du Unterschiede benennen? Wenn du ein Projekt machst, was eher aus den ersten zwei Gruppen entsteht und ein Projekt mit der dritten Gruppe, was da anders läuft? Rein, wie so ein Team aufgesetzt wird, wer da dabei ist? Also einfach so etwas. #00:24:15-1#</w:t>
      </w:r>
    </w:p>
    <w:p w14:paraId="5133231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1D7234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Die alten klassischen Projekte sind natürlich meist bei größeren Unternehmen. In diesen klassischen Projekten gibt es so etwas wie den Einkauf und es gibt so etwas wie eine IT, die sitzt da mit dabei. Die IT natürlich klar, weil die IT in so einer ganz merkwürdigen Rolle ist. Es gibt nichts ohne sie, aber es gehen immer mehr Dinge/ nein, es geht natürlich nichts ohne sie, aber mehr und mehr überholt uns natürlich der technologische Fortschritt. Also früher hatte ich auch in der Bank hier vor Ort Leute, die Telefone repariert haben. Telekommunikation ist irgendwie immer im Blaumann herumgelaufen und haben geguckt, dass dein Telefon funktioniert, dein Siemens Hicom, was weiß ich, Gerät. So etwas brauchst du ja heute gar nicht mehr. Das ist ja voll lachhaft. Du brauchst ja nur einen funktionierenden Internetanschluss und schon funktioniert ja alles. Und du hast ja jetzt niemand im Haus, der herumläuft und guckt, ob die Lan-Kabel alle richtig verknotet sind. Also insofern hat sich ja auch da etwas verändert. Das bedeutet, bei den letztgenannten Projekten ist es tatsächlich so, dass eine IT verstehen möchte, was da passiert und auch noch immer Guard-Funktionen, also Wächterfunktione durchaus übernimmt. Natürlich, klar tun sie das. Aber der aktive Anteil ist gar nicht mehr da. Die IT, und was ich auch schon vor Jahren in meinen Blog-Beiträgen geschrieben habe, was wichtig ist, die IT konzentriert sich wirklich auf die Konnektivität. Wenn ich selber einen IT-ler im Haus habe, den ich beschäftige dafür, dass er mein Unternehmen zukunftssicher macht, dann würde ich den zu neunzig Prozent damit auslasten, sicherzustellen, dass die Kernsysteme, die ich habe, auf die ich nicht verzichten kann, in einer optimalen Weise darauf vorbereitet werden, mit Systemen, die draußen in der Welt laufen, standardisierte Systeme, zu funktionieren. Ich setze doch niemanden hin, der Dinge neu baut. Das ist doch völlig unsinnig. Das wäre ja dasselbe, wie wenn ich mir meinen Fuhrpark selber baue. Also wenn ich einen Golf bauen würde. Oder wenn ich mein Benzin selber brauen würde und raffinieren würde. Das ist ja völlig unsinnig. Das haben wir ja irgendwann aufgegeben, weil wir gesagt haben: „So ein Quatsch.“. Ich habe noch Banken kennengelernt, die hatten tatsächlich Zapfsäulen. Ja, das musst du dir einmal reinziehen. Die hatten eine Zapfsäule unten, damit eben schnell getankt werden konnte und der Boss nicht an der Tankstelle halten muss. Und diese Dinge, die gehen natürlich vorbei. Und das zeigt sich eben auch, also Tankstelle und Tankwärter, zeigt sich eben auch in der IT. Die IT fängt langsam an, sich in einer neuen Rolle, die immer noch total wichtig ist, also ich möchte auf keinen Fall so zitiert werden, dass ich sage, diese Rolle ist nicht mehr wichtig, nur der Fokus muss anders sein. Und das merkt man bei der dritten Gruppe schon. Bei den ersten beiden Gruppen merkst du das nicht so. Da ist die IT tatsächlich noch und da klammert sich an das SAP und sagt: „Hier darf aber/“ oder was auch immer, klammert sich an das Kernsystem und sagt: „Das ist mein Kernsystem und mehr brauchen wir eigentlich gar nicht. Und das, was die da draußen machen, ist sowieso alles viel zu unsicher. Das verstehen wir nicht.“. #00:27:13-1#</w:t>
      </w:r>
    </w:p>
    <w:p w14:paraId="2571D59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B1B66B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 Und kannst noch so ein bisschen etwas auf das Verhältnis dann, jetzt zum Beispiel bei der dritten Gruppe zwischen, sage ich mal, der Fachseite, ob das jetzt Marketing, Service oder Vertrieb ist, und der IT beschreiben? #00:27:27-9#</w:t>
      </w:r>
    </w:p>
    <w:p w14:paraId="0540F73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858C64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Das fällt mir natürlich schwer, weil ich vor Jahren das letzte Mal tatsächlich mit aktiv da mit eingebunden gewesen bin. Was ich aber sehr wohl höre, ist eben, dadurch, dass wir nicht nur Systeme, sondern auch den Prozess der Einführung von neuen Systemen, der Prozess der Veränderung mehr und mehr in einer standardisierten Form abgewickelt wird, werden natürlich die kreativen Anteile in diesem Wertschöpfungsprozess, den wir gerade beschreiben, immer geringer. Und das gehört jetzt eben auch in Richtung IT. Logisch. Je standardisierter die Autos werden, je vergleichbarer die Autos alle werden, mit denen wir fahren, umso geringer ist die Notwendigkeit, einen Coach intern zu haben, der mir eben sagt, warum fährt sich ein Golf anders als ein BMW, zum Beispiel. Also diese Besonderheit ist nicht mehr da. Es wird eigentlich nur noch ein technischer Check vollzogen. Gibt es irgendwelche Dinge, die dagegen sprechen, einen BMW auch bei uns laufen zu lassen statt einem Golf? Diese Dinge werden natürlich/ natürlich ist das jetzt alles symbolisch gemeint. Diese Dinge spielen mehr und mehr eine Rolle. Aber die Dinge wandeln sich und, ich meine, wir dürfen nicht vergessen, die Kernsysteme der vielen großen Unternehmen, mit denen wir zu tun haben und die es in Deutschland und in der Welt gibt, die Kernsysteme greifen zurück, insbesondere im Telekommunikationsumfeld, die Kernsysteme sind aus den neunziger Jahren. Vodafone oder O2, die haben ihre Systemlandschaft Mitte der Neunziger, Anfang der Neunziger, Mitte der Neunziger ausgerollt. Und diese Kernsysteme sind tatsächlich immer noch die gleichen. Und ich weiß gar nicht, wie weit die Industrie, um die als Beispiel zu nehmen, jetzt schon damit sind, ganz neue Dinge zu entwickeln. Ich weiß, dass die Energieversorger, gerade die mittelständigen Energieversorger tatsächlich hingehen und die großen Anbieter in Frage stellen und sagen: „Ist es jetzt nicht an der Zeit, tatsächlich einmal anders zu denken.“. Ich merke, auch da sind erste disruptive Einflüsse da. Aber Fakt ist eben einfach, wir alle haben noch mit Kernsystemen und Daten zu tun, die sehr, sehr lange schon in unseren Unternehmen sind und deswegen bin ich auch davon überzeugt, wir werden immer noch Menschen brauchen in unseren Unternehmen, die sich mit den alten Strukturen gut auskennen. Also das wird mit Sicherheit noch fünf, sechs, sieben, acht Jahre, vielleicht sogar zehn in dem einen oder anderen Unternehmen noch dauern. Da bin ich fest davon überzeugt. #00:30:05-6#</w:t>
      </w:r>
    </w:p>
    <w:p w14:paraId="70BC898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BF60A0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Wenn wir jetzt einmal, unabhängig aus welcher Gruppe so ein Projekt, wenn wir einmal darauf gucken, was neben der Umsetzung von so einem Projekt, einer erfolgreichen Umsetzung von so einem Projekt, was konntest du sonst an Auswirkungen auf die Organisation beobachten, also hinsichtlich, wurde ein Änderungsbedarf in der IT-Infrastruktur festgestellt, im Datenmanagement festgestellt, in der Mitarbeiterausbildung et cetera, so rundum? Hast du da etwas beobachten können in den Unternehmen? #00:30:40-8#</w:t>
      </w:r>
    </w:p>
    <w:p w14:paraId="78EB17F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E042B4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Inwieweit sich die Einführung KI-basierter Systeme bei den Mitarbeitern anders anfühlt, als wenn da keine KI darin wäre, das möchte ich jetzt schlabbern. Das möchte ich deswegen schlabbern, weil ich da persönlich nicht daran glaube. Ich habe weder Erfahrungen gemacht, dass das in diese Richtung gehen sollte, noch glaube ich daran. Damit meine ich natürlich keine völlig neuen Systeme. Aber ob ich jetzt ein E-Mail-System, was nach Schlagworten sortiert oder ein E-Mail-System, was nach KI sortiert, um einmal ein ganz einfaches Beispiel zu nehmen, ob ich das verwende, das ist dem Menschen, der am Bildschirm sitzt, am Ende des Tages völlig egal. Entweder das System kann man gut bedienen und es erschließt sich jemanden und ist schnell zu trainieren, das ist ein wichtiger Punkt heutzutage, dass Software natürlich auch schnell zu trainieren sein muss, damit ich der gestiegenen Fluktuation im Markt ja auch immer gerecht werde. Es gibt ja manchmal Unternehmen, die wechseln eben tatsächlich im Schnitt alle zwölf Monate die Mitarbeiter aus. Wenn du drei Monate Onboarding-Phase hast, dann ist das einfach teuer, wie du die Mitarbeiterinnen und Mitarbeiter dann effizient und effektiv einsetzt. Also insofern glaube ich da jetzt speziell nicht daran. Was ich immer wieder höre, ist, dass KI-Software, wie wir alle wissen, arbeitet auf Basis von Trainingsmengen. Und diese Trainingsmengen und das Beobachten von Dingen, die dort draußen im Prozess passieren, die fressen einfach, insbesondere nächtens, fressen die einfach Systemkapazität, das heißt, falls es überhaupt einen Nachtlauf gibt. Ein KI-basiertes System, was lernen möchte, was es über den Tag für Fehler gemacht hat, um am nächsten Tag vielleicht ein paar Prozent dieser Fehler nicht noch einmal zu machen, und so jeden Tag eben ein bisschen sinniert, ja, im wahrsten Sinne des Wortes, wo kann ich besser werden, ein solches System löst natürlich Lernmengen aus. Und was ich immer wieder gehört habe, was auch, ein Lächeln in meinem Gesicht kann ich da nicht verhehlen, ist, dass Leute, die dann nicht entsprechend ausgebildet waren, während des Betriebs gedacht haben, ich drücke mal auf Trainieren. Also das heißt, ich gehe mal einfach beim System hin und sage: „Ach, trainiere doch jetzt einmal, was am letzten Tag passiert ist.“. Was aber faktisch dazu führt, dass du eine komplette Systemlast auf einmal anstößt, weil das System nachdenkt. Und wenn es nachdenkt, kann es nicht den nächsten Vorgang an den nächsten Mitarbeiter geben. Und wir hatten auch komplett auch Systemstillstände, weil Menschen nicht klargeworden ist, dass bei einem Deep-Learning- oder Machine-Learning-System eben solche Lernphasen einfach Rechenkapazitäten fressen und die optimalerweise nicht während des operativen Betriebes und optimalerweise sogar auch nicht auf derselben physischen Maschine, sondern auf einem Vorproduktionssystem, also einer zweiten Maschine, auf der ich solche Dinge mache und dann das Ergebnis auf die Produktionsmaschine wechsle. Aber das waren noch so Dinge, die noch bis vor zwei, drei Jahren durchaus passiert sind. #00:33:36-9#</w:t>
      </w:r>
    </w:p>
    <w:p w14:paraId="30FC87F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2F9452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Wenn wir gerade bei dem Thema Betrieb sind. Was gibt es für Herangehensweise, den Betrieb mitzudenken bei so einem Projekt? Man fängt etwas Neues an, das ja auch nachher auch betrieben und weiterentwickelt werden muss. Wie nimmst du das wahr in den Unternehmen? Wie laufen dazu die Gespräche? #00:33:57-1#</w:t>
      </w:r>
    </w:p>
    <w:p w14:paraId="0FDFDAD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9DC325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Das ist meist eine ganz unaufgeregte Geschichte. Also du ermittelst ein wahrscheinliches Volumen. Du ermittelst ein Spitzenvolumen. Das ist genau dasselbe, wie wenn du als Telekommunikationsanbieter eine Telefonanlage für deinen Service einkaufst. Du überlegst eben, was passiert im Moment jeden Tag im Schnitt und was passiert eigentlich, wenn mal irgendetwas ausfällt und alle Leute uns anrufen wollen. Was passiert dann? Und wie viele Mitarbeiter habe ich überhaupt? Und aus diesen Daten ermittelst du dann natürlich so ein Worst-Case-Scenario oder so ein Überlauf, so ein Druck-Scenario. Und danach, man spricht ja dann von (Sizing?), danach bewertest du die Größe der Infrastruktur, die du dafür benötigst. Und bei uns ist es tatsächlich so, ganz zu Beginn schon sagen wir: „Wie viel willst du damit machen? Was sind diese Rahmenparameter?“ und dann können wir schon in unserer Tabelle genau gucken. Wir brauchen die und die Systeminfrastruktur und dann ist das ganz schnell entschieden. Meistens ist es sogar so, dass der Einkauf überrascht ist, wie klein die Anforderungen eigentlich sind. Wie gesagt, wenn du nicht während des Betriebs Trainingsläufe machst. #00:35:06-2#</w:t>
      </w:r>
    </w:p>
    <w:p w14:paraId="2F85111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EECBFF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noch einmal so auf die Daten geblickt. Was findet ihr da vor in den Unternehmen? Ich meine das jetzt so von der Datenvorratshaltung auf der einen Seite, auf der anderen Seite aber auch von dem organisatorischen Aspekt. #00:35:22-9#</w:t>
      </w:r>
    </w:p>
    <w:p w14:paraId="7B8D848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F221D6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Ganz unterschiedlich. Ganz unterschiedlich. Ich weiß, dass viele eben genannten Finanzdienstleister aus der ersten und zweiten Gruppe, dass die natürlich noch ganz  klassische Datenhaltung haben. Und dass die auch / dieser Begriff Data-Lakes, die hörst du immer bei Finanzdienstleistern. Also Daten, die sie irgendwann einmal eingesammelt haben und die man theoretisch zurückführen kann auf gewisse Verträge und Informationen, die man irgendwann bekommen hat, wo man aber jetzt Data-Analysten benötigt, die hoch individuell, Klammer auf, da holst du natürlich keine standardisierte Software für so etwas, Klammer zu, die hoch individuell versuchen, diesen See an Datenstückchen in irgendetwas Sinnvolles zusammen zu bringen, so dass da vielleicht einmal Wellen darüber gehen oder man darüber fahren kann oder man Schätze heben kann aus diesem See. Das ist die eine Seite. Und die andere Seite ist, auch das erlebe ich auch lustigerweise bei Traditionsunternehmen, die dann keine Hidden Champions mehr sind, aber sogar extrem große Handelskonzerne, ganz große Marken, die aber den Endkunden das erste Mal entdecken. Die haben eben über dich und mich keine Daten gesammelt. Also wenn du in den Supermarkt gehst und eben nur pflanzliche Margarine und keine Butter kaufst, dann hat das den Supermarkt in der Vergangenheit einen Scheiß interessiert. Ja, Hauptsache, es wird Butter und Margarine verkauft. Aber jetzt mittlerweile haben ja selbst die Supermärkte verstanden, dass sie gesagt haben: „Das wäre ja für uns ganz toll, wenn wir herausfinden würden, ob jetzt der [Name] ein Buttertyp ist und ob der dann eine französische Butter für 3,50 Euro kauft oder eine irische für achtzig Cent. Wie tickt der?“. Diese Information ist ja enorm wichtig. Und das haben auch diese Unternehmen verstanden. Die denken dann natürlich auch nicht in SAP und Co, sondern haben natürlich längst verstanden, dass man solche Daten tatsächlich in einer Cloud speichern kann, was wiederum bei manchem Unternehmen, wie das eben genannte, dann zu solchen absurden Situationen führt, dass, wenn du eine Kundeninteraktion hast, dass sie auch Sicherheit vor möglichen Datenlecks hingehen und deine Interaktionsdaten nach sechs Wochen löschen. Also, wenn du denen eine E-Mail schreibst und sagst: „Ist eure Butter glutenfrei?“ und die schreiben zurück: „Natürlich, das ist sie. Hier ist der Link zu der Information.“. Und du schreibst zurück: „Danke.“. Dann wird diese Mail und deine Daten werden nach sechs Wochen gelöscht. Ja. Ja. #00:37:40-1#</w:t>
      </w:r>
    </w:p>
    <w:p w14:paraId="5ACF346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A1A964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Wenn wir jetzt noch einmal zurückgehen auf das eingangs beschriebene Projekt, dann habt ihr das in fünf Wochen live gestellt? Was ist denn dann passiert? #00:37:50-9#</w:t>
      </w:r>
    </w:p>
    <w:p w14:paraId="4905195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3A9BA6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Hat alles ganz wunderbar funktioniert. Also das war ja eine moderne Software. Die Menschen, die heute im Service und Backoffice oder anderswo im Unternehmen arbeiten, die haben ja eine ganz andere Erwartungshaltung an die User-Experience, die sie mit einer Software haben, als wir vor zwanzig Jahren damals. Als ich vor zwanzig Jahren noch, oder fünfundzwanzig, ja fünfundzwanzig Jahren noch in einer Bank gearbeitet habe, da hatten wir/ da war ich prädestiniert, weil ich Microsoft Word hatte und Excel hatte ich, ja, und dann hatten wir das Kernbankensystem. Und das war alles. Und dann hattest du vielleicht irgendwie einen Darlehenserfassungsdokumentausdrucksystem oder irgendwie so etwas. Also das war das, was wir hatten. Und da haben wir uns ja keine Gedanken darüber gemacht: „Hat das jetzt eine gute User-Experience? Ist das gut bedienbar?“. Und heute ist das schon so, dass das Look and Feel von dem, was auf dem Bildschirm der Mitarbeiterinnen und Mitarbeiter passiert, kaufentscheidend sein kann. Ja, also das ist schon/ auch wenn Entscheider mir gegenüber das wahrscheinlich verneinen würden, dass das so ist. Aber du merkst das tatsächlich. Also ich habe selber Situationen gehabt, wo Leute vorbeigegangen sind und sich eine Oberfläche von einer Lösung von uns angeschaut haben und gesagt haben: „Das sieht aber gut aus. Was tut das?“. Das habe ich schon erlebt. Ja, also da wurde einfach nur gesagt: „Oh, das ist interessant. Sieht toll aus, aufgeräumt. Positiv. Möchte man gern anfassen. Aber wozu ist das? Ja. Also wozu ist diese Oberfläche?“. Und das treibt das ja auf die Spitze. Also diese, also ich meine, das machst du ja nicht. Du schaust dir ja nicht etwas an und sagst, es sieht gut auch, und fragst dann, wozu es gut ist. Sondern du suchst natürlich etwas, was dein Problem löst und schaust dann vielleicht, ob es gut aussieht. Also insofern/  #00:39:43-1#</w:t>
      </w:r>
    </w:p>
    <w:p w14:paraId="0160EA2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E044AE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ansonsten, ich meine, wenn man so überlegt, so ein erfolgreiches Projekt in der kurzen Zeit. Gab es dann Diskussionen, das noch weiter zu skalieren im Unternehmen? Also jetzt vielleicht nicht diese Lösungen, aber vielleicht ähnliche Prozesse genauso anzupacken? #00:40:02-8#</w:t>
      </w:r>
    </w:p>
    <w:p w14:paraId="05BABDF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81577C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Das gibt es natürlich schon. Jetzt nicht in dem speziellen Projekt, sondern in den Projekten, die dann in größeren Unternehmen laufen. Natürlich ist das so, dass größere Unternehmen sich auch heute Konzernlizenzen sichern, um eben sicherzustellen, dass, wenn sie im Unternehmen Eins positive Erfahrungen gemacht haben, dass die dieselbe Geschichte eben im Unternehmen N auch verwenden wollen. Insofern klar. Also dieser Wunsch von Großunternehmen, optimalerweise eine homogene Infrastruktur zu haben, wo eben keine Sonderlocken irgendwie ermöglicht werden, was ja auch betriebswirtschaftlich naheliegt, je weniger Systeme ich habe, umso weniger Aufwand habe ich und umso weniger Risiko, dass ich Probleme bekomme irgendwann mit einem System, weniger Ansprechpartner, weniger Verwirrungen und so weiter und so fort, und ja. Also das wird natürlich in Konzernen schon verwendet. Und wenn man/ häufig ist es ja so, du gehst in den Bereich A hinein und versuchst dort, bestehende Prozesse zum Beispiel durch die Nutzung von Algorithmik zu optimieren. Wenn der Bereich A dann auf einmal merkt, das funktioniert ja, dann versuchst du eben, Bereich B, Bereich C dafür zu verwenden. Wenn deine Frage dahinzielt, ob das so einfach ist, diese Skalierung im Unternehmen zu erreichen, muss ich ganz klar sagen, das ist natürlich leider Gottes, das bekomme ich auch mit, wobei ich sagen muss, dass meine These jetzt eher aus Studien, die wir beim [Organisation] durchgeführt haben, zurückzuführen sind. Leider Gottes ist es ja häufig so, dass Unternehmen anfangen, sehr innovative Dinge zu machen, aber dass sie tatsächlich Schwierigkeiten haben, diese zu skalieren. Also du setzt sie in einer Ecke ein und schaffst es aber einfach nicht, die in der zweiten, in der dritten Ecke, dort auch ein Benefit herauszuziehen. Warum das ehrlich gesagt so ist, verstehe ich nicht genau. Ich glaube, das liegt einfach daran, dass Zuständigkeiten in Unternehmen immer noch so unterschiedlich sind, dass häufig noch zugelassen wird, dass jeder ein bisschen seinen eigenen Weg geht. Ja. Ohne aus dem Best Practice der Kollegen und Kolleginnen rechts und links zu profitieren. #00:42:27-2#</w:t>
      </w:r>
    </w:p>
    <w:p w14:paraId="1AA0F41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BC11EA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Wenn man vielleicht einmal, du hast es gerade angesprochen, [Organisation] , wenn wir jetzt vielleicht den Schritt aus deiner Firma herausgehen und einmal in deine Rolle in der [Organisation] wechseln, würde mich einmal interessieren, aus dem, was du da beobachtest, was ihr diskutiert. Wie wird denn dieses Thema Erwartungshaltung auf der einen Seite, auf der anderen Seite wenig tatsächlich Umsetzung oder Skalierung diskutiert und was kommen da für Hypothesen hoch? #00:43:00-4#</w:t>
      </w:r>
    </w:p>
    <w:p w14:paraId="2AC1AFA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37C825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Ich verstehe deine Frage. Ich muss kurz nachdenken. Dass (…) die Herausforderung, mit den Erwartungshaltungen der Industrie oder des Nachfragers natürlich umzugehen, wenn es um das Thema „Einsatz von Machine-Learning und Deep-Learning zur Automatisierung von Prozessen“ angeht, da sind wir natürlich (unv.). Das ist uns schon klar, dass das so ist. Das ist auch der Grund, warum ich zum Beispiel Blog-Beiträge und auch Webinare halte, die mit unseren Technologien direkt überhaupt nichts zu tun haben, sondern die eben auf diese Missverständnisse zurückgehen. Einfach viele Leute, denen fehlt das richtige Mindset, die richtigen Leute, die das unterstützen. Die nehmen ihre Mitarbeiter nicht mit. Die definieren keinen genauen Business-Case, was sie eigentlich mit dem Einsatz von einer KI erreichen wollen. Die definieren kein genaues Ziel, warum sie das tun und was am Ende eigentlich bei herumkommen müsste, damit man sagen kann: „Wow, das ist jetzt ein riesen Schritt für uns.“. Sondern viele, wie ich immer so schön sage, machen KI der KI willen. Hauptsache, ich mache irgendwie etwas ganz Innovatives und Neues. Aber was das meinen Kunden oder meinen Mitarbeitern oder meinen Prozessen oder meiner IT nutzt, das überlebe ich mir vorher eigentlich gar nicht. Es wird zwar immer weniger, aber das ist immer noch ein Problem, was wir haben. Jetzt habe ich deine Frage vergessen. #00:44:28-3#</w:t>
      </w:r>
    </w:p>
    <w:p w14:paraId="3AA13A4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6461E4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Nein. Das war schon so, was so die Diskussionen, die Beobachtungen sind, rund um das Thema „Delta zwischen Erwartung an KI und tatsächlicher Nutzung“. Da hast du jetzt gerade eine ganze Reihe eben aufgezählt. Ich würde mal // (unv.)   #00:44:46-3#</w:t>
      </w:r>
    </w:p>
    <w:p w14:paraId="5B05154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D0E7CE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Das ist schwierig. // Eine Geschichte kann ich noch erzählen, die ich tatsächlich als nennenswürdig finde, auch wichtig finde, weil sie tatsächlich einen der zentralen Problemkerne widerspiegelt. Das brauche ich nichts zu interpretieren. Jeder, der die Geschichte hört, weiß, wie ich das meine. Ein Unternehmen macht einen Benchmark und sagt: „Wir haben heute ein System, das funktioniert noch mit Kohle und das läuft und am Ende bringt das den und den Wärmewert. Und jetzt benchmarken wir das einmal mit Windenergie oder Sonnenenergie oder was auch immer.“. Und dann hast du ein neues System, was du andrahtest und steckst es ein. Das Kohlesystem ist dreißig Jahre lang gelaufen und das Sonnensystem hängst du an und merkst auf dem Zähler, es bringt genau denselben Durchsatz wie das Kohlesystem. Mit dem Unterschied, dass es erneuerbar ist. Ich muss also nichts hineinschaufeln. Sondern es tut das ja von selbst. Und es kann seine Effizienz ja, wenn das andere System dreißig Jahre gelaufen ist, durchaus noch steigern. Und ich habe tatsächlich erlebt, dass Executives, also Vorstandsmitglieder gesagt haben: „Ich sehe jetzt keine Notwendigkeit mehr, etwas zu tun, weil das neue System ist ja nicht effizienter in seinem Ergebnis wie das alte System.“. Also um es ganz konkret zu sagen, jeder, der sich mit Algorithmik auseinandersetzt, der weiß ganz genau, am Anfang ist noch lange nicht das Ende der Fahnenstange erreicht. Sondern wenn du erst einmal anfängst und du bist auf dem Niveau von dem System, was es bisher auf eine altertümliche Art macht, dann ist das super. Das ist super. Ja, weil dann bist du schon da, wo das alte System ist und weißt ganz genau, du hast nach oben locker noch, locker noch Optimierungsmöglichkeiten, die du mit dem kohlebetriebenen alten System, natürlich Kohle und Sonne ist natürlich bildlich gemeint, die du mit dem alten System niemals erreichen wirst. Weil du hast es dreißig Jahre versucht dahinzukommen und du bist da nicht hingekommen. Und es gibt tatsächlich Menschen, die wahrscheinlich unsere Haarfarbe haben, die aber so denken, dass die halt sagen: „Ja, es bringt mir nichts. Da kann ich keinen Business-Case rechnen. Das ist ja nicht schneller.“. Und das finde ich schon frappant. Also ein frappantes Missmanagement einfach. Also wenn man das nicht schnallt, dann hat man schlechte Berater. Und wenn man schlechte Berater hat, ist man eine schlechte Führungsperson. #00:47:10-4#</w:t>
      </w:r>
    </w:p>
    <w:p w14:paraId="5FDA1BD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D6A8E8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 Ja, sehr schönes Beispiel. Einmal auf das Thema Fähigkeiten von uns Menschen geblickt, gerade wieder in deiner Rolle in der [Organisation], was führt ihr da für Diskussionen hinsichtlich Ausbildung, Weiterbildung von Menschen? #00:47:36-3#</w:t>
      </w:r>
    </w:p>
    <w:p w14:paraId="0BEA83D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ED0D52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Du meinst Menschen ganz speziell oder die politische Sicht darauf? #00:47:41-1#</w:t>
      </w:r>
    </w:p>
    <w:p w14:paraId="6C8E114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139E86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Nein, jetzt so die Diskussion einfach. Also gar nicht die (unv.), aber so, ich stelle mir vor oder es ist ja so, da verändern sich einfach Aufgaben. Auf der einen Seite, du brauchst vielleicht mehr Datenanalysten als vorher. Du brauchst andere Leute, die anderes Art von Engineering in der IT machen. Du musst aber auch die Anwender ganz anders, sei das jetzt im Marketing- oder sei das auch in einem Service-Bereich, für die bedeutet das Veränderung in ihrem täglichen Tun. Und das ist einmal eher Gewöhnung und andererseits aber auch tatsächlich Fähigkeit, was anderes zu können. Habt ihr da irgendwie Diskussionen, Perspektiven darauf? #00:48:22-3#</w:t>
      </w:r>
    </w:p>
    <w:p w14:paraId="4594700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A9AD5D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Vielfältige. Also zum einen natürlich die politische Komponente. Die Bundesregierung hat ihre KI-Agenda Ende 2018 veröffentlicht und das ist einfach deutlich zu spät gewesen. Da waren andere Länder, jetzt nicht unbedingt die Länder, ich muss mich ja jetzt nicht unbedingt mit kleineren europäischen Staaten benchmarken, sondern ich denke schon, dass unsere Volkswirtschaft sich, was solche Dinge und Innovationskraft und Technologie-Index sich mit größeren Playern auf den Welt, mit den Top fünf, sechs, sieben-Playern eigentlich benchmarken müsste. Also das kam etwas spät. Und es kam, wie wir wissen, sehr zaghaft. Also das, was die Bundesregierung an Fördermittel bis zum Jahr 2023 zur Verfügung stellen möchte für die KI-Forschung, entspricht dem, was in China weniger, als dem, was in China pro Woche an Förderung passiert in Bezug auf KI. Deswegen ist eben auch das Thema, hundert Professuren schaffen in Deutschland im Februar noch bei vier realisierten geblieben. Ja, also im Februar, nachdem anderthalb Jahre lang die Agenda veröffentlicht war, wurden vier von einhundert Professuren tatsächlich realisiert. Was einfach zeigt, dass die Dinge leider langwierig sind. Wir lernen, um einen zweiten Aspekt zu kommen, wir als [Organisation] und als Experten, die uns dort austauschen, lernen immer wieder mit großem Erstaunen und Neugier schauen wir immer in andere Länder wie beispielsweise Finnland. Die finnische Regierung geht, wie ich finde, sehr schlau mit der ganzen Situation um. Die Finnen wissen ganz genau, dass es nichts bringen würde, jetzt Firmen anzusiedeln, die irgendwie weltweit in KI großartig mitwirken würden. Das wissen sie. Aber sie wissen, dass es sich lohnt, die Menschen abzuholen. Also die Menschen, und zwar alle Menschen. Also die Leute, die Zahnersatz machen, genauso wie die Leute, die vielleicht Rohre verlegen in der Stadt oder so. Und die Finnen haben zum Beispiel eine Forschungsinitiative gelauncht, die dazu führt, dass die Universitäten in Abendkursen berufsspezifische Weiterbildungsmöglichkeiten anbieten, um eben dann auf einem guten hohen Level dem Zahnmediziner oder dem Kieferchirurgen eben zu sagen, wie denn gerade in Japan oder vielleicht in Südkorea neue Technologien erprobt werden, die einfach sein oder ihr Berufsbild verändern werden in den nächsten Jahren. Und das finde ich eine sehr, sehr schöne aufklärerische Politik. Das man eben hingeht und sagt: „Wir werden wahrscheinlich keine KI, wir werden nicht die besten KI-Systeme bauen, aber wir können sicherstellen, dass unsere Menschen am besten auf die Auswirkungen von KI, am erwachsensten auf die Auswirkungen von KI reagieren können und dafür sich auch etwas nehmen können und wir natürlich dadurch natürlich Produktivitätsvorteile nutzen können in unserer Industrie, in unserer Dienstleistungsgesellschaft.“. Und das finde ich sehr schlau. Und ich weiß, dass wir in Deutschland auch zum Teil solche E-Learning-Ansätze, wie sie in Finnland extrem erfolgreich berufsbegleitend umgesetzt wurden, dass wir die zum Teil eins zu eins auch kopiert haben von den Finnen. Was ich extrem gut finde. Warum soll ich nicht etwas nehmen, was andere, auch wenn es eine viel kleinere Wirtschaft ist, Gesellschaft ist, warum soll ich nicht das, was die mit Erfolg verwendet haben, genauso adaptieren und nutzen. Und da gibt es natürlich viele Beispiele. Überhaupt ist mir das Thema oder uns das Thema „Industriespezifischer Einsatz von Künstlicher Intelligenz“ extrem wichtig, weil ich glaube, dass die Menschen/ du kannst die Menschen nur dann abholen, wenn sie gleichsam fasziniert wie neugierig erkennen, was das für sie und ihren täglich Ablauf tatsächlich für Verbesserungen mit sich bringt. Ich will da nur zum Beispiel daran denken/ ein Beispiel. Man würde normalerweise denken, ein Richter, ja, ein Richter ist so etwas von, also vergiss es, Richter sind grauhaarig oder Richterinnen sind uralt natürlich, machen alles noch mit Akten, haben wahrscheinlich überhaupt gar keine Computer auf ihrem Tisch. Was willst du den mit KI, ist völlig weit hergeholt, diese Verbindung. Und was ich eben interessant finde, ist, dass es ganz, technologisch ganz einfache Ansätze jetzt gibt, einen Richter zum Beispiel bei einer Hundertachtzig-Seiten-Akte eben den Kontext auf einer Oberfläche zu geben. Wer klagt gegen wen? Um was für einen wahrscheinlichen Wert geht es? Welche Aussagen sind dort drin? Und wie ist denn die Wahrscheinlichkeit, dass entweder A oder B gewinnt? Ja. So. Und das ist so wie ein Summery. Und das ist doch so naheliegend, dass, ich meine, niemand entscheidet ja etwas nur, weil auf dem Deckblatt steht, der [Name] hat wahrscheinlich zu sechzig Prozent Recht. Da geht doch kein Richter hin und sagt: „Okay, dann entscheide ich so.“. Aber allein die Fähigkeit zu haben, die kontextuellen Rahmeninformationen auf einen Blick zu haben, vereinfacht es doch extrem, richtige Entscheidungen zu treffen. Und das gilt nicht nur beim Richter. Das gilt dann auch irgendwann beim Kieferchirurgen oder beim Zahnarzt oder bei jemanden, der Brustkrebsuntersuchungen machen wird oder Gehirntumore untersucht. Das ist doch toll, wenn Maschinen tatsächlich uns darauf aufmerksam machen können, indem sie sagen können: „Ich kann dir mit an 99 komma Periode 9 prozentiger Sicherheit sagen, dass diese siebzig Prozent der Fälle, die musst du dir gar nicht näher anschauen. Die sind unbedenklich. Ja, das kann ich dir mit einer höheren Wahrscheinlichkeit und Sicherheit sagen, als wenn du sie dir alle selber anschauen würdest. Du würdest eher, nachweisbar, etwas übersehen als ich das tue. Aber ich erkenne in diesen dreißig Prozent der Fälle, da musst du mal, da bist du Experte. Das musst du dir genau angucken. Das ist schwierig.“. Und allein das müssen wir transportieren an die Menschen. Erst dann schaffen wir es, die Menschen dafür zu begeistern, das maschinelle Unterstützung für uns im Alltag etwas ganz Natürliches und Gutes ist, was wir unterstützen sollten. Also das (unv.) top. Also ja. #00:54:48-2#</w:t>
      </w:r>
    </w:p>
    <w:p w14:paraId="510AB1B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251533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 Gut. (…) Ich wäre, glaube ich, so weit durch. Hast du von deiner Seite, du hast jetzt viel erzählt, aber gibt es noch etwas, was du mir mitgeben wollen würdest? #00:55:07-2#</w:t>
      </w:r>
    </w:p>
    <w:p w14:paraId="24F2174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673143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 Ich glaube, wir/ natürlich ist das Thema Künstliche Intelligenz im Moment in einer Hype-Phase. Weil wir jeden Tag darüber lesen. Und das führt natürlich bei vielen Stakeholdern, ob das jetzt Konsumenten sind oder ob das Wirtschaftsfachleute sind oder wer auch immer, führt das natürlich zu Verwirrungen, dass das so ist. Ich glaube trotzdem, dass wir den Menschen nahebringen müssen und vor allen den jungen Menschen müssen wir das schnell nahebringen und wir müssen da schnell eben auch Strukturen in unserer Gesellschaft davon profitieren lassen, die einfach mit der gestiegenen Form der Digitalisierung, mit der wir jeden Tag zu kämpfen haben, nicht Schritt halten können. Damit meine ich zum Beispiel den Staat. Der Staat ist/ wir können den Staat nicht und öffentliche Verwaltung nicht so lassen, wie sie vor zehn oder zwanzig Jahren gewesen ist. Wir müssen uns tatsächlich überlegen, dort natürlich unter Beachtung unserer hoheitlichen Aufgaben, mehr Agilität und Bewegung zu haben. Das führt überhaupt kein Weg daran vorbei. Und das ist der Grund, warum ich schon immer ein Freund davon bin, die Dinge anzugehen. Nichts desto trotz unsere Vorsicht, die wir walten lassen, wenn wir Dinge neu tun wollen, siehe DSGVO/ ja die DSGVO, die europäische Datenschutzverordnung, die ja im wesentlichen die Deutsche Datenschutzverordnung ist, die ist ein Exportschlager. Andere Länder sagen: „Das ist top. Besser kann man das nicht machen.“. Also ich will ganz klar sagen, ich bin kein Technologiegläubiger, der sagt: „Tore auf, Wasser Marsch!“. Aber ich bin jemand, der doch die Erwartung an alle gesellschaftlichen Kräfte stellt, dass wir die Chancen, die wir darin sehen, zum Wohle der Menschheit und zum Wohle einer weiteren Entwicklung in unserer Evolution als Menschen, dass wir die nutzen sollten. Und deswegen reagiere ich immer sehr positiv auf fachlich fundierte Ansätze, Dinge zu verbessern. Damit meine ich zum Beispiel Regulatorik, eine regulatorischen Rahmen sicherstellen, damit wir eben wissen, was wollen wir mit Maschinen machen, wo sollen Maschinen uns unterstützen und wo nicht. Gleichsam appelliere ich aber immer an alle Beteiligten eben, dass wir die Rahmenbedingungen schaffen, dass unsere Mitarbeiter, dass unsere Kinder, dass unsere Bürger, dass unsere Beamten auf ein möglichst positives Umfeld treffen, wenn es darum geht, diese Errungenschaften der Digitalisierung im Alltag auch optimal für uns zu verwenden. Und ich glaube, da geht es gar nicht darum, schneller zu sein als der Chinese oder der Amerikaner. Das steht da gar nicht im Vordergrund. Ich glaube, im Vordergrund steht tatsächlich, dass wir eine schöne, eine smoothe Möglichkeit haben, so, wie wir damals auf die Idee gekommen sind, Kolben zu bauen und Motoren zu bauen, um die Dinge einfacher zu machen, dass wir eben auch smoothe Möglichkeiten haben, irgendwann einmal Dinge, die uns heute viel Zeit kosten und auch viel Mühe kosten und über die wir uns ärgern, dass wir die vielleicht gar nicht mehr haben. Und dass wir eben unsere Zeit für viel schönere Dinge und vielleicht sogar, letzte These, vielleicht sogar viel, viel mehr, um wieder Zeit und Muse zu haben, unter Menschen zu kommunizieren. Vielleicht wird das sogar absurderweise dazu führen, dass wir viel mehr Zeit für so etwas haben. Und deswegen bin ich, nenne ich mich selber Evangelist, weil ich einfach glaube, dass wir dieser Entwicklung positiv begegnen sollen. #00:59:12-1#</w:t>
      </w:r>
    </w:p>
    <w:p w14:paraId="37DC837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1AD1AB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Ein sehr schönes Schlußwort. Vielen Dank. #00:59:14-6#</w:t>
      </w:r>
    </w:p>
    <w:p w14:paraId="08E6C33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7DAC0B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Gern. #00:59:15-4#</w:t>
      </w:r>
    </w:p>
    <w:p w14:paraId="3ADB8108" w14:textId="5D33C425" w:rsidR="008A1490" w:rsidRDefault="008A1490">
      <w:pPr>
        <w:spacing w:after="0" w:line="240" w:lineRule="auto"/>
        <w:jc w:val="left"/>
        <w:rPr>
          <w:rFonts w:cs="Arial"/>
          <w:sz w:val="16"/>
          <w:szCs w:val="16"/>
          <w:lang w:eastAsia="de-DE"/>
        </w:rPr>
      </w:pPr>
      <w:r>
        <w:rPr>
          <w:rFonts w:cs="Arial"/>
          <w:sz w:val="16"/>
          <w:szCs w:val="16"/>
          <w:lang w:eastAsia="de-DE"/>
        </w:rPr>
        <w:br w:type="page"/>
      </w:r>
    </w:p>
    <w:p w14:paraId="5E6C5F87" w14:textId="77777777" w:rsidR="008A1490" w:rsidRPr="008A1490" w:rsidRDefault="008A1490" w:rsidP="008A1490">
      <w:pPr>
        <w:widowControl w:val="0"/>
        <w:autoSpaceDE w:val="0"/>
        <w:autoSpaceDN w:val="0"/>
        <w:adjustRightInd w:val="0"/>
        <w:spacing w:after="0" w:line="240" w:lineRule="auto"/>
        <w:ind w:right="-6"/>
        <w:rPr>
          <w:rFonts w:cs="Arial"/>
          <w:b/>
          <w:bCs/>
          <w:sz w:val="32"/>
          <w:szCs w:val="32"/>
          <w:lang w:eastAsia="de-DE"/>
        </w:rPr>
      </w:pPr>
      <w:r w:rsidRPr="008A1490">
        <w:rPr>
          <w:rFonts w:cs="Arial"/>
          <w:b/>
          <w:bCs/>
          <w:sz w:val="32"/>
          <w:szCs w:val="32"/>
          <w:lang w:eastAsia="de-DE"/>
        </w:rPr>
        <w:t>LÖSUN4</w:t>
      </w:r>
    </w:p>
    <w:p w14:paraId="7E99B30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9751BF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Drücke ich jetzt auf den Aufnahmeknopf und würde mit der ersten Frage beginnen. Beschreibe doch bitte mal deine aktuelle Rolle. #00:00:09-0#</w:t>
      </w:r>
    </w:p>
    <w:p w14:paraId="4CBE63B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F052C6B" w14:textId="77777777" w:rsidR="008A1490" w:rsidRPr="008A1490" w:rsidRDefault="008A1490" w:rsidP="008A1490">
      <w:pPr>
        <w:widowControl w:val="0"/>
        <w:tabs>
          <w:tab w:val="left" w:pos="1155"/>
        </w:tabs>
        <w:autoSpaceDE w:val="0"/>
        <w:autoSpaceDN w:val="0"/>
        <w:adjustRightInd w:val="0"/>
        <w:spacing w:after="0"/>
        <w:ind w:right="-6"/>
        <w:rPr>
          <w:rFonts w:cs="Arial"/>
          <w:sz w:val="16"/>
          <w:szCs w:val="16"/>
          <w:lang w:eastAsia="de-DE"/>
        </w:rPr>
      </w:pPr>
      <w:r w:rsidRPr="008A1490">
        <w:rPr>
          <w:rFonts w:cs="Arial"/>
          <w:sz w:val="16"/>
          <w:szCs w:val="16"/>
          <w:lang w:eastAsia="de-DE"/>
        </w:rPr>
        <w:t>B: Meine aktuelle Rolle ist Gründer von [Organisation], eine Innovation Lab, der Trendscouting macht für große Firmen, schaut sich die Trends an, insbesondere, was im Künstliche-Intelligenz-Bereich stattfindet. Und dann das überführt in eine einzige Disziplin, das ist Bot und Chatbot, wo ein Teil, da (unv.)-Teil auch mit künstlicher Intelligenz zu tun hat. Meine Aufgabe ist da als Rolle, ist es, die Erstgespräch mit den Kunden zu führen und insbesondere bei künstlicher Intelligenz, sagen wir mal, die Übertragung oder die Übersetzung, das Navigieren zu das, was es ist, nicht ist, und was man pragmatisch damit machen kann. Das ist meine Rolle. #00:01:04-6#</w:t>
      </w:r>
    </w:p>
    <w:p w14:paraId="4485C7C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B4E255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Was verstehst du persönlich unter künstlicher Intelligenz? #00:01:08-8#</w:t>
      </w:r>
    </w:p>
    <w:p w14:paraId="5FFC353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992E71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Also für mich macht das immer auf zwei Ebene. Künstliche Intelligenz ist die Reproduktion des menschlichen Gehirn, also im Prinzip faszinierend wissenschaftlich zu sagen, dieses AGI, also Artificial General Intelligence. Klammer auf, ich folge total einer Firma in San Francisco, OpenAI, die sich das vornimmt, die viel Finanzierung von Microsoft bekommen hat. Das heißt, erst mal auf diesen Ebene, was tut es. Ich habe zwei Posts vor zwei Wochen zu dem Thema bei LinkedIn gemacht, da hast du alle Referenzen, wenn du danach schauen möchtest. Das heißt, erst mal diese Ebene. Danach im Prinzip künstliche Intelligenz als Machine Learning. Das heißt, ja, wo lernt die Maschine. Ist immer für mich so, wo lernt die Maschine automatisch und nicht der Mensch? Und das ist eigentlich auch eine Gewohnheit, die ich hatte auch mit Lösungsanbieter, jetzt wirklich zu fragen, wo lernt hier die Maschine, was lernt sie. Ja, sie lernt die Profile zum Beispiel besser auszuwählen. Ja, aber wie lernt die Maschine, die Profile besser auszuwählen? Und dann, wenn man fragt, fragt, fragt, man landet: Ah, das heißt, alles, was nicht funktioniert hat, wird rausgeschmissen. Also das Negative wird rausgeschmissen. Und dann auf einmal versteht man: „Aha, das ist, was die Maschine lernt.“ Das heißt, das ist auf dieser Ebene, wo lernt die Maschine. So, das ist meine Definition. Die ist allgemein und wirklich das Machine Learning. #00:02:44-2# </w:t>
      </w:r>
    </w:p>
    <w:p w14:paraId="43B8EC5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850D22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Jetzt beschäftige ich mich ja vor allem mit dem Einsatzgebiet Marketing. Marketing in meiner Definition betrifft alles, was in der Schnittstelle in der Interaktion mit dem Kunden passiert, also in Unternehmen. Oftmals sind das auch Sales- oder Servicefunktionen, also nicht nur Marketing aus einer Unternehmensfunktion gedacht sondern eigentlich Kundeninteraktion. Wie ist denn deine Einschätzung hinsichtlich der Bedeutung von künstlicher Intelligenz für diesen Bereich? #00:03:18-4#</w:t>
      </w:r>
    </w:p>
    <w:p w14:paraId="3F99F8C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0E8E9D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Ich finde, für mich ist einfach heute eine absolute dominante Rolle, Funktion. Das heißt, heute kann man nicht Marketing machen, wenn man sich nicht mit dem Thema beschäftigt. Danach gibt es natürlich eine Lücke in dieser Definition. Aber wenn ich schaue, dass Interaktion mit meinem Kunden zum Beispiel auf Facebook, auf Instagram, auf TikTok, auf LinkedIn, auf irgendetwas, und das eigentlich, was ich tue, was ich auch schalte, dahinter sind Maschinen, die das lernen, irgendwie die Profile immer zu verbessern. Das ist irgendwie für mich das Zentrum des Marketing heute. Das ist der Kern des Marketing. Es ist nicht mehr wie so Fernsehschalten. Wenn ich nur fernsehschalte, dann sage ich, okay, das interessiert mich nicht, aber im Kern habe ich das. Bin ich zum Beispiel im Bereich des Vertrieb, ich kann sagen, okay, es gibt Vertriebstool Nummer eins (unv.) Salesforce und die Kraft von Salesforce zurzeit ist eigentlich auch die kleine Module, Applikation der künstlichen Intelligenz, der Maschine, die lernt, eigentlich von alleine Tasks zu machen, ist wesentlich oft also zweite Argument. Der dritte ist, meine gesamte Landschaft arbeitet natürlich mit viel Softwareplattformen, die E-Mail automatisch machen, die sogar auch Fernsehsenderplatzierung. Und diese Maschinen, sie sind ein Algorithmus, aber mittlerweile, sie haben alle so ML Testing, sie haben alle Möglichkeit, das völlig automatisiert zu machen. Das heißt, wenn man sich das anschaut in alles, was ich tue, zumindest im ganz großen Kern hat das mit künstlicher Intelligenz zu tun. Ich muss nach wie vor die Produkt machen, ich muss es trotzdem verpacken, ich muss die Tarife zusammenbauen. Das ist etwas, wo ich nicht unbedingt das brauche. Aber darauf kann ich auch Predictive Analytics/ Wenn ich gute Daten habe, kann ich auch mit künstlicher Intelligenz das machen. Das ist mein Standpunkt dazu. Ja, das ist im Kern das. Das zu sagen, heißt nicht, dass es die Realität ist in der Wahrnehmung der Leute im Marketing. #00:05:27-6#</w:t>
      </w:r>
    </w:p>
    <w:p w14:paraId="5260B6C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34FBA1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Welche Wahrnehmung beobachtest du da? #00:05:29-9#</w:t>
      </w:r>
    </w:p>
    <w:p w14:paraId="04A2019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624729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Erst mal eine traurige Wahrnehmung, umso traurig, dass ich auch viele Personen in meinem Freundkreis, die im Marketing sind und dann Geschäftsführer geworden sind bei großen international Kosmetikfirmen unter anderem und so weiter und so weiter. Also man ist zusammen auch groß geworden, ist, dass sie sich für Technik nicht interessieren. Und das ist, sagen wir mal, die Hürde, die da ist. Das heißt also , sie haben oft das Thema der Software, der Kampagnenmanagement, alles, was mit Technologie zu tun hat, delegiert. Sie haben sogar Social Media delegiert. Historisch eigentlich an den ersten schlaue Praktikanten vor sieben, acht Jahren, der vorbeigelaufen ist. Der hat es bekommen, oder eine schlaue Praktikantin und dann hat es weiterentwickelt. Das heißt, traditionell hat diese Person so ein bisschen Tech-Aversion und pflegt das auch in dem: „Ja, nein, ich mache ein Produkt, ich mache nur Consumer Insights“, und so weiter. Das heißt, die erste Hürde ist die Technologieaversion. Und dann kommt danach die Tatsache, dass man natürlich auch hinter künstlicher Intelligenz sich auch mit Modelle auseinandersetzen muss. Und da sind wiederum Marketing wieder besser in dem Modell, aber deren Hürde ist eine Tech-Hürde erst mal. #00:06:58-8#</w:t>
      </w:r>
    </w:p>
    <w:p w14:paraId="4F4C2E0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 </w:t>
      </w:r>
    </w:p>
    <w:p w14:paraId="388E4DA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Ist jetzt gar nicht den Flow, den ich mir vorgestellt habe, aber weil ich das gerade interessant finde, was du erzählst, hast du schon mal in deinen Diskussionen gesehen, wie eine Marketingorganisation oder generell eine Organisation, oder vielleicht auch spezifisch auf eine Marketingorganisation gesehen, die es geschafft haben, diese Tech-Hürde zu überwinden? #00:07:22-0#</w:t>
      </w:r>
    </w:p>
    <w:p w14:paraId="4645153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34AF4B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Also, ja, ich habe es beobachtet auf verschiedene Ebene. Erst mal natürlich auch die Softwarefirmen, die selbst auch ein Tech sind. Was nicht heißt, dass sie marketing-tech-affin sind, ne? Wie du weißt. Das heißt, das haben sie schon mittlerweile sehr gut gemacht, dass sie sagen, wir stellen nur Leute in Marketing, die irgendwie eine Tech-Affinität haben. Auch, sagen wir mal, jüngere Leute, die reinkommen, müssen sich mit Software beschäftigen. Sie haben auch an der Uni Coding gehabt. Daher, das funktioniert bei denen gut, es war aber ein langsamer Prozess, dass man sagt, ich arbeite bei Microsoft, habe keine Ahnung von Software. Das gab es sehr lange. Das ist heute nicht mehr möglich. Das heißt, erst mal, weil die Firmen unheimlich viel getan haben, um deren eigene Mitarbeiter in Technologie einzuführen. Webinars, (unv.) für intern, Tests, Zertifikation für die eigene Produkt. Das macht Google auch. So ganz, ganz intensive Programm für alle. Das heißt, für alle, die in Digitalmarketing, Digital und Sale sind, das ist passiert. Dann gibt es auch Firmen, ich sage mal, aus der Branche, wo du herkommst, also Telekom, was mehr Nähe dazu haben, weil die Produkte digitalisierbar sind, weil die Produkt materieller sind. Und dann habe ich schon beobachtet, dass auch meistens in eine Top-down-Verfahren haben die die Marketingabteilung Zeit investiert, um sich damit zu beschäftigen. Also so beauftragen sie uns. Im Endeffekt, sie wollen sich mit neue Technologie, Innovation, künstlicher Intelligenz (reiben?). Und das ist immer Top-down. Deine Thema ist von dem Vorstand gekommen zum Marketingchef weltweit, der uns beauftragt hat. Das ist wirklich ein Top-down-Geschichte. Und das tut etwas mit den Leute, dass man sich beschäftigt. Trotzdem, man merkt immer da oder dort einen gewissen Abstand immer zu Technologie, nicht zu künstlicher Intelligenz interessanterweise. Wenn man den Sprung macht, zu sagen, hey, Deep Learning funktioniert mit verschiedene Layer bei YouTube zum Beispiel und die Layer entsprechen eigentlich, was der Konsumenten macht, da ist der Marketing super fit, versteht das in der Sekunde, der YouTube-Deep-Learning-Algorithmus. Wenn wir diese Workshop machen, machen wir immer YouTube. Super einfach. Wieso kommen diese zwölf Vorschläge von YouTube? Nach welchem Prinzip ist Machine Learning? Das sind zwei Deep Learning. Es gibt so, die veröffentlichen, die das machen. Das ist nur für dich. Weißt du, das ist noch mal auch als Dokumentation super gut gemacht. Zwei lange Artikel gibt es von YouTube, wie sie das tun. Und wie bringen sie das bei. Es auch versuchen, jetzt zu stören. Du gehst auf den Blog von Google und dann findet man das. Ich habe am meisten gelernt, indem ich diese zwei Artikel gelesen habe. Und das mache ich so mit den Marketingleute. Das verstehen sie super. Die verstehen auch die Negativauswahl von Machine Learning in Kampagnen, dass man sagt, also was macht die Maschine? Sie nimmt die Profile raus, die nicht klicken und fast systematisch, bis jemand geklickt hat. Also ist auch das Prinzip von Facebook. Das verstehen sie super. Die Hürde – ist das erste Mal, dass ich das so formuliere – ist eigentlich nur eine Tech-Hürde erstens Mal. Eine Software-Hürde. Also in Software ist es noch schlimmer. Bei einen habe ich, sie haben auch Digitalabteilung und das war für mich auch ein Schock, da war die Person, die für Digital zuständig ist, meistens landet das, Social Media und solche Sache/ Sie hat gesagt: „Nein, nein, nein, wir reden nicht über die Software und über die Technologie hinter der Software bei der Marketing, weil die Maschine muss von alleine funktionieren.“ Sie sollen dann das gar nicht mitbekommen. Das interessierte nicht. Das ist super interessant, dass die Person, die dafür zuständig ist, statt Education in dem Haus zu machen, behalten sie deren Expertise und wollen nicht erzählen, das eigentlich sogar (einfangen?), was dahinter passiert. Und du als Marketeer eigentlich kann das super, super, super verstehen und da sind sie super fit danach. Also ich kenne einen Marketingchef, ist super fit da drin. Er weiß ganz genau, wo die Mechaniken sind. Sie sind einfach. Er hat aber die Tech-Hürde gebrochen über die Zeit, Zeit verwendet. Ja. #00:11:58-7#</w:t>
      </w:r>
    </w:p>
    <w:p w14:paraId="4D9B946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49937E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I: Ich würde jetzt noch mal eine generelle Frage stellen. Vor allem, ich sage mal, eure Proposition bei [Organisation] passt ja zum Thema KI perfekt, weil es gibt so zwei Einflugswinkel, die ich bisher so kennengelernt habe. Der eine ist: „Sage mir mal generell, was KI kann.“ Also da bist du eher in dem Bereich Trendscouting. „Und welche Möglichkeiten gibt es? Und lass uns mal ein Problem finden.“ (lacht) So ist die eine. Die andere ist: „Ich habe ein konkretes Problem, bringe mir mal eine Lösung und vielleicht kann KI eine Lösung sein.“ Also das sind so zwei Bereiche, wie Projekte anfangen können. Kannst du diesen Anfang noch mal aus deiner Sicht so ein bisschen beschreiben, was es da für Impulse gibt, was du wahrnimmst, mit was die Unternehmen zu dir kommen? #00:12:53-8# </w:t>
      </w:r>
    </w:p>
    <w:p w14:paraId="6502050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9890B7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Also die Unternehmen kommen zu uns nie aus eigener Kraft. Es gibt immer so einen CEO oder irgendwie eine Person extern – ich spreche über Marketing – der irgendwie rüttelt und sagt: „Übrigens, du musst dich mal damit beschäftigen.“ Das heißt, die innere Kraft ist nie gewesen. Es gibt Ausnahme. Eine habe ich, eine Ausnahme, aber das ist jemand, der viel mit uns zu tun hat und wir haben Reise zusammen mehrmals in den Silicon Valley und das tut etwas mit der Person, ne, sich anzuschauen, was alles ist. Aber der Prozess ist zumindest bei uns immer so, dass wir immer mit dieser AI-Orientation starten. Ich beschreibe das kurz. Das ist ein Trichtermodell. Wir sagen, was ist AI (lacht), was ist das generell, welches sind die Akteure in der Welt. Weil die Akteure bringen das voran. Wo wird das überhaupt auch gebaut? Danach, wie funktionieren die Modelle? Dann machst du vor allem Deep Learning, was eigentlich nie so ganz schwierig ist zu verstehen. Wir machen auch bei einigen, die ein bisschen weiter sind, das Convolutional Neural Network. Aber wir haben so eine Methode gefunden, der super einfach zu machen ist. Wenn es notwendig ist, machen wir noch mal MLP, wenn es länger ist. Und dann sagen wir: „Oh, guck mal, das sind so Beispiele für Industrie. Wo wurde das angewandt?“ Und dann gehen wir immer, zu sagen – das ist auch meine Herangehensweise – großes Thema in kleine Stückchen, so ist dieses Seven Application of AI. Das heißt, wo finde ich AI? Zum Beispiel in Recommendation, ne? Jeder versteht das. Amazon Recommendation, Video-Recommendation bei YouTube, kannst du Recommendation auf deine Website machen. Kannst du und all das. Und da gibt es Software. Oft präsentieren wir Use Case und Software, das sieben mal. Das geht von Recommendation bis Pattern Detection zum Beispiel. Daraus, danach entsteht immer so: Gibt es ein Use Case in Marketing, der Machbar ist? (lacht) Das haben wir einmal bei der [Organisation] gemacht. Das war vor zwei Jahren. Und da war wirklich ein Use Case, an dem sie selbst auch gearbeitet haben. Da haben wir ein separates Termin gemacht, um noch mal diese Use Case, um noch mal auch Software Research zu machen. Gibt es da einen (Bezug?) out of the Box? Weil danach hast du wirklich eine IT-Strategie. Machst du selbst, machst du es semi-selbst, machst du auf ein Cloud, machst du es auf ein Software, der unabhängig ist? Lass es machen von Facebook über ein Kampagnenmanagementtool oder (unv.) Tool und so weiter. Also du hast immer so diese fünf Themen. Das klären wir mit denen. Niemand ist auf uns, weil wir nicht ein AI-Spezialist sind, wir sind mehr so die, die die Navigation da machen, zugekommen, zu sagen: „Ey, ich habe ein Thema, wie könntet ihr das AI-mäßig lösen?“ Weil wir nicht einen absoluten AI-Spezialist sind. Trotzdem, jedes Mal gibt es irgendwie immer ein solchen Gespräch, also wo man sagt, ich hatte hier jemand vom Hamburger Hafen, mit dem wir irgendwie auch solche Session, zweimal solche Session gemacht haben. Ist gekommen und ist mehr so: „Ah, guck mal, wir haben dieses Thema, wie können wir das lösen? Hast du vielleicht eine Idee?“ Und das ist mehr danach intern im kleineren Kreis. Aber da, sagen wir mal, zu sagen: „Oh, ich habe hier ein ganz großes Thema, wie kann ich es lösen?“, ist als Start nicht der Fall. Also bei uns nicht. #00:16:19-4#</w:t>
      </w:r>
    </w:p>
    <w:p w14:paraId="398A514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A5C608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Ich würde jetzt versuchen, für die nächsten Fragen, wenn das für dich in Ordnung ist, dass du mal dir überlegst, was war so ein prägendes Projekt zum Thema Chatbot, was ihr gemacht habt. Und da würde ich mal so ein bisschen chronologisch durch das Projekt durchgehen. Wenn du da spontan eines hast, wäre vielleicht gut. Du musst jetzt nicht beschreiben, bei welchem Unternehmen du das gemacht hast, aber um was es denn da konkret ging. #00:16:47-9#</w:t>
      </w:r>
    </w:p>
    <w:p w14:paraId="14F068E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5F40B9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Ja. Ich überlege, welche ich prototypisch aufnehme. Ja, also es startet für ein Chatbot immer eigentlich auch gleich. Ich nehme einen Fall, der konkret ist, ein Fall von [Organisation]. Ist die Firma, ich nenne sie [Organisation], aber wie gesagt, das könnte auch eine andere Firma sein. Sie hat so angefangen, vor vier, fünf Jahren so ein bisschen auch im Bot so herum zu wurschteln, sagen wir mal. Meistens haben sie einen Alexa Skill gemacht aus irgendwelchen Grund, weil das war so: „Wow, ich experimentiere und lerne immer noch sehr viel.“ Dann haben sie sich gedacht, okay, aber es gibt Bot, es gibt einen Google Assistent, ich habe ein Thema zum Customer Service, zum Sales. Irgendwo haben sie an einem bestimmten Moment Chaos. So war das, wo sie nicht so ganz wissen. Meistens die Person in Strategic IT. Also es gibt immer eine Person, die für die Softwareauswahl in einer Firma zuständig ist. Ist übrigens im Sales-Bereich super schwierig, die Person zu identifizieren. So. Und diese Person hat gesagt: „Ja, wir müssen aber irgendwie uns professionell unterstützen und Klarheit reinbringen.“ Und dann: „Wer kann das?“ Und jemand hatte einen Talk von unserer Conversational UXExpert bei irgendwie den World Usability Day gesehen und so sind sie auf uns zugekommen. Der erste Schritt ist, und das hat mit denen richtig zwei volle Tag gedauert, ist ein Chatbot-, also ein Bot-Orientation-Workshop. Das ist genau das gleiche System wie bei AI, außer, das ist nur für Chatbot. (unv. #00:18:33-9#) sind die Akteure, und danach, du hast eine wirklich sehr präzise Technologieauswahl zu treffen, wie du das machst. Und da kannst du nicht anfangen, eben einen Alexa Skill da zu haben und dort jemand fummelt herum mit irgendwie ein Tool und der andere macht das. Dann hast du in deinem Unternehmen irgendwann ein mega Chaos. Ist strategiemäßig super wichtig, das zu klären. Das heißt, diese zwei Workshop haben erst mal geklärt und sie aufgeschlaut, was für Technologie gibt es, welche Wahl sie treffen müssen. Und sind dann auch im zweiten Workshop drei Use Case identifiziert worden. In der Regel ist es immer ein FAQ-Use-Case, einen, sagen wir mal, mechanischer Use Case. Ich lese mal automatisch im Chat meinen (Seller?). Okay. Und dann gibt es immer so einen Sales-Use-Case, der irgendwie oft mit Google Assistent, mit irgendwie, kann ich so automatisch Tarifauswahl machen. Also immer FAQ plus, plus, plus. Also manchmal, wenn man FAQ anfängt, ist man irgendwann Customer Service, dann immer so einen mechanischen, also so ein Single Use Case und der dritte Use Case immer ein Sales-Use-Case. So, ab diese Moment werden, in der Tat auch bei [Organisation] wird der Sales-Use-Case noch fortgeführt. (unv. #00:19:54-3#), FAQ-Use-Case ist am Bearbeiten. Das heißt, dass danach eine Gruppe arbeitet auf der verschiedene Use Case. An einem bestimmten Moment muss aber die Technologieentscheidung gemacht werden. Das heißt, konzeptuell kann man auch das aufbauen und man muss entscheiden, wo habe ich meine Technologie. Das heißt, wer ist für das Kern des Chatbot, ist das MLB, wer ist für das Natural Language Processing zuständig? In Deutschland in, sagen wir mal, zurzeit siebzig Prozent der Fälle landet man bei Dialogflow von Google und dann wird der erste Experiment auf Dialogflow aufgebaut. Dafür muss man keine Tech-Kenntnis haben, man muss aber so ein Kenntnis der Tool und ein Kenntnis der Sprache. Das ist da, wo wir auch helfen. Wir haben einen Spezialist, zwei, die nur das machen. Und dann wird das intern getestet. Und wenn es intern getestet ist, dann heißt es, wir rollen das aus. Wenn es ausgerollt wird, dann Dialogflow heißt Google Cloud. Heißt es, bin ich in der Cloud? Ja oder nein? Und bin ich bei Google Cloud? Ja oder nein? Bei (unv. #00:21:00-9#) so überhaupt kein Problem. Aber es gibt Firmen, das war für [Organisation] der Fall, es war so: „Wow, irgendwie, wollen wir wirklich in der Google Cloud?“ Und jetzt ist das Prozess durch und dann wird das weiter dann ausgerollt. Und dann kann es auch draußen getestet werden, live. Dann wird das live gestellt. Man muss aber auch so es tun, dass Menschen es überhaupt verwenden. Das heißt, wenn ich das irgendwie in hinterster Seite oder in hinterster Ecke oder in hinterste bringe, dann gibt es nur wenige Leute, die das verwenden. Das heißt, das Ding wird nicht besser. Also danach gibt es wirklich eine Strategie, zu führen, dass Traffic draufgeführt wird. Und dann mische ich das mit andere und danach wird es gemonitort, danach wird mehr und mehr Traffic draufgebracht und mehr und mehr Frage und Antwort bis Customer Service bis individuelle Anfrage bis ein komplettes System. Da sind wir zum Beispiel, du kennst die Firma gut, bei [Organisation], ein komplettes System. Du hast ein Kern-NLP, das bedient vier Marken und fünf Frontends. Und das ist wirklich der Schritt-für-Schritt-Prozess dahin. #00:22:16-5# </w:t>
      </w:r>
    </w:p>
    <w:p w14:paraId="5E6CFB1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5E88DE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Wenn du an den Anfang gehst, mit welchen Rollen hattest du am Anfang zu tun bei dem Unternehmen? Wer saß da mit am Tisch? Wer war in diesen Workshops dabei? #00:22:30-6#</w:t>
      </w:r>
    </w:p>
    <w:p w14:paraId="1598786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550356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Es ist immer unterschiedlich. Es ist immer aber eine Ansprechpartner, die entweder, sagen wir mal, aus dem Social Media kommen, weil sehr viel stellen Fragen auf Instagram oder, sagen wir mal, auf Facebook und so weiter, wo man sagt, das könnte man schon automatisieren. Im Ursprung ist es immer diese Leute im Grunde genommen, weil sie irgendwann ein Problem haben, wo Fragen gestellt werden. Es ist immer Leute, die für die Digital Properties, also für die Facebook, für die Website und so/ Sie sind wirklich, die das anstoßen. Wenn sie das angestoßen haben, landet es aber immer wieder bei einer Person, die irgendwie für das komplette IT-Strategie zuständig ist oder irgendwie das Gesamtarchitektur ist. Das heißt, daher ist der Fall [Organisation] super interessant, weil in der Tat, so ist es passiert. Sie haben angefangen, da zu experimentieren, herumzufummeln, mit weniger, mehr oder weniger. Es ist super, so etwas zu machen, aber irgendwann haben sie die (unv.). Und von diesem Person kommt das. #00:23:39-0#</w:t>
      </w:r>
    </w:p>
    <w:p w14:paraId="411D816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3FAA6E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Und/ #00:23:40-5#</w:t>
      </w:r>
    </w:p>
    <w:p w14:paraId="61E2059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6FD86F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Und wir haben die gleiche Übung übrigens bei [Organisation] in Schweden, also in der Zentrale gemacht. Die wiederum haben sofort eigentlich im Raum die IT-Strategie, IT, CRM, Sales-Chef drin. IT-Strategie, Sales ist in einem Amt. Plus eigentlich auch die UX-Person sofort, die für alle Interaktion zuständig war. Das ist hier das, wie man das heute macht. Also heute müssen sie alle erst mal am Tisch. Wann haben wir das gemacht? Im November diese große Orientation gemacht, da waren sie alle am Tisch. Die sind auch von Stockholm hierherkommen, hier in Hamburg, weil die auch hier in Hamburg sind. Workshop. Und dann haben wir das weiterverfolgt und waren in Stockholm selbst. Stockholm ist immer nett, auch im Winter. Also idealerweise startet das mit dieser Gruppe drin. Das Marketing selbst ist nie am Tisch. #00:24:38-1# </w:t>
      </w:r>
    </w:p>
    <w:p w14:paraId="372F770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2F6952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Das würde mich noch interessieren. Ideal ist es, wenn eben diese Gruppe am Tisch ist. Was macht denn das konkret für einen Unterschied? Also gerade im weiteren Verlauf von einem Projekt. #00:24:52-3#</w:t>
      </w:r>
    </w:p>
    <w:p w14:paraId="38C4967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8CD2DE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Also ich kann beschreiben. Der Name entfällt mir jetzt gerade, oder Mette, das ist ein schwedischer Name. Also ich nehme den Fall [Organisation] Schweden. Spät gestartet, aber total gut aufgestellt. Sie haben sofort eigentlich die Head-ofs am Tisch gehabt, ne? Das heißt, sie haben nicht gesagt, ja, das Thema ist (unv.) ist Fantasie, ich schicke mal den Praktikant. Nein, sie waren wirklich die Chef von jeder Sektion, von der Entwicklung, Head of Development war da, Head of UX, also wirklich auch die Person plus die zwei Projektmanager, die das tun. Der Unterschied, also das fand ich super interessant, ist, die Dame Head of UX/ Also [Organisation] ist auch ein Staatsunternehmen, das ist super interessant, also Head of User Experience, also sie hat digital alle Themen bei sich. Und ich habe es auch gesehen bei ihr, sie hat nicht so ganz verstanden, wie es funktioniert, okay, am Anfang. Das heißt, für sie war das danach alles klar: „Das ist, was es tut.“ Die hat auch verstanden, (unv. #00:26:08-5#) das heißt auch, dass ich auch mal in einem Chatbot auch Texte schreibe. Weil das kommt nicht vom heiligen Geist in die Maschine rein. Das ist, dass die da auch Leute auch weiterbringen kann, dass da auch eine Zukunft hat. Das ist auch super interessant für sie. Das heißt, ich habe es auch gemerkt, die ist so ein bisschen rückwärts reingegangen, weil ihr Chefchefchef gesagt hat: „Du kommst mit nach Hamburg.“ Und sie ist rausgegangen, die haben gesagt: „Wow, das ist ein super interessantes Metier, da können wir etwas daraus machen und alles.“ Weil sie noch nicht richtig verstanden hatte, was es war, ne? Und ich fand das auch super und dann hat sie auch ihr Mann, der auch gut schreiben kann. Die haben auch zwei Sprachen, weil sie sind auch sehr stark in Finnland. Also dann zu sagen, ja, wir können auch Multi Language. Und das ist, was es provoziert. Auch da wiederum, glaube ich, die technische Hürde ist weggenommen worden. #00:27:01-5#</w:t>
      </w:r>
    </w:p>
    <w:p w14:paraId="22667BC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0A7C6C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Du hast vorher gesagt, Marketing ist nie am Tisch. Warum ist das so? #00:27:06-0#</w:t>
      </w:r>
    </w:p>
    <w:p w14:paraId="4F829F2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121997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Weil sie erst mal selbst die Hand nicht hochheben. Selbst Schuld. Das ist deine Frage vom Anfang. Heben nicht die Hand hoch. Wenn nicht deren Chef sagt: „Du bist am Tisch“, kommen sie nicht. Das ist so. Ich glaube, der Grund ist, dass sie auch eigentlich auch ihre Marketingfunktion schon aufgeteilt haben. In der Zwischenzeit haben sie sehr gute Leute, die Head of UX sind oder Head of Digital, indem sie, sagen wir mal, diese Teile an diese Person delegiert haben. Das heißt, sie gehen an den Tisch, nicht der Head of Head of. So. Ich glaube, das ist auch sehr funktional, indem sie das auch weitergeleitet haben. Es gibt einige Marketingchef, die haben da eine richtige Lust dazu und deshalb melden sie sich: „Nein, ich bin auch dabei, weil ich will auch lernen.“ Aber dann muss man eine gewisse auch Persönlichkeit haben, um das zu tun. #00:28:11-7# </w:t>
      </w:r>
    </w:p>
    <w:p w14:paraId="6108C6A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8B950B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Wenn du mal für den Fall beschreibst, jetzt habt ihr diese Workshops gemacht und irgendwann kommt ja so ein Projektauftrag. Was ist denn dazwischen noch passiert? Oder wie waren denn die Diskussionen dazwischen? Wer hat mit wem gesprochen? Welche Dokumente wurden erstellt, welche Analysen gemacht? #00:28:35-3#</w:t>
      </w:r>
    </w:p>
    <w:p w14:paraId="6859DC0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A5B2C8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es findet im Prinzip in verschiedene Schritte statt. Eine Use Case zu definieren, ist super einfach. Die technologische Diskussion ist heute, sagen wir mal, viel einfacher, weil es gibt einfach Lösungen, die sehr gut funktionieren, und dann muss man einfach sich reinschmeißen. Der nächste Schritt ist Evaluierung dieser Use Case. Das heißt, da muss es einen Input geben. Also ich nehme eine FAQ-Use-Case, von den Leute, die überhaupt wissen, was wird regelmäßig gefragt, was sind die Frequent Asked Question. Das heißt, eine erste Runde ist wirklich Expertisen-Interviews mit den Personen, die auf der Website arbeiten, aber vor dem Callcenter einfach zu wissen, welches sind die zehn meist gestellte Fragen. Das heißt, diese Arbeit muss gemacht werden, bevor in einem Tool, in einem Dialogflow herumgefummelt wird. Das heißt, erst mal muss das geklärt werden. Danach muss daraus, wir nennen das Conversational Templates. Das heißt, dann wird auf dem Arbeitsebene einfach auch Frage-Antwort-Frage-Antwort auch gelegt. Da ist eine gewisse Expertise. Das macht man nicht, indem man alle Fragen beantwortet. Man macht so Conversational-Blöcken, nennt sich das. Das heißt, sie können sich wiederholen. Das ist sehr, sehr essenziell in dieser Arbeit. Das heißt, da ist wirklich ein Expertenarbeit. Das ist, sagen wir mal, die Vorarbeit. Wenn das alles auch funktioniert, danach kann es wirklich herumflutschen. Innerhalb einer Woche kann man schon Frage-Antwort stellen. Man kann es auch nach einem Tag sogar auch schon auf der Dialogflow tun. Danach kommt die nächste Etappe, ist das, was wir nennen und immer machen, das ist Ops &amp; Orga. Ab dem Moment, wo du anfängst, so etwas zu machen, du musst echt einfach Operations und Organisation. Das heißt, wie wird dieses Projekt organisiert? Wer nimmt das ab? (lacht) Wie sind da später die KPIs? Das heißt, wir integrieren also eine ganz klare Liste, wann werden die KPI aufgehoben, wer guckt rein, wer trainiert und wie trainiert man? Man darf nicht zu viel trainieren. Das ist sehr wichtig. Sonst läuft die Maschine nicht von alleine. Also sehr viel Education da drin. Das heißt, wir haben immer, das haben wir schon siebenmal gemacht, Ops-and-Orga-Workshop. Das ist der zweite Schritt und da ist meistens wieder die gesamte Gruppe am Tisch. #00:30:56-0#</w:t>
      </w:r>
    </w:p>
    <w:p w14:paraId="76C7CFB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A77B04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Ist der nach Projektauftrag oder ist der noch davor? #00:31:01-6#</w:t>
      </w:r>
    </w:p>
    <w:p w14:paraId="0CB2CB7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2338F9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Manchmal ist es nach Projekt. Bei uns, wir verstückeln das immer, das ist manchmal drin, manchmal nicht drin. Das hängt davon ab, ob wir es mit integriert haben. Also meistens nach Folgeauftrag. Ja. #00:31:09-3#</w:t>
      </w:r>
    </w:p>
    <w:p w14:paraId="4F191A2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10E2DA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Kannst du diesen Ops-and-Orga-Workshop, du hast jetzt schon viele Sachen angerissen, kannst du den noch ein bisschen detaillierter erklären, was ihr da so macht, wie der Ablauf ist und wer da dabei ist? #00:31:19-2#</w:t>
      </w:r>
    </w:p>
    <w:p w14:paraId="67F947F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149A2D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Also dabei ist wieder das Team, mit dem wir den ersten Workshop hatten. Das heißt, da melden sich auch die Head-ofs wieder. Also wir versuchen auf jeden Fall, sie am Tisch zu haben, damit sie verstehen, wie man das aufbaut. Ja, das ist immer so aufgebaut, den erste Kapitel nennt sich immer Implementation. Das heißt, dass wir ganz genau anschauen, wer implementiert auf Dialogflow, wer hat den Zugang auf Dialogflow, wer macht die Qualitätsprüfung, was ist die Testverfahren und ab welche Moment man das live stellt oder nicht live stellt. Und was sind die auch Implikationen oder die verschiedene APIs, wenn es welche gibt? Zu Implementation auch technische Architektur. Meistens sind eben Head of Development auch da, wo die technische Architektur normal geklärt wird, damit alle Schnittstelle auch bereitgestellt ist. Also ein großen Block ist ganz pragmatisch Implementation. Der andere Block ist Use Case und Scope. Das heißt, man startet mit einem Use Case. Was möchte die Firma – also ich nehme [Organisation] als Platzhalter – eigentlich tun? Möchten sie die zehn ersten Frage automatisieren, oder wollen sie sofort zwanzig, oder was ist danach? Man muss ein Szenario haben. Nach welchen Kriterien wird der Scope erweitert? Und das muss sofort auch passieren, weil wenn nur zehn Frage geantwortet werden und dann kommt tausend Leute und sie haben aber zwanzig Frage, dann ist man sofort in einen Sackgasse. Das heißt, hier ist wirklich, wie geht man mit dem Scope um, nach welcher Organisation, nach welche Kriterien? Und da drin kommen wirklich auch monatliche Termine, Trainingssequenzen, KPI, KPI-Dashboard und danach Entscheidungen zu Scope-Veränderung in einem bestimmten Rhythmus. Meistens ist es, einmal pro Monat gibt es einen Review und alle drei Monate gibt es eine Scope-Erweiterung in diesem Review, (unv.) Review. Das ist der Vorschlag. Das ist der Benchmark, den wir hatten. Also ganz präzisiert ist Organisation ganz pragmatisch aufgestellt. #00:33:32-5#</w:t>
      </w:r>
    </w:p>
    <w:p w14:paraId="60F91E7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011DD6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Wie läuft so eine Scope-Erweiterung ab? Also wie muss ich mir das vorstellen? Wir haben zehn Fragen, das funktioniert, jetzt nehmen wir die nächsten zehn, oder? #00:33:39-9#</w:t>
      </w:r>
    </w:p>
    <w:p w14:paraId="5868423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2C00FF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Also im Prinzip so ganz pragmatisch ist es so, aus der Voranalyse weiß man, dass es eigentlich nicht zehn sind sondern wirklich zwanzig, manchmal fünfzig. Damit man auch ein bisschen Long tail auch abdeckt. Weil du hast auch Frage, zum Beispiel, Telefonie-Ersatzkarte ist super wichtig. Ist eigentlich vollautomatisiert. Das ist eine Frage, die nicht sehr oft kommt, aber sie ist super wichtig für die Person, die die Frage stellt. Daher muss es ja gelöst werden. Also es kann sein, in der ersten Runde ist es nicht drin, in der zweite Runde müssen solche Frage sofort drin sein, sonst ist es sinnlos. Und bei Strom ist es das gleiche. Ich habe keinen Strom mehr aus irgendwelchen Grund, auch wenn übrigens die Verkaufsorganisation nicht immer dafür zuständig ist, aber dieses ist so wichtig. Sehr selten gefragt. Und da werden, sagen wir mal, eher spezifische Frage abgestellt. Und meistens in diesen Prozess werden auch die Sequenz der Erweiterung schon programmiert. Das heißt, dass man sagt, also man wird dann erweitern. Trotzdem muss es danach vom Redaktionskomitee da sein, weil ab dem Moment, wo es live ist, man merkt, okay, von den zehn Frage, diese Frage ist super oft gestellt worden, das heißt, man schaut wirklich, welche sind die Äußerung für die zehn erste Frage und man merkt, ja, die wird super und die haben wir nicht komplett automatisiert, müssen wir daran arbeiten. Und diese Frage ist öfter gestellt worden, das konnten wir nicht, da ist immer die Default-Antwort gekommen, die müssen wir abdecken. Das ist ganz pragmatisch, zu schauen, was für Fragen sind gestellt worden. Das macht der Trainer. Trainer ist nicht nur, der schaut sich einfach nur die Äußerung in Dialogflow an. Also das ist keine Magie. Dann gibt es auch in dieser Scope-Erweiterung alle drei Monate strategische Entscheidung. Mache ich das Customer Service drin mit Login? Ja oder nein? Meistens, was passiert ist, ja, weil das ist da, wo die meisten auch Kostenreduktion sein kann. Deshalb müssen wir Head-ofs sein, weil das bedeutet, dass auch das mit der API geklärt wird, das bedeutet, dass man auch eventuell eigene Frage weiter zum Callcenter weiterleitet, wer nimmt das im Callcenter an. Also dann kommen wirklich eine ganze Reihe von Frage, die mit Automatisierung zu tun hat. Und bei Künstliche-Intelligenz-Basis ist alles in der Maschine, NLP. Wo lernt die Maschine da? Sie lernt, indem sie die Intent, also die Absicht des Konsumenten auch automatisch einordnet zu den richtige Antwort. Das ist, wo das Wunder ist. Natürlich, Voice-to-Text und Text-to-Code oder so, das ist auch alles mit Modell der künstliche Intelligenz, aber das Geheimnis des Machine Learning in einem Chatbot ist die Einordnung, die automatische Einordnung der sogenannten Intents, das heißt, der Absicht, was die Leute vorhaben. Also Ersatzkarte irgendwie, wenn jemand das Wort Ersatzkarte, ersetzen Karten und so, man muss es nicht mehr trainieren, von alleine weiß die Maschine, dass eine Ersatzkarte gefragt wird. Nach einem bestimmten Prozentsatz, ne? So funktioniert das auch, ganz pragmatisch. Dialogflow entscheidet: „Ja, in achtzig Prozent Wahrscheinlichkeit ist es so“, und schiebt sofort die Antwort, die richtige Antworten. Das macht dann nicht ein Trainer. Das macht die Maschine alleine. Der Trainer muss die Hände loslassen, sonst wird es niemals funktionieren. #00:36:54-6#</w:t>
      </w:r>
    </w:p>
    <w:p w14:paraId="0D3253F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ECC42F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Kannst du gerade/ #00:36:57-9#</w:t>
      </w:r>
    </w:p>
    <w:p w14:paraId="5D329AF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79707C6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Es gibt noch einen dritten Teil, der immer notwendig ist, ist eine Roadmap, die gepflegt wird. Also das heißt, dass man schaut, okay, das ist die Scope-Erweiterung. Meistens gibt es auch noch mal für eine andere Marke oder ein anderer Use Case noch mal einen Chatbot. Das heißt, in diesem Ops &amp; Orga wird auch noch mal die gesamte Roadmap immer wieder evaluiert, zu schauen, mache eine Roadmap, pflege sie, weil sonst weißt du nicht, was noch auf dich zukommt. Das ist immer die Implementation, Use Case and Scope und dann Roadmap. #00:37:31-2#</w:t>
      </w:r>
    </w:p>
    <w:p w14:paraId="6B625B5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757925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Mal noch so ein Blick auf, was verändert sich für die Mitarbeiter im Rahmen dieses Projekt an ihren Aufgaben? Also so ein Blitzlicht, was mir in den Kopf gerade kam, war, das trainiert jemand. Wer ist denn der Trainer in dem Unternehmen dann? Was hat der vorher gemacht? Wie wird der auf die Aufgabe vorbereitet? #00:37:58-5#</w:t>
      </w:r>
    </w:p>
    <w:p w14:paraId="3595FD2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61EA4E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Also ich beantworte die zweite Frage. Was es tut, ist meiner Meinung nach, was ich gesehen habe, es tut so etwas von Gesundes, ist, dass Leute, die irgendwie mit Kundeninteraktion zu tun haben, sich richtig beschäftigen mit Kundeninteraktion (lachen). Okay? Du lachst, aber das ist, sie beschäftigen sich wirklich in die Detail: „Welche Frage stellen sie?“ Viele machen das auch, sie gehen regelmäßig in die Callcenter, um zu wissen, was passiert dort, ne? Und diese Aufgabe sind sehr, sehr oft sehr nahe am Callcenter, ne? Besonders, wenn Customer Interaction (unv.). Dann gibt es Aufgabe (in Voice?) bei Google Assistant, die nehme ich noch mal an der Seite, weil die haben eine andere Zielsetzung. Für mich, es macht eine Organisation besser, weil die Leute müssen sich richtig damit beschäftigen. In alles, was wir gemacht haben, ist das, was für den Bot gemacht wurde, zurückgeflossen in andere Prozesse, Website-Prozess, FAQ auf der Website. Alle, mit denen wir zu tun haben, haben danach das alles geändert. Das ist, was es anstößt. Hat übrigens auch nicht mit künstlicher Intelligenz zu tun. Das ist danach, das zwingt dich, so ordentlich zu sein, dass du das auch anderswo zurückführen kannst. #00:39:14-4# </w:t>
      </w:r>
    </w:p>
    <w:p w14:paraId="70AA026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52BB96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Ja. Ich würde vielleicht noch mal versuchen, also das eine ist ja, so einen Algorithmus zu trainieren, kann ja vielleicht eine andere Aufgabe sein, als sich intelligente FAQ-Texte zu überlegen. Und da kam so ein bisschen die Frage her, da ändert sich ja vielleicht ein Aufgabengebiet von einzelnen Mitarbeitern, die vorher etwas gemacht haben, was jetzt durch eine Maschine automatisiert wird, aber die Maschine muss betreut werden. Da ändert sich aber die Rolle und auch die notwendigen Fähigkeiten vielleicht. #00:39:45-9#</w:t>
      </w:r>
    </w:p>
    <w:p w14:paraId="3974B26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CED21A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Absolut. Ich habe eine Person im Kopf und ihre Rolle ändert sich und das ist auch ein Challenge, weil du bist nicht mehr auf den Ebene so FAQs und was wird im Callcenter gestellt und wie können wir den Callcenter füttern, wie können wir überall, wo Interaktion ist, die richtige Antwort geben. Also sehr pragmatisch tun. Sondern du musst auf eine andere Ebene sein, sondern immer diese, was ist die sogenannte Intent. Was ist eigentlich die Absicht dahinter? Und kann ich diesen Absicht automatisieren? Aber das heißt, dieser Person muss sich immer diese Frage stellen. Nicht mehr so, welche Äußerung, also (unv.) in der Maschine sind, weil die Maschine ordnet automatisch diese Intents. Du wertest einfach den Job auf. Wiederum nicht jeder ist strukturiert, dass er, sagen wir mal, von der Ebene Frage-Antwort auf den Ebene, was hat eigentlich der Kunde vor/ Okay? Und danach die nächste Frage: Kann ich es überhaupt automatisieren? Wenn ich es nicht automatisieren bin, dann muss ich zurück zum Fachabteilung, um zu sagen: „Es tut mir leid, aber ihr muss hier den Prozess verbessern, weil ich kann es nicht automatisieren.“ Okay, weil es ist immer, was da passiert. Und das ist ein schwierigen Job. Einer von uns macht das im Team, der das macht. Einfach jemand, der logisch denken kann, kann das sehr, sehr gut machen. Aber ich habe es gemerkt, nicht jeder kann so etwas machen, ne? Weil du musst eine gewisse Abstraktionsfähigkeit haben. Und dann bin ich gespannt, wir geben eine komplette Aufgabe an einen Kunden zurück, weil (unv.) ich weiß von eine Person, die ich gut kenne oder so, ich bin gespannt, ob die (unv.) welche Fragen gestellt werden, zu, was hat eigentlich ihre Kunden vor. #00:41:43-1#</w:t>
      </w:r>
    </w:p>
    <w:p w14:paraId="40304C9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7F7500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Jetzt in der Phase, bevor tatsächlich etwas live geht vor Kunde, was waren die Herausforderungen, die Hürden, die aufgetreten sind in dem Projekt? #00:41:57-6#</w:t>
      </w:r>
    </w:p>
    <w:p w14:paraId="05C5796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3CF36FE"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Es gibt wenig Herausforderung inhaltlich, weil das ist wirklich so, Kunde stellt/ Also ich meine, bei FAQs, es ist eine Konservation, wenn die Maschine auf Dialogflow so gut aufgebaut sind. Weil wirklich jemand, der Common Sense hat, kann das auch machen, der Erfahrung hat. Das heißt, das ist keine Hindernis. Das Hindernis ist, wenn es keine Schnittstelle gibt und die Antwort geben kann. Und die Schnittstellfrage, die API-Frage gibt es überall. Wir haben aber Fortschritte gemacht da drin, aber es gibt immer die eine oder andere, die aus irgendwelchen Gründen auch in Bearbeitung ist oder angeblich fertig sind und doch nicht funktioniert. Das weißt du aus deiner Erinnerung. Das heißt, das ist Hindernis Nummer eins. Hindernis Nummer zwei, das ist wirklich ein Cloud -Prozess. Das heißt, bin ich bereit, das irgendwie auf der Cloud zu machen? Es gibt Firmen, die das Thema Cloud nicht gelöst haben. Und sie müssen es lösen, sonst können sie keinen Chatbot machen. Okay. #00:43:00-2#</w:t>
      </w:r>
    </w:p>
    <w:p w14:paraId="3F7D683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913094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Wie würdest du/ #00:43:00-6#</w:t>
      </w:r>
    </w:p>
    <w:p w14:paraId="7A589F3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4E115C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(Ich erkläre?) noch mal kurz den Hintergrund, was das für Konsequenzen hat. (unv.) alle Wörter raus. Warum wir das mit [Organisation] Schweden machen, das hat eigentlich eine einzige Grund. [Organisation] und Google haben eine große Allianz gemacht, indem sie gerne solche [Organisation] in der Welt haben würden, um die Produkt Google Home, Google Nest voranzutreiben. Und daher muss sich die Firma [Organisation] in Schweden, also die Zentrale muss sich equippen, zu wissen, ich bin auch in der Lage, einen Dialog mit einem Objekt zu führen. Ich mache die Geschichte noch weiter. Das heißt, das musst du machen, weil sonst wirst du irgendwann abgeschnitten. Das ist der Grund, warum sie diese pushen. Nur, in Schweden gibt es noch eine andere große Firma, die nennt sich Ikea und Ikea hat seine eigene Home-System. Sie haben aber vor, in dem Home-System, übrigens, der völlig agnostisch ist, auch Verträge irgendwann zu verkaufen, davon auch Stromverträge. Und das Familienunternehmen Ikea und das Staatsunternehmen [Organisation] verstehen sich überhaupt nicht gut. Das ist wirklich, ich habe den Jonas mal ansprechen, habe gesagt, meine Vermutung ist, ein Familienunternehmen wie Ikea und ein ehemaliges Staatsmonopol wie [Organisation], kulturell passt das nicht. Und er hat gesagt: „Du kannst dir nicht vorstellen, wie extrem anders das ist. Wir verstehen uns überhaupt nicht gut.“ Meinte er. Und daher, dieser Stromanbieter, da haben sie einen anderen ausgewählt. Das heißt, also dann hast du wirklich ein strategisches Problem, wenn deine Teams nicht in der Lage sind, eigentlich auch in diesem Domain Forschung zu machen, wenn es auch nur Forschung ist. Das hat für später ganz große Konsequenzen. Das würde heißen, dass (unv. #00:44:48-6#) Bereich in den Händen von zwar den gleichen Nationen ist, aber anderswo und du wirst herauskatapultiert als Anbieter von Strom da drin, wenn es so etwas alles gibt, was auch angekündigt wurde von Ikea im November, Oktober, November. Also das ist interessant. Das heißt, dahinter sind auch natürlich Top-down einige Maßnahmen, die mit einer gewissen Protection zu tun hat und dann auf fünf bis zehn Jahren projiziert werden. </w:t>
      </w:r>
    </w:p>
    <w:p w14:paraId="3A0DB65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3B18AD7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Noch mal auf das Umsetzungsteam geschaut. Wie würdest du die Zusammenarbeit der Beteiligten beschreiben? Ich meine damit Umgang, Stimmung, Klima in der Arbeitsgruppe. #00:45:30-7#</w:t>
      </w:r>
    </w:p>
    <w:p w14:paraId="3CC2F510"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E4029F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Ja, erst mal, ja, es gibt einen Faktor, der, hoffe ich, in deine Interviews rüberkommt: Die Leute sind absolut begeistert, auf solche Themen zu arbeiten. Also die denken, ja, da drin ist ein Machine Learning, das ist schon eine faszinierende Geschichte. Und denken: „Wow, also die Maschine versteht von alleine, was wir machen und so.“ Also es gibt schon eine sehr große Stolz, finde ich, dahinter, in diesem Team zu gehören. Das ist so. Und das war überall so. Dann gibt es natürlich einige, die wollen damit nicht zu tun/ Sie haben ein Tech-Problem. Sie denken, na ja, (unv.) worden. Sie denken, AI ist böse und alles. Die hat man auch im Prozess sowieso eliminiert, das Team selbst auch von den Kunden. (Kurze Unterbrechung) Das heißt, du hast sehr viel Stolz da drin. Also atmosphärisch ist es echt super. Das heißt, atmosphärisch, alle sind dabei. Und wir machen auch im Detail auch Bot-Thema bei der [Organisation]. Das ist eine Tochter von der [Organisation]. Und da auch, also das heißt, also es melden sich eher mehr Leute, als wir wollen, dazu und die, die, sagen wir mal, so Nine-to-Five keinen Bock haben oder so, melden sie sich nicht. Oder sie werden eigentlich irgendwann aus dem CC rausgenommen. Das ist super interessant, was passiert. Im Bot-Bereich, das ist super einfach zu verstehen auch, also wie die Maschine dahinter ist auch. Also die Maschine hat prozentuell wahrscheinlich (unv. #00:47:19-3#), um die Intent einzuordnen, dass es eine Ersatzkarte ist. Das ist super einfach zu verstehen. Das heißt, das ist auch, jeder denkt, wow, ich habe auch richtig verstanden, wie es funktioniert. Und das ist so wirklich auch für mich, was es auslöst in der Zusammenarbeit. Danach ist es so wie ein Projektzusammenarbeit, wird gearbeitet, wird trainiert, wird geguckt, wird verbessert, wird gekämpft. Unser Kampf für uns ist immer das Konfidenzlevel. Konfidenzlevel ist die Fähigkeit der Maschinen, zu verstehen, was der User möchte. Okay? Was danach ist, automatisiert, ja, oder nein, das ist noch eine andere Frage. Das liegt mehr, sagen wir mal, bei dem Prozess, aber erst mal, du musst verstehen, was die Person macht. Und wir haben einen Bot, der versteht 83 Prozent, was richtig viel ist. Weil Menschen verstehen sich nur auf neunzig Prozent, ne? Und zehn Prozent, man versteht sich sowieso schwer oder zehn Prozent nicht. Und alles, was über achtzig ist, ist wunderbar. #00:48:18-4# </w:t>
      </w:r>
    </w:p>
    <w:p w14:paraId="1E961F8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044462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Also hast du schon beobachtet, und jetzt bin ich so genereller, nicht nur bei dem besprochenen Projekt, dass solche Projekte und Initiativen Änderungen in der Gesamtorganisation auslösen? Und damit meine ich Abläufe. Du hast schon angedeutet IT-Strukturen. Oder hinsichtlich, wie ich Daten manage, oder wie ich entscheide. #00:48:46-5#</w:t>
      </w:r>
    </w:p>
    <w:p w14:paraId="5643096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4CD5F3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Ja. Also für mich ist es extrem transformativ. Erst mal, weil alle diese Projekt bringen alle professionellmäßig, was ist künstliche Intelligenz. Das ist ganz groß. Die Maschinen, die lernen. Wo lernen die Maschinen? Das heißt, alles ist so (unv.) Leute. Das heißt, in alle Projekte, wo ich damit zu tun hatte, das hat alle Leute extrem besser gemacht. Die haben auch gelernt, auch die Themen professionell und nicht persönlich zu beurteilen. Weil manchmal haben die Deutschen irgendwie so immer Datenprobleme und irgendwelche, AI ist böse oder irgendetwas. Also, ja, aber in China und alles, also das sagt man immer. Man hat immer zum Beispiel am Anfang immer so einen (unv.) im Workshop. Immer, der sagt: „Nein, das Ganze ist böse und ich will mit Böse nichts zu tun haben.“ Und meistens wird der bei der zweite Runde nicht eingeladen übrigens. Immer. Die Gruppe exkludiert diese Person. Das heißt, das tut extrem viel mit der Person. Im Prozess, es macht keinen neuen Prozess, nur alles, was dann ganz systematisch gemacht wurde, fließt noch mal zurück. Das hatte ich dir erzählt. Das heißt, aber das stimmt auch für alle andere Art von Applications of AI. Wenn man sich anschaut zum Beispiel, wir haben auch noch mal etwas getan zum Thema Facebook-Algorithmus, also dieser AI-Algorithmus ist wirklich, das hat so verursacht, dass der Kunde selbst sich im Detail mit Facebook darüber unterhält und nicht mehr auf den Ebene, ja, wir können gut Profile hier und klicken und da habt ihr solche Ergebnisse. Wir haben die equippt, in die Detail reinzugehen. Okay? Und nicht mit Facebook selbst. Man schafft ja irgendwie auf diesen/ Wow, toll und bla, bla, also (unv. #00:50:41-9#). Sondern wirklich zu sagen, ja, nein, wir wollen auch direkt. Ja, Sales Team weiß nicht, dann musst du noch mal jemand aus deinem Technikteam und alles und dann verbesserst du auch deine Leistung. Das ist ein komplett anderes Prozess. Und du hast auch den Cloud-Prozess. Also sehr viel Firmen haben keine Cloud. Das Problem zum Beispiel bei [Organisation] ist immer auf Cloud basiert. Sehr viele Lösungen sind auf der Cloud. Und da gibt es wie so ein Dogma, keine Cloud, und es gibt ein super schwieriges Cloud-Prozess. Und das löst auch diese Knoten auch sehr oft. Das heißt also, es ändert sehr, sehr viel im Prozess. Es ist interessant, was ich beobachtet habe, es ist dieses „Wo ist KI?“. Jemand in meinem Kundenkreis hat mir gezeigt, wie sie jetzt gerade mit E-Mail-Marketing umgehen wollen. Im Prinzip, ich merke auch, die waren ganz stolz, sie reproduzieren irgendwie. Was sie da gemacht haben, reproduzieren sie doch. Das heißt, welche Toolauswahl, wo ist das ML, wie kann ich das danach völlig automatisieren, wie kann ich den Review machen. Also das ist sehr interessant. Das heißt, dieses Modell kannst du heute reproduzieren. Es ist immer wichtig, dass ein Marketingabteilung ein Projekt startet. Eigentlich, egal was. #00:52:04-8# </w:t>
      </w:r>
    </w:p>
    <w:p w14:paraId="35CB5159"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3FC80E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Wie ist in den Projekten, wie wird mit den Zielerreichungen umgegangen? Wie nimmst du das wahr? Ich meine, du hast ja eingangs schon gesagt, da werden schon auch Ziele festgelegt, da wird schon angeschaut, was will ich erreichen. Jetzt geht man live und jetzt passiert irgendetwas in den Erwartungen, außerhalb der Erwartungen. Kannst du dazu noch ein bisschen etwas erzählen? #00:52:27-8#</w:t>
      </w:r>
    </w:p>
    <w:p w14:paraId="18EAC36A"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01577FA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Ja. Also das kann ich wirklich erzählen erst mal. Also es gibt eine Transparenz zu, was erreicht wird. Das heißt, die KPI sind einfach auch festzulegen. Die muss man immer festlegen. Wenn man auch zum Beispiel eine Kampagnenoptimierungsmaschine nimmt und sie gut füttert, man hat sofort schnelle Ergebnisse. Facebook-, Instagram-Kampagne, Facebook und Instagram geben absoluten Transparenz (sind jung, sind Klicks?), wo ich habe das sonst gesehen. Das heißt also, ich habe absolut die Instrumente, um zu messen, wie die Maschine gut funktioniert hat. Das heißt, das ist sehr, sehr objektiv in der erste Phase. Das heißt, man kann sich wirklich anschauen, (unv.) um zu optimieren. Wir sind aber in einer Phase jetzt, für die, die vorne sind, die Optimierung ist schwierig. Und bei diejenige, die vorne sind, man muss sich noch mal auch eher Gedanken machen, was optimiere ich überhaupt. Also in AI-Marketing, das ist wirklich für mich die zentrale Frage, für diejenigen, die das gut machen, ist, ich muss meine gesamte Optimierungsstrategie ändern, ne? Was wir ja zurzeit plädieren, das ist nicht sicher, um zu schauen, was funktioniert, das heißt, was auch rausgeschmissen wurde, sondern eben, was rausgeschmissen wurde. Das heißt, oder neue (unv.). Das heißt, habe ich neue Modelle, die neue Leute erreichen kann? Sonst optimiere ich mich, die Maschine optimiert mich, das ist super, super, super, super, super, aber irgendwann ist meine Basis nicht mehr groß genug. So viel kann ich sie auch nicht bearbeiten. Daher, also zurzeit sind auch noch ganz neue, moderne auch Papiere darüber, wie man Optimierung macht. Und das große Motto ist immer: Look at the negative. Und nicht an positiv. Und das ist immer, da, wo wir zurzeit in dem Punkt stehen. #00:54:26-2# </w:t>
      </w:r>
    </w:p>
    <w:p w14:paraId="14C89105"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6D70298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Da sind wir schon bei der letzten Frage oder vorletzten Frage zum Thema Skalierung. Jetzt ist für mich so, warum treibt mich die Frage um. Ich habe jetzt viele Projekte geschildert bekommen, wo man auf ein Ziel hin etwas gemacht hat, was auch in der Regel funktioniert. Und dann stehst du vor der Frage, wie kriege ich denn das jetzt auf das gesamte Unternehmen, auf alle möglichen Use Cases hochgefahren. Und da habe ich noch nicht viele Cases gesehen, muss ich ehrlich sagen. #00:55:03-6#</w:t>
      </w:r>
    </w:p>
    <w:p w14:paraId="02F54A8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7386393"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Ja. Also ich kann dir eines geben, das Thema mit dem Chatbot von [Organisation]. Das ist der beste Chatbot in der Branche. Warum? Weil erst mal ist er dreieinhalb Jahre alt. Es ist nicht, weil wir besonders gut waren. Sicherlich in der Tatsache, dass wir alle enthusiastisch daran gearbeitet haben, aber das Ding skaliert. Das heißt, du machst es für [Organisation], du machst nur FAQs, danach machst du die Integration der Kundenanfrage. Wenn du das gut gemacht hast, dann schiebst du das nicht nur auf Messenger, sondern auf der Website, auf der Website immer mehr nach vorne, dann auf WhatsApp in der Applikation, was die ja (dann verdoppelt?). Und wenn du es gut gemacht hast, machst du es für Mobilkunden [Organisation]. So und dann noch mal einen großen Volumen. Und dann für eine neue Marke wie [Organisation] oder andere, die dann kommen werden. Das heißt, du kannst jetzt sofort eigentlich Produkt rausbringen, die ein Automatismus dahinter haben. Dann, wir sind wirklich so, wie integrierst du das im Callcenter? Du kannst es skalieren, skalieren, skalieren, skalieren, skalieren, skalieren, skalieren. Alles. Aber du kannst auch deine Kampagne-Management, wenn du sagst, okay, ich starte mit Facebook, das kannst du auch anfangen skalieren, skalieren, skalieren. Irgendwann, wenn du sehr, sehr groß auf Facebook bist, dann hast du eine Decke. Dann musst du neue Türen aufmachen. #00:56:18-4# </w:t>
      </w:r>
    </w:p>
    <w:p w14:paraId="6950CC0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BB0204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Aber was hat [Organisation] zum Beispiel dann gut gemacht, oder was ist in dieser Firma bei den Menschen, die da drin arbeiten, so besonders? #00:56:29-0#</w:t>
      </w:r>
    </w:p>
    <w:p w14:paraId="0ED327AD"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5A5D03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Ich beantworte gleich diese Frage. (Ich habe noch mal aber?) einen Use Case, der nicht im AI ist, sondern die Frage, Hamburger Hafen, also wie gesagt, auch jetzt NDA-mäßig, ist die Frage, können Container durch Image Recognition automatisch erkannt werden, wenn sie kaputt sind, wenn sie Defekte haben. Und welche sind Technologie, welche sind die Software, wie kann der Test aufgebaut werden? Das ist immer, sagen wir mal, nach der AI-Orientation immer, worüber wir immer auch dann geredet haben. Und das ist etwas, was, wenn der Test positiv läuft, sofort skalierbar ist, massiv skalierbar ist. Ja. Also es ist nicht nur Marketing. Die Fähigkeit zu skalieren ist immer da. Der einzige Punkt ist, es ist nur eine Top-down Managemententscheidung. Das heißt, es gibt die Arbeitsgruppe, sie macht das, sie macht das gut. Das Skalieren ist nur eine Frage an jemand im Management. Das Wort Automation, zu sagen, das ist unsere Zukunft und wir machen das. Ohne diesen Zug des Topmanagement passiert danach nichts weiter. Der Case, wie du gehört hast, meistens hat die Arbeitsgruppe das gut gemacht und alles und so und im Moment des Ausrollen, dann gibt es keinen Vorstandsupport, oder es interessiert keinen Mensch mehr und dann wird es nicht skaliert. Da drin, warum das so funktioniert, ist, eigentlich unterbewusst wollen es viele Leute nicht. Okay? Da sind wir zurück zu dem Anfang, weil sie AI nicht gut einordnen können, weil sie denken, irgendwie fundamental ist es vielleicht nicht so gut. Weil, was passiert mit Arbeitsplätze? Wobei, das stimmt auch gar nicht. Ist alles bewiesen, dass es nicht die ersetzt oder doch. Und wir hatten auch vor der Corona-Zeit irgendwie auch ein Problem, überhaupt Leute zu finden, der am Hafen sich die Container anschaut. Also musste sein. Kann nicht diese Person etwas anderes machen. Findest du überhaupt Leute in Hamburg, die diesen Job machen? Also so ist es nicht. Das ist nicht einfach. Aber es gibt, deshalb kann es nur einfach ganz radikal von Topmanagement gezogen werden. Machbar ist es immer. Also es ist meistens nicht die Arbeitsgruppe, aber so andere, die drum herum sind, die denken: „Nein, nein.“ Oder delegieren das also in Marketing an Agenturen, die echt keine Ahnung in der Domäne haben. Das ist eine Wahnsinnslücke. Also sie arbeiten mit Kampagnen, mit Agenturen, die deren eigenes System haben, den sie überhaupt nicht automatisieren wollen. Also daher, du hast unheimlich viel Obstruktion in der/ (Kurze Unterbrechung) Deshalb, die einzige Lösung ist das. #00:59:33-7# </w:t>
      </w:r>
    </w:p>
    <w:p w14:paraId="5530D86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DEB5AEF"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Vielen Dank. Von mir die letzte Frage, wir haben jetzt viel besprochen. Gibt es von deiner Seite noch etwas, was du mir mitgeben möchtest? #00:59:43-9#</w:t>
      </w:r>
    </w:p>
    <w:p w14:paraId="590C6966"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C346172"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Ich finde es super interessant und in Doktorarbeit schwierig darzustellen, ist die Psychologie/ (Aufnahme kurz unterbrochen) Es gibt eine Psychologie dahinter, eine Psychologie der Unternehmen, der Kultur der Unternehmen, wie das Wort Fortschritt im Unternehmen geschrieben ist. Also wie interne AI-Marketing, (unv.), interne Kräfte/ Die juristische Abteilung ist grundsätzlich dagegen. Die Cloud, die IT, (tiefe IT?) ist dort eigentlich total dagegen, möchte gerne eigentlich ihre Server haben. Die ganzen Bremsen, sie sind nicht von der Technologie, sie sind nicht von den Use Cases, sie sind eigentlich von einem Misskenntnis, was es ist, und eine absolut oft unbewusste Bremse. Das ist für mich, was ich beobachte, diese psychologischen Aspekte ist super faszinierend. Super faszinierend. Auch für Topmanager, für Vorstände super schwierig zu behandeln. Das wissen sie aber, dass die Hindernisse intern sind. Sie sind nicht extern, sie sind nicht in der Intelligenz und dem Common Sense der Leute, das zu bauen und einen Pilot zu machen. #01:00:55-1#</w:t>
      </w:r>
    </w:p>
    <w:p w14:paraId="108B21C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449B1D64"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Jetzt habe ich vielleicht doch noch eine Frage, weil du gerade Topmanagement gesagt hast. Wie ist denn dein Blick auf das, ich bin jetzt mal beim deutschen Topmanagement, Geschäftsführer, Vorstand von mittelständischen und größeren Unternehmen zu dem Thema? Hast du da einen Blick, eine Meinung? #01:01:09-8#</w:t>
      </w:r>
    </w:p>
    <w:p w14:paraId="0DC3603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1B4F047C"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B: Ja. Also ich spreche nur über die Großunternehmen. Bei mittleren habe ich wenig Kontakt. Total fit da drin. Sie kennen die Herausforderung. Sie haben das komplettes Erkenntnis dazu. Sie wissen Automation und dadurch auch, wenn hinter Automation AI ist, extrem wichtig ist. Sie wissen, auch wenn du bei [Organisation], einer unserer Kunden, du weißt irgendwie so, es gibt Tasks, die könnten Roboter im Lager machen. Das interessiert den auch. Die sind auch sehr tech-affin, lieben auch Gadgets, verstehen AI super. Das heißt, bei denen gibt es keine Erkenntnis (unv.). #01:01:44-6#</w:t>
      </w:r>
    </w:p>
    <w:p w14:paraId="416BCF1B"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5FF51247"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I: Okay. Vielen Dank. #01:01:47-0#</w:t>
      </w:r>
    </w:p>
    <w:p w14:paraId="57CB14F8"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p>
    <w:p w14:paraId="24F04C81" w14:textId="77777777" w:rsidR="008A1490" w:rsidRPr="008A1490" w:rsidRDefault="008A1490" w:rsidP="008A1490">
      <w:pPr>
        <w:widowControl w:val="0"/>
        <w:autoSpaceDE w:val="0"/>
        <w:autoSpaceDN w:val="0"/>
        <w:adjustRightInd w:val="0"/>
        <w:spacing w:after="0"/>
        <w:ind w:right="-6"/>
        <w:rPr>
          <w:rFonts w:cs="Arial"/>
          <w:sz w:val="16"/>
          <w:szCs w:val="16"/>
          <w:lang w:eastAsia="de-DE"/>
        </w:rPr>
      </w:pPr>
      <w:r w:rsidRPr="008A1490">
        <w:rPr>
          <w:rFonts w:cs="Arial"/>
          <w:sz w:val="16"/>
          <w:szCs w:val="16"/>
          <w:lang w:eastAsia="de-DE"/>
        </w:rPr>
        <w:t xml:space="preserve">B: Bitte, bitte. (lacht) #01:01:48-8# </w:t>
      </w:r>
    </w:p>
    <w:p w14:paraId="25F8B65B" w14:textId="0E3D77A4" w:rsidR="008A1490" w:rsidRDefault="008A1490">
      <w:pPr>
        <w:spacing w:after="0" w:line="240" w:lineRule="auto"/>
        <w:jc w:val="left"/>
        <w:rPr>
          <w:rFonts w:cs="Arial"/>
          <w:sz w:val="16"/>
          <w:szCs w:val="16"/>
          <w:lang w:eastAsia="de-DE"/>
        </w:rPr>
      </w:pPr>
      <w:r>
        <w:rPr>
          <w:rFonts w:cs="Arial"/>
          <w:sz w:val="16"/>
          <w:szCs w:val="16"/>
          <w:lang w:eastAsia="de-DE"/>
        </w:rPr>
        <w:br w:type="page"/>
      </w:r>
    </w:p>
    <w:p w14:paraId="67FFB9C4" w14:textId="77777777" w:rsidR="008A1490" w:rsidRPr="008A1490" w:rsidRDefault="008A1490" w:rsidP="008A1490">
      <w:pPr>
        <w:widowControl w:val="0"/>
        <w:autoSpaceDN w:val="0"/>
        <w:adjustRightInd w:val="0"/>
        <w:spacing w:after="0"/>
        <w:rPr>
          <w:rFonts w:eastAsiaTheme="minorEastAsia" w:cs="Arial"/>
          <w:kern w:val="1"/>
          <w:sz w:val="32"/>
          <w:szCs w:val="32"/>
          <w:lang w:eastAsia="zh-CN" w:bidi="hi-IN"/>
        </w:rPr>
      </w:pPr>
      <w:r w:rsidRPr="008A1490">
        <w:rPr>
          <w:rFonts w:cs="Arial"/>
          <w:b/>
          <w:bCs/>
          <w:kern w:val="1"/>
          <w:sz w:val="32"/>
          <w:szCs w:val="32"/>
          <w:lang w:eastAsia="zh-CN" w:bidi="hi-IN"/>
        </w:rPr>
        <w:t>LÖSUN5</w:t>
      </w:r>
    </w:p>
    <w:p w14:paraId="5886850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BAAE5F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Aufzeichnung beginnen. (…) So. Da würde ich mit dem Interview einsteigen, wenn das für dich in Ordnung ist. #00:00:11-1#</w:t>
      </w:r>
    </w:p>
    <w:p w14:paraId="26450EF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25B281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Sehr gern. Ja. #00:00:12-5#</w:t>
      </w:r>
    </w:p>
    <w:p w14:paraId="3E1CD8F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3BC257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Beschreibe doch einmal bitte deine aktuelle Rolle! #00:00:14-8#</w:t>
      </w:r>
    </w:p>
    <w:p w14:paraId="13F626B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538F8B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also mein Name ist Dennis Scheuer. Ich bin aktuell bei IBM, beruflich gesehen jetzt im, wir nennen das zwar ganz klassisch Vertrieb, aber es ja mehr noch so eine  Art Business-Development-Rolle für das Thema Watson und AI Applications. Also alles was bei uns grob eben in diesem Zusammenhang mit dem Thema Künstliche Intelligenz, aber eben auch Data-Science und diesen Themen zusammenhängt und bin da dementsprechend für Deutschland, Österreich und Schweiz verantwortlich und betreue da im Grunde genommen so, sage ich mal, die wesentlichsten, größten Kunden, die wir bei IBM da dementsprechend haben. Das ist so das Offizielle, sage ich mal, wie quasi unsere Rollenbeschreibung ist. Nebenbei bin ich, sage ich mal, in der KI-Community stark vernetzt, habe jetzt auch vor Kurzem eine Forschungsarbeit eben zum Thema veröffentlicht und beschäftige mich eben grundsätzlich neben der Erarbeitung von neuen KI-Strategien mit unseren Kunden eben auch damit, die Kunden dementsprechend auch zu beraten, wie diese KI-Strategien effizient, effektiv und vor allem auch nachhaltig implementiert werden können und das eben immer mit dem großen Schwerpunkt auch, was das Thema Akzeptanz von künstlicher Intelligenz angeht, aus der Endnutzerperspektive. Ja, also eine Mischung aus quasi, was ist relevant für die Unternehmen aus strategischer Sicht, wie funktioniert da eine Einführung von KI, auch was so das ganze Projektmanagement und der Kultur-Bundle dementsprechend betrifft, aber eben auch Endnutzersicht, je nach Anwendungsfall. Die sind ja sehr divers, auch was das Thema angeht. #00:01:56-7#</w:t>
      </w:r>
    </w:p>
    <w:p w14:paraId="55A9D54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F67CDF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Vielen Dank. Was verstehst du persönlich unter künstlicher Intelligenz?   #00:02:01-9#</w:t>
      </w:r>
    </w:p>
    <w:p w14:paraId="7C569B3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18E205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Ich persönlich verstehe unter dem Bereich Künstliche Intelligenz grundsätzlich erst einmal dem gesamten Forschungs- und Entwicklungsbereich. Und dieser Forschungs- und Entwicklungsbereich lässt sich ja in verschiedensten Stufen, sage ich mal, einteilen, sei es entweder klassisch über das Intelligenzniveau, was man ja versucht, wenn man sich einmal den reinen Begriff anschaut, künstliche Intelligenz, die Übertragung eben von der Intelligenz, die ja vom Menschen abgeleitet wird, auf Computersysteme. Könnte man ja zum Einen eben die verschiedenen Stufen der menschlichen Intelligenz sozusagen abbilden und schauen, je nach dem, wie nah kommt die künstliche Intelligenz an die menschliche Intelligenz heran. Dementsprechend spricht man da ja in der Regel auch von Nero Artificial Intelligence. Wenn man eben nur gewisse einzelne kognitive Fähigkeiten vieler Anbieter, wie beispielsweise die IBM reden ja auch oft von cognitive computing, vom lateinischen Cogitare, was im weitesten Sinne ja denken bedeutet. So, also diese Stufen, die könnte man dementsprechend beschreiben, so dass man eben versucht, ein Computersystem immer intelligenter zu machen und eben kognitive Fähigkeiten des Menschen auf die computergestützten Systeme zu übertragen. Computergestützte Systeme in dem Sinne, dass natürlich bei künstlicher Intelligenz auch nicht nur sozusagen die intelligente Software relevant ist, also diese KI-Microservices zum Beispiel, sondern eben auch langfristig gesehen natürlich die Entwicklung ja auch andere Elemente betrachtet wie gewisse Chips und so weiter, die eben auch so eine Mischung (drangehen?). Wenn man jetzt betrachtet, was heutzutage weitestgehend im Einsatz oder gut möglich ist, sind wir ja im Bereich der Neuro Artificial Intelligence und um auf deine Frage zurückzukommen, ist das eben auch das, was ich jetzt unter künstlicher Intelligenz verstehe, nämlich die Übertragung von ausgewählten kognitiven Fähigkeiten des Menschen auf computergestützte Systeme, wie beispielsweise das, was wir Menschen eben klassisch können, Lesen, Schreiben, Textbearbeitung, das Sehen, Erkennen von Objekten, auch das Sprechen und Hören und eben auch, und das ist ein wichtiger Teil, eben Generieren, Navigieren von Wissen, Ableiten von neuen Themen und auch was das ganze Thema Sprachgenerierung angeht, kommt da ja immer mehr. So die Themen, was eine General Artificial Intelligence oder auch eine Super Artificial Intelligence angeht, da ist meine persönliche Meinung, da sind wir noch weit davon entfernt. So die Forschung ist zwar nah dran jetzt, versucht immer größere (Wissenscorporer?) aufzubauen, dass man eben sagen kann, okay, die künstliche Intelligenz nähert sich immer mehr auf ein Level mit quasi auch der menschlichen Intelligenz, aber das würde ich sagen, ist heutzutage eben noch nicht Stand. Und das ist eben auch ein ganz wichtiger Punkt, dass man da versucht, die künstliche Intelligenz dementsprechend auch proak(tiv zu? Handystörung) steuern, um / genau. So. Die andere Sicht noch, was/ das war jetzt ja so das, quasi, Intelligenzniveau. Man könnte ja auch betrachten, viele versuchen ja und denken bei künstlicher Intelligenz an das Thema Robotics, was also nicht nur die Abbildung von, sage ich mal, der Intelligenz im Sinne von, ja, was man beim Computer quasi als Softwarekomponenten verstehen könnte, sondern eben auch den Hardware-Themen, also sozusagen das menschliche Verkörperungsniveau, dass ich quasi auch eine KI anfassen kann sozusagen. Das persönlich betrachte ich eigentlich eher weniger so unter dem Begriff künstliche Intelligenz, wobei das natürlich ein Trend ist, der auch immer mehr kommt. Dass man eben auch versucht, jetzt dementsprechend der KI sozusagen in Anführungsstrichen ein Gesicht oder einen Körper zu geben, der natürlich dann auch immer stärker an den Menschen angepasst wird, wobei, ob das wirklich immer so intelligent ist, das hundertprozentig an den Menschen anzupassen, je nach dem, was man auf dem Lager zum Beispiel für intelligente Lagerroboter und so hat, müssen die ja nicht immer unbedingt so aussehen wie ein Mensch an der Stelle, genau. Aber das so ganz kurz und knapp, etwas weiter ausgeholt.    #00:06:05-3#</w:t>
      </w:r>
    </w:p>
    <w:p w14:paraId="647B97D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47C5AE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Danke schön. Welche Kernanwendungsgebiete von künstlicher Intelligenz im Marketing siehst du? Marketing ist bei mir definiert als alles, was in der Kundenschnittstelle stattfindet. Das heißt, alles was so Richtung Kommunikation, Interaktion von Unternehmen mit Kunden passiert. #00:06:24-5#</w:t>
      </w:r>
    </w:p>
    <w:p w14:paraId="61B86DA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B53140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im Marketing im weitesten Sinne sehe ich zum Einen natürlich, wenn auch so direkte Kundeninteraktionen mit darin ist, ist das erst einmal grundsätzlich eben die Automatisierung dieser Kundenkorrespondenz über die verschiedenen Kanäle. Und eine große Fähigkeit von KI-Microservices sind ja beispielsweise eben auch die Fähigkeit, Dialoge zu führen. Das heißt, so der erste große Anwendungsbereich, den ich sehe, ist eben die Dialogführung mit dem Kunden. Marketing ist jetzt im Sinne des externen Marketings sicherlich? #00:07:03-2#</w:t>
      </w:r>
    </w:p>
    <w:p w14:paraId="3D35310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CA5DDF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Ja. #00:07:04-1#</w:t>
      </w:r>
    </w:p>
    <w:p w14:paraId="4241F89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7EAB63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Okay. Also das ist so der erste große Bereich, den ich an der Stelle sehe. Also so die Automatisierung der ganzen Kundenkorrespondenz über die verschiedenen Kanäle. Und das Schöne ist, wenn man sich aus IT-Architektur-Sicht anschaut, ist ja der KI, ich sage mal, egal, ob das Ganze per E-Mail passiert, ob das über Telefon passiert oder ob das eben über/ zum Beispiel ein großer Trend sind ja auch intelligente Assistenten, Chatbots zum Beispiel. Das ist, glaube ich, ein ganz, ganz großes, wesentliches Anwendungsgebiet, was man mittlerweile schon wieder aufdröseln kann in viele kleinere Gebiete darunter, also was so das Thema intelligente Assistenten angeht. Denn, man kann ja da entweder dann überlegen, unterscheide ich jetzt noch einmal technisch gesehen, in zum Beispiel Chatbots oder Voicebots und überlege quasi, was ist jetzt für meine Kundschaft, für meine Zielkundschaft sozusagen das bessere Instrument, sage ich jetzt mal. Also sei ein beispielsweise ein textueller Chat, wo ich eben auch den Vorteil habe, dass Leute, die nicht so gut hören können, das Ganze dann auch lesen können und sich den Text groß machen können, wo eben die KI die Interaktion automatisiert. Und da ist es jetzt Stand heute so, dass man eben viele Standardfragen sehr gut automatisieren kann. Ja, und das ist natürlich jetzt je nach Industrie, was ich quasi so für typische Kundenanwendungsszenarien habe, sei es zum Beispiel, Zählerstand durchgeben, Vertragsdaten einsehen und so etwas, sehr gut machbar. Wir sehen da bei unseren Kunden auch immer wieder Anwendungsfälle, die tatsächlich im, quasi, Vertriebsbereich sind, ja, so dass ich zum Beispiel Produktinformationen über Chatbots abfragen kann bis hin auch zu ganzen Beratungen durchführen kann. Ja, also wir haben auch mit Automobilkunden zum Beispiel schon Chatbots implementiert, wo dann wirklich auch gewisse Beratungsdialoge abgebildet werden und eben die KI nicht nur sozusagen die Intention des jeweiligen Ansprechpartners versteht, sondern dann auch ganze, klassische Beratungsschritte automatisieren kann. Das ist so das Eine, was die aktive Steuerung der Kundeninteraktion angeht. Ein anderer großer Bereich ist dann natürlich dementsprechend die Auswertung von den verschiedensten Daten, die ich habe und dann auch der successiven Nutzung dieser Daten. Ja, also sei es zum Einen quasi eine historische Betrachtung, eine Rückwärtsbetrachtung sozusagen, wie haben wir performt und wie sind unsere Kundeninteraktionen. Da kann ich zum Beispiel, wenn ich jetzt ein Call-Center habe, egal ob ein Outbound- oder ein Inbound-Call-Center, ja, also egal ob quasi klassisch werbemäßig oder eben auch nicht, eher servicemäßig, kann ich natürlich auswerten, beispielsweise welche Wörter, welche Begriffe verwenden die Agenten, was sind die Trendthemen, wo sind wir gut, wo sind wir eher schlecht. Und das Schöne ist ja, dass ich eben mit Hilfe von künstlicher Intelligenz nicht nur diesen Kundendialog steuern kann oder automatisieren kann, wie zum Beispiel durch Voicebots oder Chatbots, was ich eben beschrieben habe, sondern eben auch gewissen Emotionen, Sentiment und so weiter erkennen kann. Also ich kann nicht nur Themen extrahieren durch Natural Language Understanding, dass ich eben weiß: „Aha, also hier Dennis erzählt gerade über Thema X, Y, Z.“, sondern auch erkenne, er ist dabei eben glücklich, traurig, ist frustriert oder ist kurz davor, seinen Vertrag zu kündigen. Ja. Ja, also ich kann da quasi diese intelligente Verknüpfung, und ich glaube, dass ist immer der wesentliche Erfolgsschlüssel dann auch vom Einsatz von KI, diese verschiedenen Themen miteinander verknüpfen. Ja, also sei es zum Einen eben die Erkennung, worum geht es in einem Kundengespräch, in einer Kundenanfrage, also was will der Kunde eigentlich und dann eben auch der Verknüpfung damit, wie sieht das Ganze eben emotional, psychologisch dementsprechend quasi aus. So, also das ist jetzt der zweite Bereich, den ich meinte, mit dementsprechend quasi Analyse. Wir sagen da oftmals auch Voice of the Customer dazu, dass ich quasi so die Stimme oder den allgemeinen Ton sozusagen meines Kunden oder meiner Kundschaft analysieren kann. Und das kann ich natürlich nicht nur nutzen, um auf der einen Seite zu analysieren, wie performen wir denn eigentlich im Marketing zum Beispiel, ja, sondern natürlich auch, und das ist ein ganz großer Vorteil, was wir Menschen nicht können. Ich kann riesige Mengen an Daten, seien es eben Marktstudien, Berichte zur Industrie, wenn ich jetzt überlege, Unternehmen wie Bain, McKinsey und so weiter veröffentlichen ja immer gigantischen Reports und die kommen ja mittlerweile in einer Geschwindigkeit heraus, dass man als Mensch ja gar nicht mehr hinterher kommt, die alle zu lesen, zu sortieren und sich einmal auch so eine Art allgemeines Stimmungsbild am Markt zu machen. Und das in quasi Echtzeit. Und da habe ich natürlich die Möglichkeit, durch den Einsatz von KI mir auch so eine Art Lagebericht oder so eine Art 360 Grad-Sicht sozusagen vom Markt zu machen. Ja, also sei es auf der einen Seite, was wollen die Kunden, was sind eben Trends in der Technik, was sind eben Trends bei anderen Firmen im Wettbewerb und so weiter. Also ich kann quasi auch diese klassischen Instrumente im Marketing, wie sei es eine Five-Forces-Analyse und so weiter, die kann ich auch automatisieren und kann so mit Hilfe von KI viel, viel schneller und eine viel hochwertigere Analyse auch von den ganzen Marketing- oder Marktgegebenheiten in dem Sinne machen. Und nicht zu guter Letzt natürlich Trends erkennen. Ein großes Thema Trendanalyse ist da an der Stelle auch ein ganz, ganz Großes. Also es sind eigentlich so im Marketing immer wieder die Hauptthemengebiete, die jetzt auch schon seit zwei, drei Jahren immer wieder die Gleichen sind und auch Gott sei Dank die gleichen sind, denn die funktionieren. Das Eine ist eben das Thema Korrespondenzautomatisierung, das Thema Inputmanagement, das habe ich jetzt eben ein bisschen übersprungen, weil ich nicht weiß, ob das so ganz in deine Definition von Marketing passt. Also das Thema Cognitive-Input-Analytics, dass ich quasi auch einkommende Korrespondenz automatisiere, das Thema Call-Center-Automatisierung, ja. Beratung wird immer mehr durch KI gemacht, auch mittlerweile durch Avatare, dass ich zum Beispiel so eine Art virtuellen Verkaufsavatar habe, der mir mein Produkt erklärt und meine Dienstleistung erklärt oder die in gewisser Weise sogar erbringt, die Dienstleistung, ja, bis eben hin zum Thema Trendanalyse und Kundenfeedbackanalyse, diese Themen. #00:13:32-5#</w:t>
      </w:r>
    </w:p>
    <w:p w14:paraId="025D0B0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67D34C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Super. Vielen Dank. Ich würde jetzt gern für die nächsten Fragen, wenn das für dich in Ordnung ist, dass du dir einmal überlegst, ein Projekt, eine Initiative, wo du dabei warst, und die einmal so ein bisschen von unterschiedlichen Perspektiven beleuchten. Ist auch gar nicht schlimm, ob das Projekt wahnsinnig erfolgreich oder auch nicht so erfolgreich, sondern du sagst, da hast du viel erlebt. Hast du da so eine spontane Idee? #00:13:59-0#</w:t>
      </w:r>
    </w:p>
    <w:p w14:paraId="4C5FA93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CEA8BE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Viel erlebt im Sinne von einfach, wo man sozusagen Learnings daraus ziehen kann? #00:14:04-6#</w:t>
      </w:r>
    </w:p>
    <w:p w14:paraId="1D06D5B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A42C14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Ja. Genau, viel beobachten können. #00:14:06-2#</w:t>
      </w:r>
    </w:p>
    <w:p w14:paraId="5DFD7FC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11CF8D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Also ein Beispiel fällt mir ein. Das haben wir bei einem, ja, ist auch eine Referenz, deswegen kann ich auch ruhig darüber sprechen, bei Lenze, ist ja ein Automatisierungsanbieter im, ja, Automatisierungstechnik für alles Mögliche, was jetzt auf den ersten Blick eben nicht so der klassische, ich sage mal aus Anbietersicht, Kunde für den Einsatz für KI ist. Ja, denn natürlich was Forschung und Entwicklung angeht und so weiter, ja, auf jeden Fall, auch für das Thema Trendanalyse, was ich eben erzählt habe, aber die Kunden bei Lenze zum Beispiel sind nicht so die Standardkunden, wie man das zum Beispiel sonst im Automotive, OEM-Markt gern unterteilt in die verschiedenen Kundensegmente und so weiter. Ja, also die Maschinenbaukunden sind halt erst einmal in der Anzahl natürlich deutlich weniger und dafür sehr, sehr individuell. Und da war am Anfang erst einmal die Frage: „Kann KI überhaupt helfen, eben in die Kundeninteraktion zu treten und eben auch diese ganzen Schritte zu automatisieren?“. Und was wir da klassischerweise gemacht haben, ist ein schönes Beispiel davon, wie man auch typischerweise dann bei diesen KI-Projekten zur Einführung vorgeht, nämlich nicht nur das User Scenario End-toend wirklich durchdenken, also wie ist quasi der Fluss. Man darf ja nicht vergessen, bei KI gibt es ja im Grunde genommen auch zwei noch einmal Erkennungsgrade. Ich habe natürlich auf der einen Seite die klassischen KI-Projekte. Und an so eins haben wir bei Lenze eben gedacht, wo ich sofort erkenne, dass es sich um künstliche Intelligenz handelt. Sei es zum Beispiel durch einen Voicebot, durch einen Chatbot, ein Bilderkennungsalgorithmus. Auf der anderen Seite habe ich natürlich auch spezifische KI-Algorithmen, die ich verwende, die irgendwo eingebettet sind. Also darüber spreche ich jetzt nicht, sondern ich spreche jetzt schon eben über einen offensichtliches KI-Projekt. Und da haben wir eben gesagt: „Okay, wir müssen erst einmal verstehen, wie eigentlich der End-to-end-Prozess aussieht.“. Wir haben gedacht, wir hätten ihn verstanden und dann ist uns aufgefallen, okay, wir wissen gar nicht, womit wir die KI richtig trainieren sollen. Wir haben zwar gesagt, das soll das und das hinterher können. In diesem Fall ging es auch ganz klassisch darum, Anfragen zu automatisieren, wo es um die Konfiguration von Maschinen geht, was jetzt ja erst einmal sehr komplex klingt, aber dann doch nichts anderes ist als ein Autokonfigurator zum Beispiel, ja, und gesagt, wir wollen dem Ganzen einmal so eine Art Beraterschnittstelle als Chatbot oder Voicebot geben. Haben auch eine schöne Benutzeroberfläche designet, dass man eben so einen Avatar hat, mit dem man auch sprechen kann und quasi wirklich so eine Art Sparringspartner zur Konfiguration hat, nur eben komplett digital und KI-gestützt. Und dann war die Frage: „Ja, was stellen denn eigentlich die Kunden für Fragen? Nutzen die das überhaupt?“.  Und dann haben wir gesagt: „Okay, Technik und so weiter, schön und gut, funktioniert alles.Wunderbar. Aber dieser Kulturwandel, wie gehe ich eigentlich da heran? Wie schreibe ich meine Dokumentation? Mit welchen Daten füttere ich eigentlich die KI?“. Das war da so das größte Learning. Und das sieht man eigentlich bei allen Projekten. Dass, wenn man das vernünftig macht und das gut aufsetzt am Anfang, was wollen die Kunden eigentlich, was stellen die für Fragen, wie sehen die Anwendungsfälle aus, dann komme ich hinterher eben auch zu einem sehr, sehr erfolgreichen Projekt. Und die Erfahrung zeigt, dass, wenn man einfach einmal anfängt und das einfach einmal macht, diesen ersten Schritt sich traut, einmal in KI-Projekte zu investieren, dass das die größte Erfolgsbarriere ist. Denn, und ja gut, ich meine, wir haben natürlich bei IBM auch eine gewissen Methodologie inzwischen entwickelt, um die Projekte zu implementieren und verkaufen natürlich auch nur das, wo wir uns sicher sind, dass es hinterher auch funktioniert. Sonst hätten wir ja gewisse Probleme. Aber ich denke, so allgemein am Markt, wenn man sich das anschaut, die erfolgreichen KI-Projekte sind eigentlich die, wo man einfach sagt: „Wir machen es einfach einmal, wir probieren es einfach einmal.“</w:t>
      </w:r>
      <w:r w:rsidRPr="008A1490">
        <w:rPr>
          <w:rFonts w:eastAsiaTheme="minorEastAsia" w:cs="Arial"/>
          <w:kern w:val="1"/>
          <w:sz w:val="16"/>
          <w:szCs w:val="16"/>
          <w:lang w:eastAsia="zh-CN" w:bidi="hi-IN"/>
        </w:rPr>
        <w:t>.</w:t>
      </w:r>
      <w:r w:rsidRPr="008A1490">
        <w:rPr>
          <w:rFonts w:cs="Arial"/>
          <w:kern w:val="1"/>
          <w:sz w:val="16"/>
          <w:szCs w:val="16"/>
          <w:lang w:eastAsia="zh-CN" w:bidi="hi-IN"/>
        </w:rPr>
        <w:t xml:space="preserve"> Natürlich immer mit den gewissen Rahmenbedingungen, Datenschutz, Datensicherheit und so weiter und auch vertrauensvolle KI, ethisch auch korrekte KI, wo man jetzt nicht sagt: „Okay, wir wollen groß Arbeitsplätze ersetzen und sonst etwas, sondern eben den Menschen unterstützen, den Menschen helfen, gewisse Sachen automatisieren, um die Produktivität zu steigern, Effizienz zu gewinnen.“. Dann funktionieren die Projekte. Immer dann, wenn man quasi mutig ist und sich einmal darauf einlässt, diese neuen Sachen auszuprobieren, vielleicht am Anfang auch ein, zwei Mal falsch abzubiegen und dann langfristig gesehen erfolgreich zu werden. Denn typischerweise ist es in den Projekten eben nicht so, dass dann die Technik nicht funktioniert oder sonst etwas. Das ist nicht das Problem. Da sind wir heutzutage so reif am Markt, dass es nicht nur einfach eine Vielzahl von Anbietern gibt, die, sage ich mal, die Standardalgorithmen wie für Chatbots, Voicebots, Bilderkennung, Spracherkennung, Deeplearning und so, die Algorithmen sind da. Ja, die waren auch vor zwanzig Jahren schon da oder vor, wann war das, achtziger Jahre mit dem KI-Winter, da waren die auch schon da. Inzwischen ist auch die Rechenleistung da. Ja, außer Cloud und auch mit Edge-Computing habe ich die Möglichkeit, inzwischen genug Rechenpower zurecht zu kriegen. Was ich auch brauche, sind die vernünftigen Anwendungsfälle, die Use Cases, ja, die dementsprechend auch dieses Potential überhaupt ausnutzen können. Die Daten, um die Algorithmen auch spezifisch zu trainieren und ganz wichtig auch, die Menschen, die, ja, das klingt simpel und banal und total bescheuert vielleicht, ja, aber die einfach Lust und Spaß darauf haben und motiviert sind, die KI zu trainieren und eben auch diesen Anwendungsfall aus End-User-Sicht zu Ende durchzudenken. #00:19:41-6#</w:t>
      </w:r>
    </w:p>
    <w:p w14:paraId="2F827B3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BBDA82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Wie ist denn jetzt gerade vielleicht das Projekt bei Lenze, wo kam denn die Initiative her? Wie ist das zustande gekommen? #00:19:49-1#</w:t>
      </w:r>
    </w:p>
    <w:p w14:paraId="75E98CD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BCD847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das ist zustande gekommen, ganz klassisch, indem/ also eigentlich war das ein bisschen ein gemischter Ansatz. Auf der einen Seite hat man gesagt, wir wollen einfach einmal gucken, was es am Markt gibt und wie uns KI helfen kann. Und dann waren wir in einem, ja, mehr oder weniger klassischen Beratungsansatz und haben eben einmal per Design Thinking evaluiert, wo sind eigentlich die größten, ja, Einsatzmöglichkeiten von KI, so abstrahiert gesprochen, und welche sind dann auch gut machbar und gut anwendbar. Ja, und das war eigentlich diese Initiative von Lenze, dass die gesagt haben: „Wir wollen am Zahn der Zeit bleiben sozusagen. Wir wollen die Digitalisierung voranbringen.“. Also wir waren da eigentlich die ganze Zeit mit dem Vorstand der Digitalisierung unterwegs, der gesagt hat: „Wir müssen einfach das Thema Digitalisierung und neue Tools nutzen, sonst werden wir irgendwann abgehängt.“. Und gerade als deutsches Ingenieurshaus haben die gesagt: „Okay, wir wollen sozusagen die Tradition, die man da hat, weiterführen und auch quasi diese Forschung und Entwicklung sozusagen nicht nur für die Endprodukte nutzen, sondern eben auch für den gesamten Erhalt der Firma einsetzen.“. #00:21:03-8#</w:t>
      </w:r>
    </w:p>
    <w:p w14:paraId="36600AC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D8A083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wer war da so am Anfang beteiligt? Welche Rollen und Funktionen aus dem Unternehmen? #00:21:10-8#</w:t>
      </w:r>
    </w:p>
    <w:p w14:paraId="536A58A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1D9139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eben einmal quasi aus dem Digitalisierungsbereich ganz klassisch jemand, der das eben in dieser Schnittstellenfunktion aus, ich sage jetzt einmal, klassischen geschäftlichen, wirtschaftlichen Aspekten des Unternehmens, aber eben auch technischen Aspekten sozusagen, ja, wie so eine Art Wirtschaftsinformatiker ganzheitlich einordnen kann und im Unternehmen orchestrieren kann, das einmal so als Grundlage, ja. Und dann von unserer Seite aus waren eben die ganz klassischen KI-Projekt-Rollen involviert. Was dann typischerweise eben sogenannte Cognitive-Engineers sind, so nennen wir die dementsprechend, die eben wissen und auch da diese Transferleistung erbringen können, was ist eben mit der Technik auf der einen Seite möglich und wie kann das hinterher in einem Geschäftsprozess ja abgebildet werden. Und eben diese Leistung machen können. Und dann hatten wir auch ganz klassisch Design-Thinking-Facilitators darin, ich will jetzt den Kolleginnen und Kollegen nicht zu nahe treten, aber einfach keine Ahnung von der Technik hatten, aber eben wissen, wie man/ Da haben wir den Design-Thinking-Ansatz gewählt, ganz klassisch, um uns eben in den User, den Endbenutzer hineinversetzen zu können. Die waren dabei, um eben diese ganze Design-Thinking-Methodologie anwenden zu können. Und, ja, auch gewisse Softwarearchitekten, so dass man eben sehr diverse gemischte Teams hatte, die eben dann im Zusammenspiel das gut anwenden können. So. Und auf Kundenseite war eben, wie gesagt, aus der Digitalisierung dabei, dann aus dem Customer-Service, ganz klassisch, ja, aus dem Marketing sozusagen, aber auch aus der technischen Dokumentation, denn der Anwendungsfall war eben auch eine Schnittstelle zwischen technischer Dokumentation, Produktberatung, ja, also aus dem Produktbereich waren auch welche dabei, und dann eben auch jemand aus dem Customer-Service, aus dem Marketing-Bereich, der genau weiß oder gedacht hat, er weiß, was der Kunde will, wie die Kunden von Lenze so ticken. Genau. #00:23:22-5#</w:t>
      </w:r>
    </w:p>
    <w:p w14:paraId="6FD1051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0BCDB2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Wie war so die Stimmungslage in dem Team, in der, sage ich mal, projektvorbereitenden Phase? Kannst du das beschreiben? #00:23:29-7#</w:t>
      </w:r>
    </w:p>
    <w:p w14:paraId="28316AE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ADFB93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in der projektvorbereitenden Phase war es gemischt. Ja, also wir hatten auf einer Seite quasi den Leiter der Digitalisierung, der gesagt hat: „Wir wollen das, wir machen das!“ und Spaß darauf hatte, ja, und auch Lust hatte und alles vorbereitet und so weiter, hoch motiviert. Es gab gewisse kritische Stimmen, eben, sage ich jetzt einmal so, aus dem Customer-Service-Bereich, die gesagt haben: „Unsere Kunden sind so speziell. Das wird eine KI niemals können, weil wir Menschen da schon gewisse Probleme haben. Es gibt nichts, was man automatisieren kann.“ und so weiter. Wo man sich die Frage stellen muss: Liegt das daran, dass die Leute eventuell Angst hatten, das quasi Jobs rationalisiert werden? Muss man ganz offen sagen, also die Angst besteht natürlich und bestand auch da, dass man gesagt hat: „Okay, hängt hier jetzt unser Job dran? Was passiert da?“. Dass man denen eben erst einmal aufzeigen musste, okay, was sind sozusagen die Möglichkeiten, die sie selbst auch daraus nutzen können. Und dass natürlich auch in gewisser Weise ein gesamter Kulturwandel daran hängt, auch in der technischen Dokumentation, ja. Also im Bereich der technischen Dokumentation, die uns quasi die Trainingsgrundlage gestellt haben, waren die Stimmen in der Projektvorbereitungsphase grundsätzlich sehr positiv. Ja, also es wurde sehr positiv bewertet, dass eben eine neue Technologie, in diesem Fall künstliche Intelligenz eingesetzt werden soll, eingeführt werden soll. Aber auf der anderen Seite war schon bewusst, wie klassisch im Change-Management oder in einem Change-Prozess: „Oh, es wird etwas passieren. Es wird auch einen Ruck geben.“. Und allen war so ein bisschen bewusst: „Okay, die Einführung von KI wird auch einen gewissen Ruck durch das ganze Unternehmen haben.“. Weil schon allein dieser Projektansatz, dieses agile Schritt-für-Schritt und das war schon ein Kulturwandel für ein relativ traditionelles, klassisches Unternehmen. Ja. Also ja es war/ #00:25:24-2#</w:t>
      </w:r>
    </w:p>
    <w:p w14:paraId="43D0AEB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7CBB6D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Kannst du da vielleicht gerade genau die Arbeitsweise noch ein bisschen erläutern? #00:25:29-0#</w:t>
      </w:r>
    </w:p>
    <w:p w14:paraId="1D32227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760BFD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Du meinst jetzt die Arbeitsweise im Projekt allgemein // oder? #00:25:34-0#</w:t>
      </w:r>
    </w:p>
    <w:p w14:paraId="45AD679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86AD6D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Ja. // #00:25:34-0#</w:t>
      </w:r>
    </w:p>
    <w:p w14:paraId="25C062D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09D04E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Also in dem Projekt und wie auch in allen anderen Projekten ist es eigentlich so, dass man quasi agil vorgeht, ja, in sozusagen kurzen Zyklen, in Sprints und sich dann dementsprechend immer pro Sprint eine User-Story vornimmt und ganz klassisch eigentlich nach agiler Projektvorgehensweise da dementsprechend implementiert. Liegt einfach daran, und das sagt man so schön, the first day of a cognitive system ist a worst day. Also der erste Tag von einer KI ist eigentlich der Schlimmste. Ja, das ist so, weil man dann natürlich immer sieht, funktioniert das basierend auf den Daten, die man trainiert hat. Und das ist im Grunde genommen, wie wenn ich eine neue Person einarbeite in einem neuen Job, dann muss die Person am Anfang auch erst einmal lernen. Und am ersten Tag denkt man sich: „Um Gottes willen, jetzt muss ich dem alles beibringen, so viel Aufwand. Dann mache ich es doch lieber selber.“. Aber dann, wenn die Person, und so ist es mit der KI auch, eben dann sehr erfolgreich ist und gut trainiert ist, dann kommt natürlich auch der Produktivitätszuwachs. Und dann auch gigantisch, weil die KI vergisst dann auch nichts und wird dann nicht so schnell müde beziehungsweise wird gar nicht müde und so weiter. Dabei hat das schon gewisse Vorteile an der Stelle. Das heißt, das Projektvorgehen ist dementsprechend grundsätzlich meistens agil. Ich glaube, klassische Wasserfallmodelle sind an der Stelle nicht so zielführend, weil sie eben zu starr sind, weil eben die Trainingszyklen sehr, sehr flexibel sein müssen. Was ich mir noch gut vorstellen könnte, ist, wenn man jetzt einen ganzes KI-Programm quasi implementiert mit mehreren Subprojekten und so weiter, dass man da eine gewisse Mischung macht, ja okay, aber (…)</w:t>
      </w:r>
    </w:p>
    <w:p w14:paraId="02D13B1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FD4341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#00:27:24-1#</w:t>
      </w:r>
    </w:p>
    <w:p w14:paraId="7ADF880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C71BF4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So jetzt. #00:27:26-3#</w:t>
      </w:r>
    </w:p>
    <w:p w14:paraId="62C38E5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339469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Hörst du mich noch // oder wieder? #00:27:29-1#</w:t>
      </w:r>
    </w:p>
    <w:p w14:paraId="475639F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1FB9A0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Jetzt höre ich die wieder. // Ja, jetzt höre ich dich wieder. Du warst kurz weg. #00:27:31-4#</w:t>
      </w:r>
    </w:p>
    <w:p w14:paraId="3C508D0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93E3B5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Okay, was war so das Letzte? #00:27:34-1#</w:t>
      </w:r>
    </w:p>
    <w:p w14:paraId="6378ADC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7B0D99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Nein, dass da klassische Projektstrukturen nicht so passend sind. #00:27:39-9#</w:t>
      </w:r>
    </w:p>
    <w:p w14:paraId="4698EF5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423BDB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Genau. Genau. Ja. Genau. #00:27:42-9#</w:t>
      </w:r>
    </w:p>
    <w:p w14:paraId="1A32FEA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15F7A2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Bei dem Case, den du vorher beschrieben hast, wie seid ihr genau auf den Case gekommen und welche Ziele habt ihr euch/ wurden vereinbart? #00:27:55-2#</w:t>
      </w:r>
    </w:p>
    <w:p w14:paraId="36DEC45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B1F666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Auf den Case gekommen sind wir eben, weil wir uns am Anfang eben in dieser Design-Thinking-Methodologie die verschiedenen User-Scenarien sozusagen angeschaut haben. Also wir haben grundsätzlich erst einmal überlegt, wir haben uns erst einmal überlegt, in welchem Bereich könnte es die meisten Mehrwerte geben. Und haben ganz klassisch priorisiert eigentlich. Auf der einen Seite, was eben das Thema Machbarkeit angeht und eben das Thema, wie hoch ist der Mehrwert hinterher, wenn man so ein Projekt macht. Am Ende dann natürlich auch unter Berücksichtigung der Kosten, wie komplex ist ein Thema, wobei das dann dementsprechend mit Machbarkeit einhergeht. Also Machbarkeit und Nutzen sozusagen bewertet, ganz klassisch und geguckt, was sind sozusagen die Low-Hanging-Fruits, könnte man sagen. Womit sollten wir am Anfang erst einmal starten. Da kamen wir eben ganz schnell auf den Bereich des Kundenservice, um eben diesen Beratungsprozess zu automatisieren. Das war der erste Teil der Frage. Was war der zweite Teil? #00:28:59-6#</w:t>
      </w:r>
    </w:p>
    <w:p w14:paraId="1EA8F9C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383182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Habt ihr konkrete Ziele für das Projekt, für die Initiative festgelegt mit dem Kunden? #00:29:05-5#</w:t>
      </w:r>
    </w:p>
    <w:p w14:paraId="6741F68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89C07B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Nein. Und das war nämlich genau die Herausforderung, die wir dann hatten. Und dass wir dann nach Implementierung des ersten minimum viable products sozusagen noch einmal einen Schritt zurückgehen mussten. Also Ziel natürlich im Sinne von, es soll am Ende ein gewisser Prozess End-to-end abgebildet sein, das ja, klar. Nur, hätten wir von vornherein andere Faktoren berücksichtigen müssen, nämlich ganz klassisch die Akzeptanzfaktoren aus Endnutzersicht, denn es bringt nichts, wenn hinterher das System gut funktioniert aus technologischer Perspektive, aber die Endnutzer das System nicht nutzen, weil sie entweder finden, der Bot antwortet blöd, hat eine blöde Sprache oder sie brauchen es nicht, ist denen zu umständlich und so weiter. Und das war eben die Herausforderung, die man auf gar keinen Fall vergessen sollte zu betrachten, am Anfang. #00:30:03-9#</w:t>
      </w:r>
    </w:p>
    <w:p w14:paraId="44DFD8E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A92152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Du hast eingangs gesagt, dass eins der Themen weniger die Technologie war, sondern so das Thema Input und Daten. Kannst du das noch einmal ein bisschen beschreiben, was ihr so rund um das Thema Datenmanagement vorgefunden habt? #00:30:18-9#</w:t>
      </w:r>
    </w:p>
    <w:p w14:paraId="31433CB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B7CD20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Also vorgefunden haben wir eben die ganz klassischen Daten, so wie/ in diesem Fall ging es ja darum, um eben quasi Produktinformationen abzubilden, zu automatisieren, in den Beratungsprozess hineinzukriegen. Und da waren natürlich die Datenquellen, wir haben gesagt: „Okay, lass uns erst einmal arbeiten mit dem, was da ist.“. Und das, was da ist, das waren halt die ganz klassischen Handbücher, die alle sehr technisch waren. Und dann haben wir überlegt: „Okay, wie kriegen wir das quasi in eine KI, in einen Chatbot hinein?“ und haben ziemlich schnell festgestellt, dass so diese Art und Weise, wie man den Content aufbereiten muss, dass das schon ziemlich viel Aufwand darstellen kann. Ja, wenn der nicht gleich schon so konzipiert ist, dass ein User ihn versteht. Denn, was wir hinterher festgestellt haben, ist, dass so, wie die Betriebsanleitungen, die Produkthandbücher, die technische Dokumentation geschrieben ist und wie es seit zwanzig, dreißig Jahren gemacht wird, für niemanden verständlich ist. Ja, also nicht einmal für die großen Techniker, Ingenieure waren die letzten Endes an vielen Stellen verständlich und die haben gesagt: „Ja, es ist ja schön, dass ihr jetzt hier diese Themen quasi digitalisiert habt und in eine KI gebracht habe, bringt auch die richtigen Antworten. Man versteht es nur trotzdem nicht, wenn man es vorher im Produkthandbuch nicht auch schon verstanden hat.“. Ja. Und das ist eben immer so die Frage, habe ich quasi immer so die Daten, die ich hinterher dementsprechend auch wiedergeben möchte. Ja, es ist eben beim Training von einer KI wichtig, dass man beide Seite betrachtet. Zum Einen eben die Trainingsdaten, dass der Algorithmus hinterher die richtige Klassifizierung vornimmt oder eben das richtige Ergebnis liefert, ist eigentlich ganz egal, ob bei einem Bilderkennungsalgorithmus oder bei einem Chatbot oder bei einem Voicebot. Das ist eigentlich/ oder auch Texterkennung. Ist ganz egal. Ich muss ja auf der einen Seite überlegen, okay, versteht es quasi der Algorithmus selber erst einmal, worum es geht. Und dann im nächsten Schritt wird sozusagen auch der nächste richtige Folgeschritt ausgelöst. Ja, also gibt ein Chatbot die richtige Antwort, gibt ein Voicebot die richtige Antwort, spuckt mir der Bilderkennungsalgorithmus das richtige Ergebnis aus und so weiter. Und auch da ist es eben so, dass man da wieder diese Output-Daten, die aus der KI quasi herauskommen sollen, dass auch die aus Enduser-Sicht, die hinterher eben mit dem System, wenn man es jetzt mal so als System abstrahiert, arbeiten, konzipiert sein muss. Das heißt, wenn ich jetzt quasi möchte, dass Kunden, die noch nie einen Frenquenzumrichter von Lenze benutzt und gekauft haben, hinterher verstehen, was mir der Chatbot oder Voicebot erzählt, dann muss ich das System dementsprechend auch so trainieren. Ja. #00:33:08-9#</w:t>
      </w:r>
    </w:p>
    <w:p w14:paraId="7E92546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EBD9311"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wie habt ihr das gemacht? Ich stelle mir das schon sehr anspruchsvoll vor, so eine technische Dokumentation über Produktmanager zum Service zu bringen und zum Kunden dann letztendlich. #00:33:20-1#</w:t>
      </w:r>
    </w:p>
    <w:p w14:paraId="59BFD94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0004EE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Ist es auch. Also wir haben im Grunde genommen tatsächlich sogar mit einer Agentur dann da zusammengearbeitet, die eben darauf spezialisiert ist, eben gut verständliche Texte zu schreiben, zu formulieren und das quasi schon aus einem klassischen Geschäft, aus einem, nennt man, glaube ich, dann auch Content-Marketing, diesen Content sozusagen so aufzubereiten, dass er hinterher verständlich ist, da gibt es ja gewisse Agenturen dafür, und haben einfach mit denen überlegt, okay, wie müssen quasi die Antworten hinterher so sein, als ob ein Mensch sie geben würde und haben die dann dementsprechend als Trainingsgrundlage für die KI, für den Voicebot benutzt. // Und das #00:33:58-4#</w:t>
      </w:r>
    </w:p>
    <w:p w14:paraId="16E04F1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646BDE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Und // wie war Lenze da eingebunden, in dem Prozess? #00:34:00-9#</w:t>
      </w:r>
    </w:p>
    <w:p w14:paraId="52F1437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CB68E5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waren, denn das ist im Grunde genommen ein Element dieses Kulturwandels, den ich eben angesprochen habe. Und die erste Erkenntnis bei Lenze war: „Oh, wir müssen wahrscheinlich das, was wir die letzten dreißig, vierzig Jahre gemacht haben, fundamental anders machen. Und zwar nicht nur, um die KI zu trainieren, sondern auch allgemein, damit unsere Kunden das einmal vernünftig verstehen.“. Und ich glaube, das ist so ein wesentlicher Aspekt, das so, dieses Thema. Man könnte jetzt sagen, gut, man muss noch besser User-Research machen oder was weiß ich, besser auf seine Kunden hören, tiefere Kundenfeedbackanalysen machen. Ja, schön und gut, aber die Art und Weise, wie der Content aufbereitet sein muss, ist einfach anders. Je nach dem, welche Technik ich benutze. Und bei KI, die ja dann sehr gut mit eben unstrukturierten Daten arbeitet, ist es so, dass auch die Daten dann so vorliegen sollten. Ja, also schon beispielsweise das Fahrzeughandbuch eben mehr in so einer Art Conversational Geschichte, dass ich eben nicht nur klassisch da ein Bild habe, wo dann fünf Punkte daran stehen, sondern das eben auch vernünftig beschreibe, so dass eben die KI das quasi auch, in Anführungszeichen, verstehen und wiedergeben kann. Und das ist eben ein fundamental anderes Vorgehen, als man das sonst klassisch gemacht hat für ganz normale Produkthandbücher oder so. #00:35:22-3#</w:t>
      </w:r>
    </w:p>
    <w:p w14:paraId="528066F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2FB022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Jetzt hast du gerade gesagt, haben Kollegen im Unternehmen dann schon festgestellt: „Oh, da müssen wir viel ändert, was die letzten Jahre passiert ist.“. Wer waren so die Ersten, die das festgestellt haben und wie wurde darüber gesprochen? Kannst du das ein bisschen beschreiben? #00:35:40-5#</w:t>
      </w:r>
    </w:p>
    <w:p w14:paraId="128D4AC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17ACD98"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Die Ersten, die das festgestellt haben, waren dann, also wir haben ja im Team, in der Teamkonstellation schon darauf geachtet, dass wir dementsprechend auch die Leute mit an Bord haben, die den Content sozusagen schreiben. Und die waren dann tatsächlich auch die Ersten, die gemerkt haben, ah, das passt nicht sozusagen. Ja, also die, die von vornherein sehr enthusiastisch waren, die haben gesagt: „Ja, ist doch gar nicht so schlimm. Das funktioniert ja super. Ich meine, die Kunden haben es vorher auch nie verstanden. Warum sollen wir es jetzt anders machen?“. Aber die, die sozusagen dafür verantwortlich sind, dass das dann gut geschrieben wird, aus der technischen Dokumentation, die haben gleich gesagt: „Um Gottes willen, das können wir so nicht weitermachen. Und auch das, was wir die letzten Jahre gemacht haben, sollten wir uns noch einmal angucken, unabhängig jetzt von dem KI-Projekt.“. Ja. #00:36:31-7#</w:t>
      </w:r>
    </w:p>
    <w:p w14:paraId="6F2E327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A5398F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Hast du gesehen oder konntest du das beobachten aus deiner Rolle heraus, dass da tatsächlich dann Anpassungen vorgenommen wurden? #00:36:38-7#</w:t>
      </w:r>
    </w:p>
    <w:p w14:paraId="541FEE0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7FA97F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In dem Projekt nicht, weil in dem Projekt sind wir jetzt im Moment in der Phase, dass wir noch einmal tiefer auf die User-Research-Ebene gegangen sind. Aber bei einem anderen Projekt, was vom Volumen her ungefähr noch einmal bestimmt zehn Mal so groß war oder auch immer noch ist, ist bei einem Automobilhersteller, Namen kann ich jetzt nicht nennen, weil es leider noch keine Referenz ist, wo man jetzt feststellt, dass die Dokumentation komplett anders durchgeführt wird. Und zwar so, dass man sie sofort perfekt als Trainingsdaten für eine KI nutzen kann, weil da war der Auslöser ganz simpel und noch viel simpler. Wir haben da gar nicht gesagt, wir wollen groß gucken, wo KI eingesetzt werden kann, sondern es gab im Grunde genommen schon die Problemstellung, nämlich niemand will mehr siebenhundert Seiten Betriebshandbuch lesen. Und dann haben wir gesagt: „Okay, in Deutschland gibt es noch ein paar Gesetze, das zehn, 15 Seiten, da kann man nicht ohne, weil die müssen einfach so mit einem Fahrzeug ausgeliefert werden. Das darf auch nicht digital sein, sondern muss immer noch auf Papier sein. Aber für die restlichen 650 Seiten oder 675, je nach dem, wie viel noch übrig bleiben, haben wir gesagt, müssen wir eine andere Lösung finden.“. Und da lag natürlich sehr nahe, dass auch dementsprechend mit einer KI zu machen. Da haben wir aber gleich gesagt: „Okay, wenn wir jetzt sowieso nicht mehr 675 oder siebenhundert Seiten gedrucktes Papier vollschreiben wollen, dann/“, und das hat jetzt also dann nicht IBM gesagt, sondern das hat der Kunde gesagt, „lasst uns doch gleich von vornherein die Dokumentation ganz anders machen. Und zwar so, dass sie sofort eben für die neue Technologie einsetzbar ist und gleich als Trainingsgrundlage für die KI nutzbar ist.“. #00:38:29-4#</w:t>
      </w:r>
    </w:p>
    <w:p w14:paraId="13A5E03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D984C6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Wo kam der Impuls her? Ich meine, dass, gerade wenn es viele Prozesse und althergebrachte Dinge berührt, stelle ich mir das nicht so einfach vor. War das dann der Geschäftsführer, der das festgestellt hat oder habt ihr das aus dem Projekt heraus initiiert? #00:38:47-0#</w:t>
      </w:r>
    </w:p>
    <w:p w14:paraId="36B7761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7392692"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Nein. Also festgestellt wurde das da klassisch im Marketing, quasi im User-Research, ja, in einer Kundenfeedback-Analyse. Dass man gesagt hat: „Okay, was sind eigentlich so die Pain-Points unserer Kunden bei der aktiven Nutzung unseres Produktes?“. Und da war eben ein großer Pain-Point, keiner hat Lust, die siebenhundert Seiten zu lesen. Ich selber musste gestern wieder Öl nachfüllen und habe mich gefragt: „Okay, ich war vorher noch nie beim Ölwechsel. Was ist eigentlich standardmäßig drin für ein Öl?“. Blätter, blätter, blätter, blätter. Ja und dann beschweren sich natürlich auch die Kunden, gerade wenn man irgendwo auf der Autobahn liegen bleibt und die Öllampe angeht und sich denkt: „Mein Gott, ich will einfach nur wissen, was für ein Öl darin ist.“ und habe eigentlich nur diese eine Frage, ja: „Warum kann mir nicht irgendein System diese Frage sofort beantworten im Jahre 2020?“. Und da haben sich natürlich auch die Kunden darüber beschwert. Eigentlich ist es ja schade, dass das quasi erst dann kommt, wenn sich die Kunden aktiv darüber beschweren und ihren Unmut da äußern. Aber das war, in dem Fall war es eine klassische Kundenfeedback-Analyse, wo das eben als ein Thema hoch kam und man gesagt hat: „Okay, das ist ein Thema, das können wir gut angehen. Das kann man auch gleich dementsprechend hier in der Digitalisierungsinitiative verknüpfen und kann die von einer KI lösen.“. So kamen wir da eigentlich darauf. #00:40:03-1#</w:t>
      </w:r>
    </w:p>
    <w:p w14:paraId="268971F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1E558F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Noch einmal zurück auf das Thema Lenze. Kannst du in dem Fall noch einmal beschreiben, wie so die technologische Einbindung eurer Lösung in dem Unternehmen vonstatten ging? #00:40:16-7#</w:t>
      </w:r>
    </w:p>
    <w:p w14:paraId="56938FFD"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607D1F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also wir haben eben, um einen sehr schnellen Start zu ermöglichen, erst einmal mit einer reinen Cloud-Technologie gearbeitet bei uns aus der IBM-Cloud. Ja, so dass sozusagen die Daten, die können ja liegenbleiben, wo sie liegen. Da kann man ja heutzutage technisch gesehen auf die Datenbanken wunderbar darauf zugreifen. Das hat auch erstaunlicherweise sehr gut geklappt. Also die Bereitschaft dort, auch was so IT und so weiter angeht, IT-Security, die war hoch, weil alle eben verstanden haben: „Ah, das hat einen guten Impact hinterher. Das bringt uns etwas, wenn wir das machen. Nicht nur, um quasi zukunftsgewappnet zu sein, sondern auch  einfach, weil es hinterher dementsprechend umsatzmäßig positiv sein kann.“. So. Und technologisch gesehen war es dann eben, wie gesagt, so angeordnet, dass wir aus einer IBM-Cloud gestartet haben, weil es einfach schnell ist und wir da als IBM auch einen Ansatz haben, der sehr gut verträglich ist, sage ich mal, dass eben hinterher die Trainingsdaten nicht uns gehören, sondern quasi im Besitz, im Eigentum des Kunden bleiben, der eben die KI-Services nutzt. Was natürlich gerade beim Training von einem Algorithmus sehr essentiell ist, wenn man weiß: „Okay, ich trainiere jetzt hier keine zentrale US-amerikanische Superintelligenz, sondern meinen kleinen Algorithmus, der eben in Frankfurt im Rechenzentrum läuft.“. Ja, so war das da dementsprechend technologisch angesiedelt. Und ansonsten die KI-Micro-Services, die wir da genutzt haben, war eben speech to text, text to speech, um eben auch diese menschliche sprachliche Schnittstelle zu realisieren. Dann ein ganz normales HTML5-User-Interface mit einem Avatar, so dass man dementsprechend auch ein sehr abstraktes/ und das hatte dann eben Akzeptanz-Gesichtspunkte, warum man da eben kein menschliches Gesicht nachgebildet hat, sondern ein abstraktes Gesicht, Stichwort Uncanny Valley. Und ja, dann eben, was so die Dialogführung angeht, Watson Assistent als klassisches Dialogsystem, was eben auch einen menschlichen Dialog abbilden kann, mit Fragen, Rückfragen, Antworten und gewissen komplexe Dialogstrukturen. Ja, genau. #00:42:31-2#</w:t>
      </w:r>
    </w:p>
    <w:p w14:paraId="250E3D7B"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E59683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Du hast eingangs auch einmal gesagt, dass durchaus am Anfang nicht kritische Stimmen, aber Unsicherheit gab, ob das wirklich etwas bringt und auch der richtige Weg ist. Gab es da eine Kommunikation seitens des Unternehmens in das Unternehmen hinein? #00:42:47-9#</w:t>
      </w:r>
    </w:p>
    <w:p w14:paraId="3700836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9BD52A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#00:42:48-6#</w:t>
      </w:r>
    </w:p>
    <w:p w14:paraId="5F184A1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1DE955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Warum man das tut? Kannst du das so ein bisschen beschreiben, was passiert ist? #00:42:52-5#</w:t>
      </w:r>
    </w:p>
    <w:p w14:paraId="13140DAA"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35CEB2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Gab es. Und da muss ich persönlich sagen, finde ich, sind die auch in einer ziemlichen Vorreiterrolle, was ich toll finde. Wenn man sich das anschaut, viele Unternehmen haben ja ganz klassisch noch ihre einzelnen Silos, wo jeder Bereich in ein/ gut, oftmals geht es natürlich auch nicht anders, wenn die Büros irgendwann überlaufen und ein Unternehmen wächst, zu einem großen multinationalen Konzern wird, dass ich da verschiedene Gebäude und Etagen und Stockwerke habe, alles gut. Aber es fängt tatsächlich auch schon bei diesen kleinen Dingen an, was offene Büros angeht und so weiter. Ich meine, gut, im Moment mit Corona ist das sowieso alles ein bisschen offener und dynamischer, sage ich mal. Ja, aber was das angeht, wurde eigentlich von vornherein sehr offen gespielt und sehr transparent gespielt. Und das war auch eine Empfehlung von uns, dass in diesem Projekt beizubehalten. Es kam also am Anfang tatsächlich die Frage: „Ja Mensch, was meint ihr denn? Sollen wir da jetzt so transparent schon damit umgehen und allen auch davon erzählen und wirklich alle mit einbinden oder sollen wir nicht erst einmal für uns das hier entwickeln und dann kommt hinterher der große Bumm?“. Und das war auch ein weiterer Erfolgsfaktor dann bei dem Projekt, dass wir gesagt haben: „Nein. Zum Einen müssen wir von vornherein erst einmal alle involvieren, die überhaupt helfen, das KI-System zu trainieren, damit es hinterher gut funktioniert. Damit der Einsatz vernünftig ist, Wirtschaftlichkeit gegeben ist und so weiter. Und auf der anderen Seite auch, damit alle transparent Bescheid wissen, was hier passiert, Vertrauen haben und dementsprechend nicht nur dem System hinterher vertrauen, es auch nutzen, keine Angst haben, sondern auch allgemein weiterhin Vertrauen natürlich zum Arbeitgeber haben.“. #00:44:28-0#</w:t>
      </w:r>
    </w:p>
    <w:p w14:paraId="1EB714F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0AAEAC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Einmal so ein Blick vielleicht auch genereller aus deiner Erfahrung, gar nicht auf ein spezifisches Projekt. Welche Hürden siehst du bei den Mitarbeitern in den Unternehmen, was so die Fähigkeiten angehen? #00:44:45-9#</w:t>
      </w:r>
    </w:p>
    <w:p w14:paraId="67FD482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AC5F02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Fähigkeiten im Sinne, was jetzt die Mitarbeiter mitbringen sollen // oder wie meinst du das? #00:44:53-0#</w:t>
      </w:r>
    </w:p>
    <w:p w14:paraId="169C2A1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0008A23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Genau. Was // die Mitarbeiter mitbringen sollen. Das ist ja/ künstliche Intelligenz ist ja jetzt A einmal noch gar nicht sauber definiert und was Neues und erfordert ein Stück weit ein bisschen technologisches Verständnis, Daten-, Prozessverständnis, Kundenblick. Also du hast schon ganz viele Themen angerissen. Und das trifft jetzt auf Mitarbeiter, die vielleicht jetzt nicht in der Breite gefordert waren bisher. #00:45:17-8#</w:t>
      </w:r>
    </w:p>
    <w:p w14:paraId="6644896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E57F15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Da ist es ja/ also im Grunde genommen, historisch, wenn man sich das anschaut, war es ja schon immer so, dass sich gewissen Jobs und so weiter gewandelt haben. Und man braucht auf jeden Fall für diese Projekte Personen, die eben auch bereit sind und Spaß daran haben, sozusagen diesen Wandel mitzumachen, aber auch aktiv mitzugestalten. Und was die Skills an der Stelle angeht, ist es so, dass man natürlich je nach Komplexität schon auch gewisse Data-Scientisten braucht und mittlerweile, wir sprechen da ja auch von Cognitive Engineers oder von AI-Engineers, also KI-Ingenieure quasi, die die Technik verstehen und es dann auch umsetzen können. Am besten performen diese Teams immer, wenn man sehr diverse Teams hat und wenn man wirklich das nutzt, was die Leute am besten auch können und wo sie auch Spaß daran haben, wo sie sich sicher fühlen und wo man sie auch dann gut coachen kann für eben den Einsatz und auch für diese neue Themen. Man braucht natürlich immer ein gewisses Kreativitäts/ ja eine gewisse Kreatitivät, um einfach sich in das, was noch nicht da ist, was man mitgestaltet auch, hineindenken zu können und überlegen zu können, okay, wie soll das am Ende aussehen. Was aber nicht mal unbedingt so wichtig ist. Sondern das Wichtigste ist grundsätzlich, dass die Leute erst einmal bereit sind und nicht eine komplett ablehnende Haltung haben. Und dann ist es ja so, dass viele von diese KI-Microservices, die heute am Markt existieren, die haben inzwischen grafische Benutzeroberflächen und können benutzt werden. So, da könnte man jetzt sagen: „Okay, was hat das denn noch mit künstlicher Intelligenz zu tun? Ist das überhaupt noch so komplex, wenn es doch sowieso alles so funktioniert oder ist das nicht inzwischen eine Standardsoftware?“. Und ich würde sagen, ja, es gibt mittlerweile, tatsächlich gewisse Standards, was zum Beispiel bei so Chatbots und Voicebots angeht, da ist viel out of the box schon da, was ich dann nur noch anpassen muss. Und dieses Anpassen und Trainieren, das funktioniert mittlerweile inzwischen so, als ob ich in Word oder in PowerPoint einen abstrakten Text oder eine PowerPoint schreibe und erstelle. Ja, also ich brauche eigentlich Leute, die gut in ihrem Job sind, wo man hinterher da dementsprechend die KI darauf trainieren möchte. Und die Leute müssen also inhaltlich fit sein und verstehen, was sie tun in ihrem Job, damit man das quasi trainieren kann. Also sie müssen ein bisschen in so eine Art Trainer- und Coach-Rolle gehen, weil im Grunde genommen ist es, ein bisschen abstrakt gesprochen, so, als ob sie zum Beispiel ein Praktikanten oder eben einen neuen Mitarbeiter, eine neue Mitarbeiterin trainieren würden. Und so müssen die das dementsprechend auch machen. Also sie müssen quasi artikulieren können, was das System können soll und müssen dann auch eben das Training mitgestalten. Und um dieses Training dann durchzuführen, von einer KI, und wirklich die Implementierung zu begleiten, ja, hat man immer wieder gewisse, natürlich IT-Skills, die man braucht, aber das sind eigentlich jetzt ja die Skills, die dann auch die Anbieter, wie zum Beispiel IBM, Microsoft, Google und so da mitgeben können. Ja, also wenn ich jetzt natürlich als Unternehmen sage, ich möchte diese Skills selber haben, dann ist das schön und gut. Viele haben ja auch selbst in der IT genügend Skills. Also wir haben auch viele Kunden, die dann sehr, sehr viel selber machen in den Projekten. Aber ich muss natürlich am Anfang einmal verstehen, wie überhaupt das Training funktioniert von einer KI. Und da ist es im Grunde genommen so, als ob ich auch einen neuen Mitarbeiter, eine Mitarbeiterin trainiere und dass da dementsprechend beibringe. So ähnlich funktioniert es an der Stelle auch. Und so sieht man auch ganz schnell, dass dann die Unternehmen, die sehr erfolgreich sind, sogenannte Kompetenzzentren aufbauen, wo es dann eben auch Mitarbeiterinnen und Mitarbeiter gibt, die dann sehr erfahren sind, die das eben am Anfang alles mit aufgebaut haben und dann auch sehr schnell neue Anforderung darin abbilden können. Und so kann man eigentlich jeden sehr gut da dementsprechend einsetzen und coachen, so dass man das Team sehr divers und sehr durchmischt da zusammenstellen kann. #00:49:36-3#</w:t>
      </w:r>
    </w:p>
    <w:p w14:paraId="3ED24B3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49BF78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Ganz kurz, ich hätte noch zwei Fragen. Ich schätze, wir würden fünf Minuten überziehen. Ist das okay? #00:49:42-7#</w:t>
      </w:r>
    </w:p>
    <w:p w14:paraId="0E732C7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737D9CD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Das ist kein Problem. Ja. #00:49:45-7#</w:t>
      </w:r>
    </w:p>
    <w:p w14:paraId="34F67BC9"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EF790C7"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Okay. Dann hätte ich noch so ein bisschen auch wieder jetzt nicht auf das spezifische Projekt, sondern eher so generell deine Erfahrung hinsichtlich jetzt einmal Top-Management eurer potentiellen Kunden. Auf welches Verständnis, welche Erwartungshaltung triffst du da? #00:50:00-0#</w:t>
      </w:r>
    </w:p>
    <w:p w14:paraId="2A7A1C6E"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29A15E6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Ich treffe immer wieder auf die Erwartungshaltung, alles funktioniert sofort und müsste doch eigentlich schon seit quasi zwei Jahren implementiert sein. Warum braucht man dafür noch einmal ein Projekt? Kann man nicht sofort eine Standardsoft/ eine KI-Standardsoftware nehmen? Also eine gewisse Ungeduld und auch, ich sage jetzt mal, ein bisschen provokativ. Das ist schon bei vielen eine gewisse verschlafene Investition, um es einmal so zu sagen. Ja, also ich stelle immer wieder fest, dass das Top-Management weiß: „Oh, wir haben eigentlich ein bisschen verschlafen zu investieren.“. Denn es ist natürlich schon so, wenn man jetzt ein KI-Projekt einführen möchte, dass das nicht einmal gerade eben so gemacht ist. Weil, und da ist man eben so, dass, wenn man eine KI implementiert, um es jetzt einmal so abstrakt zu sagen, dass das schon auch durchaus einmal größere Vorhaben sein können. Ja, also man kann immer wieder schlank und schnell starten, aber man muss grundsätzlich im Unternehmen dafür bereit sein. Und das ist eben, wie ein mittlerer oder ein kleiner Change-Prozess, der durch das ganze Unternehmen geht. Ja. Und wir empfehlen da immer, auch klein zu starten, ja, und nicht immer sofort groß Angst zu haben. Denn was man da auf Top-Management-Ebene immer sieht, ist Angst vor Investitionen in die Zukunft. Und Angst, auch einmal etwas zu verändern und etwas Neues auszuprobieren. Natürlich gerade jetzt in der aktuellen Krise immer mehr. Das gesagt wird: „Okay, wir stoppen jetzt einmal komplett alle Innovationsbudgets, alles, was Digitalisierung, sonst etwas angeht.“ und das ist meines Erachtens ein fundamentaler Fehler. Es müssen nicht immer gleich gigantische Multimillionenprojekte sein. Das ist ja gar nicht notwendig. Ja, sondern es ist einfach einmal notwendig, dass man diese/ und das ist natürlich schon eine größere Sache, jetzt nicht monetär gesehen, aber was/ nicht einmal unbedingt eine Risikoaffinität, ja, ich meine, wenn ich einmal sage, ich fange einmal an und mache einmal hier fünfzigtausend, hunderttausend Euro da, je nach Unternehmensgröße natürlich, ja, dann ist das schon so, dass man einfach einmal diese Investition tätigen muss und da auch eine gewisse, ich sage jetzt extra nicht Risikoaffinität, sondern Lernbereitschaft mitbringen muss. Nur leider ist diese Lernbereitschaft oftmals nicht gegeben, weil erwartet wird: „Ich warte einmal, bis andere am Markt das machen und dann wird sich sicherlich irgendwie ein Standard entwickeln und den nehmen wir dann auch. Und ich warte einmal ab.“. Das ist aber ganz gefährlich, weil ich meine, wir machen die Projekte jetzt auch schon. Also ich selbst bin jetzt seit fünfeinhalb Jahren oder seit fünf Jahren in dem Bereich unterwegs und im Grunde genommen sind es schon immer sehr ähnliche Themen, die eigentlich jetzt schon die letzten zwei, drei Jahre auch sehr robust sind. Und man sieht einfach, wie gigantisch die Produktivitätssteigerung dadurch ist, die Effizienzsteigerung und so weiter. Vor allem im Customer Service. Ja, also wir sehen das gerade natürlich in Industrien, die da sehr intensiv mit ihren Kunden in Interaktion stehen. Beispielsweise Telekommunikationsanbieter. Die nutzen das einfach breit, sei es eben zur Störungsbehebung, Auftragsabwicklung bis hin, hinterher zum Vertragsabschluss, auch zu neuen Uhrzeiten, wo sonst niemals ein Verkaufsberater da war. Das verstehen die Vorstände und Top-Manager schon, ja, das ist ganz klar. Die wissen auch, wenn ich zum Beispiel eine KI habe, eine sehr simple, einen Chatbot zum Beispiel und sage, hier, der kann quasi meine Zahnzusatzversicherung verkaufen, das geht auch sonntags, wo sonst kein Versicherungsberater da sitzt. Gerade für diese kleine Zusatzprodukte und so, das schon. Nur dann, dieser erste Schritt, das wirklich einmal zu tun, da ist selten noch eine gewisse Hemmung da. Und da frage ich mich immer wieder, warum besteht diese Hemmung eigentlich. Zum Einen eben basierend auf der Angst, einfach einmal etwas Neues auszuprobieren und die Erwartungshaltung, dass sofort, wenn ich jetzt ein KI-Projekt durchführe, nach drei Wochen schon Return von sowieso da ist. Und das ist natürlich, gerade, je größer die Konzerne sind, desto schwieriger ist es, da gewisse Investitionen durchzukriegen. Ja, das ist so typischerweise die Erwartungshaltung, auf die man trifft, wobei es natürlich auch viele Kunden, viele Projekte gibt, die sagen, die verstehen, ja, was der Mehrwert dahinter ist und die auch sagen: „Ja, wir trauen uns jetzt einmal, diesen Schritt zu gehen, die KI-Projekte zu implementieren.“. Genau. #00:54:45-9#</w:t>
      </w:r>
    </w:p>
    <w:p w14:paraId="2EB0A43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49979370"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Danke schön. Ich ändere meine letzte Frage jetzt, weil du jetzt noch einmal einen Punkt aufgeworfen hast oder mir noch einmal in den Kopf kam. Ich versuche, dich nicht zu beeinflussen, muss aber trotzdem so anfangen. Also was ich jetzt bisher in meinen vielen Interviews festgestellt habe, ist, wenn man einmal so ein Pilot macht, da kriegt man schon etwas Vernünftiges hin. #00:55:08-0#</w:t>
      </w:r>
    </w:p>
    <w:p w14:paraId="57000CE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37FBABE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#00:55:09-6#</w:t>
      </w:r>
    </w:p>
    <w:p w14:paraId="4CFE4FF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534DFC5C"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Was ich bisher ganz selten gesehen habe, ist, dass so ein halbwegs erfolgreicher Pilot zu einer nachhaltigen Skalierung im Unternehmen führt, im Sinne von was sind die nächsten Use Cases. Hast du so etwas schon einmal beobachtet und was war da vielleicht so das entscheidende Momentum für so eine Skalierung von einer Lösung? #00:55:31-2#</w:t>
      </w:r>
    </w:p>
    <w:p w14:paraId="71D7428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A1FADC6"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B: Ja. Ja. Doch, doch, doch, durchaus. Also das entscheidende Momentum war von vornherein die Bereitschaft, das auch langfristig zu integrieren. Und die Bereitschaft, eben diesen Kulturwandel, der dahinter, ich nenne es jetzt einmal Kulturwandel, ja, aber einfach, die Bereitschaft, das System zu pflegen und aufrecht zu erhalten, dass die gegeben ist. Und ich habe/ wir haben ein sehr, sehr schönes Projekt aus Österreich bei einem größeren Telekommunikationsanbieter dort, die das jetzt sehr erfolgreich einsetzen. Da haben wir auch angefangen mit einem kleinen Piloten, aber es war von vornherein klar, wenn das langfristig genutzt werden soll und richtige messbare Mehrwerte auch da sein sollen, im Sinne von gesteigerter (MPS?), höherer Anzahl Vertragsabschlüsse, automatisierte Vertragsabschlüsse, online und so weiter, dann müssen wir da einfach eine gewisse Arbeit hineinstecken. Aber wenn die einmal gemacht ist, dann hat man ja eine sehr solide Basis. Und das ist natürlich erst einmal ein kleines Stück auch Arbeit, bis man dahin kommt. Jetzt Arbeit im Sinne von, dass das sofort ein Multimillionenprojekte sein müssen. Nein, das nicht. Aber Arbeit im Sinne von Bereitschaft und es muss etwas getan werden, etwas Neues getan werden. Und es ist halt so, dass das nicht klassischerweise in den Bereichen stattfindet, in denen auch sonst geforscht und entwickelt wird. Was ich damit sagen will, man muss einfach von vornherein, und das ist eigentlich so das größte Kriterium, in den Teams, in den Projekten, diesen Mindset etablieren, diese Bereitschaft, sich etwas Neues auszudenken und das auch langfristig zu machen. Und zwar so, dass man wirklich weiß, wofür man das tut, sich wirklich Gedanken über den Use Case gemacht hat und auch über die messbaren Ergebnisse, die dabei herauskommen sollen. Und auch von vornherein diese Bereitschaft abklopft und schaut, dass das Team diese Bereitschaft mitbringt, so lange weiterzumachen, bis diese Effekte auch eintreten. Und das ist manchmal so, dass das sich anfühlt, wie ein Marathonlauf, aber wenn es dann einmal funktioniert und das sehe ich bei vielen Kunden, also auch, Gott sei Dank, also sonst könnte ich meinen Job und auch mit den ganzen Leuten bei uns im Team nicht groß machen, ja, also gibt es doch durchaus die Bereitschaft und auch die erfolgreichen Projekte, die dann auch größer werden und die dann auch größere Returns und so weiter haben, die gibt es schon. Und ja, das Wichtigste ist tatsächlich diese Bereitschaft dranzubleiben, kontinuierlich dranzubleiben und diese Systeme auch zu verbessern. Ja. #00:58:08-9#</w:t>
      </w:r>
    </w:p>
    <w:p w14:paraId="5C5A6D74"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425E3E5"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r w:rsidRPr="008A1490">
        <w:rPr>
          <w:rFonts w:cs="Arial"/>
          <w:kern w:val="1"/>
          <w:sz w:val="16"/>
          <w:szCs w:val="16"/>
          <w:lang w:eastAsia="zh-CN" w:bidi="hi-IN"/>
        </w:rPr>
        <w:t>I: Ein schönes Schlusswort. Vielen Dank, Dennis. #00:58:11-9#</w:t>
      </w:r>
    </w:p>
    <w:p w14:paraId="0CA4791F"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1CC76531" w14:textId="712E0065" w:rsidR="00BB79F4" w:rsidRDefault="008A1490" w:rsidP="008A1490">
      <w:pPr>
        <w:widowControl w:val="0"/>
        <w:autoSpaceDN w:val="0"/>
        <w:adjustRightInd w:val="0"/>
        <w:spacing w:after="0"/>
        <w:rPr>
          <w:rFonts w:cs="Arial"/>
          <w:kern w:val="1"/>
          <w:sz w:val="16"/>
          <w:szCs w:val="16"/>
          <w:lang w:eastAsia="zh-CN" w:bidi="hi-IN"/>
        </w:rPr>
      </w:pPr>
      <w:r w:rsidRPr="008A1490">
        <w:rPr>
          <w:rFonts w:cs="Arial"/>
          <w:kern w:val="1"/>
          <w:sz w:val="16"/>
          <w:szCs w:val="16"/>
          <w:lang w:eastAsia="zh-CN" w:bidi="hi-IN"/>
        </w:rPr>
        <w:t>B: Sehr gern. #00:58:12-8#</w:t>
      </w:r>
    </w:p>
    <w:p w14:paraId="0CD22705" w14:textId="77777777" w:rsidR="00BB79F4" w:rsidRDefault="00BB79F4">
      <w:pPr>
        <w:spacing w:after="0" w:line="240" w:lineRule="auto"/>
        <w:jc w:val="left"/>
        <w:rPr>
          <w:rFonts w:cs="Arial"/>
          <w:kern w:val="1"/>
          <w:sz w:val="16"/>
          <w:szCs w:val="16"/>
          <w:lang w:eastAsia="zh-CN" w:bidi="hi-IN"/>
        </w:rPr>
      </w:pPr>
      <w:r>
        <w:rPr>
          <w:rFonts w:cs="Arial"/>
          <w:kern w:val="1"/>
          <w:sz w:val="16"/>
          <w:szCs w:val="16"/>
          <w:lang w:eastAsia="zh-CN" w:bidi="hi-IN"/>
        </w:rPr>
        <w:br w:type="page"/>
      </w:r>
    </w:p>
    <w:p w14:paraId="752F95E6" w14:textId="77777777" w:rsidR="00BB79F4" w:rsidRPr="00BB79F4" w:rsidRDefault="00BB79F4" w:rsidP="00BB79F4">
      <w:pPr>
        <w:widowControl w:val="0"/>
        <w:autoSpaceDN w:val="0"/>
        <w:adjustRightInd w:val="0"/>
        <w:spacing w:after="0"/>
        <w:rPr>
          <w:rFonts w:cs="Arial"/>
          <w:kern w:val="1"/>
          <w:sz w:val="32"/>
          <w:szCs w:val="32"/>
          <w:lang w:bidi="hi-IN"/>
        </w:rPr>
      </w:pPr>
      <w:r w:rsidRPr="00BB79F4">
        <w:rPr>
          <w:rFonts w:cs="Arial"/>
          <w:b/>
          <w:bCs/>
          <w:kern w:val="1"/>
          <w:sz w:val="32"/>
          <w:szCs w:val="32"/>
          <w:lang w:bidi="hi-IN"/>
        </w:rPr>
        <w:t>LÖSUN6</w:t>
      </w:r>
    </w:p>
    <w:p w14:paraId="3D968367" w14:textId="77777777" w:rsidR="00BB79F4" w:rsidRPr="00BB79F4" w:rsidRDefault="00BB79F4" w:rsidP="00BB79F4">
      <w:pPr>
        <w:widowControl w:val="0"/>
        <w:autoSpaceDN w:val="0"/>
        <w:adjustRightInd w:val="0"/>
        <w:spacing w:after="0"/>
        <w:rPr>
          <w:rFonts w:cs="Arial"/>
          <w:kern w:val="1"/>
          <w:sz w:val="16"/>
          <w:szCs w:val="16"/>
          <w:lang w:bidi="hi-IN"/>
        </w:rPr>
      </w:pPr>
    </w:p>
    <w:p w14:paraId="523BE128"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Und die erste Frage wäre: Beschreibe doch einmal bitte deine aktuelle Rolle. #00:00:08-0# </w:t>
      </w:r>
    </w:p>
    <w:p w14:paraId="5E399418" w14:textId="77777777" w:rsidR="00BB79F4" w:rsidRPr="00BB79F4" w:rsidRDefault="00BB79F4" w:rsidP="00BB79F4">
      <w:pPr>
        <w:widowControl w:val="0"/>
        <w:autoSpaceDN w:val="0"/>
        <w:adjustRightInd w:val="0"/>
        <w:spacing w:after="0"/>
        <w:rPr>
          <w:rFonts w:cs="Arial"/>
          <w:kern w:val="1"/>
          <w:sz w:val="16"/>
          <w:szCs w:val="16"/>
          <w:lang w:bidi="hi-IN"/>
        </w:rPr>
      </w:pPr>
    </w:p>
    <w:p w14:paraId="61F35161"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Ja. Noch aktuell verantworte ich bei [Organisation] in Deutschland die Marketing Cloud im Enterprise-Kontext. Also man könnte sagen Großkundenvertrieb. Und zwar fängt das an bei Kunden wie einer [Organisation], [Organisation]. Solche Geschichten [Organisation] über alle Bereiche hinweg. Und der Großkundenbereich ist definiert bei [Organisation] eine gewisse Anzahl von Mindestmitarbeiter im jeweiligen Land. Also kannst du sagen, auf jeden Fall all DAX-Unternehmen sind in meinem Beritt. #00:00:40-0# </w:t>
      </w:r>
    </w:p>
    <w:p w14:paraId="4E85EF52" w14:textId="77777777" w:rsidR="00BB79F4" w:rsidRPr="00BB79F4" w:rsidRDefault="00BB79F4" w:rsidP="00BB79F4">
      <w:pPr>
        <w:widowControl w:val="0"/>
        <w:autoSpaceDN w:val="0"/>
        <w:adjustRightInd w:val="0"/>
        <w:spacing w:after="0"/>
        <w:rPr>
          <w:rFonts w:cs="Arial"/>
          <w:kern w:val="1"/>
          <w:sz w:val="16"/>
          <w:szCs w:val="16"/>
          <w:lang w:bidi="hi-IN"/>
        </w:rPr>
      </w:pPr>
    </w:p>
    <w:p w14:paraId="033B0B03"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Was verstehst du persönlich unter künstlicher Intelligenz? #00:00:45-0# </w:t>
      </w:r>
    </w:p>
    <w:p w14:paraId="0B222CFD" w14:textId="77777777" w:rsidR="00BB79F4" w:rsidRPr="00BB79F4" w:rsidRDefault="00BB79F4" w:rsidP="00BB79F4">
      <w:pPr>
        <w:widowControl w:val="0"/>
        <w:autoSpaceDN w:val="0"/>
        <w:adjustRightInd w:val="0"/>
        <w:spacing w:after="0"/>
        <w:rPr>
          <w:rFonts w:cs="Arial"/>
          <w:kern w:val="1"/>
          <w:sz w:val="16"/>
          <w:szCs w:val="16"/>
          <w:lang w:bidi="hi-IN"/>
        </w:rPr>
      </w:pPr>
    </w:p>
    <w:p w14:paraId="3924908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Spannend. Künstliche Intelligenz ist für mich, dass ich aufgrund von Daten und Programmen Hinweise bekomme, die ich vielleicht selber so gar nicht auf dem Schirm hatte und die mir mein Leben erleichtern. Also in meinem Kontext ist es sicherlich, dass ich auf Sachen, sei es Segmentierung oder andere Sachen, darauf hingewiesen werde oder für mich (exortiert?) würde, basierend auf Daten, die ich so gar nicht eventuell gedacht hätte oder die eine These automatisch belegen. Das heißt, künstliche Intelligenz ist so, dass ich/ Lass mich anders herum beschreiben. Wenn ich Data-Science-Leute da habe ich ein Ziel. Und die berechnen mir hoffentlich, dass ich zu meinem Ziel komme. Künstliche Intelligenz ist für mich, dass auch andere Findings herauskommen können, die ich gar nicht vorgegeben habe. Und das ist für mich der spannende Aspekt, darauf aufmerksam gemacht zu werden. Das ist vielleicht die beste Beschreibung. #00:01:38-0# </w:t>
      </w:r>
    </w:p>
    <w:p w14:paraId="4ACA22E4" w14:textId="77777777" w:rsidR="00BB79F4" w:rsidRPr="00BB79F4" w:rsidRDefault="00BB79F4" w:rsidP="00BB79F4">
      <w:pPr>
        <w:widowControl w:val="0"/>
        <w:autoSpaceDN w:val="0"/>
        <w:adjustRightInd w:val="0"/>
        <w:spacing w:after="0"/>
        <w:rPr>
          <w:rFonts w:cs="Arial"/>
          <w:kern w:val="1"/>
          <w:sz w:val="16"/>
          <w:szCs w:val="16"/>
          <w:lang w:bidi="hi-IN"/>
        </w:rPr>
      </w:pPr>
    </w:p>
    <w:p w14:paraId="47A95FCA"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Vielen Dank. Wenn ich die nächsten Fragen zum Thema Marketing stelle, ist bei mir Marketing alles, was in der Schnittstelle zum Kunden passiert. Also, was Kommunikation, Interaktion, et cetera angeht. Das ist ein bisschen weiter, weil das meistens in Unternehmen auch Service oder Sales-Funktionen dann entsprechend sind. Aber es geht eben genau um: Wie interagiere ich in jedweder Form mit dem Kunden? Und was sind denn da deine Erfahrungen? Mit welchen Anwendungsgebieten kennst du dich denn aus oder hast du schon Berührungen gehabt? #00:02:11-0# </w:t>
      </w:r>
    </w:p>
    <w:p w14:paraId="47CCB5DA" w14:textId="77777777" w:rsidR="00BB79F4" w:rsidRPr="00BB79F4" w:rsidRDefault="00BB79F4" w:rsidP="00BB79F4">
      <w:pPr>
        <w:widowControl w:val="0"/>
        <w:autoSpaceDN w:val="0"/>
        <w:adjustRightInd w:val="0"/>
        <w:spacing w:after="0"/>
        <w:rPr>
          <w:rFonts w:cs="Arial"/>
          <w:kern w:val="1"/>
          <w:sz w:val="16"/>
          <w:szCs w:val="16"/>
          <w:lang w:bidi="hi-IN"/>
        </w:rPr>
      </w:pPr>
    </w:p>
    <w:p w14:paraId="13695480"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Mit ziemlich vielen. Also es liegt vielleicht daran, ich habe BWL mit Schwerpunkt Marketing und Medien studiert. War bei der Agentur und bin dann letztendlich 2007 in den Softwarebereich rein. Und ich hatte immer was mit Marketing zu tun, mein ganzes Leben lang Ich habe also verschiedene Bereich und Facetten kennengelernt. Simultan Salesforce ist das schöne System im Bereich CRM global, mit Abstand sogar. Und CRM bezieht sich auf Kundendaten. Und letztendlich hat sich der Begriff CRM für uns ganz normal verändert, dass wir den kompletten Bereich Marketing, Service, Sales alles abdecken. E-Commerce, wie auch immer. Das heißt, wir sehen das eigentlich genau so, wie du gerade beschrieben hast. Das heißt, der Kunde steht im Mittelpunkt und dafür liefern wir die Software. Und was wir selber predigen, ist, zum Beispiel, break down the silos. Das heißt, wenn ich jetzt einfach einmal ein Beispiel nehme, ich habe im Unternehmen normalerweise, klassisch, Marketing. Sales, Aftersales. Dann habe ich vielleicht Headquarter, die Länderorganisation, wie auch immer. Und die eigenständigen Händler von mir aus, da im Retail-Bereich Die alle sagen ja aber: Ich habe meinen Kunden. Und jeder redet von seinem Kunden. Wenn wir sagen: Das ist total egal. Versetze dich in die Lage des Kunden. Und du hast eine Brand-Experience oder eine Experience mit egal welche Touchpoint, musst du für dich nutzen als Entscheidungsmerkmal. Und das letztendlich ist mein Verständnis von Marketing. Und genau da bin ich unterwegs. Das heißt egal, ob ich jetzt ein Service Case habe, auch ein Service Case sollte wieder eine Marketing-Opportunität sein, wo ich dann für mich nutzen kann. Also alle Bereiche. #00:03:49-0# </w:t>
      </w:r>
    </w:p>
    <w:p w14:paraId="4ADB5FFB" w14:textId="77777777" w:rsidR="00BB79F4" w:rsidRPr="00BB79F4" w:rsidRDefault="00BB79F4" w:rsidP="00BB79F4">
      <w:pPr>
        <w:widowControl w:val="0"/>
        <w:autoSpaceDN w:val="0"/>
        <w:adjustRightInd w:val="0"/>
        <w:spacing w:after="0"/>
        <w:rPr>
          <w:rFonts w:cs="Arial"/>
          <w:kern w:val="1"/>
          <w:sz w:val="16"/>
          <w:szCs w:val="16"/>
          <w:lang w:bidi="hi-IN"/>
        </w:rPr>
      </w:pPr>
    </w:p>
    <w:p w14:paraId="5CFE03D6"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Welche Anwendungsgebiete von künstlicher Intelligenz im Marketing siehst du heute schon oder spätestens morgen? #00:03:58-0# </w:t>
      </w:r>
    </w:p>
    <w:p w14:paraId="17E618EA" w14:textId="77777777" w:rsidR="00BB79F4" w:rsidRPr="00BB79F4" w:rsidRDefault="00BB79F4" w:rsidP="00BB79F4">
      <w:pPr>
        <w:widowControl w:val="0"/>
        <w:autoSpaceDN w:val="0"/>
        <w:adjustRightInd w:val="0"/>
        <w:spacing w:after="0"/>
        <w:rPr>
          <w:rFonts w:cs="Arial"/>
          <w:kern w:val="1"/>
          <w:sz w:val="16"/>
          <w:szCs w:val="16"/>
          <w:lang w:bidi="hi-IN"/>
        </w:rPr>
      </w:pPr>
    </w:p>
    <w:p w14:paraId="71567942"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Muss man natürlich schauen von Anbieter zu Anbieter oder auch letztendlich, in welchem Bereich ich bin. Das heißt, wir bei [Organisation], nennen unsere künstliche Intelligenz Einstein. Und zwar ist das einfach nur ein Branding, wo künstliche Intelligenz in unterschiedlicher Ausprägung dahinter liegt. Das kann Deep Learning, Machine Learning, wie auch immer, da gibt es ganz verschiedene Variation. Bei uns das ist Ziel so, dass ein Mitarbeiter, der die Software nutzt, keinen zusätzlichen Abschluss braucht in irgendwelchen Sachen, um die künstliche Intelligenz nutzen können. Sie ist einfach da. Und sie ist da, um dir dein Leben leichter zu machen. Ja? Also es ist, zum Beispiel, kein Vergleich zu [Organisation]. Ja? Wo du extern Riesendatensätze oder Volumen da reinpackst, die eventuell Entscheidungen triggern. Sowas können wir integrieren. Aber unsere Intelligenz, die wir da haben, ist eher so für den Normalverbraucher und Formaluser. Und dass der dir hoffentlich Mehrwerte bringt. Im Marketing sehe ich da ganz unterschiedliche Sachen. Wenn wir mal schauen, okay, früher hat man ja vom klassischen Customer Lifecycle gesprochen, ja? Warst selber unknown to know und so. Loyalty. Alle diese ganzen unterschieden Stufen. Meiner Meinung nach ist es komplett obsolet inzwischen im Marketing. Warum? Weil, ich kann gerade im digitalen Bereiche teilt man sich vielleicht verschiedene Devices, verschiedene Geräte. Ich kann registrierter User sein. Dann aber unbekannt auf der Website surfen. Einen Case offen haben vielleicht über meine Frau, meine Kinder, wie auch immer. Also das ist für mich gar nicht mehr so entscheidend. Deswegen muss ich ja schauen, dass ich alle Bereiche in diesem Customer-Lifecycle abdecke. Egal, ob ich proaktiv auf dich zukomme oder du proaktiv auf mich in Eins-zu-eins-Ebene. Und da sehe ich den großen Gap oder die Herausforderung für viele Unternehmen. Und im Unknown-Bereich sozusagen, wie schaffe ich dich vom Unknown-Bereich, dass du dich registrierst? Haben wir künstliche Intelligenz gerade in punkto Segmentierung von pseudoanonymen Daten, ja? GPR-complient. Was kann ich da schon machen? Dann letztendlich versuchen wir natürlich, die Websiteverhalten auch dann zu machen, dass wir dir next best Offer, next best Actions ausspielen über alle Touchpoints hinweg. Dann im Bereich Social, wenn da hineingeht, haben wir natürlich das Thema Image Recognition. Dass die Software trainieren kann, zum Beispiel, trainiere diese Trinkflasche. Das heißt, wenn ich jetzt nicht den Namen poste, sondern einfach nur die Flasche sehe, dass das System schon versteht, es ist wahrscheinlich diese Flasche, ja? Solche Sachen. Im Known-Bereich ist sicherlich auch Segmentierungshilfen oder Ausspielungshilfen. Das heißt, wir können dir sagen/ Nehmen wir mal an, wir machen eine Segmentierung. Gib mir alle Männer, die um 15:19 Uhr am Freitag in dem Zoommeeting darin sind, ja? Dann wäre das ja die Segmentierung. Es kann aber gut sein, dass du auf dem Kanal-E-Mail und nicht auf dem Push immer auf meinem Handy eine Stunde später das ausgespielt bekommt. Weil die künstliche Intelligenz bei uns verstanden hat: So ist mein Verhalten. Und so ist die Wahrscheinlich am höchsten, dass du auf dem Kanal, ich auf dem Kanal um die Uhrzeit, zu sagen, die Nachricht auch wirklich empfange. Das sind so Sachen, die wir haben, was vielleicht in so einen Überblick gibt, was wir im Jetzt sehen, ja? Und im Jetzt sehe ich das nach wie vor so als, was ich vorhin ja gemeint hatte, wie ich künstliche Intelligenz beschreibe oder definiere. Ist wirklich so: Empfehlungen, was ich so nicht auf dem Schirm hatte oder Anreize zu schaffen oder dann die Daten wirklich nutzbar zu machen. Und da wird es sicherlich noch viel mehr geben. Weil jede redet von datadriven Marketing. Wir sind inzwischen der Lage, wirklich datadriven Marketing zu machen, was vor ein paar Jahren einfach de facto nicht der Fall war, weil ich unterschiedliche Silos habe, die ich nicht zusammengebracht habe. Und darauf basierend wird sicherlich noch sehr, sehr viel Spannendes oder vielleicht Automatisierteres geben, sofern ich das denn hergeben möchte. Und das, denke ich mal, ist das eher so eine philosophische Entscheidung, ja? Was möchte ich einer künstlichen Intelligenz überlassen oder was eben nicht? #00:07:52-0# </w:t>
      </w:r>
    </w:p>
    <w:p w14:paraId="1D76D848" w14:textId="77777777" w:rsidR="00BB79F4" w:rsidRPr="00BB79F4" w:rsidRDefault="00BB79F4" w:rsidP="00BB79F4">
      <w:pPr>
        <w:widowControl w:val="0"/>
        <w:autoSpaceDN w:val="0"/>
        <w:adjustRightInd w:val="0"/>
        <w:spacing w:after="0"/>
        <w:rPr>
          <w:rFonts w:cs="Arial"/>
          <w:kern w:val="1"/>
          <w:sz w:val="16"/>
          <w:szCs w:val="16"/>
          <w:lang w:bidi="hi-IN"/>
        </w:rPr>
      </w:pPr>
    </w:p>
    <w:p w14:paraId="73540D02"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Vielen Dank. Ich würde jetzt mal so für die nächsten Fragen so eintauchen in Bereich, wenn du mit einem Kunden ein Projekt vorbereitest. Ich vermute einmal, du bist eher in bis zum Projektabschluss vor allem involviert und weniger dann nachher in der Umsetzung Und würde einmal gucken, wie weit wir dann/ Ich würde natürlich gerne auch ein bisschen über Umsetzung sprechen. Aber da sagst du einfach, wo du sagst, // okay, da #00:08:18-0# </w:t>
      </w:r>
    </w:p>
    <w:p w14:paraId="7A83F12C" w14:textId="77777777" w:rsidR="00BB79F4" w:rsidRPr="00BB79F4" w:rsidRDefault="00BB79F4" w:rsidP="00BB79F4">
      <w:pPr>
        <w:widowControl w:val="0"/>
        <w:autoSpaceDN w:val="0"/>
        <w:adjustRightInd w:val="0"/>
        <w:spacing w:after="0"/>
        <w:rPr>
          <w:rFonts w:cs="Arial"/>
          <w:kern w:val="1"/>
          <w:sz w:val="16"/>
          <w:szCs w:val="16"/>
          <w:lang w:bidi="hi-IN"/>
        </w:rPr>
      </w:pPr>
    </w:p>
    <w:p w14:paraId="32C8111B"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Ja. // #00:08:18-0# </w:t>
      </w:r>
    </w:p>
    <w:p w14:paraId="404516D8" w14:textId="77777777" w:rsidR="00BB79F4" w:rsidRPr="00BB79F4" w:rsidRDefault="00BB79F4" w:rsidP="00BB79F4">
      <w:pPr>
        <w:widowControl w:val="0"/>
        <w:autoSpaceDN w:val="0"/>
        <w:adjustRightInd w:val="0"/>
        <w:spacing w:after="0"/>
        <w:rPr>
          <w:rFonts w:cs="Arial"/>
          <w:kern w:val="1"/>
          <w:sz w:val="16"/>
          <w:szCs w:val="16"/>
          <w:lang w:bidi="hi-IN"/>
        </w:rPr>
      </w:pPr>
    </w:p>
    <w:p w14:paraId="358A34B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habe ich wenig Beobachtung. Wenn Kunden zu euch kommen, mit welchem Verständnis - Und du hast schon gesagt, datadriven Marketing, künstliche Intelligenz, Grenzen ist fließend, ist auch nicht alles richtig definiert, und du hast schon Verständnis rund um dieses Thema - kommen denn die Kunden zu euch? #00:08:37-0# </w:t>
      </w:r>
    </w:p>
    <w:p w14:paraId="1215E917" w14:textId="77777777" w:rsidR="00BB79F4" w:rsidRPr="00BB79F4" w:rsidRDefault="00BB79F4" w:rsidP="00BB79F4">
      <w:pPr>
        <w:widowControl w:val="0"/>
        <w:autoSpaceDN w:val="0"/>
        <w:adjustRightInd w:val="0"/>
        <w:spacing w:after="0"/>
        <w:rPr>
          <w:rFonts w:cs="Arial"/>
          <w:kern w:val="1"/>
          <w:sz w:val="16"/>
          <w:szCs w:val="16"/>
          <w:lang w:bidi="hi-IN"/>
        </w:rPr>
      </w:pPr>
    </w:p>
    <w:p w14:paraId="6D9BD432"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Komplett unterschiedlich. Komplett unterschiedlich. Es kommt erst mal auf die Größe an, auf die Industrie an und mit wem redet man. Wenn ich jetzt ein großes DAX-Unternehmen nehme und dort mir, beispielsweise, ein CMO nehme, der weiß natürlich ganz High Level über künstliche Intelligenz, war wahrscheinlich bei vielen Vorträgen und so weiter. In der Regel sind das aber keine digitalen datadriven Marketers, ondern eher Brandmarketer im klassischen Sinne, die für eine Brand verantwortlich sind. Das heißt, was ich selber sehe, ist, dass der Bereich datadriven Marketing eher in Richtung CDO oder andere Abteilungen teilweise herüberschwappt oder eben auch in Agenturen in diese Welten, die dann eben mit Lösungen, wie wir sie anbieten, arbeiten. Aber dass die Rolle eines CMOs da eher so, sagen wir mal, traditionell, in Anführungszeichen, oftmals besetzt ist. Das heißt, vom Level her, komplett unterschiedlich. Was natürlich der Fall ist: Dadurch, dass wir in eine Marktmacht inzwischen sind und ein ziemlich großes Unternehmen und eigentlich mit das größte auch im Marketingbereich, ist natürlich erst einmal sehr viel genereller Austausch, sehr viel wissen wollen. Was macht ihr denn bei [Organisation] im Bereich Marketing? Wir hören nur oder wir sehen hier. Wir sind aber witzigerweise immer noch the new Kid on the Block, ja, innerhalb von [Organisation]. Weil sie sind erst seit sechs, sieben Jahren Teil von [Organisation], ja? Also somit ist da sicherlich sehr viel Bewegung darin. Wenn ich jetzt die Ebene darunter nehme, die Leute, die eher mit solchen Lösungen arbeiten, da ist ein ganz anderes Verständnis natürlich da. Die haben konkrete Fragen. Die sind aber auch dann für einen Bereich verantwortlich. Das heißt aber auch in dem Portfolio, was wir anbieten, haben wir natürlich oben im Management einen, der für alles verantwortlich ist. Aber wenn du da weiter heruntergehst, da sieht dann er wieder so sein Bereich. Entweder ist das ein Kanal, den er betreut oder wie auch immer. Also da gibt es unterschiedliche. Und da kommt man eher dann in dieses Thema hinein. So, was ganz genau versteht ihr darunter? Und was bedeutet das für mich? Und welche Vorteile habe ich dort? Das ist also dann meine Feststellung, ja. Es kommt wirklich darauf an, mit wem da wo wie redet. Ich, um ehrlich zu sein, in meiner Rolle momentan, bin ja eher supporting oder Executive Sponsor oder habe eher die Ebene zu den Entscheidungen oder SVPVP-Ebene. Wer natürlich mein Team dann mit allen Bereichen dann den (unv.) macht. Und da ist natürlich unterschiedlich. Und noch mal anders wird es natürlich, wenn du IT mit in das Boot nimmst, ja? Für die ist das ja von Blockchain, Quantencomputing, AI, das sind ja die spannenden Themen, wo die auf jeden Fall den Austausch suchen und Knowledge Sharing vor allem haben wollen. #00:11:25-0# </w:t>
      </w:r>
    </w:p>
    <w:p w14:paraId="0E286EE3" w14:textId="77777777" w:rsidR="00BB79F4" w:rsidRPr="00BB79F4" w:rsidRDefault="00BB79F4" w:rsidP="00BB79F4">
      <w:pPr>
        <w:widowControl w:val="0"/>
        <w:autoSpaceDN w:val="0"/>
        <w:adjustRightInd w:val="0"/>
        <w:spacing w:after="0"/>
        <w:rPr>
          <w:rFonts w:cs="Arial"/>
          <w:kern w:val="1"/>
          <w:sz w:val="16"/>
          <w:szCs w:val="16"/>
          <w:lang w:bidi="hi-IN"/>
        </w:rPr>
      </w:pPr>
    </w:p>
    <w:p w14:paraId="4032C385"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Und auf welche Erwartungen triffst du da, wenn du mit dem Thema oder über das Thema mit den Kunden sprichst? #00:11:34-0# </w:t>
      </w:r>
    </w:p>
    <w:p w14:paraId="7683A2F9" w14:textId="77777777" w:rsidR="00BB79F4" w:rsidRPr="00BB79F4" w:rsidRDefault="00BB79F4" w:rsidP="00BB79F4">
      <w:pPr>
        <w:widowControl w:val="0"/>
        <w:autoSpaceDN w:val="0"/>
        <w:adjustRightInd w:val="0"/>
        <w:spacing w:after="0"/>
        <w:rPr>
          <w:rFonts w:cs="Arial"/>
          <w:kern w:val="1"/>
          <w:sz w:val="16"/>
          <w:szCs w:val="16"/>
          <w:lang w:bidi="hi-IN"/>
        </w:rPr>
      </w:pPr>
    </w:p>
    <w:p w14:paraId="33102C9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Das ist auch wieder interessant. Weil einerseits ist es so, dass die denken, die Technologie ist schon viel weiter. Andererseits ist es, wenn du alleine nur das Thema Marketingautomatisierung nimmst, manche dir sagen: Das ist ja Wahnsinn. Also mein Lieblingsbeispiel, Zitat: Ich war vor drei Jahren oder vor zwei Jahren war ich bei einem Meeting mit einer Marketingleiterin. Und wir haben nur von Automatisierung, sozusagen so Journeys gesprochen, wie ich den Kunden von A nach B bekomme. Und der Kunde entscheidet aufgrund seinem Verhalten. Also kaum künstliche Intelligenz mit dabei. Ja, so Automatisierung aufgrund von Daten, die zur Verfügung stehen. Und da war es so, dass sie gemeint hat: Das, was ihr uns gerade zeigt, ist die bemannte Raumfahrt, während wir uns von Ast zu Ast schwingen. Und das war ein DAX-Unternehmen. Und das ist natürlich dann interessant. Also es kommt wirklich darauf an, von wie/ Ich glaube, oftmals ist einfach die Story, die da kreiert wurde, ziemlich groß und ziemlich visionär. Aber alleine, wo die Technologie jetzt schon ist, wäre das eine Riesenerleichterung. Warum ist das aber nicht überall in der Umsetzung? Es ist eher so, dass das Knowhow fehlt. Und das Denken fehlt und das Training fehlt, was, wie ich finde, eher ein Thema ist, was ich öfters diskutiere mit den Kunden. Dass weniger, ob künstliche Intelligenz/ Wie weit die ist, wie sinnvoll die ist? Sondern eher so: Oh, wenn ich künstliche Intelligenz im Marketing habe, dann mache ich ja nicht eine klassische Segmentierung. Schicke etwas heraus und danach kümmere ich mich um die neue Kampagne, ja? Oder wie früher ich bei der Agentur immer (lacht) das Beispiel genannt habe: Gebt uns das Geld. Wir machen eine Kampagne. Hauen sie raus. Danach schauen wir: War sie erfolgreich oder nicht? Wenn nicht, machen wir die gleiche noch mal, ja? Oder vielleicht ändern wir ein bisschen was an der Segmentierung. So ist es ja schon lange nicht mehr. Und das sind dann eher so die Thematiken, glaube ich, wo man dann reden muss: Wie muss ich mich denn aufstellen, dass ich wirklich kundenzentrisch Marketing End-to-End denke? Und was für Skillsets brauche ich dafür? #00:13:37-0# </w:t>
      </w:r>
    </w:p>
    <w:p w14:paraId="0E8C23C8" w14:textId="77777777" w:rsidR="00BB79F4" w:rsidRPr="00BB79F4" w:rsidRDefault="00BB79F4" w:rsidP="00BB79F4">
      <w:pPr>
        <w:widowControl w:val="0"/>
        <w:autoSpaceDN w:val="0"/>
        <w:adjustRightInd w:val="0"/>
        <w:spacing w:after="0"/>
        <w:rPr>
          <w:rFonts w:cs="Arial"/>
          <w:kern w:val="1"/>
          <w:sz w:val="16"/>
          <w:szCs w:val="16"/>
          <w:lang w:bidi="hi-IN"/>
        </w:rPr>
      </w:pPr>
    </w:p>
    <w:p w14:paraId="31457198"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Und wie muss man das machen? Was ist deine Empfehlung? (lacht) #00:13:42-0# </w:t>
      </w:r>
    </w:p>
    <w:p w14:paraId="5023A810" w14:textId="77777777" w:rsidR="00BB79F4" w:rsidRPr="00BB79F4" w:rsidRDefault="00BB79F4" w:rsidP="00BB79F4">
      <w:pPr>
        <w:widowControl w:val="0"/>
        <w:autoSpaceDN w:val="0"/>
        <w:adjustRightInd w:val="0"/>
        <w:spacing w:after="0"/>
        <w:rPr>
          <w:rFonts w:cs="Arial"/>
          <w:kern w:val="1"/>
          <w:sz w:val="16"/>
          <w:szCs w:val="16"/>
          <w:lang w:bidi="hi-IN"/>
        </w:rPr>
      </w:pPr>
    </w:p>
    <w:p w14:paraId="02F35179"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Letztendlich geht das alles darum, erst einmal ein Verständnis zu haben, wer ownt den Kunden? Ich glaube, jeder ownt den Kunden, wenn ich wirklich diese End-to-End-Journey machen will. Dann, das nächste ist natürlich: Schaffe ich es, dass alle Bereiche darauf einzahlen, erst einmal mit einer Lösung ein Prozess zu definieren? Also wir pitchen ja auch öfters mal digitale Transformation. Und wir pitchen digitale Transformation. Und darunter fällt natürlich Marketingautomatisierung, mein Bereich. Und da, ein Teil davon ist natürlich auch künstliche Intelligenz. Und da ist wichtig, ich muss ja einen Prozess haben. Und ich muss den Prozess hoffentlich anders darstellen, als er davor war. Weil, ansonsten ist die Gefahr da, dass ich mit einer Technologie das Alte jetzt nachbaue. Und da habe ich es einfach das Alte jetzt auf einer anderen Technologie. Aber der ROI ist natürlich dann nicht so gegeben, wie wenn ich sage: Ich ändere jetzt wirklich diese Chance und stelle etwas um. Das ist das erste, was ich machen muss. Dann, finde ich auch, ist es wichtig aus meiner Warte aus her betrachtet, dass ich selber in der Hoheit der Kundendaten bin, um sowas dann immer nutzen zu können. Das heißt, ist natürlich sehr outgesourct an Agenturen oder an Experten. Und ich glaube, ein Unternehmen ist gut damit beraten, wenn die selber die (Datenweb?) haben. Und aber die Agentur dann damit arbeitet. Warum, wieso? Stellen wir mal vor, ich wechsele irgendwann die Agentur und die ganzen Daten liegen bei der Agentur. Was dann? Ich muss ja selber diese Strategie um den Kunden haben. Und der Kunde ist mein höchstes Gut. Weil egal, in welchem Bereich ich hineingehe, werden es Service und Dienstleistung und Personalisierung eine höhere Rolle spielen, als Entscheidungsfaktor oder Differentiator. So. Jetzt sind erst mal die ersten Punkte, die ich da als wichtig sehe. Und dann ist natürlich, okay, wie schaffe ich es wirklich in Journeys und Etappen zu denken. Und zwar so zu denken, auch ich als Privatperson. Und da gibt es gravierende Unterschiede. Ob ich jetzt im B2B-Unternehmen rede oder im B2C-Unternehmen. Klar, ein [Organisation] oder [Organisation], die sind natürlich viel stärker mit datadriven Marketing unterwegs, als jetzt beispielsweise ein Automobilzulieferer. Das ist ja ganz klar. Bei Automobilzulieferer ist Marketing vielleicht eher: Ich organisiere Messen und Events und Broschüren. Aber als jetzt hier irgendwie ein paar Millionen Kommunikationspunkte pro Tag heraus zu hauen, ja? Nichtsdestotrotz, glaube ich, ist es überall gleich. Weil auch ein Automobilzulieferer hat Kunden, ja? Und diese Kunden sind auch wieder Menschen. Und jeder davon ist es gewohnt, bequem die Information zu bekommen, die ich gerade brauche und die ich suche. Und dann obliegt es dir, als Unternehmen, wie gut bist du, die Information dann zu bereit zu stellen mit dem Content, den ich brauche, ja? Und somit ist das für mich total egal, ob man jetzt B2C oder B2B denkt. Das ist einfach nur, die Denke muss das gleiche sein. Ich muss dieses Journeydenken haben. Und ich muss letztendlich den Kunden in den Mittelpunkt stellen. Und dann neue Wege gehen. Und wenn ich diese Komponenten habe mit einem klaren Zielbild, mit, wohin soll die Reise gehen, dann muss ich einfach mal auch anfangen umzusetzen und dabei flexibel , und dann sind wir eher bei: Arbeite ich Wasserfallmethode, safe oder wie auch immer? Wie organisiere ich mich, dass ich möglichst verschiedene Sachen schnell ausprobiere? Was funktioniert für mich als Unternehmen? Was funktioniert nicht? Und das sind so die Kernelemente, die ich sagen würde, die ich sehe, die dann erfolgreich sind. Also ich habe auch schon Unternehmen erlebt, die haben gesagt: Wir finden die Lösung toll. Wir kaufen die ein und überlegen uns dann, was wir damit machen. Be my Guest. Aber das ist natürlich die Frage: Wann willst du welche ROI haben? Und normalerweise ist ja bei einer Softwarelösung, wie wir sie anbieten immer so, die ist ja mit Aufwand auch verbunden. Das heißt, ich brauche eine Implementierung. Ich brauche verschiedene Implementierungspanel. Ich brauche Training und so weiter. Das heißt, das Unternehmen stellt sich immer die Frage: Warum soll ich wechseln? Und des Wechselgedanke muss da sein, dass ich entweder einen Prozess nicht abbilden kann. Oder dass ich unzufrieden bin mit meiner jetzigen Lösung, weil da was nicht funktioniert. Also the Pain of the Sane, ja, muss ja auf jeden Fall so hoch sein, dass ich sage: Ich eruiere andere Lösungen. Und von dem her ist auch, meine ich, in der Regel immer der Prozess im Vordergrund. Und wie kann ich dann das da entsprechend abbilden. Lange Antwort auf eine kurze Frage. #00:17:50-0# </w:t>
      </w:r>
    </w:p>
    <w:p w14:paraId="4B893266" w14:textId="77777777" w:rsidR="00BB79F4" w:rsidRPr="00BB79F4" w:rsidRDefault="00BB79F4" w:rsidP="00BB79F4">
      <w:pPr>
        <w:widowControl w:val="0"/>
        <w:autoSpaceDN w:val="0"/>
        <w:adjustRightInd w:val="0"/>
        <w:spacing w:after="0"/>
        <w:rPr>
          <w:rFonts w:cs="Arial"/>
          <w:kern w:val="1"/>
          <w:sz w:val="16"/>
          <w:szCs w:val="16"/>
          <w:lang w:bidi="hi-IN"/>
        </w:rPr>
      </w:pPr>
    </w:p>
    <w:p w14:paraId="695F49A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Ja. Aber da ich schon auch ein paar Anknüpfungspunkte. Gerade, wenn der Kunde dann merkt: Naja, so richtig das Potenzial der Lösung kann ich eigentlich nur holen, wenn ich meine Ablauforganisation umbaue. Was passiert dann in der Regel? #00:18:10-0# </w:t>
      </w:r>
    </w:p>
    <w:p w14:paraId="079A3B6E" w14:textId="77777777" w:rsidR="00BB79F4" w:rsidRPr="00BB79F4" w:rsidRDefault="00BB79F4" w:rsidP="00BB79F4">
      <w:pPr>
        <w:widowControl w:val="0"/>
        <w:autoSpaceDN w:val="0"/>
        <w:adjustRightInd w:val="0"/>
        <w:spacing w:after="0"/>
        <w:rPr>
          <w:rFonts w:cs="Arial"/>
          <w:kern w:val="1"/>
          <w:sz w:val="16"/>
          <w:szCs w:val="16"/>
          <w:lang w:bidi="hi-IN"/>
        </w:rPr>
      </w:pPr>
    </w:p>
    <w:p w14:paraId="42E6ACA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Also es ist ja ein Teil eines Evaluierungsprozesses, wo das aufkommt. Also es kommt nie auf, dass ein Kunde sagt: Ich kaufe was ein. Und dann fange ich erst mal an zu schauen, habe ich diese Leute, das Knowhow. Weil es natürlich auch ein Prozess ist, wo du alle abholen musst. Ist ja auch ganz klar. Und gerade im Sales-Prozess musst du ja alle Schichten abholen. Weil jede Schicht ist wichtig. Und jede kann Veto einlegen. Und du musst ja dafür sorgen, dass du von allen diesen Buyin hast, ne? Oder die Zweifler erst recht mit abholst und sagst: Das wird schon. Aber somit ist das eher so ein Thema, was während der Evaluierung aufkommt. Das ist aber meistens eher so Aufbruchstimmung. Weil die Leute, die mit alten Lösungen arbeiten oder ich sage mal, traditionell das Marketingdenken haben, die wissen ja, dass es schon etwas anderes gibt. Und die haben ja, in der Regel auch LUST auf eine Veränderung. Also ich habe nie in meinem Leben, egal in welchen Bereich ich gearbeitet habe, als Vertriebler oder im Social Bereich, wo auch immer, habe ich noch nie eine Person erlebt, die nicht erfolgreich sein wollte. Und erfolgreich willst du ja dann sein, wenn du was Tolles machst, was dich selber befriedigt, wo du Anerkennung oder Weiterentwicklung oder was auch immer die KPI sind, die für einen wichtig sind oder glücklich sein oder unterschiedlich. Und das erreiche ich aber auch damit, indem ich neue Sachen lerne und letztendlich mit was beschäftige, wo ich weiß, das auch zukunftssicher. Und somit sehe ich das eigentlich eher als positive Geschichte, wo wir eher Spannung sehen. Das ist normal. Also die KRITIK oder die Zweifel kommen eigentlich immer von anderen Abteilungen, ja? Also ich habe vorhin das Beispiel gebracht mit IT. IT zweifelt dann an, dass Marketing überhaupt so fit ist. Weil, sie sind ja IT und sie ownen ja das Data oder IT-Themen, während Marketing ja sagt: Ja, also die IT ist nicht aufgestellt, weil die haben jetzt noch nie mal agil gearbeitet. Dass wir vielleicht schneller zum ROI kommen, anstelle von uns verlieren in Customization und solche Sachen. Und das ist dann eher so der typische Twist zwischen den unterschiedlichen Abteilungen eigentlich im Unternehmen. Aber wenn du mit einer alleine redest, ist das immer so, eigentlich gefühlt, Aufbruchstimmung. Und das Zielbild ist ja bei allen eigentlich immer dann klar gesetzt. Also mit Unternehmen, die mit uns reden, haben wir ein Ziel, was zu verändern digitale Transformation zu machen. Oder etwas anders zu tun mit Kundenfokus oder wie auch immer. Und somit ist schon klar vorgegeben. Und die wissen ja auch, weil wir sind neun Mal in Folge das innovativste Unternehmen laut </w:t>
      </w:r>
      <w:r w:rsidRPr="00BB79F4">
        <w:rPr>
          <w:rFonts w:cs="Arial"/>
          <w:kern w:val="1"/>
          <w:sz w:val="16"/>
          <w:szCs w:val="16"/>
          <w:lang w:bidi="hi-IN"/>
        </w:rPr>
        <w:sym w:font="Symbol" w:char="F05B"/>
      </w:r>
      <w:r w:rsidRPr="00BB79F4">
        <w:rPr>
          <w:rFonts w:cs="Arial"/>
          <w:kern w:val="1"/>
          <w:sz w:val="16"/>
          <w:szCs w:val="16"/>
          <w:lang w:bidi="hi-IN"/>
        </w:rPr>
        <w:t>Organisation</w:t>
      </w:r>
      <w:r w:rsidRPr="00BB79F4">
        <w:rPr>
          <w:rFonts w:cs="Arial"/>
          <w:kern w:val="1"/>
          <w:sz w:val="16"/>
          <w:szCs w:val="16"/>
          <w:lang w:bidi="hi-IN"/>
        </w:rPr>
        <w:sym w:font="Symbol" w:char="F05D"/>
      </w:r>
      <w:r w:rsidRPr="00BB79F4">
        <w:rPr>
          <w:rFonts w:cs="Arial"/>
          <w:kern w:val="1"/>
          <w:sz w:val="16"/>
          <w:szCs w:val="16"/>
          <w:lang w:bidi="hi-IN"/>
        </w:rPr>
        <w:t xml:space="preserve"> in Folge. Dass wir einiges richtig ist auch klar. Und dass wir wahrscheinlich ein Schritt weiter sind als der Kunde ist auch klar. Weil, wir gehen ja Mehrjahresverträge ein. Und sowas entscheidest du ja nicht jedes Jahr. Das heißt, entscheidest du dich für so eine Lösung, ist es in der Regel mindestens, keine Ahnung, sage ich mal, Dreijahres-Engagements, die du dort hast, ja? Aber nicht länger. Und da ist ja auch klar, dass die auf einen Partner setzen, der schon ein Schritt weiter sind. Wo du auch weißt: Okay, der begleitet mich. Und mit dem kann ich mich entwickeln. Und dann obliegt es aber eher an den Umsetzungspartner mit dem Unternehmen selbst, mit Training aber auch mit uns: Wie schaffe ich denn, dass ich alle abhole und dass ich möglichst schnell natürlich dann auch dieses Setup und das Skillset habe und das meiste dann heraushole. Wo, bei uns dann eine reine Customer Success Group noch zuständig ist, die nichts anderes machen, als zu schauen: Ist die Adoption da? Ähm. Versteht der Kunde die ganze Kapazität? Wenn nicht, was müssen wir tun? Was können wir tun, dass die eben noch mehr herausholen? #00:21:43-0# </w:t>
      </w:r>
    </w:p>
    <w:p w14:paraId="267B27CA" w14:textId="77777777" w:rsidR="00BB79F4" w:rsidRPr="00BB79F4" w:rsidRDefault="00BB79F4" w:rsidP="00BB79F4">
      <w:pPr>
        <w:widowControl w:val="0"/>
        <w:autoSpaceDN w:val="0"/>
        <w:adjustRightInd w:val="0"/>
        <w:spacing w:after="0"/>
        <w:rPr>
          <w:rFonts w:cs="Arial"/>
          <w:kern w:val="1"/>
          <w:sz w:val="16"/>
          <w:szCs w:val="16"/>
          <w:lang w:bidi="hi-IN"/>
        </w:rPr>
      </w:pPr>
    </w:p>
    <w:p w14:paraId="5DB23A09"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Kannst du den Prozess noch ein bisschen detaillierter beschreiben, was so das Customer Succes Team tut? #00:21:47-0# </w:t>
      </w:r>
    </w:p>
    <w:p w14:paraId="19695A51" w14:textId="77777777" w:rsidR="00BB79F4" w:rsidRPr="00BB79F4" w:rsidRDefault="00BB79F4" w:rsidP="00BB79F4">
      <w:pPr>
        <w:widowControl w:val="0"/>
        <w:autoSpaceDN w:val="0"/>
        <w:adjustRightInd w:val="0"/>
        <w:spacing w:after="0"/>
        <w:rPr>
          <w:rFonts w:cs="Arial"/>
          <w:kern w:val="1"/>
          <w:sz w:val="16"/>
          <w:szCs w:val="16"/>
          <w:lang w:bidi="hi-IN"/>
        </w:rPr>
      </w:pPr>
    </w:p>
    <w:p w14:paraId="79BA903E"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Klar, gerne. Wir sind so aufgeteilt, dass wir einmal ein Sales Team haben. Also wir sind grob in zwei Teile aufbereitet oder zwei bis Visionen. Das eine ist der Sales-Bereich. Das ist wirklich dann die Sales-Maschine, die für den Umsatz </w:t>
      </w:r>
      <w:bookmarkStart w:id="9" w:name="__DdeLink__1_1549415942"/>
      <w:r w:rsidRPr="00BB79F4">
        <w:rPr>
          <w:rFonts w:cs="Arial"/>
          <w:kern w:val="1"/>
          <w:sz w:val="16"/>
          <w:szCs w:val="16"/>
          <w:lang w:bidi="hi-IN"/>
        </w:rPr>
        <w:t>v</w:t>
      </w:r>
      <w:bookmarkEnd w:id="9"/>
      <w:r w:rsidRPr="00BB79F4">
        <w:rPr>
          <w:rFonts w:cs="Arial"/>
          <w:kern w:val="1"/>
          <w:sz w:val="16"/>
          <w:szCs w:val="16"/>
          <w:lang w:bidi="hi-IN"/>
        </w:rPr>
        <w:t xml:space="preserve">erantwortlich ist, die die Lösungen, die unser Product designt, natürlich dann vertreibt. Und wir haben schon früh erkannt, dass Customer Success einer der Key-Merkmale sein muss. Warum? Wir sind ein reines Cloud Business. Und wir waren die Mitbegründer sozusagen von der Cloud-Bewegung vor 21 Jahren. Und mit einhergeht, dass du ja ein Zugang mietest, zu einer Software. Und die Software kannst du auf deine Bedürfnisse anpassen. Ich vergleiche das meistens mit: Wir als, [Organisation] stellen dir ein Hochhaus zur Verfügung. Und du bist Mieter für deine Wohnung. Du zahlst uns also regelmäßig die Miete. Du kannst aber die Wohnung so einrichten für deine Bedürfnisse, dass es für dich passt. Du kannst die Wände verändern. Du kannst alles darum und daran. Ist total egal. Wir ermöglichen dir aber mit unseren Releases, die wir mehrfach pro Jahr haben, mindestens drei Releases, wenn nicht sogar mehr. Manchmal fünf, manchmal zehn und wie auch immer, dass wir dafür dastehen, dass du immer die aktuellste Infrastruktur hast. Und dass die Infrastruktur aber mit deiner Einrichtung immer funktioniert. So erreicht man natürlich Stickyness und sagen: Okay, ja. Du machst hoffentlich nie einen Wechsel. Weil du bist überzeugt und siehst auch den Mehrwert dieser Lösung Du kannst aber jederzeit sagen: Ich ziehe aus. So. Dadurch, dass du die Software nicht gekauft hast, ist natürlich so: Du bist Mieter. Und somit müssen wir ja als Vermieter sicherstellen, dass du dich hier wohl aufgehoben fühlst, dass der Garten gemacht ist, der Rasen gemäht, die Müllabfuhr funktioniert, wie auch immer, dass du keinen Grund hast, zu wechseln. Und aus dem Grund haben wir auch gesagt: Okay. Was ist da Key? Key ist nicht eine Software zu vertreiben. Sondern Key ist eigentlich, den Kunden den Mittelpunkt, auch von uns zu stellen. Das bedeutet, dass du als Kunde ein Ansprechpartner brauchst, wenn der Sales Prozess vorbei ist. Und die phasen wir dann schon ein. Dass du regelmäßig Reviews hast, One-on-Ones hast. Das macht der Vertriebler natürlich auch mit, klar. Der ist der Account Owner. Aber die Customer Success Group geht dann hinein und hat verschiedene Methodiken, um sicherzustellen: Wie läuft alles? Was läuft gut? Was läuft nicht gut? Hast du daran schon gedacht, dies schon gedacht? Und berät dich sozusagen mit. Und das ist Teil des Gesamtpaketes. Da fallen keine weiter Kosten an. Wir haben natürlich dann zusätzlich auch noch ein eigenes, kleines Servicedivision, wo wir dann auch Ressourcen und Manpower hineinverkaufen können beim Kunden. Um zu sagen: Ey, vielleicht ist es ein strategisch wichtiges Projekt. Oder jetzt macht es auf jeden Fall Sinn, dass du noch einmal Geld in die Hand gibst. Und zwar von uns, als Hersteller selber, weil wir natürlich den engsten Zugang auch zu unserem Produktteam oder sonstige Sachen haben. Und auch das Knowhow haben. Unabhängig vom Partner. So kannst du dir grob H igh Level CustomerSucces vorstellen und wie wir da zusammenarbeiten, um halt den Erfolg des Kunden zu garantieren. Weil, wenn wir den haben, haben wir auch Erfolg. Wenn wir den NICHT da haben, wirst du früher oder später ausziehen. Ja. #00:24:44-0# </w:t>
      </w:r>
    </w:p>
    <w:p w14:paraId="053C8AEB" w14:textId="77777777" w:rsidR="00BB79F4" w:rsidRPr="00BB79F4" w:rsidRDefault="00BB79F4" w:rsidP="00BB79F4">
      <w:pPr>
        <w:widowControl w:val="0"/>
        <w:autoSpaceDN w:val="0"/>
        <w:adjustRightInd w:val="0"/>
        <w:spacing w:after="0"/>
        <w:rPr>
          <w:rFonts w:cs="Arial"/>
          <w:kern w:val="1"/>
          <w:sz w:val="16"/>
          <w:szCs w:val="16"/>
          <w:lang w:bidi="hi-IN"/>
        </w:rPr>
      </w:pPr>
    </w:p>
    <w:p w14:paraId="7EAA1E87"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Was sind so die Beratungsthemen, die das Customer Success Team, in der Regel, so zu bearbeiten hat? #00:24:52-0# </w:t>
      </w:r>
    </w:p>
    <w:p w14:paraId="5F6213FB" w14:textId="77777777" w:rsidR="00BB79F4" w:rsidRPr="00BB79F4" w:rsidRDefault="00BB79F4" w:rsidP="00BB79F4">
      <w:pPr>
        <w:widowControl w:val="0"/>
        <w:autoSpaceDN w:val="0"/>
        <w:adjustRightInd w:val="0"/>
        <w:spacing w:after="0"/>
        <w:rPr>
          <w:rFonts w:cs="Arial"/>
          <w:kern w:val="1"/>
          <w:sz w:val="16"/>
          <w:szCs w:val="16"/>
          <w:lang w:bidi="hi-IN"/>
        </w:rPr>
      </w:pPr>
    </w:p>
    <w:p w14:paraId="50A57699"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Also die haben verschiedene Methodiken Also, die schauen einmal natürlich hinein in verschiedene Reports, die sie ziehen können, um zu schauen: Okay, wie ist die Adoption? Also es kommt immer auf die Lösung darauf an. Bei uns ist so: Okay, wie stark wird die Lösung zum Beispiel genutzt? Mache ich viele Transaktionen darüber oder ist da viel Aktivität oder wenig Aktivität? Also da gibt es verschiedene KPIs, wo die hineinschauen. Oder wo Alarmsignale auch durch künstliche Intelligenz losgeht, dass die informiert werden: Passt da alles? Passt sowas nicht? Wenn da alles passt, ist total egal. Machen wir regelmäßig die Reviews und schauen nach der Methodik, okay, die [Organisation] selber entwickelt hat. Wie sind die einzelnen Elemente? Und ist der Kunde glücklich und holt er das meiste heraus? Und wenn er nicht das meiste herausholt, sagen wir: Okay, was sind Action Plans, was wir selber tun können? Und dann obliegt es immer zusammen mit dem Kunden oder auch mit Partnern dann zu schauen: Okay. Und wie ist der actionable Plan dann daraus? Weil nicht immer sind wir auch mit dabei, dass wir ihm die Implementierung machen. Großteil ist eigentlich eher so, dass verschiedene Partner, die wir haben, die Lösung machen zusammen mit dem KUNDEN. Und wir also somit schauen müssen, auch von unserem Verständnis aus her: Ist das so das Richtige, unser Knowhow und Wissen dann halt reinpacken, dass wir da mitbeteiligt sind. Ja. #00:26:08-0# </w:t>
      </w:r>
    </w:p>
    <w:p w14:paraId="76C3B36E" w14:textId="77777777" w:rsidR="00BB79F4" w:rsidRPr="00BB79F4" w:rsidRDefault="00BB79F4" w:rsidP="00BB79F4">
      <w:pPr>
        <w:widowControl w:val="0"/>
        <w:autoSpaceDN w:val="0"/>
        <w:adjustRightInd w:val="0"/>
        <w:spacing w:after="0"/>
        <w:rPr>
          <w:rFonts w:cs="Arial"/>
          <w:kern w:val="1"/>
          <w:sz w:val="16"/>
          <w:szCs w:val="16"/>
          <w:lang w:bidi="hi-IN"/>
        </w:rPr>
      </w:pPr>
    </w:p>
    <w:p w14:paraId="4CC779B9"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Und was kommt da so hoch beim Kunden? Wenn ich mir dann vorstelle die Lösung wird nicht so genutzt, wie ihr denkt, dass sie genutzt werden könntet? Sind das dann eher technische Themen oder Datenthemen oder Knowhow-Themen? #00:26:26-0# </w:t>
      </w:r>
    </w:p>
    <w:p w14:paraId="1B95844D" w14:textId="77777777" w:rsidR="00BB79F4" w:rsidRPr="00BB79F4" w:rsidRDefault="00BB79F4" w:rsidP="00BB79F4">
      <w:pPr>
        <w:widowControl w:val="0"/>
        <w:autoSpaceDN w:val="0"/>
        <w:adjustRightInd w:val="0"/>
        <w:spacing w:after="0"/>
        <w:rPr>
          <w:rFonts w:cs="Arial"/>
          <w:kern w:val="1"/>
          <w:sz w:val="16"/>
          <w:szCs w:val="16"/>
          <w:lang w:bidi="hi-IN"/>
        </w:rPr>
      </w:pPr>
    </w:p>
    <w:p w14:paraId="52014C7F"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Alles. Alles. Alles. Also oftmals ist es so, dass/ Also wir verkaufen ja diese Partnerschaft, die über mehr Jahre geht. Das heißt, wir wären hinzugenommen als Unternehmen, die eine Vision hat, wo die wissen, sie können mit uns wachsen, bei uns sind sie gut aufgehoben Dann ist natürlich die Frage: Von dem Momentum, das man kreiert hat, wie schafft man dieses Momentum dann im Alltag auch umzusetzen? Weiß man selber, wenn man Workshops oder Weiterbildung hatte, wie viel neue Ideen man kommen? Da kommt man nach Hause und ist dann vielleicht wieder im gleichen Trott darin. Also die Frage ist halt wirklich, wie du dieses Changemanagement hinbekommst dann, um eine neue Lösung bestmöglich umzusetzen. Das heißt, das hat sehr viel Mitarbeiter, Training, Motivierung und gemeinsame Ziele und sowas zu tun. Was eigentlich nichts mit einer Softwarelösung zu tun hat, ja? Also das ist dann einer der wichtigsten Punkte. Nehme ich wirklich alle mit und begeistere die? Und schaffe ich das dann auch wirklich anzustoßen, umzusetzen? Und je nach Unternehmen ist das komplett unterschiedlich. Es gibt viele, die sagen: Wir sind zu langsam dann teilweise auch. Ja? Oder die gehen all in oder die ziehen das konsequent durch, dass wir selber sagen: Oh, wow. Ja? Also ein Kunde vielleicht ist [Organisation], ja? [Organisation] setzt Ende zu Ende unsere Lösung ein. Und die haben irgendwann einmal auf [Organisation] gesetzt und haben das durchgezogen. Haben das radikal durchgezogen. Und die haben dann gesagt: Okay, jedes Land wird ausgerollt. Jedes Land bekommt einen Standort. Danach wird angepasst. Und wir ziehen das jetzt durch. Das ist wichtig. Das ist ganz wichtig für unser Erfolg in der Zukunft. Da war ich selber beeindruckt, wie die das machen, ja? Es gibt andere Unternehmen, wo du sagst: Ah, schade. Und woran es dann gelegen hat, sind immer Faktoren von unterschiedlichen Sachen. Entweder geht derjenige, der das eingekauft hat, verlässt das Unternehmen, verlässt einen anderen Bereich oder die Strategie ändert sich oder wie auch immer. Und das hat unterschiedliche Faktoren dann, warum dann ein System nicht ganz so genutzt wird. Technisch eher weniger, weil du hast ja bei einer Software eigentlich immer den technischen Go Live, ja? Das heißt, du schaust erst mal, dass technisch alles passt, bevor du Daten einspielst. Und da hast du in der ersten Phase quasi die technischen Sachen, wo die dann mit unserem Support reden. Oder wo wir dann Architekten hineinschicken. Oder wo wir gemeinschaftlich mit einem Partner und Kunden dann die Lösung finden Das andere Thema ist ja dann, wenn das Go Live da ist: Wie ist die Adoption? Und wie ist dann die Usage sozusagen dann von den einzelnen Lösungen? Und da, wie gesagt, hat es komplett unterschiedliche Gründe, warum das mal nicht (so zu fallen?) sind. Aber ich will jetzt nicht den Eindruck vermitteln, dass das die Regel ist, ja? Ich will nur sagen: Wir haben solche Leute. Wenn das sowas ist, dann gehen wir dort rein und machen dieses Reviews. Und wir nennen sie ja unsere Kunden Trail Blazer, ja? Weil blaze the Trail und weil die der Wegbereiter wieder sind für noch mehr andere. Und das ist ganz interessant, weil, ich würde sagen, unser Geschäftsmodell oder Erfolgserlebnis ist nicht mehr erfolgreich Software,  Doch ist es. Natürlich. Erfolgreich Software zu entwickeln und zu verkaufen. Natürlich ist das wichtig. Aber die ganze Trail Blazer Community, die da entstanden ist, dass CEOs oder Entscheider bei uns auf Events sprechen wollen über ihren Erfolg, wie sie Transformation gemacht haben. Und dank einer Software. Das ist schon beeindruckend. Ja? Und somit ist eher so wahrscheinlich, dass ein Großteil unser Kunden SEHR erfolgreich ist. Ja? Und dass wir, was wir gerade besprochen haben, einfach nur so ein Mechanismus sind, um das sicherzustellen. Dem Kunden zu sagen: Du könntest mehr. Oder wir können die sagen: Da und da hast du Schwachstellen. Sollen wir damit was tun? Ja oder nein? #00:30:03-0# </w:t>
      </w:r>
    </w:p>
    <w:p w14:paraId="16E08BC4" w14:textId="77777777" w:rsidR="00BB79F4" w:rsidRPr="00BB79F4" w:rsidRDefault="00BB79F4" w:rsidP="00BB79F4">
      <w:pPr>
        <w:widowControl w:val="0"/>
        <w:autoSpaceDN w:val="0"/>
        <w:adjustRightInd w:val="0"/>
        <w:spacing w:after="0"/>
        <w:rPr>
          <w:rFonts w:cs="Arial"/>
          <w:kern w:val="1"/>
          <w:sz w:val="16"/>
          <w:szCs w:val="16"/>
          <w:lang w:bidi="hi-IN"/>
        </w:rPr>
      </w:pPr>
    </w:p>
    <w:p w14:paraId="3F5E99B2"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Bildet ihr denn diesen einhergehenden mal Transformationsanspruch oder -bedarf, je nachdem, wo es anfängt, in den Projekten ab? #00:30:13-0# </w:t>
      </w:r>
    </w:p>
    <w:p w14:paraId="2B3B240C" w14:textId="77777777" w:rsidR="00BB79F4" w:rsidRPr="00BB79F4" w:rsidRDefault="00BB79F4" w:rsidP="00BB79F4">
      <w:pPr>
        <w:widowControl w:val="0"/>
        <w:autoSpaceDN w:val="0"/>
        <w:adjustRightInd w:val="0"/>
        <w:spacing w:after="0"/>
        <w:rPr>
          <w:rFonts w:cs="Arial"/>
          <w:kern w:val="1"/>
          <w:sz w:val="16"/>
          <w:szCs w:val="16"/>
          <w:lang w:bidi="hi-IN"/>
        </w:rPr>
      </w:pPr>
    </w:p>
    <w:p w14:paraId="16E2A6CB"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(lacht) Da bin ich, ehrlich gesagt, ein bisschen der Falsche. Weil, also die Gesamtprojekthoheit haben wir nicht als Softwarehersteller. Das kommt ja in der Regel, dann vom Kunden. Und der Kunde beauftragt dann entweder/ (…) (Abbruch) selber die Relationship auch zu den ganzen Entscheidern haben und halten, dass die wissen, dass wir ein spannender Partner genau bei diesen Sachen sein können. Oder sind. Ja? Von dem her definieren wir nicht die End-to-End-Transformation. Außer ein Unternehmen sagt: Ich will, dass ihr in den Lead geht, liebe [Organisation]. Das haben wir. Das haben wir gerade bei ganz großen Transformationsprojekten, wo es dann wirklich um radikalen Umbruch geht. Da sind wir dann selber auch mit allen (Executives? #00:31:04-0#), mit allen Ebenen natürlich daran vertreten. Und dann gehen WIR MIT in den Lead mit dem Kunden auch selber. Aber das ist in der Regel nicht der Fall, wenn ich das ganze Geschäft einfach mal schaue. Weil, so sind wir auch nicht ausgelegt. Wir sind ausgelegt für innovative Software, die Prozessen dann hilft, eine Lösung im Bereich der digitalen Transformation. Wir sind aber diejenigen, die das dann federführend definieren. #00:31:29-0# </w:t>
      </w:r>
    </w:p>
    <w:p w14:paraId="102589B3" w14:textId="77777777" w:rsidR="00BB79F4" w:rsidRPr="00BB79F4" w:rsidRDefault="00BB79F4" w:rsidP="00BB79F4">
      <w:pPr>
        <w:widowControl w:val="0"/>
        <w:autoSpaceDN w:val="0"/>
        <w:adjustRightInd w:val="0"/>
        <w:spacing w:after="0"/>
        <w:rPr>
          <w:rFonts w:cs="Arial"/>
          <w:kern w:val="1"/>
          <w:sz w:val="16"/>
          <w:szCs w:val="16"/>
          <w:lang w:bidi="hi-IN"/>
        </w:rPr>
      </w:pPr>
    </w:p>
    <w:p w14:paraId="0B20443D"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Und jetzt wird, kann ich mir vorstellen, in der Evaluierungsphase mit dem Kunden, mal ein Blick auf die Datenstrukturen geworfen, damit man so ein Gefühl dafür hat: Wie lange dauert das? Wie komplex ist es et cetera? Kannst du das so ein bisschen beschreiben, was du da vorfindest, was du da erlebst? #00:31:47-0# </w:t>
      </w:r>
    </w:p>
    <w:p w14:paraId="6FE69214" w14:textId="77777777" w:rsidR="00BB79F4" w:rsidRPr="00BB79F4" w:rsidRDefault="00BB79F4" w:rsidP="00BB79F4">
      <w:pPr>
        <w:widowControl w:val="0"/>
        <w:autoSpaceDN w:val="0"/>
        <w:adjustRightInd w:val="0"/>
        <w:spacing w:after="0"/>
        <w:rPr>
          <w:rFonts w:cs="Arial"/>
          <w:kern w:val="1"/>
          <w:sz w:val="16"/>
          <w:szCs w:val="16"/>
          <w:lang w:bidi="hi-IN"/>
        </w:rPr>
      </w:pPr>
    </w:p>
    <w:p w14:paraId="7B7EF2C3"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Ja. Jetzt muss ich schon schmunzeln. Das ist interessant, weil oftmals wissen die einzelnen Silos in dem Unternehmen gar nicht, wie da Daten strukturiert sind oder welche Daten sie wo wie zur Verfügung haben. Das hat sich, wie ich finde, interessanterweise sehr verbessert aufgrund von GDPR, weil auf einmal jedes Unternehmen gezwungen war, zu evaluieren: Wo habe ich denn überhaupt überall Daten sitzen? Und das war auch eine ganz spannende Phase, übrigens. Weil wir haben natürlich dafür gesorgt, dass die Software GDPR-complient ist, ja, und sofort genutzt werden kann oder weitergehend genutzt werden kann. Aber gerade in den Gesprächen, je höher du kamst im Unternehmen, desto ehrlicher haben sie teilweise die Hosen heruntergelassen, gesagt: Wir wissen es noch gar nicht. Wir haben noch gar keinen Überblick. Wir verschaffen uns jetzt, aufgrund der Deadline und dagegen arbeiten wir natürlich Die Daten liegen unterschiedlich vor. Und das ist eben ganz interessant. Wie schaffen sie es überhaupt, die ganzen Daten zu konsolidieren, damit ich künstliche Intelligenz darüber setzen kann oder dass ich dann auch das meiste wirklich heraushole? Und da haben wir selber erkannt, innerhalb des Unternehmens, dass es ein großes Thema ist. Und wir haben eine Akquisition gemacht namens Mulesoft. Und Mulesoft ist ja nichts anderes, dass ich ein Datenintegrator und sehr gut APIs wieder benutzen kann und hier eine Logik aufbaue zum Thema Integration, und das größtenteils für unsere Kunden. Aber auch dann für uns, um in der Lage zu sein, weitere Akquisitionen, die wir teilweise tätigen, für UNS bestmöglich zu integrieren. Ja? Dass wir auch hier selber den Kunden ein (Datenmodell? #00:33:16-0#) anbieten können. Aber damit steht und fällt eigentlich der ganze Erfolg, ja? Weil ein CRM ist nur gut oder Marketing ist nur gut, wenn die Datenqualität stimmt. Stimmt die nicht, dann werde ich nie das meiste herausholen. Von dem ist es immer ein spannendes Thema. Immer etwas, was auch im Fokus ist. Immer heute was, was Projekte ausbremsen kann. Ja? Wobei man auch fair sagen muss, du kannst nicht erst nur alle Daten konsolidieren. Du musst einfach mal anfangen. Und ich kann auch mit einem Teil der Daten schon mal gute Learnings haben und so weiter Als jetzt nur, keine Ahnung, erst mal alles fertig machen zu wollen und dass ein Data Lake oder Data Warehouse - Ist ja egal. Früher war es Data Warehouse. Inzwischen heißt es Data Lake. - bis das einmal steht. Ne? Ich sage immer, ich betrachte das manchmal als Data Swamp, ja? Weil man packt alle Daten hinein. Weiß aber noch gar nicht, was man damit tun möchte oder kann, ja? Aber das ist ein anderes Thema. #00:34:08-0# </w:t>
      </w:r>
    </w:p>
    <w:p w14:paraId="50341973" w14:textId="77777777" w:rsidR="00BB79F4" w:rsidRPr="00BB79F4" w:rsidRDefault="00BB79F4" w:rsidP="00BB79F4">
      <w:pPr>
        <w:widowControl w:val="0"/>
        <w:autoSpaceDN w:val="0"/>
        <w:adjustRightInd w:val="0"/>
        <w:spacing w:after="0"/>
        <w:rPr>
          <w:rFonts w:cs="Arial"/>
          <w:kern w:val="1"/>
          <w:sz w:val="16"/>
          <w:szCs w:val="16"/>
          <w:lang w:bidi="hi-IN"/>
        </w:rPr>
      </w:pPr>
    </w:p>
    <w:p w14:paraId="79C13F4B"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Ich weiß nicht, bist du beim Go Live noch involviert, also erstmaligen Go Live? #00:34:18-0# </w:t>
      </w:r>
    </w:p>
    <w:p w14:paraId="05A61D61" w14:textId="77777777" w:rsidR="00BB79F4" w:rsidRPr="00BB79F4" w:rsidRDefault="00BB79F4" w:rsidP="00BB79F4">
      <w:pPr>
        <w:widowControl w:val="0"/>
        <w:autoSpaceDN w:val="0"/>
        <w:adjustRightInd w:val="0"/>
        <w:spacing w:after="0"/>
        <w:rPr>
          <w:rFonts w:cs="Arial"/>
          <w:kern w:val="1"/>
          <w:sz w:val="16"/>
          <w:szCs w:val="16"/>
          <w:lang w:bidi="hi-IN"/>
        </w:rPr>
      </w:pPr>
    </w:p>
    <w:p w14:paraId="50C1D2E7"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Ja. Ja. Also natürlich ist es so, ich oder mein Team, wir sind im Vertrieb, ja? Und aber es ist ja nie so, dass das Ganze von Anfang an auch beauftragt wird. Das heißt, wir sehen uns selber als Account Owner und als Hauptansprechpartner für den Kunden im Bereich Vertrieb. Das heißt, wir schauen natürlich, dass wir nicht nur in der Vertriebsphase darin sind, sondern dass wir die ganze Zeit dabei sind. Und wir schauen natürlich, dass wir beim Go Live mit dabei sind oder auch dann bei den nachstehenden Sachen. #00:34:49-0# </w:t>
      </w:r>
    </w:p>
    <w:p w14:paraId="36C4B864" w14:textId="77777777" w:rsidR="00BB79F4" w:rsidRPr="00BB79F4" w:rsidRDefault="00BB79F4" w:rsidP="00BB79F4">
      <w:pPr>
        <w:widowControl w:val="0"/>
        <w:autoSpaceDN w:val="0"/>
        <w:adjustRightInd w:val="0"/>
        <w:spacing w:after="0"/>
        <w:rPr>
          <w:rFonts w:cs="Arial"/>
          <w:kern w:val="1"/>
          <w:sz w:val="16"/>
          <w:szCs w:val="16"/>
          <w:lang w:bidi="hi-IN"/>
        </w:rPr>
      </w:pPr>
    </w:p>
    <w:p w14:paraId="33E2B151"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Was passiert da so im Go Live? Was sind so die Überraschungen, die auftreten? #00:34:54-0# </w:t>
      </w:r>
    </w:p>
    <w:p w14:paraId="1AB933DD" w14:textId="77777777" w:rsidR="00BB79F4" w:rsidRPr="00BB79F4" w:rsidRDefault="00BB79F4" w:rsidP="00BB79F4">
      <w:pPr>
        <w:widowControl w:val="0"/>
        <w:autoSpaceDN w:val="0"/>
        <w:adjustRightInd w:val="0"/>
        <w:spacing w:after="0"/>
        <w:rPr>
          <w:rFonts w:cs="Arial"/>
          <w:kern w:val="1"/>
          <w:sz w:val="16"/>
          <w:szCs w:val="16"/>
          <w:lang w:bidi="hi-IN"/>
        </w:rPr>
      </w:pPr>
    </w:p>
    <w:p w14:paraId="4E076B0B"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Na hoffentlich treten die vorher auf. (beide lachen) Ja? Also, das kommt ja dann beim Testing oder sonst was, wenn du was hast, gerade in Richtung technischer Go Live. Hast du an alles gedacht? Oder fehlt hier noch mal eine Schnittstelle? Fehlt da noch was? Das gibt es irgendwelche Themen. Ansonsten beim anderen Go Live ist einfach nur dann immer die Spannung: Habe ich alles berücksichtigt? Und wird auch alles wirklich so/ oder klappt da alles? Und das sind meistens eigentlich eher Bedienungsfehler oder andere Fehler, wo man dann aus Versehen macht. Anstelle von, dass das, was implementiert wurde, auf einmal nicht mehr funktioniert. Dann wäre es aber auch schlimm. Also dann hättest du ja ordentlich Zeit verloren. Aber da würde ich sagen, das ist eigentlich meistens positiv und Euphorie. Und immer mehr Unternehmen feiern das auch mit so einer Art Event witzigerweise. Also das ist wirklich so, dass da die Erfolge gefeiert werden und das als Startschuss auch gilt. Als: Okay, jetzt bricht was Neues an. #00:35:50-0# </w:t>
      </w:r>
    </w:p>
    <w:p w14:paraId="0DA262F6" w14:textId="77777777" w:rsidR="00BB79F4" w:rsidRPr="00BB79F4" w:rsidRDefault="00BB79F4" w:rsidP="00BB79F4">
      <w:pPr>
        <w:widowControl w:val="0"/>
        <w:autoSpaceDN w:val="0"/>
        <w:adjustRightInd w:val="0"/>
        <w:spacing w:after="0"/>
        <w:rPr>
          <w:rFonts w:cs="Arial"/>
          <w:kern w:val="1"/>
          <w:sz w:val="16"/>
          <w:szCs w:val="16"/>
          <w:lang w:bidi="hi-IN"/>
        </w:rPr>
      </w:pPr>
    </w:p>
    <w:p w14:paraId="29BB224E"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Wie ist in diesen Projekten das Topmanagement dann involviert? Wahrscheinlich am Anfang und vielleicht für Entscheidungen. Kannst du (Interesse?) beschreiben? Wie nah begleitet jemand so einen Prozess? #00:36:08-0# </w:t>
      </w:r>
    </w:p>
    <w:p w14:paraId="0B1FC0E3" w14:textId="77777777" w:rsidR="00BB79F4" w:rsidRPr="00BB79F4" w:rsidRDefault="00BB79F4" w:rsidP="00BB79F4">
      <w:pPr>
        <w:widowControl w:val="0"/>
        <w:autoSpaceDN w:val="0"/>
        <w:adjustRightInd w:val="0"/>
        <w:spacing w:after="0"/>
        <w:rPr>
          <w:rFonts w:cs="Arial"/>
          <w:kern w:val="1"/>
          <w:sz w:val="16"/>
          <w:szCs w:val="16"/>
          <w:lang w:bidi="hi-IN"/>
        </w:rPr>
      </w:pPr>
    </w:p>
    <w:p w14:paraId="5C3780EE"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Ja. Also kommt immer darauf an, wie viel vom Portfolio natürlich auch genommen wird. Also wir bieten ja eine Plattform an. Die kann ich End-to-End einsetzen. Du kannst aber auch einzelne Lösungen alleine nutzen und kannst die an bestehende Sachen natürlich anschließen Dann ist halt immer die Frage, wie wichtig ist genau dieser Teil, ja? Und was für eine Auswirkung hat der, wenn du die Ziele des Unternehmens kennst? Ist es Kosten einsparen? Ist es Neukunden? Ist es Loyalty versus Churn Prevention? Was auch immer die Themen sind. Wir, aufgrund von der Stickyness, die wir einfach haben, spielen eigentlich schon eine große Rolle. Und ich würde sagen, in der Regel haben wir gutes Momentum auch im Managementbereich. Das heißt, es ist jetzt Frage, ob wir bei so einem Kickoff dabei sind. Nein. Aber wir versuchen auf jeden Fall, dass auch das Management zu unserem Management Zugang befindet oder bekommt. Weil, für die ist das ja genauso spannend. Das heißt, dadurch, dass wir unser Headquarter, zum Beispiel, in [Ort] haben, sind WIR natürlich immer prädestiniert, wenn deutsche Unternehmen ihre [Ort]-Tour machen. Ja? Dass sie zu [Organisation] gehen, zu [Organisation], zu anderen oder ein paar Startups, sind wir eigentlich immer in der Regel mit auf dem Schirm, ja? Und somit versuchen wir natürlich die einerseits zu inspirieren. Zu sagen: Wenn ihr was braucht, egal welche Ebene, meldet euch. Ich habe witzigerweise gestern mit einem CEO gesprochen. Und für ihn war das Thema great Place to work. (Computersound) Wir haben über uns gesprochen und [Organisation] und Marketing. Er sagt: Mit dem ich euch verbinde, ist immer great Place to work. Ihr seid eigentlich immer Nummer eins. Und wir sind Nummer acht. Wie schafft ihr das? (I lacht) Das würde mich interessieren. Also ganz andere Themen dann, ja, die einen Manager vielleicht auch beschäftigen. Und wenn wir da weiterhelfen können, auch auffallen. Ja? Ziemlich oft ist die Frage: Wir schaffen wir es selber, so innovativ zu sein, (Computersound) als Unternehmen? Und dann bieten wir zum Beispiel auch Sessions an, wie wir selber unsere Produkte nutzen, sodass die einfach einmal neue Ideen bekommen. Ja? So ist dann eher der Austausch, wo wir natürlich dann auch die Stickyness oder das Interesse beim Management bekommen. Und dann hängt es aber, wie gesagt, nochmal davon ab: Wie groß ist die Bebauung? Wie wichtig ist diese Bebauung? Und ob die dann regelmäßig sich darum ERKUNDIGEN oder ob das einfach dann Geschichten darunter sind. #00:38:24-0# </w:t>
      </w:r>
    </w:p>
    <w:p w14:paraId="585A1AB4" w14:textId="77777777" w:rsidR="00BB79F4" w:rsidRPr="00BB79F4" w:rsidRDefault="00BB79F4" w:rsidP="00BB79F4">
      <w:pPr>
        <w:widowControl w:val="0"/>
        <w:autoSpaceDN w:val="0"/>
        <w:adjustRightInd w:val="0"/>
        <w:spacing w:after="0"/>
        <w:rPr>
          <w:rFonts w:cs="Arial"/>
          <w:kern w:val="1"/>
          <w:sz w:val="16"/>
          <w:szCs w:val="16"/>
          <w:lang w:bidi="hi-IN"/>
        </w:rPr>
      </w:pPr>
    </w:p>
    <w:p w14:paraId="13BF48FB"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Zum Abschluss vielleicht noch die Frage: Welche Entwicklung hast du, rund um das Thema, KI, datadriven Marketing in den letzten, sagen wir mal, drei Jahren wahrgenommen? #00:38:37-0# </w:t>
      </w:r>
    </w:p>
    <w:p w14:paraId="2C5F73A4" w14:textId="77777777" w:rsidR="00BB79F4" w:rsidRPr="00BB79F4" w:rsidRDefault="00BB79F4" w:rsidP="00BB79F4">
      <w:pPr>
        <w:widowControl w:val="0"/>
        <w:autoSpaceDN w:val="0"/>
        <w:adjustRightInd w:val="0"/>
        <w:spacing w:after="0"/>
        <w:rPr>
          <w:rFonts w:cs="Arial"/>
          <w:kern w:val="1"/>
          <w:sz w:val="16"/>
          <w:szCs w:val="16"/>
          <w:lang w:bidi="hi-IN"/>
        </w:rPr>
      </w:pPr>
    </w:p>
    <w:p w14:paraId="64E425BB"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Viel. Und es liegt daran, weil einerseits habe ich letztes Jahr eine Bachelorarbeit mitbetreut, die eine Frau geschrieben hat, rund um das Thema künstliche Intelligenz. Allerdings nicht um Marketing, sondern eher in Richtung Chatbots. Ja? Habe ich mich da erst mal wieder mit beschäftigt. Aber ich kriege es natürlich mit, weil unser Fokus ist sehr stark auf künstliche Intelligenz von [Organisation]. Wir haben [Person] bei uns im Team. Ich weiß nicht, ob er dir was sagt. Ansonsten auf jeden Fall mal nachschauen. Das ist ein deutscher Überflieger. Der war der jüngste Professor in USA. Und der kümmert sich bei uns Thema künstliche Intelligenz bei [Organisation]. Der ist auch Berater dann teilweise hier von Regierungen, fliegt regelmäßig in der Weltgeschichte herum, und der macht nichts anderes als künstliche Intelligenz. Und somit in jedem Managementmeeting, Executive Meeting, was wir mit dem Kunden haben, wo es nur um so ein Thema gehen könnte, ist er oder jemand aus seinem Team auch mit dabei. Weil es natürlich einer der treibenden Themen ist, die auch sehr viel Diskussion haben. Also auch in der [Ort] World Economic Forum ist eher so die Diskussion auch teilweise: Bis wohin soll denn künstliche Intelligenz gehen und bis wohin nicht? Also die ethischen Fragen, was auch autonomes Fahren, sind alles sehr, sehr viele Sachen, die einen gerade bewegen. Und somit ist es definitiv was, was ich SEHR stark wahrnehme, was ich auch sehr stark in unseren Produkten wiederfinde und auch letztendlich in Produktweiterentwicklung wiederfinde. #00:40:01-0# </w:t>
      </w:r>
    </w:p>
    <w:p w14:paraId="1F8857E5" w14:textId="77777777" w:rsidR="00BB79F4" w:rsidRPr="00BB79F4" w:rsidRDefault="00BB79F4" w:rsidP="00BB79F4">
      <w:pPr>
        <w:widowControl w:val="0"/>
        <w:autoSpaceDN w:val="0"/>
        <w:adjustRightInd w:val="0"/>
        <w:spacing w:after="0"/>
        <w:rPr>
          <w:rFonts w:cs="Arial"/>
          <w:kern w:val="1"/>
          <w:sz w:val="16"/>
          <w:szCs w:val="16"/>
          <w:lang w:bidi="hi-IN"/>
        </w:rPr>
      </w:pPr>
    </w:p>
    <w:p w14:paraId="4CA0A151"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I: Jetzt hast du viel erzählt. Gibt es noch irgendwas, was du gerne loswerden würdest, mir mit auf den Weg geben möchtest? #00:40:11-0# </w:t>
      </w:r>
    </w:p>
    <w:p w14:paraId="495971F3" w14:textId="77777777" w:rsidR="00BB79F4" w:rsidRPr="00BB79F4" w:rsidRDefault="00BB79F4" w:rsidP="00BB79F4">
      <w:pPr>
        <w:widowControl w:val="0"/>
        <w:autoSpaceDN w:val="0"/>
        <w:adjustRightInd w:val="0"/>
        <w:spacing w:after="0"/>
        <w:rPr>
          <w:rFonts w:cs="Arial"/>
          <w:kern w:val="1"/>
          <w:sz w:val="16"/>
          <w:szCs w:val="16"/>
          <w:lang w:bidi="hi-IN"/>
        </w:rPr>
      </w:pPr>
    </w:p>
    <w:p w14:paraId="077542B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 xml:space="preserve">B: Nein, spannendes Thema. Ich glaube, das wird uns noch GANZ lang beschäftigen. Und ich bin selber mal gespannt, wie künstliche Intelligenz in fünf Jahren genutzt wird, in welcher Ausbaustufe. #00:40:24-0# </w:t>
      </w:r>
    </w:p>
    <w:p w14:paraId="388DD667" w14:textId="77777777" w:rsidR="00BB79F4" w:rsidRPr="00BB79F4" w:rsidRDefault="00BB79F4" w:rsidP="00BB79F4">
      <w:pPr>
        <w:widowControl w:val="0"/>
        <w:autoSpaceDN w:val="0"/>
        <w:adjustRightInd w:val="0"/>
        <w:spacing w:after="0"/>
        <w:rPr>
          <w:rFonts w:cs="Arial"/>
          <w:kern w:val="1"/>
          <w:sz w:val="16"/>
          <w:szCs w:val="16"/>
          <w:lang w:bidi="hi-IN"/>
        </w:rPr>
      </w:pPr>
    </w:p>
    <w:p w14:paraId="3466F86C" w14:textId="77777777" w:rsidR="00BB79F4" w:rsidRPr="00BB79F4" w:rsidRDefault="00BB79F4" w:rsidP="00BB79F4">
      <w:pPr>
        <w:widowControl w:val="0"/>
        <w:autoSpaceDN w:val="0"/>
        <w:adjustRightInd w:val="0"/>
        <w:spacing w:after="0"/>
        <w:rPr>
          <w:rFonts w:cs="Arial"/>
          <w:kern w:val="1"/>
          <w:sz w:val="16"/>
          <w:szCs w:val="16"/>
          <w:lang w:bidi="hi-IN"/>
        </w:rPr>
      </w:pPr>
      <w:r w:rsidRPr="00BB79F4">
        <w:rPr>
          <w:rFonts w:cs="Arial"/>
          <w:kern w:val="1"/>
          <w:sz w:val="16"/>
          <w:szCs w:val="16"/>
          <w:lang w:bidi="hi-IN"/>
        </w:rPr>
        <w:t>I: Ich auch. (beide lachen) Vielen Dank. #00:42:28-0#</w:t>
      </w:r>
    </w:p>
    <w:p w14:paraId="5390B2F3" w14:textId="77777777" w:rsidR="008A1490" w:rsidRPr="008A1490" w:rsidRDefault="008A1490" w:rsidP="008A1490">
      <w:pPr>
        <w:widowControl w:val="0"/>
        <w:autoSpaceDN w:val="0"/>
        <w:adjustRightInd w:val="0"/>
        <w:spacing w:after="0"/>
        <w:rPr>
          <w:rFonts w:eastAsiaTheme="minorEastAsia" w:cs="Arial"/>
          <w:kern w:val="1"/>
          <w:sz w:val="16"/>
          <w:szCs w:val="16"/>
          <w:lang w:eastAsia="zh-CN" w:bidi="hi-IN"/>
        </w:rPr>
      </w:pPr>
    </w:p>
    <w:p w14:paraId="67238353" w14:textId="11E277C3" w:rsidR="008A1490" w:rsidRDefault="008A1490">
      <w:pPr>
        <w:spacing w:after="0" w:line="240" w:lineRule="auto"/>
        <w:jc w:val="left"/>
        <w:rPr>
          <w:rFonts w:cs="Arial"/>
          <w:sz w:val="16"/>
          <w:szCs w:val="16"/>
          <w:lang w:eastAsia="de-DE"/>
        </w:rPr>
      </w:pPr>
      <w:r>
        <w:rPr>
          <w:rFonts w:cs="Arial"/>
          <w:sz w:val="16"/>
          <w:szCs w:val="16"/>
          <w:lang w:eastAsia="de-DE"/>
        </w:rPr>
        <w:br w:type="page"/>
      </w:r>
    </w:p>
    <w:p w14:paraId="0AA301F0" w14:textId="77777777" w:rsidR="008A1490" w:rsidRPr="008A1490" w:rsidRDefault="008A1490" w:rsidP="008A1490">
      <w:pPr>
        <w:widowControl w:val="0"/>
        <w:autoSpaceDE w:val="0"/>
        <w:autoSpaceDN w:val="0"/>
        <w:adjustRightInd w:val="0"/>
        <w:spacing w:after="0" w:line="240" w:lineRule="auto"/>
        <w:rPr>
          <w:rFonts w:eastAsiaTheme="minorEastAsia" w:cs="Arial"/>
          <w:b/>
          <w:bCs/>
          <w:color w:val="000000"/>
          <w:sz w:val="32"/>
          <w:szCs w:val="32"/>
          <w:lang w:eastAsia="de-DE"/>
        </w:rPr>
      </w:pPr>
      <w:r w:rsidRPr="008A1490">
        <w:rPr>
          <w:rFonts w:eastAsiaTheme="minorEastAsia" w:cs="Arial"/>
          <w:b/>
          <w:bCs/>
          <w:color w:val="000000"/>
          <w:sz w:val="32"/>
          <w:szCs w:val="32"/>
          <w:lang w:eastAsia="de-DE"/>
        </w:rPr>
        <w:t>LÖSUN7</w:t>
      </w:r>
    </w:p>
    <w:p w14:paraId="2A8E12D4"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2775232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3D2B50F"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Starten  #00:00:00-8#</w:t>
      </w:r>
    </w:p>
    <w:p w14:paraId="5578E02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93B507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#00:00:03-3#</w:t>
      </w:r>
    </w:p>
    <w:p w14:paraId="138AD673"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051BEDC"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Und mit der ersten Frage loslegen. Beschreibe doch mal bitte deine aktuelle Rolle.  #00:00:08-3#</w:t>
      </w:r>
    </w:p>
    <w:p w14:paraId="6B13E9E4"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600C63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meine aktuelle Rolle ist zum einen Mitgründer von [Organisation], auch Geschäftsführer. Also ich bin einer der beiden Geschäftsführer mit [Name] noch, dem Kollegen von mir. Wir sind vier Gründer und ich bin aus dem Gründerteam für Das Thema Vertrieb/Sales zuständig und Das benchmark. Und habe von Anfang an versucht letztendlich, ja da eine Beziehung aufzubauen, Kunden zu gewinnen. Und genau, bin da eigentlich der Leiter des Vertriebsteams bei uns.  #00:00:37-8#</w:t>
      </w:r>
    </w:p>
    <w:p w14:paraId="16C1058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05FD9B8F"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Vielen Dank. Was verstehst du persönlich unter Künstlicher Intelligenz?  #00:00:43-9#</w:t>
      </w:r>
    </w:p>
    <w:p w14:paraId="6D45611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9A991C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Also ich persönlich verstehe darüber im ersten Sinn erst mal ein Bassword, Dass erst mal ein sehr gehyptes Thema aktuell ist. Für mich ist Künstliche Intelligenz Was aus meinem Bereich, wo wir herkommen, wo ich einfach Erfahrung habe, Was wo letztendlich Kommunikation sich verändern wird. Wo Künstliche Intelligenz unterstützen kann, Teilbereiche der Künstlichen Intelligenz beispielsweise Natural Language Processing sind einfach ja Kernthemen, die wir behandeln, die wir betreuen. Und für mich ist es einfach Was, Dass Teilaufgaben, die ein Mensch einfach mit einem Verständnis erkennt, Dass diese Teilbereiche auch über eine Maschine mittlerweile erkannt werden kann. Und letztendlich die komplexen Themen, also sehr komplexe Anfragen, die jetzt auf uns zukommen auf den Chatbot zukommen, weiterhin noch von Menschen beantwortet werden. Das heißt für mich ist KI Was aktuell Das nicht hundert Prozent stand alone funktionieren kann, sondern wirklich nur in Kooperation mit einem Menschen.  #00:01:44-1#</w:t>
      </w:r>
    </w:p>
    <w:p w14:paraId="194A7FF3"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A1B3C0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Wenn ich von Marketing spreche, ist bei mir alles gemeint, Was in der Schnittstelle zu dem Kunden passieren kann. Das fängt bei Kundenpräsentation an, geht zu Kundenkommunikation über und Kundeninteraktion. Also alles ist oftmals in den Unternehmen, mit denen du wahrscheinlich redest, oftmals auch Sales oder Servicefunktionen, Das wird bei mir alles unter Marketing gefasst. Du hast gerade schon angefangen, Anwendungsgebiete zu erzählen. Nach der Definition, welche Anwendungsgebiete von KI im Marketing siehst du aktuell und vielleicht auch in naher Zukunft?  #00:02:24-8#</w:t>
      </w:r>
    </w:p>
    <w:p w14:paraId="61DAE5E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25B3D24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Ich sehe, also ich kann jetzt im Endeffekt nur die Sachen nennen, die ich auch selbst erfahren habe oder auch kenne. Für mich sind die Bereiche sehr, sehr spannend, die letztendlich Das Sprachverständnis, die Intend-Erkennung, also die Absichtserkennung eines gesprochenen, eines geschriebenen Satzes eines Matchings zu der richtigen Absicht hin. Das sind für mich die Sachen wo es in Zukunft hingehen kann. Das bedeutet, Dass letztendlich, ja Menschen in natürlicher Sprache, Das ist ein ganz wichtiges Thema, also in natürlicher Sprache mit Maschinen kommunizieren können und Maschinen dort letztendlich Rückschlüsse ziehen können und die Absicht dahinter erkennen. Also es geht ein Stück weit aus meiner Sicht schon weiter wie man so typischerweise von einer Telefonhotline kennt: "Sagen Sie die 1! Sagen Sie die 2, dann passiert Das" Sondern für mich geht es dahin, da sind wirklich Menschen, Interessenten mit Unternehmen kommunizieren können über eine Maschine sozusagen. Das ist so für mich diese Thema, wo es hingeht, wo wir auch verankert sind. Weil unsere Ansicht auch, wie wir die Welt in Zukunft sehen, ist Dass Unternehmen gar nicht mehr im Zukunftsbereich Manpower aufbauen, sondern Dass es in Zukunft so sein wird, Dass Kunden Interessenten mit der Maschine, mit der KI eines Unternehmens sprechen können und sich da erste Informationen abholen können.  #00:03:39-8#</w:t>
      </w:r>
    </w:p>
    <w:p w14:paraId="7E978A9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6ACD305"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Ich würde jetzt, wenn Das für dich passend wäre, für die nächsten Fragen, Dass wir vielleicht mal ein konkretes Projekt von dir, also du musst auch gar nicht den Kunden nennen, aber Dass wir Das mal so ein bisschen durchgehen. Und wenn Das für dich in Ordnung wäre, Dass du dir überlegst, welches wäre es und dann mal so den Anwendungsfall beschreibst, den du mit dem Kunden bearbeitet hast.  #00:04:02-0#</w:t>
      </w:r>
    </w:p>
    <w:p w14:paraId="7F282C9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342E15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einen Fall, den ich beschreiben kann, ist ein Tourismusunternehmen, Das letztendlich eine Vielzahl Anfragen tagtäglich reinbekommt. Also wir sprechen da im Monat von circa 80.000 bis 100.000 Sessions oder Anfragen, die auf so ein Unternehmen zukommen. Und da ist es so, Dass letztendlich dieser große Themenbereich, also die Vielzahl der verschiedenen Anfragen und Themen, die von Interessenten abgefragt werden, mittlerweile über eine Maschine sehr gut erkannt werden können. Das heißt, der Kunde hat mittlerweile über 1500 Absichten, Intents, wie wir es nennen, als Wissensbasis hinterlegt für eine Maschine. Und die Maschine versucht aus diesen 1500 Themengebieten bei einer Anfrage ein Matching zu machen, um letztendlich zu erkennen, Was die Absicht hinter so einem geschrieben Satz oder einem gesprochenen Satz ist. Das ist ein Bereich, wo es letztendlich wirklich darum geht, wo wir auch auf U-Basis arbeiten natürlich. Aber Aufgrund der Vielzahl ist es natürlich für so eine Maschine sehr, sehr schwierig auch eine Differenzierung zu machen, ja welche Absicht jetzt hinter so einem geschriebenen Satz steckt. Das ist ein sehr, sehr gutes Beispiel aus meiner Sicht, wie es aktuell funktionieren kann. Wir haben da wirklich in der Kommunikation hin zum Unternehmen im Servicebereich eine Automatisierungsgerade von achtzig Prozent. Das heißt achtzig Prozent aller Anfragen, die auf den Chatbot zukommen kann der Chatbot richtig beantworten. Und lediglich zwanzig Prozent der Anfragen, die komplexerer Art sind, werden an einen echten Mitarbeiter weitergeleitet. Wo letztendlich auch der Trick beziehungsweise die KI wieder ins Spiel kommt, die letztendlich weiß, Dass der menschliche Agent beispielsweise auf eine Frage geantwortet hat, sich Das merken kann und für die nächste Learning-Schleife Das mit aufnehmen kann und Das beispielsweise schon als Vorschlag geben kann, damit der Chatbot sich verbessern kann. Das bedeutet, bei uns ist es ja sehr, sehr oft so, wenn wir über Chat- und Voicebots sprechen, ist es so, Dass der Chatbot einmal entwickelt wird, es aber nicht so ist, wie jetzt bei einer klassischen App oder Website, die entwickele ich einmal ein Jahr lang und dann geht sie live und dann funktioniert Das Ganze. Sondern wirklich Das kontinuierliche Lernen, Das Beibringen, neue Inhalte, Das ist Das Kernthema aus dem Bereich. Und genau, wenn wir dann nochmal über den Kunden so sprechen ist es so, Dass letztendlich, ja es ist Was gewachsenes. Also von diesen tausendfünfhundert Intents, die ich besprochen habe, waren Das am Anfang vielleicht fünfhundert. Und durch Das Trainieren der KI durch Das Unternehmen ist es mittlerweile angewachsen auf tausend fünfhundert Intents. Und Was dann dazu kommt sind natürlich noch, sage ich mal, gewisse Features, die Das Amuse Case einfach noch erweitern können. Also ich kann beispielsweise dann über den Chatbot auch eine Buchung durchführen. Ich kann gewisse Destinationen suchen, ich kann herausfinden, ob da noch Was frei ist. Ich kann theoretisch auch direkt dort buchen und bezahlen. Das ist jetzt so ein news-Case, den ist nennen kann, der sehr, sehr spannend ist auf jeden Fall.  #00:06:52-1#</w:t>
      </w:r>
    </w:p>
    <w:p w14:paraId="77CC7E3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B13884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Vielen Dank, cooles Projekt. Kannst du mal so an die Anfänge des Projektes beschreiben, also so in Richtung wie ist Das überhaupt, wo ist die Initiative hergekommen? Wer im Unternehmen Was daran beteiligt?  #00:07:08-2#</w:t>
      </w:r>
    </w:p>
    <w:p w14:paraId="37600CE5"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ADB85D4"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Also von unserer Seite ist es so, Dass wir gerade im Vertrieb natürlich viele Partnerschaften aufbauen und für da jetzt mit [] zum Beispiel sehr eng zusammen arbeiten. Das heißt [] kam auf uns zu und meinte: "Hey, dieser Kunde würde gerne in dem Bereich etwas machen." Und ich bin im Endeffekt zum ersten Aufschlag nach Hamburg gefahren und habe da letztendlich den ersten Termin gemacht. Der mit dem Head of Costumer Service von diesem Unternehmen war, ich kann es auch nennen, [Organisation] Dass es vielleicht hier im Gespräch so ein bisschen besser einordnen können. Da habe ich mit dem Head of Costumer Service gesprochen, die letztendlich in verschiedenen Bereichen einfach gemerkt haben, Dass es nicht mehr skalierbar ist, einfach Manpower aufzubauen, um allen Servicefragen gerecht zu werden. Und da ist es tatsächlich auch so, Dass es sehr, sehr viele Fragen gibt, die einfach wiederkehrend sind. Die immer wieder aufkommen und dann von "Was ist coronabedingt mit meiner Buchung jetzt? Was ist bitte storniert? Wie groß sind die Betten auf Schiff 3? Gibt es einen Pool? Gibt es ein Casino? Etcetera. Also da gibt es tausend verschiedene Fragen, die sich sehr, sehr stark wiederholen. Und da war es einfach ein Potential: "Ja, okay, da macht es Sinn mit Chatbots zu arbeiten. „Und dann ist es so, Dass natürlich der Kunde selbst jetzt erst mal nicht so Das Gefühl dafür hat, Was da jetzt auf ihn zukommt, mit welchen Technologien er zusammen arbeiten wird. Weil Das ist jetzt auch ein Projekt, Das jetzt schon fast eineinhalb Jahre läuft. Und zu dem Zeitpunkt war Das halt einfach noch so, Dass der Kunde Das noch nicht so richtig einordnen konnte Und wir dann mit einem Workshop, den wir vor Ort gemacht haben, einfach Das Ganze so ein bisschen eingeordnet haben, den Use-Case definiert haben. Also "Hey, auf welchen Kanälen soll Das Ganze integriert werden?" Wie groß soll die Wissensbasis irgendwann mal werden? Wie stark wollt ihr selbst noch an dem Thema arbeiten, um es weiter zu entwickeln? Das sind so Themen, die wir im Workshop geklärt haben und dann ist es so, Dass wir mit diesen Anforderungen, die es da gibt in ein Angebot gehen und der Kunde letztendlich Das in dem Fall angenommen hat und wir dann in Sprints in den meisten Fällen arbeiten. Das heißt wir haben zwei Entwickler, die zwei Wochen an einem Sprint arbeiten, Das Backlock abarbeiten, Konzepte entwickeln und eigentlich immer wieder in eine Feedbackschleife gehen und in ein Testing gehen mit dem Kunden gemeinsam, bis es dann soweit ist, Dass es für den Kunden passt. Da ist es oft so, Dass man wirklich nicht zu lange warten soll, sondern bei dem Thema Chatbot ist es so, der sollte möglichst schnell live gehen, weil man wirklich auch erst eigentlich durch die Anfragen der Nutzer und Kunden einfach weiterlernen kann und weiß okay, Das sind Themen, die den Kunden auch interessieren, die muss ich nachtrainieren. Genau, Das ist jetzt so genau so ein Beispiel aus dem Bereich.  #00:09:36-0#</w:t>
      </w:r>
    </w:p>
    <w:p w14:paraId="52AA11A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173DC0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Kannst du nochmal so den/ Ihr hattet ja Das Meeting in Hamburg, dann habt ihr den ersten Workshop gemacht. Kannst du da nochmal beschreiben, wer da aus dem Unternehmen, also welche Rollen da dabei waren und auf die Stimmungslage in den Workshop war. Was waren da für Fragen von dem Unternehmen im Raum?  #00:09:54-0#</w:t>
      </w:r>
    </w:p>
    <w:p w14:paraId="34CDDB41"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861221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Also die, sagen wir mal die Teilnehmer oder Stakeholder, die sind immer sehr, sehr unterschiedlich im Unternehmen, die dann wirklich mit involviert sind. In den meisten Fällen ist Das so, Dass es wirklich einen aus dem Unternehmen gibt, der wirklich der PO ist, der Stakeholder, der sich mit dem Thema auskennt. Das war jetzt in dem Fall der Head of Costumer Service. Dann ist es so, Dass in den meisten Fällen jemand aus dem Marketing dabei ist, der natürlich auch ein bisschen Auge drauf hat: "Hey, wie kommuniziert Das Ganze jetzt nach außen? Wie stellen wir uns nach außen dar?" Weil Das natürlich  einfach ein weiterer Kanal für Das Unternehmen nach außen ist. der natürlich jetzt auch zu der Marketing-Strategie passen muss und auch von der Tonalität her so aufgebaut sein muss, Dass es einfach für den Kunden ein gewohntes Umfeld ist, Dass er weiß okay, wenn ich jetzt anrufen würde, würde der Mensch mit mir ähnlich sprechen. Das ist ein Thema und Was natürlich auch immer wichtig ist, ist die IT mit direkt zu involvieren. Weil es ja auch darum geht, eine Software zu integrieren, eine Software einzuführen. und da ist die IT eigentlich immer mit dabei. Und ein weiterer Stakeholder ist der Datenschutz, der sehr häufig dabei ist, weil Das Thema ja bei Unternehmen ein wichtiges ist, um auch zu wissen, Hey wo gehen meine Daten hin? Wo werden sie gespeichert? Wo laufen sie? Das ist dann meistens so der kritische Teilnehmen in so einem Workshop. Und häufig ist auch noch der Einkauf mit dabei, der letztendlich auch von Anfang an wissen möchte, wo die Reise hingeht. Aber ich sage mal, es gibt auf der einen Seite die letztendlich so die ja positiv gestimmten Leute, die im Unternehmen sind, die sagen: "Hey cool, Das macht Spaß! Wir entwickeln da jetzt einen Charakter von so einem Chatbot. Wir entwickeln die Tonalität. Wir schauen uns den Usedcase an, wie der Kunde Das in Zukunft nutzen soll. Und dann gibt es auf der anderen Seite die, die wirklich, sage ich mal, Das Ganze nüchtern betrachten und einfach schauen: "Hey, passt Das wirklich technologisch zu uns? Passt Das datenschutzrechtlich zu uns?" Das sind dann die Diskussionen, die man einfach danach auch noch gehen muss. Und genau, von den Fragen vielleicht noch ganz kurz, hast du auch noch erwähnt. Ja, von den Fragen ist es so, Dass es letztendlich eher ein Workshop-Charakter ist. Das heißt die, die wirklich da Bock drauf haben, die sind da mit dabei, die entwickeln Das Ganze und Fragen kommen dann tatsächlich eher nur aus dem Bereich Datenschutz und IT: "Hey, wie integrieren wir Das Ganze? Wo fließen die Daten hin? Was haben wir jetzt für eine Software-Lizenz? Wo orientiert sich Das preislich auch hin?" Ja, Das wichtigste Thema ist eigentlich, welche Technologien werden eingesetzt? Und ja, wo läuft Das Ganze, wo fließen die Daten hin? Genau, ja.  #00:12:17-5#</w:t>
      </w:r>
    </w:p>
    <w:p w14:paraId="21664951"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C17644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Habt ihr euch so im Summe/ Oder anders herum gefragt, zu welchem Zeitpunkt habt ihr euch Das Thema Datenbestand, Datenqualität, Datenquellen genauer angeguckt?  #00:12:28-5#</w:t>
      </w:r>
    </w:p>
    <w:p w14:paraId="586F701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62C942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Eigentlich schon relativ früh. Also es gibt natürlich auch viele Mitbewerber von uns, die in dem Bereich auch unterwegs sind. Wir uns aber auch, aufgrund dieser drei Jahre Erfahrung auf die Fahne geschrieben haben, Dass wir eigentlich die Chatbots entwickeln wollen, die eher komplexer sind, die wirklich einen Mehrwert schaffen. Weil es gibt, wenn du Unternehmen fragst: "Habt ihr einen Chatbot?", sagen eigentlich alle "Ja.". Aber die meisten landen irgendwo in der Schublade, sind POC und kommen nie wirklich zum Go Live. Also Das ist auch so ein USP oder so ein Vermarktungsding von uns, Dass wir sagen "Hey, wenn du mit uns einen Chatbot entwickelst, dann geht der wirklich auch live. Der wird dann auch genutzt." Und Das ist für uns ein wichtiges Thema von Anfang an zu überlegen, welche Datenquellen wendest du an. Weil es natürlich auch so ist, Dass ich nicht duplizierte Inhalte haben möchte. Das heißt, ich möchte eigentlich nicht einen Inhalt für den Chatbot einfach irgendwo hard default reinschreiben. Und wenn sich irgendwo in der FAQ Liste auf der Webseite etwas ändert, dann berührt Das Ganze Das nicht, sondern es sollte schon dynamisch aufgebaut sein. Es sollte irgendwo einen Zugriff auf die Daten geben. Beispielsweise mit einem anderen Kunden muss du auf eine Produktdatenbank zugreifen, um wirklich die Produkte herauszufinden, die der Kunde jetzt zum Beispiel haben möchte. Oder in einem anderen Bereich musst du auf ein SAP System zugreifen. Musst du die Daten in ein SAP System schreiben, Daten aus dem SAP System holen. Also da geht es  gibt es wirklich eher um die komplexeren Newsskills, wo du eigentlich von Anfang an drüber nachdenken musst: "Hey, wie ist die Schnittstelle zu dem System? Wie kann ich Das anbinden? Und Das ist so auch ja Das Hauptthema, wo wir uns auch ein Stück weit differenzieren können. Auf jeden Fall.  #00:13:55-4#</w:t>
      </w:r>
    </w:p>
    <w:p w14:paraId="373C559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20AB546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In dem konkreten Fall, wie habt ihr da die Daten evaluiert?  #00:13:59-0#</w:t>
      </w:r>
    </w:p>
    <w:p w14:paraId="67D193C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E1F71D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genau, also prinzipiell ist es so, Dass es in jedem Unternehmen eigentlich anders aussieht. Also manche Unternehmen haben schon Schnittstellen zu jedem einzelnen Teilbereich, wo ich einfach über eine Rest API drauf zugreife und mir die Daten ziehe. Bei anderen Unternehmen ist Das so, Hey, Das liegt irgendwo in der Excel-Tabelle, in einem anderen Unternehmen ist es so: "Hey, da haben wir eine Datenbank" es gibt noch keine Schnittstelle. Also im Endeffekt ist es aktuell schon noch eine individuelle Betrachtung so einer Datenqualität und einer Datenextraktion, wie kann ich die rausziehen? Von daher kommt Das sehr, sehr stark auf Das Unternehmen an,  wie weit Das auch schon ist. Setzt es schon auf Cloud-Technologien, setzt es vielleicht wirklich noch auf eine Excel-Tabelle? Das ist dann etwas, Was man individuell in einem Workshop betrachtet mit der IT-Abteilung gemeinsam. Hey, wie können wir jetzt für den Use-Case, den wir machen wollen, die Daten von eurem SAP System bei uns reinziehen beispielsweise.  #00:14:46-5#</w:t>
      </w:r>
    </w:p>
    <w:p w14:paraId="475F2D8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29638285"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Habt ihr im Rahmen der Angebotserstellung auch bestimmte Ziele schon vereinbart?  #00:14:55-5#</w:t>
      </w:r>
    </w:p>
    <w:p w14:paraId="6992EB4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459D1A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Also es ist oftmals so, Dass, oder es war am Anfang sehr häufig so, es kommt ein Kunde auf uns zu, sagt: "Hey, ich möchte jetzt einen HR-Chatbot haben. Der soll auf der Webseite laufen. Schreib mir bitte mal ein Angebot." Dann ist es bei uns so, ja, kann ich nicht machen, ist sehr, sehr schwierig, Das ist aktuell noch ein individuelles Thema. Und deshalb nutzen wir auch den Workshop, um Das Angebot zu definieren. Das bedeutet, vor dem Workshop geht eigentlich kein Angebot raus. Das ist wirklich klar definiert. Und es wird wirklich dann in dem Workshop, es werden entweder Aufgabenpakete erstellt, oder es werden Sprints definiert, wo ich dann wirklich einen Price-Tag dahinter schreiben kann und sagen kann, Hey, Das sind jetzt, keine Ahnung, Das sind jetzt zwei Sprints, oder es sind vier Sprints oder Was weiß ich. Das sind dann irgendwie zwanzig, fünfzigtausend, achtzigtausend, also Das nutzen wir tatsächlich auch, um für uns Das sicher zu haben, zu sagen okay, Das wurde so im Workshop definiert. Weil es auch so ist, Das ist tatsächlich auch noch ein Punkt, der vielleicht wichtig ist, auch für dich. Gerade die, die sich mit dem Thema noch nicht so wirklich auseinander gesetzt haben, und sich da sage ich mal, ein bisschen reingebohrt haben, die haben eigentlich in den meisten Fällen die höheren Erwartungen. Das bedeutet die Erwartungshaltung ist dort sehr, sehr hoch und dann kommen so Sätze wie "Hey, ich dachte, der Chatbot lernt dann von selbst und lernt alle allein und ich muss gar nichts mehr machen. Sie entwickeln den ein Mal und stellen den dahin und der lernt alles selbst und so etwas. Da ist eigentlich bei denen so, die letztendlich da sich mit dem Thema noch nicht so wirklich beschäftigt haben. Das heißt Erwartungsmanagement ist für uns auch noch ein sehr, sehr wichtiges Thema. Weil wir gerade bei denen, die sich nicht bei dem Thema so gut auskennen ist es sehr, sehr schwierig.  #00:16:23-5#</w:t>
      </w:r>
    </w:p>
    <w:p w14:paraId="44CC9DA1"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8C7F88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Und in dem von dir beschriebenen Fall, welche sage ich mal Businessziele habt ihr vereinbart, Was zum Beispiel  Automatisierungsquoten etcetera angeht?  #00:16:32-6#</w:t>
      </w:r>
    </w:p>
    <w:p w14:paraId="2A9691D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D649DB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Das ist Was, wo wir ein Stück weit hinkommen oder hingekommen sind. Am Anfang war Das so, Unternehmen haben Das Thema eingesetzt aus dem Innovationsbereich getrieben vielleicht auch, um einfach irgendwas Neues, Cooles zu machen. Das heißt, da gab es jetzt noch keinen richtigen Businesscase dahinter, wo man sagt: "Hey ich brauche jetzt nach sechs Monaten einen ROI und wir müssen gucken, wie wir Das erreichen können." Sondern in unserer Anfangszeit war Das so: "Okay, wir machen einen Chatbot, Das ist Was Cooles und wir schauen mal, wie es funktioniert. Und erfüllen eigentlich erst mal keine großen Businessziele." Was aber jetzt mittlerweile der Fall ist, definitiv. Das heißt Unternehmen wollen jetzt auch schon wissen: "Hey, wir investieren jetzt achtzigtausend Euro beispielsweise, wann kommt der ROI? Was wollen wir erreichen? Wollen wir dadurch mehr Umsatz generieren? Wollen wir dadurch die Qualität des Costumer Services erhöhen? Wollen wir dadurch Kosten reduzieren? In dem Fall dadurch, Dass wir dann weniger im Costumer Service sitzen haben beispielsweise." Das heißt, Das sind so Kennzahlen, die natürlich dann sehr, sehr wichtig sind dem Kunden mittlerweile auch zu zeigen. Das heißt ein anderer Kunde auch von uns [Organisation] als Beispiel , die Das auch im Costumer Service einsetzen, die hat mal outgesourced, Das Costumer Service Center. Die letztendlich Anrufe und Emails entgegengenommen haben und ja letztendlich ich glaube für jeden Anruf oder für jede Konversation irgendwie abgerechnet haben. Das heißt, da ist natürlich für den Kunden schon ein Kostentreiber und um solche Kosten einzusparen ist natürlich ein Chatbot eigentlich ein ganz gutes Instrument. Und genau, also Das sind so Sachen, die man auf jeden Fall mittlerweile schon mitbringen muss, auf jeden Fall, ja.  #00:18:01-3#</w:t>
      </w:r>
    </w:p>
    <w:p w14:paraId="48038EC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B89811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Konntest du Unterschiede beobachten in Projekten, je nachdem ob die eher aus einem Innovationscharakter und Experimentiercharakter gekommen sind und Projekten die mit einem konkreten, sage ich mal zum Beispiel Einsparungsziel entstanden sind? #00:18:19-6#</w:t>
      </w:r>
    </w:p>
    <w:p w14:paraId="75297763"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2D607BA"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definitiv. Also ganz klar zu Beginn aus dem Innovationsbereich getrieben, bis die Chatbots jetzt irgendwo in der Schublade rumliegen und nicht irgendwo live sind, und den Go Live geschafft haben. Wenn der Kunde kommt und wirklich ein konkretes Ziel dahinter hat. dann wird er auch alles dafür tun, um Das live zu bringen und Das wirklich zu überprüfen und den Proof zu schaffen. Weil der Kunde, der Das Geld dann irgendwo aus einem Fachbereich oder sowas ausgibt, der hat auch einen Chef meistens über sich sitzen, der sagt: "Hey, Was passiert da mit dem Thema?" Und da ist es so, Das da auf jeden Fall der Chatbot live gehen muss und es auch beweisen muss, Dass es wirklich Was ist, Was einen Mehrwert schafft. Also Das heißt schon, Dass mittlerweile die Usefaces, die wirklich auch mit einem Ziel dahinter sind, die sind, die am spannendsten für uns letztendlich auch sind. Weil wir nicht die Chatbots entwickeln wollen, die irgendwie jetzt Was Cooles machen aber dann irgendwie doch nicht performen. Sondern Das sind für uns auch die spannenden Cases auf jeden Fall. 4 #00:19:14-0#</w:t>
      </w:r>
    </w:p>
    <w:p w14:paraId="77F340A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A04884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Kannst du mal beschreiben, wie Das Team-Set-Up in dem [Organisation]-Projekt war, also wer hat dann operativ mit wem gearbeitet? #00:19:26-4#</w:t>
      </w:r>
    </w:p>
    <w:p w14:paraId="2AED19C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502EF83"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von unserer Seite ist es so, Dass wir in den meisten Fällen mit dem Kunden für Das so staffen, Dass  wir einen Projektmanager haben und zwei Entwickler. Kann auch sein, Dass Das nur ein Entwickler ist. Also von unserer Seite der oder zwei Stakeholder involviert, Projektmanagement und Entwicklung. Beim Kunden ist es so, Dass es am Anfang natürlich, wie ich jetzt schon gesagt habe, im Workshop jetzt verschiedene Stakeholder dabei sind und dann der PO in den meisten Fällen übernimmt. Und dann eigentlich nur noch der Fachbereich involviert ist, der dann den Usedcase betreut und umsetzt. Das heißt, jetzt bei [Organisation] ist es so, Dass es zwei Mitarbeiter gibt, die aus dem Fachbereich Costumer Service kommen, die ein Auge drauf haben, wie der Chatbot performt, neue Dinge sich überlegen und neue Dinge in den Chatbot bringen. Und Das ist auch Was, wo letztendlich kein Vollzeitjob bei denen aktuell ist, obwohl es so eine große Wissensbasis hat. Das heißt, die zwei Mitarbeiter schauen vielleicht mal irgendwie jeden Tag eine halbe Stunde rein oder vielleicht mal ein, zwei, drei Stunden. Das letztendlich aber auch, auch ein wichtiger Punkt, abnehmend ist vom Aufwand. Das bedeutet, klar am Anfang muss ich den Chatbot ein bisschen mehr beibringen, aber wenn der Chatbot mal eine gewisse Wissensbasis hat, nimmt der Aufwand des manuellen Eingreifens von so einem Mitarbeiter auch ab.  #00:20:32-5#</w:t>
      </w:r>
    </w:p>
    <w:p w14:paraId="3CAB56F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43454E5"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Wenn du mal so die Phase beschreibst zwischen Auftragserteilung und Go Live, wie würdest du die Zusammenarbeit beschreiben, Was so Klima, Stimmung, Umgang miteinander angeht?  #00:20:47-5#</w:t>
      </w:r>
    </w:p>
    <w:p w14:paraId="36A97EC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F716AD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also tatsächlich eine sehr, sehr enge Verdingung. Also Das ist so, Dass unsere Projektleiterin dann einen sehr, sehr engen Draht zu dem PO in den meisten Fällen hat von dem Unternehmen, es eigentlich sehr, sehr oft Dailys gibt, es gibt auch Weeklys, also man trifft sich irgendwie einmal in der Woche und zeigt den aktuellen Stand. Oder man trifft sich sogar täglich und zeigt da so ein bisschen Was, um Das auch den Kunden testen lassen zu können. Also Das kommt natürlich auch ein bisschen auf die Ressourcen des Unternehmens an. Wie viele habe ich wirklich, die ja da Zeit haben, auch so ein Daily zu machen beispielsweise. Also Das kommt darauf an würde ich sagen. Aber Das ist schon eine sehr, sehr enge Zusammenarbeit. Also Das ist nicht so, der Kunde gibt Das in Auftrag und lehnt sich dann drei Wochen zurück und Das läuft dann, sage ich mal. Sondern Das ist es eigentlich so, Dass Das eine enge Zusammenarbeit ist, auch von uns gewünscht sogar. Weil dadurch haben wir auch einen sehr, sehr schnellen Feedback-Zyklus und können dadurch auch gewährleisten, Dass der Chatbot gut wird. Aber jetzt gerade zu Corona-Zeiten beispielsweise Das [Organisation]-Beispiel noch mal herzunehmen, ist es so, Dass wir eigentlich nach Auftragserteilung beziehungsweise komplette Urease-Definition und Arbeitspaket-Definition sehr, sehr losgelöst von den Kunden durchgeführt haben. Das war jetzt einfach aufgrund Dass, sage ich jetzt mal, die Unternehmen beziehungsweise die Mitarbeiter des Unternehmens in UK beispielsweise jetzt sehr, sehr stark in Kurzarbeit waren. Und da eigentlich nur einmal die Woche am Freitag oder am Montag mal eine halbe Stunde reinschauen konnten und sich da sehr, sehr stark auch auf uns verlassen haben. Also Das heißt, Das ist tatsächlich auch möglich, da sehr sehr viel abzugeben und es uns machen zu lassen, sage ich mal. Aber von unserer Seite, der Wunsch wäre schon eine enge Zusammenarbeit ja.  #00:22:24-0#</w:t>
      </w:r>
    </w:p>
    <w:p w14:paraId="5D1D8091"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FDA242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In der Phase bis zum Go Live, Was waren die größten Herausforderungen, die aufgetreten sind?  #00:22:31-1#</w:t>
      </w:r>
    </w:p>
    <w:p w14:paraId="7EAAA29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32C8FA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Die größten Herausforderungen liegen sehr, sehr häufig eigentlich beim Kunden. Also Das ist so, Dass es bei uns eigentlich, wir wissen, Was wir zu tun haben, wir wissen, Was wir machen müssen. Aber wenn es dann darum geht, ein SAP-System anzubinden und die Schnittstelle passt noch nicht so hundert Prozent, dann liegt der Ball am Kunden. Und wenn der Kunde da einfach nicht vorankommt, nicht die Schnittstelle liefern kann, dann hakt unser Projekt auch. Weil wir können es letztendlich nicht machen, Das müsste der Kunde selbst machen. Und von daher ist es so, Dass es häufiger so ist, wenn irgendeine Aufgabe an dem Kunden liegt und es nicht direkt abgearbeitet wird, dann stockt es halt ein Stück weit. Also auch wenn es darum geht "Hey, wir müssen jetzt Datenschutzdokumente ausfüllen", dann können wir Das mittlerweile sehr, sehr schnell. Wir wissen genau, Was wir machen müssen. Aber so eine Prüfung beim Unternehmen dauert dann wieder ein bisschen länger. Dann kommt Das Feedback ein bisschen später. Also da ist es ja oft so, Dass wenn es dann beim Kunden zu Verzögerungen kommt, für unsere Seite ist es eigentlich immer sehr, sehr gut durchgestafft und wir wissen, Was wir zu tun haben.  #00:23:25-0#</w:t>
      </w:r>
    </w:p>
    <w:p w14:paraId="0F903CB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2B75BE6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Kannst du mal beschreiben, wie so der Livegang abgelaufen ist als ihr erstmals den Chatbot live geschaltet habt? Was ist dann passiert? Was ist aufgefallen? Was ist gut gelaufen?  #00:23:36-8#</w:t>
      </w:r>
    </w:p>
    <w:p w14:paraId="5F16364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22E33B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wir unterscheiden da mit Unternehmen ein Stück weit zwischen einem Silent Release und einem Loud Release, Was für uns bedeutet, Silent Release ist denke ich soweit klar. Der Chatbot wird auf irgendeiner Website irgendwo platziert und wird gar nicht groß vermarktet, gar nicht groß, sage ich mal, ins Marketing eingezogen. Sondern da wird einfach mal so ein bisschen geguckt: "Hey, wie interagieren Kunden jetzt mit dem Chatbot?" Ohne Das irgendwie groß anzupreisen. Wie reagieren die? Dadurch ist die. sage ich mal, Nutzergruppe auch ein Stück weit kleiner und Das ist in den meisten Fällen so ein Silent Release, ist es bei den Kunden so, Dass die ein Stück weit noch Angst haben, Das wirklich groß zu vermarkten und dann doch auf die Schnauze zu fallen, auf gut Deutsch gesagt, sage ich jetzt mal. Da neigen Unternehmen häufig dazu, Silent Release zu machen. Aber mittlerweile ist es auch schon so, Dass wir schon des Öfteren so einen Loud Release gemacht haben, weil wir einfach sicher waren, okay, der Chatbot wird performen und haben Das dann wirklich auch groß vermarktet, um dann letztendlich auch Traffic auf den Chatbot zu bekommen. Weil nur wenn wirklich Traffic in den ersten Monaten, Wochen auf den Chatbot kommt, kann man wirklich einstufen und entscheiden, okay es performt jetzt oder es performt nicht. Dann bei den Silent Release ist so, Hey, der wird irgendwo platziert, da gehen jetzt mal ein paar Nutzer drauf, versuchen Das Ganze, wissen eigentlich gar nicht, Was es da zu bedeuten hat. Und daher ist es unsere Meinung und auch der Bereich, wo wir den Kunden sehr, sehr stark begleiten, so ein Release Manager, so eine Release Planung, "Hey, wie gehen wir jetzt vor? Was haben wir für Aufgaben zu erledigen? Was müssen wir noch beachten? Das ist ein sehr, sehr wichtiger Punkt. Und Was wir eigentlich immer machen, Das ist auch noch so vielleicht hinzuzufügen, vor einem Go Live gibt es immer einen Newsacceptance Test. Also Das ist Was, wo wir festgestellt haben, Dass Das Projektteam, sage ich mal, von unserer Seite und von Kundenseite da sehr tief drin sind und die klar testen können, testen aber im Endeffekt die Fälle, die sie irgendwie im Hinterkopf haben und nicht die Fälle, wo sie gar nicht dran denken würden. Das heißt in den meisten Fällen gibt es Useracceptance Tests, die wird eine Nutzergruppe von fünfzig Leuten,  dreißig Leuten, definiert, die wirklich erst mal gar nicht wissen, Was in der Entwicklung #00:25:41-3#</w:t>
      </w:r>
    </w:p>
    <w:p w14:paraId="7182C41A"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0AA045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Was war der Anlass dafür, Dass ihr den User Acceptance Test eingeführt habt?  #00:25:45-2#</w:t>
      </w:r>
    </w:p>
    <w:p w14:paraId="55766BC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3B11A52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Dass wir gemerkt haben, wir haben Das mit dem Kunden gemeinsam entwickelt, Das wurde live gestellt und die Nutzer, die tatsächlich dann mit dem Chatbot interagiert haben, haben Was komplett anderes gefragt. Also Das Was so, Das Unternehmen sagt so "Ja, ich bin mir sicher, Dass eigentlich die, sagen wir mal fünfzig Fragen jetzt sehr, sehr häufig auftreten. Dann ist Das live gegangen und der Kunde hat eigentlich Was ganz anderes gefragt. Und dadurch ist halt auch so ein bisschen Frustration entstanden. Deshalb haben wir entschieden, okay, Das Projektteam kann zwar Das während der Programmierung testen. Aber wenn es dann kurz vor dem Go Live ist, wollen wir eine Nutzergruppe haben, die wirklich in Zukunft dann potentielle Kunden oder Nutzer von den Chatbots sind. Und die erst mal gar nicht wissen, Was der Chatbot kann, um so auch herauszufinden, Was würde so ein Nutzer Fragen und Was würde er gerne von dem Unternehmen wissen wollen zum Beispiel.  #00:26:29-1#</w:t>
      </w:r>
    </w:p>
    <w:p w14:paraId="2EF8DC2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C226CA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Was sind so die größten Themen, die dann beim Go Live noch auffallen, vielleicht auch nicht gut funktionieren?  #00:26:41-7#</w:t>
      </w:r>
    </w:p>
    <w:p w14:paraId="6FAE399F"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09E5808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also Das größte Thema ist letztendlich, wenn der Chatbot ja Fragen nicht erkennt, nicht richtig zuordnet. Das ist Das größte Problem, Was danach eigentlich auftreten kann. Was auch passieren kann ist, Dass die Schnittstellen dann irgendwie die Verbindung doch noch nicht so wirklich funktioniert. Oder die Verifizierung von den Nutzern dann irgendwie doch fehlschlägt. Aber letztendlich, Das einzige Thema, Was passieren kann ist, Dass der Chatbot irgendwas nicht kann, irgendwas nicht versteht oder irgendwo nicht drauf zugreifen kann. Das sind eigentlich so die Hauptprobleme. Dass es dann nochmal drum geht, Dass die Plattform falsch ausgewählt wurde oder Dass Das mit dem Datenschutz nochmal aufkommt, Das ist eigentlich Was, Was alles abgeschlossen ist und Was dann nicht mehr nach dem Go Live auftritt.  #00:27:20-0#</w:t>
      </w:r>
    </w:p>
    <w:p w14:paraId="447F6C2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76573E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Habt ihr in dem Projekt über ein Betriebskonzept gesprochen und wie schaut Das aus?  #00:27:27-4#</w:t>
      </w:r>
    </w:p>
    <w:p w14:paraId="3A1C4D4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ACE110F"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Das ist auch so ein bisschen historisch bei uns gewachsen. Vielleicht Das noch zum Hintergrund. Wir sind ja jetzt gut drei Jahre alt. Wir haben eigentlich in den ersten eins, eineinhalb Jahren reines Projektgeschäft gemacht. Das heißt, wir haben als Agentur agiert. Das bedeutet, wir haben den Chatbot entwickelt, wir haben den beim Kunden hingestellt haben eigentlich zum Kunden gesagt: "Okay, Das ist es jetzt. Das war unsere Leistung. Schau zu, wie du weitermachen kannst!" Das ist aber im Endeffekt, ja, sage ich mal, am Anfang so gewesen. Was wir dann festgestellt haben, Dass es da noch einen Pain beim Kunden gibt, wirklich den Chatbot zu betreiben. Und deshalb ist es auch unsere Entscheidung gewesen, da eine eigene Plattform zu entwickeln, die bei uns extra ist, Das eine SARS-Lösung ist, die letztendlich Kunden einsetzen können, um zum einen den Chatbot zu entwickeln und zu betreiben. Und wir sagen, Das Thema Chatbot Operation Das viel, viel wichtigere ist, als den Chatbot zu entwickeln, Das war vielleicht vor zwei Jahren noch ein schwieriges Thema. Mittlerweile ist die Entwicklung eigentlich so, Das bekommt man hin. Das bekommen sehr, sehr viele Unternehmen auch hin. Aber der Betrieb letztendlich nach dem Go Live ist eigentlich Das wichtige Thema. Und deshalb haben wir da eine eigene Plattform entwickelt, die letztendlich jetzt unsere Kunden einsetzen, um den Chatbot weiter zu trainieren, zu sehen, wie der Chatbot performt, Analytics zu betreiben und Das ist so Das Thema, wo wir uns hin entwickelt haben. Das heißt, wir haben jetzt in eineinhalb Jahren da eine Plattform entwickelt, die den Kunden dann wirklich, ja, ein Betriebskonzept liefern, um dem Kunden zu sagen: "Hey, da kannst du die Dinge weiter pflegen, da kannst du Das trainieren. Und vorher war es so, Dass wir eigentlich letztendlich Projekte abgearbeitet haben, aber da keine Software hatten, die dem Kunden noch geholfen hat, wirklich nach dem Go Live noch produktiv an dem Thema zu arbeiten.  #00:29:01-4#</w:t>
      </w:r>
    </w:p>
    <w:p w14:paraId="7E714BF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B7CCCC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Das hört sich ja für mich auch ein bisschen an, Dass auch für den Kunden in dem Moment schon auch Ablaufprozesse ändern.  #00:29:10-5#</w:t>
      </w:r>
    </w:p>
    <w:p w14:paraId="5DC9AE9C"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1D3C843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Ja, ja, definitiv.  #00:29:13-7#</w:t>
      </w:r>
    </w:p>
    <w:p w14:paraId="35A9214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346D63FA"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Können Sie beschreiben, Was passiert da bei einem Kunden, Was vielleicht Aufgabeninhalte  und Prozess Abläufe angeht?  #00:29:20-4#</w:t>
      </w:r>
    </w:p>
    <w:p w14:paraId="63A12B7C"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390E20B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prinzipiell ist es so, Dass wenn der Chatbot live gegangen ist, dann ist Das mit den Features eigentlich erst mal gut. Also dann ist erst mal ein Feature Setup da. Das heißt der Chatbot kann die und die Features, kann Das und Das machen. Aber dann brauchst du eigentlich bei einem Unternehmen ein Commitment und auch eine Ressouccencommitment zu sagen "Okay, ich habe jetzt zwei Mitarbeiter, die auch mit dem Thema Chatbot arbeiten dürfen." Also es gibt je letztendlich, in den meisten Fällen ist es so, Dass es dann, wenn wir über den Costumer Service Bereich sprechen, der Mitarbeiter, der sowieso ans Telefon geht und der sowieso auch Emails beantwortet, der hat im Endeffekt als weitere Säule noch Das Thema Chatbot Operations, also den Chatbot weiter zu entwickeln. Das ist Was, wo sich verändert, definitiv. Also dem Unternehmen muss es klar sein, Dass da noch Arbeit auf sie zukommt. Also Das ist im Endeffekt nicht mehr so wie früher viele gedacht haben: "Hey, ich entwickle den Chatbot einmal und dann kann ich ihn wirklich alleine lernen lassen." Weil Das ist auch Was, wo wir uns dagegen entschieden haben. Ich weiß nicht, ob Das wahrscheinlich auch Business gibt, einmal Das Supervised Learning und Das Unsupervised Learning.  Unsupervised Learning bedeutet, der Chatbot lernt wirklich selbst. Also der Chatbot bringt sich selbst Antworten bei, bringt sich selbst Themen bei. Und Das ist Was, wo wir aktuell noch nicht dran glauben. Das ist Was, so es viel zu viele Negativbeispiele gibt. Also Das von [Organisation], dieser Chatbot ist ja auch ein gutes Beispiel. Die Nutzer haben mit ihm rechtsradikale Inhalte geteilt, mit ihm rechtsradikal geschrieben und der Chatbot hat irgendwann auch rechtsradikale Antworten gegeben. Das heißt, dadurch Dass der Chatbot sich selbst Sachen beibringen konnte, konnte der Nutzer ihn in eine gewisse Richtung lenken und diese Inhalte hat der Chatbot sozusagen angenommen und auch an andere Nutzer weitergegeben. Das heißt, Das war ein riesen Skandal, wurde auch nach zwei Tagen wieder runter genommen. Und Das ist ein Beispiel des Unsupervised Learnings. Was wir machen ist Das Supervised Learning. Das bedeutet, wir haben immer noch eine zwar kleine, aber manuelle Kontrolle eines echten Mitarbeiters. Das bedeutet, wenn wir jetzt von [Organisation] sprechen, 1.500 Intents, es kommt ein neues Intent dazu, der Chatbot schlägt zum Beispiel vor: "Hey, du solltest Was zum Thema Corona irgendwie auch kommunizieren, dann kann er zwar schon Antworten aufbereiten, vorschlagen und auch die Frage Möglichkeiten dazu vorschlagen, aber es gibt immer noch einen Klick von dem Mitarbeiter, der sagt "Hier, Das übernehmen wir jetzt." Weil die Unternehmen haben auch sehr, sagen wir mal, Angst, und die Unternehmen wollen die Kontrolle darüber haben, welche Antworten der Chatbot nach außen irgendwie zu einem Kunden gibt. Deswegen setzen wir da auf Das Supervised Learning und deshalb braucht es auch da noch Mitarbeiter, die letztendlich da diesen manuellen Prozess machen, der sehr, sehr klein ist, wie ich gesagt habe, aber Das ist auch der Wunsch unserer Kunden, Dass sie da noch die Kontrolle darüber behalten. Deshalb braucht man da auch in dem Betriebe, sage ich mal Personen, die sich mit dem Thema beschäftigen. Und vielleicht dann auch noch, also es gibt auf der einen Seite, nach dem Go Live braucht es im Endeffekt zwei Stakeholder von uns. Das heißt es braucht einen Content Manager, der letztendlich dafür zuständig, neue Inhalte reinzubringen und es braucht einen Human Handover Agenten beispielsweise. Also einen Servicemitarbeiter, der Anfragen entgegennimmt, die der Chatbot nicht beantworten kann .Also Das heißt, ich stelle dem Chatbot eine Frage, die ist sehr, sehr komplex, der Chatbot sagt :"Hey, kann ich jetzt nicht beantworten. werde dich jetzt aber mit dem Kevin verbinden, der mit dir Das Problem lösen kann. Und dann würde dieser Serviceagent eine Benachrichtigung bekommen: "Okay, da ist gerade ein Chat offen. Geh bitte da rein und versuch Das Problem manuell als Mensch du selbst zu beantworten und dem Nutzer sozusagen eine Lösung aufzuzeigen. Das sind im Endeffekt diese zwei Rollen, die es aus meiner Sicht danach noch gibt.  #00:32:40-0#</w:t>
      </w:r>
    </w:p>
    <w:p w14:paraId="6E090EAC"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C84DDA9"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Jetzt ändert sich da für den Kunden ja Was an den Aufgabeninhalten. Seid ihr auch an der, sage ich mal Ausbildung von den Kollegen in den Unternehmen dann beteiligt oder wie stellen die Das sicher, Dass die Inhalte verstehen und auch teileweise zumindest selber mit begleiten und betreiben?  #00:32:58-3#</w:t>
      </w:r>
    </w:p>
    <w:p w14:paraId="40387BE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51F723B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Das ist im Endeffekt schon auch, sage ich noch mal ein Consulting Aufwand für uns. Oder beziehungsweise auch am Anfang. Unternehmen wollen wissen: "Hey, wie verändert sich jetzt mein Team? Was muss ich in Zukunft vielleicht für Leute einstellen, die sich mit dem Thema auseinandersetzen. Was sind deren Skills?" Also im Endeffekt haben wir da schon eine relativ gute Matrix, wo wir sagen Hey, Das sind jetzt so Stakeholder für dich, lieber Kunde, da solltest du jemanden haben, der sich damit auseinander setzt. Also Das Was, wo ich auf jeden Fall sehe, Dass man Das braucht. Und dann ist es so, Dass wir für unsere Plattform jetzt an sich für [Name] natürlich Schulungen geben, Trainings geben, (unv.) mit den Kunden gemeinsamen machen, um da auch, sage ich mal zu schulen, zu zeigen "Hey, so musst du danach mit dem Tool arbeiten!" Und ihm sozusagen beibringen, wie man Das Ganze einsetzt. Genau, Das ist so die zwei Dinge. Aber Das ist schon so, Dass es sich mittlerweile herauskristallisiert, gerade bei den Early Adopters, wie jetzt [Organisation] oder [Organisation], die mit dem Thema schon fast mit uns zeitgleich gestartet sind, also zwei Jahre schon unterwegs sind. Da ist zu erklären, Dass es eigene Conversation Teams gibt und die sich aufbauen. Das bedeutet wirklich sage ich mal Unternehmensbereiche oder Abteilungen, die wirklich nur für Das Thema Conversation und AI zuständig sind. Das bedeutet, wie ich vorhin schon gesagt habe, wenn du jetzt ein Unternehmen fragst, ist Das so, Dass die sagen: "Hey, wir haben einen Chatbot von [Organisation], wir haben einen Chatbot von [Organisation], einen von [Organisation] irgendwo in der Schublade rumliegen und die Unternehmen, die Early Adopter stellen fest: "Okay, wir brauchen irgendwie eine Kontrolle darüber, Was in den verschiedenen Fach Abteilungen passiert. Wir müssen eine zentrale IT-Steuerung haben, die letztendlich entscheidet, Was in den verschiedenen Bereichen eingesetzt wird. Das heißt, wenn wir quasi mit unserer Plattform mit so einem Unternehmen sprechen, ist es so eine Entscheidung auch von dem 4Unernehmen, von dem Kunden: "Hey, Das ist eine Plattform, die für uns zentral eingesetzt wird. Wir steuern die Fachbereiche, Was sie einsetzen können. Wir schulen am Ende des Tages auch die Fachbereiche, wie sie die Plattformen einsetzen können und wir führen die Plattformen mit uns beispielsweise ein. Also Das wird irgendwann, ja sage ich mal Gang und Gäbe sein, Dass Unternehmen eigene Teams haben, die dieses Thema zentral steuern.  #00:34:58-3#</w:t>
      </w:r>
    </w:p>
    <w:p w14:paraId="1121FD8C"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008A412"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Jetzt hast du vorher gesagt, ihr habt da auch eine Matrix, Was es so braucht für den Kunden. Was braucht es denn?  #00:35:05-4#</w:t>
      </w:r>
    </w:p>
    <w:p w14:paraId="468B39E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63A2ECF"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Genau. Also Das sind im Endeffekt die Stakeholder, die auf der einen Seite in dem Prozess dabei sind der Konzeption, in der Workshop-Konzeption, wie ich gesagt habe. Da ist dann jemand dabei aus dem, also da ist auf jeden Fall der Decision Maker ist dabei, also der der Das Budget verantwortet. Da ist der Project Owner dabei, wie ich gesagt habe. DA ist der Experte aus dem Fachbereich dabei. Es ist dann jemand dabei, der sich mit dem Chatbot, also als Chatbot Developer vielleicht auch schimpft mittlerweile schon. Das heißt entweder ist es einer intern im Unternehmen, der wirklich auch Know-How hat und Das selbst machen kann. Oder es ist Was, Was an uns abgegeben wird, wo wir extern oder wir letztendlich steuern können. Dann braucht es aus meiner Sicht einen Software-Architekten, der letztendlich im Anfang initial den Workshop mitentscheidet, wo kann ich Das Ganze in meine IT-Landschaft einbinden? Und dann gibt es wirklich noch die zwei Rollen für den Betrieb. Das ist einmal der Content Manager und der Handover Agent.  #00:35:53-5#</w:t>
      </w:r>
    </w:p>
    <w:p w14:paraId="6122A2C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08CA7AA4"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Du hast vorher auch schon mal gesagt, Dass die Erwartungen sich an den 4Einsatz von KI oder jetzt in dem Fall als eine Anwendung die Chatbots unterscheiden, zwischen denen, die sich tiefer damit auseinander gesetzt haben und die, die oberflächlich sind. Was gibt es noch für Erwartungshaltungen, auf die du triffst, rund um Das Thema KI?  #00:36:16-7#</w:t>
      </w:r>
    </w:p>
    <w:p w14:paraId="5ACFA5B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B1549E6"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Puh, gar nicht so einfache Frage. Also Das Thema, Was versteht man darunter, Was denkt man, Was am Ende dabei raus kommt, Das ist wichtig. Das ist natürlich ein Riesenthema, wo man Erwartungshaltung schaffen muss. Ein weiteres Thema ist, dem Kunden auch zu sagen: "Hey, du hast danach noch Arbeit damit." Weil Das für viele Kunden auch nicht so klar ist. Das hängt aber auch ein Stück weit mit der ersten Aussage zusammen. Genau, Was gibt es noch so für Erwartungshaltungs-Themen? Prinzipiell glaube ich, waren Das eigentlich so die zwei Themen, die jetzt beim Unternehmen so auftreten. Ich glaube da fällt mir jetzt spontan eigentlich gar keine andere Problematik mehr auf oder ein.  #00:37:03-1#</w:t>
      </w:r>
    </w:p>
    <w:p w14:paraId="2AC0F664"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47B91B4A"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Vielen Dank. Vielleicht noch zwei Fragen: Ihr seid ja jetzt auch drei Jahre am Start. Und ich glaube, da ist ja durchaus einiges passiert. Wenn du Das Thema mal vielleicht aus eurer Perspektive aber auch schon generell zum Thema Künstliche Intelligenz mal beleuchtest, wie würdest du beschreiben, Was in den letzten drei Jahren da passiert ist?  #00:37:26-1#</w:t>
      </w:r>
    </w:p>
    <w:p w14:paraId="2358D23B"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2185EDF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Also ich glaube so Dass Das Thema, wo wir unterwegs sind, war in der KI ein Thema Das relativ schnell aufkam und relativ schnell erprobt wurde. Ich glaube, Dass es noch viele andere Teilbereiche im Bereich KI gibt, die einfach komplexer sind, die jetzt auch nicht aufgrund des Hypes so mit nach oben bezogen wurden, sondern einfach noch viel Potential dahinter steckt. Dass man sich aber noch nicht so richtig daran getraut hat. Ich glaube Das liegt aber auch so ein bisschen in der Natur des Menschen, man fängt mit dem vielleicht auch an, Was für ihm im ersten Schritt mal Das einfachste oder Das, ja, sage ich jetzt mal, wo man denkt, Dass es am einfachsten ist. Das war natürlich auch ein Stück, weil Das Thema Chatbots und Voicebots auch. Aber gerade im Bereich KI gibt es noch so viele andere Bereiche auch, Medizin etcetera. Ich glaube, Das ist Was, wo noch viel Forschung dahinter steckt. Bei dem Thema, wo wir unterwegs sind, ist es so, Dass es relativ schnell einsetzbar ist und man sehr schnell Ergebnisse sieht. Also wenn ich jetzt so einen Chatbot entwickele, kann ich im besten Fall nach einer Woche schon mal sehen, Hey, Was sagt der uns. Was sagt der zu meinen Fragen? Was gibt der für Antworten? Funktioniert Das für mich so überhaupt? Und daher ist es glaube ich so der Trend, Dass Das Das Thema war, Das zuerst aufkam. Aber Dass es noch viele andere Bereiche in der KI gibt. Und Das Thema bei uns letztendlich hat sich schon sehr, sehr stark weiterentwickelt. Also Das geht jetzt wirklich von den reinen FAQ Chatbots, also textbasiert hin zu sehr komplexen Bots, sage ich jetzt mal, der nicht nur auf Text basiert, sondern auch auf Voice. Also Das heißt Integration in Google Home oder sowas, aber mittlerweile auch in eine Telefonanlage. Also wir haben aktuell auch einen Kunden mit [Organisation], wo wir zusammen arbeiten, die letztendlich einen Voicebot hinter eine Telefonnummer stellen. Das heißt sie rufen bei der Telefonnummer an und der Chatbot geht ans Telefon und spricht mit mir in natürlicher Sprache und nicht so, wie ich es vorhin schon gesagt habe: "Sagen Sie die eins, sagen Sie die zwei." Sondern wirklich natürliche Sprache, wie man es auch so von einer Alexa beispielsweise kennt. Da ist es so, Dass sich da sehr, sehr viel getan hat und sich sehr, sehr viel weiter entwickelt hat. Es sind viele Player auf dem Markt. Und Das ist auch der Grund, warum wir uns für eine Plattform entschieden haben, die letztendlich keine eigene KI hat. Also wir haben, wir als [Organisation]Botfriends mit unserer Plattform [Organisation] setzten keine eigene KI ein. Wir setzen ausschließlich auf bestehende Best Pracitice Services. Deswegen nennen wir unserer Plattform auch Middleware. Weil wir einfach festgestellt haben, der große Pain bei dem Kunden ist, den Marktüberblick zu behalten, zu wissen, Was ist die beste Typologie für mich. Und deswegen wollen wir mit unserer Plattform als Middleware die Best Pracitce Services integrieren, die es so gibt. Also im NRP Bereich beispielsweise [Organisation], [Organisation], [Organisation] und der Kunde kann selbst entscheiden, auf welchen Service er setzen möchte. und natürlich auch, wie du auch sicherlich weißt, gibt es auch Unternehmen, die sind halt einfach [Organisation] gebrandet, die sind [Organisation] gebrandet, Das sind einfach Häuser, die auf die Technologien setzen. Und die können dann mit unserer Plattform auch auf die Technologien setzen. Und gerade wenn wir über Das Thema Plattform sprechen, unsere Mitbewerber anschauen, die einen eigenen NLP Service entwickelt haben, eine eigene KI haben, ist es für uns so, aber ist natürlich auch eine Glaubensfrage. Für uns ist Das so, Dass die niemals mit dem Tempo der großen Player wie [Organisation] oder [Organisation] Schritt halten können. Deswegen setzen wir in unserer Plattform auf die bestehenden Best Practices und für uns ist es sogar gut, wenn die NLPs und die ganzen Services, die wir integrieren, besser werden. Und für unsere Mitbewerber ist es eher schlecht, weil die letztendlich da immer mithalten müssen und immer an ihrer eigenen KI schrauben müssen, Dass sie wirklich auch so gut performt, wie jetzt eine KI oder ein NLP Firm von [Organisation] beispielsweise.  #00:40:39-9#</w:t>
      </w:r>
    </w:p>
    <w:p w14:paraId="2A05D52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3CCDE44C"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Super, vielen Dank. Möchtest du mir noch Irgendwas mitgeben rund um Das Thema, Was du noch nicht loswerden konntest?  #00:40:48-0#</w:t>
      </w:r>
    </w:p>
    <w:p w14:paraId="41BC0FE0"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66B9DD2A"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Uh, lass mich kurz überlegen. Nein, also allgemein habe ich Das schon ein bisschen erzählt. Der Trend geht zum Thema Voice auf jeden Fall. Das ist für mich erkennbar aus meinem Bereich. Aber ich muss auch ehrlich sagen, Dass ich jetzt mit Sicherheit in dem Bereich, wo wir unterwegs sind, schon Einblicke geben konnte, Was gut ist, Was schlecht ist. Aber Das Thema allgemein KI für mich in anderen Bereichen einfach auch, ja, noch mit eine Black Box ist ein Stück weit. Das ist in dem Thema bei sehr sehr gut verankert, Was da geht, Was da die Zukunft auch ist. Aber ich habe nicht so Das weite KI-Bild, wie du jetzt wahrscheinlich hast.  #00:41:24-1#</w:t>
      </w:r>
    </w:p>
    <w:p w14:paraId="03667778"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0D01D69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I: Super, vielen Dank.   #00:41:27-0#</w:t>
      </w:r>
    </w:p>
    <w:p w14:paraId="1A9227D7"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740F136E"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r w:rsidRPr="008A1490">
        <w:rPr>
          <w:rFonts w:eastAsiaTheme="minorEastAsia" w:cs="Arial"/>
          <w:color w:val="000000"/>
          <w:sz w:val="16"/>
          <w:szCs w:val="16"/>
          <w:lang w:eastAsia="de-DE"/>
        </w:rPr>
        <w:t>B:  Gerne.  #00:41:28-8#</w:t>
      </w:r>
    </w:p>
    <w:p w14:paraId="0169693D" w14:textId="77777777" w:rsidR="008A1490" w:rsidRPr="008A1490" w:rsidRDefault="008A1490" w:rsidP="008A1490">
      <w:pPr>
        <w:widowControl w:val="0"/>
        <w:autoSpaceDE w:val="0"/>
        <w:autoSpaceDN w:val="0"/>
        <w:adjustRightInd w:val="0"/>
        <w:spacing w:after="0" w:line="240" w:lineRule="auto"/>
        <w:rPr>
          <w:rFonts w:eastAsiaTheme="minorEastAsia" w:cs="Arial"/>
          <w:color w:val="000000"/>
          <w:sz w:val="16"/>
          <w:szCs w:val="16"/>
          <w:lang w:eastAsia="de-DE"/>
        </w:rPr>
      </w:pPr>
    </w:p>
    <w:p w14:paraId="3819237F" w14:textId="7178674E" w:rsidR="008A1490" w:rsidRDefault="008A1490">
      <w:pPr>
        <w:spacing w:after="0" w:line="240" w:lineRule="auto"/>
        <w:jc w:val="left"/>
        <w:rPr>
          <w:rFonts w:cs="Arial"/>
          <w:sz w:val="16"/>
          <w:szCs w:val="16"/>
          <w:lang w:eastAsia="de-DE"/>
        </w:rPr>
      </w:pPr>
      <w:r>
        <w:rPr>
          <w:rFonts w:cs="Arial"/>
          <w:sz w:val="16"/>
          <w:szCs w:val="16"/>
          <w:lang w:eastAsia="de-DE"/>
        </w:rPr>
        <w:br w:type="page"/>
      </w:r>
    </w:p>
    <w:p w14:paraId="20E4D9B7" w14:textId="77777777" w:rsidR="008A1490" w:rsidRPr="008A1490" w:rsidRDefault="008A1490" w:rsidP="008A1490">
      <w:pPr>
        <w:widowControl w:val="0"/>
        <w:autoSpaceDE w:val="0"/>
        <w:autoSpaceDN w:val="0"/>
        <w:adjustRightInd w:val="0"/>
        <w:spacing w:after="0"/>
        <w:rPr>
          <w:rFonts w:cs="Arial"/>
          <w:b/>
          <w:color w:val="000000"/>
          <w:sz w:val="32"/>
          <w:szCs w:val="32"/>
          <w:lang w:eastAsia="de-DE"/>
        </w:rPr>
      </w:pPr>
      <w:r w:rsidRPr="008A1490">
        <w:rPr>
          <w:rFonts w:cs="Arial"/>
          <w:b/>
          <w:color w:val="000000"/>
          <w:sz w:val="32"/>
          <w:szCs w:val="32"/>
          <w:lang w:eastAsia="de-DE"/>
        </w:rPr>
        <w:t>WISSE1</w:t>
      </w:r>
    </w:p>
    <w:p w14:paraId="0680F3B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C114EE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Und loslegen. #00:00:03-0#</w:t>
      </w:r>
    </w:p>
    <w:p w14:paraId="5F0BBA1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FEF18F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Gerne. #00:00:04-4#</w:t>
      </w:r>
    </w:p>
    <w:p w14:paraId="729C907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B5E366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Alles klar, [Person]. Beschreib doch mal bitte deine aktuelle Rolle. Das interessiert mich ganz besonders, wie du das tust. (lacht) #00:00:11-0#</w:t>
      </w:r>
    </w:p>
    <w:p w14:paraId="685A419E"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99444C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Ich bin Mitgründer des globalen Innovation Thinktanks [Organisation]. Wir haben kleine Teams, da wo besonders viel passiert aktuell technologisch. Deswegen [Ort], [Ort], [Ort] und [Ort] in [Ort]. Bei [Organisation] habe ich einen starken Fokus auf KI-Technologie. Also meine Bezeichnung nennt sich dann AI Strategy Lead offiziell. Und in dieser Funktion beraten wir weltweit Unternehmen, die man in grob in zwei Kategorien clustern kann. Das eine sind Technologie-Konzerne wie [Organisation], [Organisation] oder [Organisation]. Denen helfen wir dabei, Strategien zu entwickeln, Kunden richtig anzusprechen. Denn das fällt gar nicht so einfach, wenn man so schnell so tolle Technologien baut, dass das dann auf der Kundenseite auch richtig ankommt. In Form von Strategieberatung als auch von Events oder Workshops, die wir mit den Technologieunternehmen gemeinsam veranstalten. Und die andere Kategorie sind Abnehmer der Technologie, also DAX-Konzerne wie [Organisation], wie die [Organisation], [Organisation], [Organisation]. Da ist alles dabei. Auch große Mittelständer. Und da gibt es dann wiederum eigentlich zwei Bereiche, die wir abdecken. Das eine ist gemeinsam eine Strategie entwickeln für den Einsatz von künstlicher Intelligenz. Das geht bis hin zu Use Cases oder Geschäftsfeldern, die da entwickelt werden. Oder auch Produkte, bestehende, die durch KI angereichert werden. Und der zweite Teil ist, das passiert sehr viel in letzter Zeit, dass wir viel mit der IT arbeiten. Und der IT beibringen eigentlich, was künstliche Intelligenz ist. Und denen auch beibringen, wie man eine Strategie baut, wie man kommuniziert und wie man Use Cases entwickelt. Denn als Beispiel, [Organisation], ein großer Kunde von uns, haben sich entschieden vor ein paar Jahren zu sagen, IT ist das Herzstück des Unternehmens. Nur, sie haben der IT halt vorher nicht Bescheid gesagt. Um das witzig darzustellen. Bisher waren die Zulieferer und haben Aufgaben bekommen und die haben sie abgearbeitet, zum Großteil. Und das ändert sich halt jetzt gerade. Und dann habe ich ein Drittel meiner Zeit ungefähr stecke ich in Research. Also, ich war in [Ort] an einer Universität, habe da im Bereich Cognitive Robotics was gemacht als Research Assistant. Ich war Anfang des Jahres an der [Organisation] als Visiting Student Researcher und habe da vor allem im Bereich Human Centered AI mich rumgetrieben. Anders kann man es nicht nennen. Und ich schreibe gerade an einem Buch, das heißt: Wie ich meiner Mutter künstliche Intelligenz erklären. Um das Gelernte, was ich so sehe, möglichst einfach darzustellen, um der Gesellschaft einen Zugang zu diesem Thema zu ermöglichen. #00:03:01-7#</w:t>
      </w:r>
    </w:p>
    <w:p w14:paraId="781E91B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7C88E5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Wunderbar, vielen Dank. Ist eine gute Überleitung. Was verstehst du denn persönlich unter KI? #00:03:06-1#</w:t>
      </w:r>
    </w:p>
    <w:p w14:paraId="740890D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7AA6D8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Das ist echt eine gute Frage. Ich kann mich da nur an auch nicht gute Definitionen von Leuten halten, die bisschen angesehener sind als ich. Also, [Person], theoretischer Physiker am MIT, der hat ein Buch geschrieben, Leben 3.0, wo er künstliche Intelligenz beschreibt als (AI?), die Intelligenz, die nicht biologisch ist. Dann gibt es [Person], Gründer des [Organisation], der sagt, Maschinen intelligent machen. Und ich finde dieser sehr einfachen Definitionen, die Freiraum lassen, dafür Intelligenz irgendwann mal klar zu definieren, am besten. Weil Intelligenz eben noch nicht klar definiert sind. Also wir aus der Psychologie haben uns da auf noch nichts geeinigt, weil wir es einfach noch nicht verstanden haben. Also, es gibt viele Konzepte, die wir unter den Deckmantel der Intelligenz packen, aber und das ist das Schöne, KI hilft uns eigentlich gerade total dabei, zu verstehen, wie wenig wir über Intelligenz wissen. Und auch, uns bei der Erforschung dessen, was wir dachten, was wir schon wissen über Intelligenz. #00:04:09-6#</w:t>
      </w:r>
    </w:p>
    <w:p w14:paraId="303824E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4ECF52E"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Wenn wir mal kurz so noch generell bleiben, wie ist denn deine persönliche Einschätzung zum Thema Bedeutung von KI, gerade für das Thema Marketing? Und ich hatte ja vorher gesagt, Marketing ist alles, was in der Schnittstelle zum Kunden passiert. #00:04:29-5#</w:t>
      </w:r>
    </w:p>
    <w:p w14:paraId="4186CD3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B7A7E6E"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 Wenn ich über erfolgreiche KI-Cases nachdenke, die implementiert wurden von Unternehmen, dann fallen mir fast als erstes immer Marketing Cases ein. Das hat wahrscheinlich auch wieder zwei Gründe. Zum einen hilft es uns extremst, den Menschen besser zu verstehen. Und der Mensch ist dann der Kunde. Oder halt der Lead, der zu einem Kunden werden soll. Und zum anderen ist es super ROI-nah. Also, ich kann in einer Excel-Tabelle recht einfach zeigen, guck mal, ich führe dir das Tool ein und wahrscheinlich nach vier Wochen bis vier Monaten haben wir die Kundengruppen oder haben wir Kundengruppen besser verstanden und können unsere Produkte und Dienstleistungen besser anpassen. Oder halt besser kommunizieren, so dass die Kundengruppe uns sympathischer, besser findet. Das bedeutet, wenn ich in der Logistik KI einsetzen möchte, ist manchmal nicht so einfach, was das wirklich bringt kurzfristig. Und im Marketing-Bereich ist das viel einfacher zu zeichnen. Grundsätzlich ist die Relevanz von künstlicher Intelligenz in Unternehmen, sollte das den höchsten Stellenwert überhaupt haben. Weil diese Technologien, die sich unter KI verbürgen, eben jegliche Prozesse verändern werden. #00:05:44-1#</w:t>
      </w:r>
    </w:p>
    <w:p w14:paraId="5551338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733902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Und wenn du jetzt gerade mal guckst, Veränderungen in der Interaktion/Kommunikation mit dem Kunden, was siehst du da gerade für Kernanwendungsgebiete? #00:05:54-2#</w:t>
      </w:r>
    </w:p>
    <w:p w14:paraId="002DD92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9F13EE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Wenn man sich vielleicht das systemisch oder prozessseitig vorstellt, wie es dann da ganz vorne sind, natürlich erstmal die Möglichkeit, den Kunden ganzheitlich zu erfassen. Also es geht natürlich schon ein bisschen in diese Richtung 1984 und Überwachungsstaat, aber wenn [Organisation]  zum Beispiel jeden sechsten Tag im Durchschnitt einen neuen Supermarkt aufmacht, da kann man sich echt fragen, warum die das machen. Und das Schöne ist, in China machen dann die dann sogar so Plakatwände voll und sagen, guck mal, online haben wir euch schon zu, ich weiß nicht, 96 Prozent oder so stand da drauf, verstanden. Damit wir euch jetzt noch besser verstehen, machen wir auch offline was, weil da können wir euch mit Kameras, anderen Sensoren tracken und dann verstehen wir euch noch besser und können euch noch besser sagen, was ihr eigentlich als nächstes braucht. Also da geht man da sogar sehr offen mit um, weil die Kultur bisschen andere ist dafür. Das bedeutet, ich habe, wenn ich jetzt zum Beispiel aus der Online-Welt komme, total viele Möglichkeiten, auch offline meinen Kunden zu beobachten und dadurch ehrlicheres Feedback zu bekommen. Da ist so die Überschrift: Beobachten ist das neue Fragen. Weil, wir kennen das ja alle so, wie wir manchmal sozial gerecht dann auf Fragen antworten. Ist ja vielleicht nicht immer ehrlich. Und wenn man beobachtet, bekommt man eben eine ehrlichere Meinung, die ich brauche als Unternehmen, um meine Produkte und Dienstleistungen schneller anpassen zu können. Wenn wir dann auf die ganz andere Seite gehen, ist es so, dass Unternehmen wie zum Beispiel eine Versicherung die Kunden sehr, sehr lange und gut kennt und bisher zu scheu war oder nicht den Druck dafür hatte, zu gucken, was könnte den denn noch interessieren. Also ein Beispiel ist [Organisation] aus [Ort]. Ist ein [Organisation]-Konkurrent, also Right Sharing. Also, als Right Sharing-Dienst angefangen. Die haben eigene Kfz-Werkstätten. Die verkaufen Autos. Die verleihen Autos. Die leasen Autos. Die haben eine eigene Krankenversicherung aufgemacht. Und noch ganz andere Services, wo man drauf guckt und denkt so: Was hat das denn miteinander zu tun so? Was ist denn bei euch los? Und der Gedanke dahinter ist eben, ich habe den Kunden super gut verstanden. Und das, was der vielleicht will, auch wenn ich eine Versicherung bin, muss nicht, die Antwort muss nicht Versicherung sein. Sondern die kann auch gelbe Socken sein oder [Organisation]-Essen morgens oder was auch immer. Und da sind wir auf der anderen Seite, wenn es darum geht, bestehende Daten zu analysieren und zu gucken, von mir aus im Bereich (unv. #00:08:19-8#) Learning, wie kann ich Cluster finden, wie kann ich Bereiche finden, die ich vorher vielleicht gar nicht identifiziert habe. Die ich habe liegen lassen. Oder wie finde ich Verbindungen, die ich mir voher nicht habe erträumen lassen? #00:08:30-2#</w:t>
      </w:r>
    </w:p>
    <w:p w14:paraId="37062C0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2D4258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Es kommen ja, hast du vorher schon angedeutet, so Unternehmen auf dich, auf euch zu. Mit welchen Fragestellungen kommen die denn zu euch? Was läuft dir da über den Weg? #00:08:45-7#</w:t>
      </w:r>
    </w:p>
    <w:p w14:paraId="1FB0276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3E443DB"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Ja, seltenst die, die ich gerne hätte. (lacht) Also, der größte Kampf ist, dass was die wollen hinzudrehen zu dem was wir denken, was richtig ist. (lacht) Das heißt, die kommen wirklich mit den / Ich glaube, ich hatte noch nie die gleiche Anfrage in den letzten drei Jahren, seitdem ich [Organisation] mache. [Organisation] kommt mit: Wir müssen in den nächsten zehn Jahren sieben neue Tower bauen oder umbauen in [Ort]. Wie machen wir die möglichst smart? Und wie wollen Menschen in zehn Jahren arbeiten? So und wenn man die Frage / Also, eigentlich, das war schon die zweite Fragestellung. Die erste Fragestellung oder die erste Ansage war: Unser Facility-Dienstleister ist zu teuer. Wir müssen den mehr drücken. Aber er sagt, er kann nicht mehr. Und dann waren die halt an einem Problem, weil die sich mit dem gestritten haben. Und dann wurden wir eingeschaltet und dann haben die das irgendwie so gedreht, dass wir Interesse an dem Thema haben, damit wir irgendwelche kreativen Wege finden, wie der Facility-Dienstleister das doch günstiger machen kann und die [Organisation] am Ende spart. Also, es ist oft ein komisches Konstrukt, das da entsteht. Bei der [Organisation] haben wir Thema gehabt, da ging es einfach darum, die nennen das: "Lead your business in the digital (How?)". Digital World wahrscheinlich. Da haben die einfach, fliegen die zweimal im Jahr weltweit Führungskräfte ein, von denen sie glauben, dass das mal Leute sind, die irgendwann im Vorstand was werden könnten. Und die sollen mithilfe von intelligenten Datenanalysen und künstlicher Intelligenz eben neue Geschäftsmodelle aufbauen als auch das besser verstehen. (...) #00:10:24-5#</w:t>
      </w:r>
    </w:p>
    <w:p w14:paraId="270C043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309D1A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Wenn wir gerade noch bei den Unternehmen sind, was sind die Treiber hinter dem? Du hast jetzt gerade schon bei der [Organisation] den Treiber genannt, Kosten einsparen. Was nimmst du noch für Treiber wahr? #00:10:37-4#</w:t>
      </w:r>
    </w:p>
    <w:p w14:paraId="7ABBAA5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C827C7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Kosten einsparen ist schon riesiger Treiber. Was ich verstehen kann. (...) Dieser Versuch, die eigenen Leute umzuschulen, wenn man erfahren hat, wie schwierig es ist, neue Leute mit den richtigen Skills zu bekommen ist ein riesen Treiber. Riesen Treiber ist neue Leute bekommen. Also, wir werden auch [Organisation], mit denen haben wir schon viel gearbeitet. Die setzen uns ein, um junge Talente zu gewinnen. Also wir stellen uns dann vorne hin und machen so ein shiny Tag, Workshop. Und sagen, guck mal, wie innovativ wir sind. Aber eigentlich reden wir die ganze Zeit. Dann haben die da so ein paar, meist Leute, die aus der Informatik kommen oder aus der Robotic, die sie halt für [Organisation] gewinnen wollen. Also, Talent ist ein Treiber. Kosten ist ein Treiber. Und manchmal, aber da bin ich mir nicht ganz sicher, wie ehrlich das ist, tatsächlich auch dieses zukunftsgerichtete. Das muss dann aber eher aus Branchen kommen, die das Geld ein bisschen über haben. #00:11:38-1#</w:t>
      </w:r>
    </w:p>
    <w:p w14:paraId="04ED7ED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6275B3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Wenn wir jetzt nochmal zurückgehen, so KI im Marketing-Sinne, wo siehst du denn Unterschiede zwischen dem, was Technologie eigentlich schon kann und wo Unternehmen stehen? #00:11:55-7#</w:t>
      </w:r>
    </w:p>
    <w:p w14:paraId="4EE227E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5220FE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Die Lücke wird umso größer / Weiß ich nicht, habe ich nicht erforscht. Aber es fühlt sich so an, als wenn die Lücke immer größer wird, umso älter das Unternehmen ist. Das hat einfach mit IT-Infrastruktur oft zu tun und natürlich einer traditionelleren Unternehmenskultur. Wobei das halt nicht nur eine Ausrede ist. Also, [Organisation] ist zum Beispiel nach wie vor ein super Beispiel dafür, wie man dann doch so einen großen Tanker gut drehen kann. Oder die sind halt noch dabei. Setzen mittlerweile auch auf eine Multicloud-Strategie, also haben ganz viel [Organisation] mit drin gehabt. Nehmen jetzt auch [Organisation] mit rein, noch paar andere Anbieter. Aber natürlich, die beiden Hemmnisse sind die Gedankenmuster, neudeutsch Mindset, der bestehenden Mitarbeiter und die alte Infrastruktur, die sich nicht so schnell modernisieren lässt. Und dann kommen halt Cloud Native Start-ups auf den Markt, die das alles nicht haben. Und der Vorsprung ist halt riesig. Und das, was dann selbst ja [Organisation], [Organisation] oder auch [Organisation] tun, ist, das erkennen, obwohl bei denen der Gap noch nicht mal so groß ist und die einfach so schnell wie möglich wegkaufen. Einfach nur, um sich das Gedankengut einzukaufen. Um den Drive einzukaufen. Da geht es oft wenig um Technologie. Und das würde ich Deutschen einfach auch mehr empfehlen. Weil dieser Turnaorund wie [Organisation] ihn jetzt gerade macht und die haben ja auch viel gekauft mit [Organisation] und noch andere coole Start-ups, der ist halt echt schwierig und da musst du echt loyale Leute haben. Und das hat [Organisation]. Aber das wird nicht mit jedem großen Tanker klappen. #00:13:26-0#</w:t>
      </w:r>
    </w:p>
    <w:p w14:paraId="16C9E1B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9E53BE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Und, ich meine, du hast jetz gesagt, du warst in [Ort] und in [Ort]. Wenn du dann dir Forschung anguckst und was tatsächlich in Unternehmen passiert, wo siehst du da die Gaps? Oder gibt es da noch andere Gaps? #00:13:42-7#</w:t>
      </w:r>
    </w:p>
    <w:p w14:paraId="4A3770D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BEFFDB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 Kannst du das noch ein bisschen / Hast du da noch eine genauere Richtung? #00:13:56-9#</w:t>
      </w:r>
    </w:p>
    <w:p w14:paraId="50E4E54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83D2E3B"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Ich überlege mal. Also, ich habe festgestellt jetzt bei meiner / Wenn du nach zwanzig Jahren wieder so in die Forschungswelt eintauchst und dann liest du dir so die aktuellsten Marketing-Aufsätze durch und dann stelle ich fest, dass, wenn ich so die letzten zwei Jahre der Top Journals mir anschaue, da sind eigentlich ganz, ganz viele meiner operativen Fragen, die ich im Unternehmen hatte, sind da eigentlich beantwortet. Ob jetzt richtig oder falsch, aber da steht eigentlich alles da. So. #00:14:25-8#</w:t>
      </w:r>
    </w:p>
    <w:p w14:paraId="5E23924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5AFAFF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(lacht) Okay. #00:14:27-8#</w:t>
      </w:r>
    </w:p>
    <w:p w14:paraId="0FFD9DF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FA12E4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Ich habe aber nie jemand getroffen in meinen zwanzig Jahren Berufsleben, der irgendeinen dieser Artikel gelesen hat. Und meine Frage ist so, gibt es da an der Ecke noch was / Also das eine ist ja, wir reden immer über Technologie, die viel weiter ist als das, was passiert. Aber es gibt ja auch noch den Bereich Forschung. Und ja, der berührt auch Technologie, aber der geht ja vielleicht sogar noch weiter in manchen Dingen, weil er noch gar nicht liefern muss. Technologie ist ja schon immer irgendwie da für mich. Aber Forschung ist vielleicht noch nicht da, aber schon erkannt. Daher so ein bisschen. #00:15:00-1#</w:t>
      </w:r>
    </w:p>
    <w:p w14:paraId="3577FED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778D47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Ja, okay. Zu hundert Prozent. Ich meine, davon lebe ich. Das ist der Grund, warum die uns so gute Tagessätze zahlen. Das ist nicht, weil ich super klug bin oder halt ein Magier oder so, sondern die lesen das halt. Oder forschen. Oder arbeiten mit denen zusammen, die halt innovativ sind wie [Organisation]. Und dann tragen wir das Wissen irgendwo anders hin und adaptieren das. Müssen wir ein bisschen anpassen natürlich. Das ist wirklich noch / Es ist so, wie drücke ich das jetzt gut aus? Es ist so unbegreiflich, wie wenig Englischlektüre vom deutschen Top Management gelesen wird. Konsumiert wird. Ist unfassbar. Die Lücke ist riesig. Und wenn dann vielleicht mal ein populärwissenschaftliches Buch. Aber mal ein Journal in die Hand nehmen / Oder der Economist ist für die meisten schon too much. Da hört es echt schon auf. Und das merke ich ja, weil ich spreche das ja an. Ich sage, guck mal hier, Econimist oder hast du das Paper in die Richtung gesehen? Habt ihr da was gesehen? Und das kann ich aber auch verstehen, weil ich meine, wenn du für zehn Stunden Arbeitstag zwölf Stunden eingestellt hast, wann sollst du das halt auch machen? Dann musst du dir das wegblocken. Und das haben, wenn man sich das anguckt, das sind auch Learnings, die wir natürlich mitbringen zu den europäischen Konzernen. Das haben die Technologiekonzerne schon besser verstanden. Also, [Organisation] als Beispiel hat es jetzt besonders in der Corona-Zeit Mitarbeitern verboten, wenn man so möchte, mittwochs Meetings einzustellen. Damit ein Tag wenigstens da ist, wo man sich mal richtig in Aufgaben reinarbeiten kann. Ja. Also der Gap ist riesig. Das ist Wahnsinn, warum sich da nicht mehr Wissen abgeholt wird. Und, das noch abschließend, es gibt junge Studenten, duale Studenten, Trainees, die das noch machen. Weil sie noch aus der Universität rauskommen. Die hört nur keiner. Also die sagen das Gleiche wie ich und von mir finden sie es toll und beim Trainee ist es halt der Trainee. Und das ist halt tatsächlich auch was, wo man viel Geld sparen kann. Wenn man auf die einfach ein bisschen besser hört. #00:17:02-1#</w:t>
      </w:r>
    </w:p>
    <w:p w14:paraId="517C19A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0F0BA2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Hast du irgendwo was gesehen, wo du sagtest, die sind aber da überraschend gerade im Top Management offen und auch aktiv, sich mit diesen Themen auch ein bisschen tiefer auseinanderzusetzen? #00:17:16-2#</w:t>
      </w:r>
    </w:p>
    <w:p w14:paraId="4E22B45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46CB08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 Bezogen auf Deutschland oder weltweit? #00:17:21-2#</w:t>
      </w:r>
    </w:p>
    <w:p w14:paraId="78BD768C"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779BF97"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Ja, bezogen auf Deutschland. #00:17:22-5#</w:t>
      </w:r>
    </w:p>
    <w:p w14:paraId="34B7B88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72F077C"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Ich muss sagen, die Offenheit ist echt fast überall da. Also, es sind sehr ehrliche Gespräche. Meistens hilft dann das gemeinsame Mittagessen oder abends das Bierchen, wo dann vielleicht bisschen offener gesprochen wird. Wo auch offen zugegeben wird, ich komme einfach nicht mehr mit. (...) (unv., kein Ton) Nein, nicht wirklich. Also ich kenne immer nur so Leuchttürme und das sind eigentlich auch dann Stabstellen oder Bereiche, die meist von jüngeren Leuten geleitet werden. Zum Beispiel das [Organisation] AI-Lab von [Organisation] macht ziemlich gute Arbeit. [Organisation] hat eine Initiative gestartet mit [Organisation], die machen das auch ganz gut. Nein, [Person], mit dem haben wir mal was zusammen gemacht. Der hat schon richtig Bock und der hat auch den richtigen Drive. Ja, aber es ist halt echt super schwierig, glaube ich. #00:18:35-5#</w:t>
      </w:r>
    </w:p>
    <w:p w14:paraId="323EDDD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0D23B8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Da bin ich gespannt. Ich habe am Freitag den CEO der [Organisation] als Interviewpartner. #00:18:43-1#</w:t>
      </w:r>
    </w:p>
    <w:p w14:paraId="0C41A40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D3D493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Oh cool, Glückwunsch. #00:18:44-2#</w:t>
      </w:r>
    </w:p>
    <w:p w14:paraId="432E020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710412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Ja, ja, der war / Den hatte ich mal beim Vortrag gesehen und der hat da sich zu künstlicher Intelligenz geäußert. Da habe ich gedacht, da haue ich ihn mal an. #00:18:52-7#</w:t>
      </w:r>
    </w:p>
    <w:p w14:paraId="25A025A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BD118C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Den habe ich noch nicht kennengelernt. #00:18:53-7#</w:t>
      </w:r>
    </w:p>
    <w:p w14:paraId="6FB0BBCC"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A2166B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Und der war mit am schnellsten, einen Termin zu finden, was mich ja tatsächlich total irritiert hat. Aber gut. (lacht) #00:19:02-3#</w:t>
      </w:r>
    </w:p>
    <w:p w14:paraId="1E6E39A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5A64D8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Das spricht für ihn. #00:19:05-4#</w:t>
      </w:r>
    </w:p>
    <w:p w14:paraId="57F80A2E"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1AB690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Absolut. Weil vielleicht ist das genau passt / Deswegen fällt es mir gerade ein, passt das in den Kontext, dass das vielleicht jemand ist, der sagt, da sehe ich in so einem Interview nicht nur eine lästige Pflicht, sondern vielleicht ist da auch eine Chance drin, mal auch Impuls zu kriegen. Und dann reserviere ich mir mal anderthalb Stunden für sowas. #00:19:23-5#</w:t>
      </w:r>
    </w:p>
    <w:p w14:paraId="07E8A44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2F3323B"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Gutes Zeichen. Also schön zu hören. Macht mich glücklich gerade. #00:19:27-0#</w:t>
      </w:r>
    </w:p>
    <w:p w14:paraId="46DAAD4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E35ED8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Ich bin ganz gespannt, weil ist ja dann nachher, wie sind die Vibes in dem Gespräch und was ist dort tatsächlich die Motivation. Da bin ich sehr, sehr gespannt drauf. #00:19:35-6#</w:t>
      </w:r>
    </w:p>
    <w:p w14:paraId="05E582F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0DE4FC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Cool. #00:19:37-0#</w:t>
      </w:r>
    </w:p>
    <w:p w14:paraId="7BA6ECB7"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DD4128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Wenn du mal so guckst auf die Unterschiede in den Unternehmen, welche Erwartungen gibt es denn da an KI? Mit welchen Erwartungen werdet ihr konfrontiert, wenn da so die ersten Diskussionen stattfinden? #00:19:53-7#</w:t>
      </w:r>
    </w:p>
    <w:p w14:paraId="5BD6B99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79B218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 Grundsätzlich ist die Erwartungshaltung an die KI natürlich viel zu hoch. Also alles, was man sich da so an Robotern im Kopf zusammenspinnt, was dann den Job zu hundert Prozent korrekt macht, weil ist ja immer verfügbar und kann ja komplett rational handeln und wenn dann als Beispiel eben ein Chatbot nicht immer die richtige Antwort gibt, dann funktioniert es gleich nicht. Es funktioniert oder es funktioniert nicht. Das sind sozusagen die beiden Kategorien, in denen gedacht wird. Zumindest hier in Deutschland. Wo wir versuchen, dann über so Konzepte, die vor allem aus [Ort] gekommen, so wie Good Enough Standard, was eigentlich nichts anderes als so ein bisschen Pareto-Prinzip ist oder in die Richtung geht, dann ist Better Than Perfect zu unterkategorisieren, wo künstliche Intelligenz halt keinen Fehler machen darf. Oder äußerst seltenst. Welche Systeme gibt es da? Wenn ich einen Chatbot entwickle, der zum Beispiel berät im Bereich von Suizidkranken oder Depressionen, dann sollte der eine sehr, sehr geringe Error-Quote haben oder schnell ein Human Handover, wenn irgendwas nicht klar ist. Wenn es ein Chatbot ist, der sich jetzt damit auseinandersetzt, ob es die Schuhe auch in 32 gibt, dann kann die Error-Quote höher sein. Und diese Differenzierung, also mit Menschen, die das einführen wollen über, sage ich mal, das ist nicht tief drin in der Technologie, richtig? Das ist einfach nur die Erwartungshaltung, ist nur der zweite Schritt, darüber wird sich schon fast keine Gedanken gemacht. Also in der Diskussion, da steigen dann schon einige aus und sagen, stimmt, so habe ich das noch nie gesehen. Was eins der größten Probleme ist, dass niemand sich die Arbeit macht, da ein Stück tiefer zu gehen. #00:21:42-0#</w:t>
      </w:r>
    </w:p>
    <w:p w14:paraId="75616CE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59B398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Du hast gerade schon so ein bisschen angedeutet, es gibt nur richtig oder falsch, es gibt nur Null oder Eins. Hast du schon mal gesehen, dass jemand sein Arbeitsmodell dafür, für die Einführung von künstlicher Intelligenz in Frage stellt? Also ich sage es mal ganz platt, von Projekt auf agil schwenkt? #00:22:10-4#</w:t>
      </w:r>
    </w:p>
    <w:p w14:paraId="1EFB9E1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5EC468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Also, ich habe zwei Transformationen miterlebt. Von außen, nicht von drinnen. Ist einmal die [Organisation], ist die interne Beratung der [Organisation]. Das wäre vielleicht auch für morgen gutes Thema, ihn zu fragen, inwieweit die [Organisation] ein Treiber ist in der [Organisation]. Würde ich gerne mal wissen, was er sagt. Als auch [Organisation], als ja diese [Organisation]. Das wäre wirklich interessant zu hören, wie er darauf reagiert. Schlecht wäre, wenn er sagt, die haben keinen großen Einfluss oder sagt, wer ist das überhaupt? Was ich mir aber echt vorstellen können, bei so einem großen (unv., Tonstörung), der nicht so gut vernetzt ist. Also ich habe zwei Organisationen von außen miterlebt, die sich eben komplett nach dem [Organisation]-Modell agil aufgestellt haben. Aber die haben mir jetzt nicht gesagt, dass sie es nur wegen KI gemacht haben. Nein, kann ich nicht mit dienen. Wäre aber auf jeden Fall einen Versuch wert. Also, Organisationen in China, da kann ich nur wieder drauf verweisen, die machen das halt. Die A/B, testen Abteilungen. Also machen immer zwei Abteilungen mit dem gleichen Ziel. Die eine arbeitet agil und die andere arbeitet klassisch. Und dann gucken sie einfach, wo es hinführt. #00:23:19-9#</w:t>
      </w:r>
    </w:p>
    <w:p w14:paraId="445A53A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5848FB3F"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Das machen die dauerhaft oder machen die das, bis sie sagen, okay, jetzt wissen wir, bei dem Thema ist das besser? #00:23:25-0#</w:t>
      </w:r>
    </w:p>
    <w:p w14:paraId="02DB933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CAAFA4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Also, das Beispiel war auch nicht richtig. Meistens machen die das mit sechs Teams. Die haben alle die gleiche Aufgabe. Also, ich bin mir gerade nicht sicher, ich glaube, [Organisation] ist so entstanden damals. [Organisation]-Tochter. Da sind sechs Teams losgerannt. Und ein Beispiel hatte ich noch im Kopf, das habe ich jetzt aber gerade vergessen. Und am Ende ist es oft so, dass zwei oder drei Teams mergen und daraus dann etwas entsteht. Dieses A/B-Testing wird dort so oft, wird so pervers in jedem Bereich immer durchgeführt. Also [Organisation] im neuen Headquarter, die haben das mit der Beschriftung der Meeting-Räume gemacht zum Beispiel. Oder auch geguckt, wann Teammeetings, die immer am gleichen Tag stattfinden oder in gleicher Uhrzeit, wann die wo am besten stattfinden sollten. Also die machen A/B-Testings nicht nur nach außen, sondern halt intern. Andauernd. Um zu merken, wie kann man da die internen Strukturen verbessern. Und das natürlich datengetrieben. Also da ist dann keiner, der drauf schaut und sagt, ich glaube, B ist am besten. Sondern die Entscheidungen / Ja. #00:24:32-1#</w:t>
      </w:r>
    </w:p>
    <w:p w14:paraId="065014BF"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938882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Wenn du jetzt mit so einem Unternehmen in der Diskussion seid, vielleicht den ersten Strategieworkshop plant, dann führt man so einen Strategie-Workshop durch. Was sind denn die ganzen Themen, die so hochkommen? Und unter Themen meine ich, Organisationsstrukturen, IT hast du vorher auch schon angedeutet. Strategie, sind ja alles so Dinge, die dann so rumwabern. Was nimmst du da wahr? Was kommt da so? #00:25:02-7#</w:t>
      </w:r>
    </w:p>
    <w:p w14:paraId="18CD074F"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C9E16D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Die Sachen, die du schon gesagt hast. Ergänzend: Wir haben gar kein Talent dafür und wo sollen wir das herbekommen? Können wir gar nicht bezahlen. Also, es kommen natürlich immer die ganzen Barrieren erst am Anfang. Und da wir das wissen, drehen wir das immer um. Und fast am Anfang machen wir immer so Übungen. Der Grundgedanke kommt aus einem Buch, das heißt Kill the Company. Und da geht es darum, wie können wir zum Beispiel die [Organisation] in vier Wochen möglichst effizient an die Wand fahren? Und da sind die deutschen Mitarbeiter super drin. Das ist der Hammer. Also negatives Brainstorming ist das ursprünglich und da werden halt die ganzen Sollbruchstellen aufgelistet. Und das geht von wir fackeln die Server-Zentren ab bis zu wir starten eine Fake-News-Kampagne oder, oder, oder. Also alles Mögliche. Um erstmal diese ganze Negativität rauszunehmen aus dem Raum. Oder so viel wie möglich. Bezug auf KI ist es auch, ist immer was ist mit der Super-Intelligenz? Was ist, wenn wir hier eine Super-Intelligenz entwickeln und die auf einmal, wo ich dann schon aufpassen muss, dass ich nicht anfange zu lachen. Wo kriegen wir die Daten her? Ich wüsste, wo es die Daten gibt, aber die Abteilung will die nicht geben. Also, wo kommen die Daten her ist ein riesen Thema. #00:26:23-3#</w:t>
      </w:r>
    </w:p>
    <w:p w14:paraId="27DE6E2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B357FCE"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Vielleicht da mal kurz eingehakt, bei dem Datenmanagement. Warst du da mal dabei, hast du was beobachten können, dass man das Datenmanagement angepasst hat? #00:26:34-6#</w:t>
      </w:r>
    </w:p>
    <w:p w14:paraId="6E74B1F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DDB358F"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Ja. Also, auch wieder / Also, sagen wir mal so, der Zuständige dafür von [Organisation], mit dem habe ich mich alle drei Wochen getroffen, als der einen großen Data Lake eingeführt hat bei [Organisation]. Er ist jetzt nicht mehr da, ist gewechselt. Aber damals das sehr erfolgreich getan hat. Und auch [Organisation], super altes Unternehmen, die Leute alle super konservativ. Ich habe mit denen immer sehr gerne zusammengearbeitet, weil die immer sehr ehrlich waren. Ehrlich negativ, aber ehrlich. Und bei denen war es halt so, junger, frischer Typ, der jeden Morgen aus [Ort] dann nach [Organisation] gependelt ist mit der Bahn. Jeder wusste das. Super viel auf Kommunikation geachtet hat. Wirklich wie so ein Klinkenputzer durch die Abteilungen gegangen ist. Lauter Comics hat zeichnen lassen, um wirklich dem Letzten im Unternehmen klarzumachen, dass es wichtig ist, dass man diese Silos einreißt. Da habe ich, das ist schon vier Jahre her oder fünf Jahre, da habe ich festgestellt, wie wichtig die Kommunikation auf allen Ebenen ist. Und, dass man diese eine Person hat, die sagt, das ist mein Projekt und wenn du dagegen bist, bist auch gegen mich. Und ich gebe dir hier zehn gute Gründe, warum du das nicht sein solltest. Da habe ich einfach nur festgestellt / Also, da habe ich ein paar Faktoren gesehen, von denen ich sagen würde, dass das Erfolgsfaktoren sind. #00:27:57-9#</w:t>
      </w:r>
    </w:p>
    <w:p w14:paraId="2DA25BAF"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8A40CE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Wie waren die, jetzt bei dem einen Kollegen, welche Hierarchiestufe hatte der? #00:28:05-1#</w:t>
      </w:r>
    </w:p>
    <w:p w14:paraId="5890134C"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A411D7B"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Ich meine, das war Bereichsleitung. Aber es war noch nicht / Also das müsste dann die vierthöchste Stufe gewesen sein. Er hatte aber so eine Art Stabstelle und hing da direkt mit, ich glaube CIO damals dran. Also er hatte schon so ein bisschen Wunderkind-Position. Wir müssen ihm auch irgendwie einen offiziellen Titel geben, damit wir ihm das Geld geben können, aber eigentlich ist er hier sozusagen direkt hier oben. Und darf ein bisschen frei laufen. So hatte ich das Gefühl, aber da habe ich jetzt nicht super viele Insides bekommen damals. #00:28:47-1#</w:t>
      </w:r>
    </w:p>
    <w:p w14:paraId="1F14CD7B"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C1B9A5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Okay. Du hast vorher gesagt, [Organisation] hat die IT ins Zentrum ihres Unternehmens gestellt. Also vielleicht nochmal von meiner Seite, ich beobachte durchaus, dass es in verschiedensten Firmen IT Marketing überholt. Was mich irritiert, überrascht, was ich aber irgendwie auch total gut finde. Weil ich bin noch mit den alten angestaubten IT-lern bin ich groß geworden. Und irgendwie, nicht überall, aber ich habe das schon an jetzt einigen Ecken beobachtet, wo deutlich mehr Innovationskraft ist. Kannst du den Fall nochmal so ein bisschen beschreiben? Was da so die Hintergründe waren, die IT ins Zentrum zu stellen und was dann passiert ist in der Organisation? Soweit du das kannst. #00:29:34-5#</w:t>
      </w:r>
    </w:p>
    <w:p w14:paraId="49FCA6F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C9F1857"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Ja. Von ganz oben betrachtet denke ich, dass das in fast keinem Fall bisher gut funktioniert. Und mit DAS meine ich der Respekt gegenüber denen, die die Werttreiber im Unternehmen sind. Und die tatsächlich die Zukunft bauen. Und das sind halt alle, die irgendwie mit IT zu tun haben. Also, den klassischen Marketing Manager brauche ich einfach nicht mehr im Unternehmen. Den klassischen Sales Manager brauche ich nicht mehr im Unternehmen. Den klassischen Steuerberater nicht mehr und den klassischen Anwalt auch nicht. Können alle ihre Sachen packen. Die sind noch da, weil man sie irgendwie rechtlich nicht so schnell wegbekommt, aber eigentlich sind sie zum Großteil überflüssig. Weil in dem konkreten Fall ist es so, das waren alles IT-Führungskräfte. Das waren zwei Tage, wo wir dann insgesamt, glaube ich, knapp vierhundert Leute dort hatten. Und da ging es wirklich erstmal nur darum, erstmal diese neue Technologie, die die unter KI hängen, positiv zu framen. Also die so einzurahmen, dass der Großteil das als eine Chance sieht und nicht als ein Risiko. Das ist sozusagen echt, das ist der erste Job. Dann, denen klarzumachen, dass (unv. #00:30:54-4#) KI kein klassisches IT-Thema ist, dass es auch zu deren Aufgabe gehört, dass zu kommunizieren. Also tatsächlich zu sagen so, hey, das ist jetzt nicht nur IT. Da gehört auch noch ein bisschen Statistik dazu. Das ist vielleicht jetzt nicht der Bereich, den wir hier klassisch abgedeckt haben. Als auch, das Feld entwickelt sich unfassbar neu. Also, du kannst nicht auf uns zukommen und erwarten, dass wir in dem Bereich alles können. Und wenn sozusagen diese Kommunikations-Akzeptanz-Ebene überwunden, dann geht es da rein in: Wie kann ich selber strategisch mitdenken? Und wie kann ich aus der IT heraus, ich meine, das ist eigentlich / Die kennen sozusagen, wenn sie sich da ein bisschen eingearbeitet haben, die sind am nächsten an der Lösung. Nur sie kennen die Probleme nicht. Weil sie nicht im Business sind. Und wie schaffen sie es jetzt, an die richtigen Probleme ranzukommen und das dann miteinander zu kombinieren? Und das ist eigentlich der Job da gewesen. #00:31:51-0#</w:t>
      </w:r>
    </w:p>
    <w:p w14:paraId="7E75B90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548A32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Jetzt mal so zwei generelle Fragen zu deinen Beobachtungen. Zum einen, hast du eine Organisationsstruktur schon mal gesehen, die es bei solchen Initiativen, datengetriebenes Arbeiten, künstliche Intelligenz basierte Lösungen, es einfach gemacht haben? Unter Organisationsstrukturen meine ich tatsächlich, war eine IT mit dem Marketing zusammen oder nicht? Also ganz flapsig gesagt. #00:32:23-3#</w:t>
      </w:r>
    </w:p>
    <w:p w14:paraId="4EA7E60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A2FC89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Also da habe ich leider wenig Erfahrung, weil es wenig zugelassen wird noch. Ich kann aus so ersten Co-Creation-/Ideation-Workshops raus berichten, wo wir quasi dann auch mal dazu gezwungen haben, dass Kunden mit drinsitzen müssen, dass Recht mit drinsitzt, Compliance mit drinsitzt. Dass jemand mit drinsitzt, der irgendwie auf die Finanzen schaut, weil entweder Recht kommt und sagt, geht nicht oder Finanzen sagt und kommt geht nicht danach. Und da brauchen wir nicht einen Tag zusammenhocken. Grundsätzlich glaube ich, dass man / Oder, erstmal diese Erfahrung zu Ende berichtet, es fühlte sich immer extremst nach einem Heureka-Moment an für alle, die im Raum sind. Es war für alle so, eigentlich müsste sie es ja aus ihrem Studium noch kennen, aber das ist wahrscheinlich zu weit weg. Aber es war so, oh Gott, wie viel kann hier passieren an einem Tag? Wie viel kann hier passieren in einer Woche? Das müssen wir jetzt unbedingt öfter machen. Und ich weiß dann, dass es nicht vorkommt wieder danach. Weil wir assessen da manchmal auch oder haben dann eben Feedback-Calls, wo wir dann feststellen, ist nicht weiter gemacht worden. Grundsätzlich hilft da sicherlich die Durchmischung mit Universitäten und Hochschulen, wo man dann einfach schnell durch Beobachten, durch Sehen, durch Mitarbeiten feststellt, okay, das kann ja richtig gut funktionieren. Und das ist wieder natürlich ein Riesenvorteil für Start-ups. Und auch deswegen sollten Start-ups mehr implementiert werden, egal, ob man die jetzt kauft oder sich beteiligt oder die irgendwie anders lockt. Weil man braucht einfach genau diesen Spirit. Das war in [Organisation] halt ganz krass, wie schnell sich andere Disziplinen miteinander vereint haben. Nur weil irgendwer Free Lunch hingestellt hat. So, Free Lunch, geht um eine Fragestellung: Wie machen wir Human Centered AI im Bereich Digital Health? Gibt dazu noch Getränke von zwölf bis eins. Wer kommt, der kommt. An alle rausgeschickt. Auf einmal hast du halt sieben Leute von sieben Disziplinen, die eine Stunde lang diskutieren. (unv. #00:34:16-3#) irgendwer (unv.), du hast ein ganzes Whiteboard voll mit Ideen. Am Ende wischt du alles wieder weg bis auf eine Kleinigkeit und sagst, cool, nächste Woche arbeiten wir an der Sache weiter. Und dann hast du halt mehr geschafft als die in vier Wochen in so einer Organisation vermutlich. Und das musst du natürlich durchmischen, weil du die Leute mit Macht und Geld ja auch im Raum brauchst. Und die werden das nicht eins zu eins übernehmen, ist auch gar nicht deren Aufgabe, aber das eben mitzuerleben, wie erfolgreich das sein kann. #00:34:41-9#</w:t>
      </w:r>
    </w:p>
    <w:p w14:paraId="362E6DD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E37D08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Jetzt mal so das Ökosystem von den Unternehmen angeschaut, du hast vorher gesagt, viele Unternehmen kaufen halt die interessanten Start-ups, um sich das Know How und die Talente reinzuholen. Gibt es noch andere Strategien, die du gesehen hast? #00:34:57-3#</w:t>
      </w:r>
    </w:p>
    <w:p w14:paraId="2E47B09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F4DAF9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Also, grundsätzlich, ich hatte das vorhin das Gespräch mit [Organisation], weil da arbeiten wir gerade an so einem Kurs. Und grundsätzlich, die Bereitschaft dafür, aus wirklich den Augen derer zu denken, die ich brauche / Das ist jetzt noch sehr kryptisch, aber zum Beispiel ein Hackathon, der in [Ort] stattgefunden hat, wo ich teilgenommen habe, man kann sich nicht vorstellen, wie die Firmen, egal ob [Organisation], [Organisation], [Organisation], lauter Banken, lauter Headhunter, wie krass die da diese Talente umworben haben. Also, ich wurde zugeschüttet. Ich habe hier überall, hier ist noch so ein [Organisation] dran hier im neuen Handy. Eigentlich egal, wo ich in meinem Büro hier hingucke, irgendwas wurde gesponsert oder wurde umsonst gegeben. Und wir als Forscher und Studenten, die da rumlaufen, wir finden das natürlich super geil. Und dann gehen wir dahin und dann sprechen die [Organisation] Jungs uns an und sagen, ihr kriegt ein Jahr Free Credits für 500 Dollar, wollt ihr nicht mal in der [Organisation] ein bisschen AutoML ausprobieren und so. Und genauso ist es mit dem Free Lunch halt auch. Es klingt einfach und ist auch einfach. Aber tatsächlich zu denken, ich bin jetzt ein Unternehmen, was bei [Ort] sitzt. Ich weiß nicht, ich glaube schon, die haben ein Computer Science Department oder IT-Department an der Uni in [Ort], ich schicke da jetzt mal jemanden hin und der soll die einfach fragen, was die geil finden. Was wollen die? Und dann baue ich halt ein Wochenende rum um das, was die wollen und packe da halt meine Fragestellungen in die Mitte. Und da bleiben ein, zwei Leute vielleicht hängen, die ich dann als Mitarbeiter einstellen kann. Oder ich habe zwei, drei neue Ideen. Also, es ist vermeintlich einfach. Wir haben auch immer wieder [Ort]-Gruppen oder deutsche Gruppen, die ich durch [Ort] führe. Und wir hatten auch eine Anfang des Jahres. Die haben den deutschen Innovationspreis gewonnen. Irgendwie hundert Firmen und deren Geschäftsführer waren da. Und da haben wir einen Vortrag gehalten und auch von diesem Hackathon erzählt, weil der gerade jüngst war und dann hat sich so eine gemeldet und hat so gesagt so: „Was ist ein Hackathon?" Und dann haben so vier, fünf andere aus dem Raum auch gleich gesagt so: „Ja, das würden wir auch gerne wissen." Und auch beim Erklären haben die dann gesagt: „Ja, aber wie? Bei uns gibt es doch diese jungen Leute und diese Co-Working-Spaces gar nicht." Und dann sage ich so: „Ja, wo kommen Sie denn her?" „Ja, wir sitzen mitten in [Ort]." Dann sage ich / Und dann bin ich einfach gedanklich soweit davon weg, dass ich nicht sagen kann, dass ich ein großes Interesse daran habe. Das ist Quatsch. #00:37:21-6#</w:t>
      </w:r>
    </w:p>
    <w:p w14:paraId="3256634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72AE3A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Wir haben noch zehn Minuten. Ich muss natürlich eine Frage dir stellen, die mich ja persönlich auch brennend interessiert. Was ist denn deine Beobachtung an den Ecken, wo schon mit künstlicher Intelligenz gearbeitet wird, was das eben in diesem Zusammenspiel Technik-Mensch-Maschine macht? Was passiert da? Vor allem jetzt im Hinblich auf den Menschen, auf seine Fähigkeiten, auf seine Arbeitsinhalte, auf seine Gemütslage. #00:37:54-9#</w:t>
      </w:r>
    </w:p>
    <w:p w14:paraId="036C16C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4B257A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Das muss ich mal kurz einmal für mich ordnen, weil im Grunde gibt es da dann verschiedenste Kategorien. Denn als Beispiel habe ich mit dem Director of Engineering von [Organisation] gesprochen vor ein paar Wochen. Und der ist da jetzt rausgegangen, weil er es, so inoffiziell darf ich das nur sagen, aber weil er es zu krass fand, was letztendlich möglich ist, wenn Algorithmen richtig gut funktionieren. Und auch, was möglich ist, wenn diese intelligenten Algorithmen nicht gut funktionieren. Und er will sich jetzt damit beschäftigen, Games zu bauen, für Kids, wo er mehr Aufklärung dazu betreibt. Also die spielen irgendwas Cooles und zwischendurch, irgendwie will er / Er weiß noch nicht, wie er es macht, aber da ist auch einer dabei, der bei [Organisation] weggegangen ist, auch aus aus dem Grund, weil die halt da schon viel weiter sind in diesem Mindset. Dass sie merken so, wenn das richtig gut funktioniert und zum Beispiel diese zweite Funktion auf [Organisation], wo man Sachen vorgeschlagen kommt, wenn die sich immer mehr anpassen, dann wird die Bubble so schnell so eng, dass das einfach krasseste Meinungsmache ist. Und wenn du das halt programmierst als Director, dann / Also er war ziemlich betroffen davon. Das heißt, die Leute, die das entwickeln, das habe ich auch bei einem Leiter eines deutsch großen Konzern der KI-Abteilung festgestellt, die merken sofort, dass die, eigentlich wie ein Arzt in der Corona-Krise, dass sie Entscheidungen treffen müssen, die eigentlich nicht sie treffen wollen. Das ist einfach too big, um das mal so ein bisschen kritisch und böse zu malen. Aber da gibt es natürlich die Kategorie der Betroffenen. Und da weiß ich es nicht. Ich stelle mir persönlich immer die Frage, wie viel Prozent man mitnehmen sollte und ab welchem Prozentsatz man sagt, okay, die sind nicht mehr zu retten. Weißt du, wie ich das meine? Mit einem super kritischen Unterton. Aber wenn jetzt eine Abteilung umgebaut wird und es werden da zwei, drei Tools eingeführt, die theoretisch dazu führen, dass fünfzig Prozent der Mitarbeiter abgebaut werden, wie viele davon können wir wirklich umschulen und können die vielleicht auf andere Positionen bringen? Und bei welcher Quote sagen wir dann, das wäre jetzt Good Enough, das reicht uns? Das sind Probleme, die noch niemand, glaube ich, gut gelöst hat. #00:40:26-3#</w:t>
      </w:r>
    </w:p>
    <w:p w14:paraId="28D8DA6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23FD1F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Wie würdest Human Centered AI definieren? Oder welche Visionen würdest du dem geben? #00:40:31-6#</w:t>
      </w:r>
    </w:p>
    <w:p w14:paraId="05662F0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C26A13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Alles, was dem Menschen nützt. Und an zweiter dann auch der Umwelt. Aber ich glaube, wir sollten mit dem Menschen an der Stelle ausnahmsweise mal beginnen. Ja, alles was dem Menschen nützt und nicht schadet. Und da dann eher nach [Person] die Idee, Leiden zu minimieren und nicht, Glück oder Spaß zu maximieren. #00:40:54-5#</w:t>
      </w:r>
    </w:p>
    <w:p w14:paraId="3102AE7E"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EECDB82"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 Wenn du mal so die Entwicklung der letzten zwei, drei Jahre Revue passieren lässt, welche Entwicklung hast du festgestellt? Was ist anders heute vor zwei, drei Jahren in Unternehmen rund um das Thema künstliche Intelligenz? #00:41:15-2#</w:t>
      </w:r>
    </w:p>
    <w:p w14:paraId="6FADEBDB"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E3E246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Also in Deutschland kann ich sagen, dass das Interesse echt schnell wächst. Was leider nicht dazu führt, dass die Leute sich dann auch wirklich reinarbeiten. Das stört mich ein bisschen. Also viele Diskussionen, die total oberflächlich sind. Egal, ob es um Ethik, Privacy oder Datenanalysen geht. Oder Statistik. Aber das Interesse ist zumindest da. Es gibt viele Initiativen, vor allem aus der Wissenschaft, die leider auch zu kurz greifen. Also die bleiben in ihrem wissenschaftlichen Kontext, schreiben aber als erste Maxime: Wir müssen interdisziplinär arbeiten. Also viele gute Ansätze, viele Leute, die was treiben. // #00:41:48-5#</w:t>
      </w:r>
    </w:p>
    <w:p w14:paraId="3107300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7BC94CD5"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Warum Situation das so? // #00:41:48-5#</w:t>
      </w:r>
    </w:p>
    <w:p w14:paraId="7495899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27CCCD76"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Bitte? #00:41:50-2#</w:t>
      </w:r>
    </w:p>
    <w:p w14:paraId="76F2ECB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07072A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Warum ist das so oberflächlich? #00:41:52-6#</w:t>
      </w:r>
    </w:p>
    <w:p w14:paraId="54EAB3C0"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AFEB31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Jetzt bezogen auf den ersten Punkt, dass die sich nicht reinarbeiten? #00:41:56-1#</w:t>
      </w:r>
    </w:p>
    <w:p w14:paraId="2829CAEF"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65AE82C"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Ja. #00:41:57-3#</w:t>
      </w:r>
    </w:p>
    <w:p w14:paraId="4889C669"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688D8F9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 Ich glaube, einige haben Angst, dass sie es nicht verstehen. Wahrscheinlich. Aber das weiß ich echt nicht. Aber ich glaube, Leute wie du und ich, das habe ich zu dem [Person] im Podcast, glaube ich, auch gesagt, die sich mit dem Thema beschäftigen, die haben halt einen riesen Auftrag, das so schnell wie möglich in die Breite zu tragen. Das ist einfach so. Weil es einfach ein globaler Wettbewerb ist und andere das schon besser machen. Also in [Ort] bei [Organisation], einem Roboterhersteller, liegen Comicbücher für Vierjährige, die künstliche Intelligenzen intelligenter Roboter erklären. #00:42:40-5#</w:t>
      </w:r>
    </w:p>
    <w:p w14:paraId="19CAB82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110856CA"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Gut. Ich möchte nicht, dass du zu deinem Call zu spät kommst. Zum Abschluss noch die Frage, gibt es noch was, was du mir mitgeben möchtest unter dem Stichwort KI-Marketing? #00:42:56-3#</w:t>
      </w:r>
    </w:p>
    <w:p w14:paraId="07F63EF4"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0CD9D9A1"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 Ich glaube, der Marketing-Bereich ist halt, wie wir es ganz am Anfang schon hatten, einer der Bereiche, wo man sehr einfach und sehr schnell mit dem Thema starten kann. Ich vermute, weiß ich jetzt nicht, nur vom Gefühl, dass Menschen, die da arbeiten, halt ein bisschen offener sind vielleicht von der Persönlichkeitsakzentuierung. Dass sie vielleicht ein bisschen mehr auch auf Trends achten, weil sie ja schon immer die Kundensprache sprechen wollten. Zudem haben wir diese ROI-Nähe und können vielleicht schnell was bauen, was was bringt. Und [Person], auch Stanford-Professor, einer der [Organisation]-Gründer und auch der Gründer des [Organisation], der betont das immer wieder, wie wichtig erste Leuchtturm-Projekte sind, KI-Projekte, die man dann schnell rumzeigen kann. Die schnell was gebracht haben. Und da sehe ich Marketing und auch Sales. Und du hast ja gesagt, das mischt sich bei dir. Es muss da starten. Es muss einfach da starten. Auch, wenn ich Maschinenbauer bin oder B2B vielleicht (Herzmach-Geräte?) verkaufe oder Medizintechnik, hey, wenn du es ernst nimmst, starte zum Kunden. Aus den genannten Gründen. Und es gibt da die einfachsten Dinge. Ich kann Werkstudent dransetzen, der mir in drei Tage einen ersten Chatbot baut, der einfach einen (unv. #00:44:31-3#) trägt. Und der soll fünf Kunden anrufen, die nett sind und der spricht mit denen darüber und zeigt denen das. Und die sagen alle fünf, das ist Mist und dann sagt er: „Was können wir denn besser machen?" Und dann sammelt er das und baut den um und ruft die vier Tage später an. Dann hat der nach drei Monaten, hat dieser eine Werkstudent schon was gebaut, was echt cool sein kann. #00:44:48-8#</w:t>
      </w:r>
    </w:p>
    <w:p w14:paraId="1C7EB7CD"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445E03CC"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I: Vielen Dank. #00:44:51-9#</w:t>
      </w:r>
    </w:p>
    <w:p w14:paraId="65C47828"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p>
    <w:p w14:paraId="3D428893" w14:textId="77777777" w:rsidR="008A1490" w:rsidRPr="008A1490" w:rsidRDefault="008A1490" w:rsidP="008A1490">
      <w:pPr>
        <w:widowControl w:val="0"/>
        <w:autoSpaceDE w:val="0"/>
        <w:autoSpaceDN w:val="0"/>
        <w:adjustRightInd w:val="0"/>
        <w:spacing w:after="0"/>
        <w:rPr>
          <w:rFonts w:cs="Arial"/>
          <w:color w:val="000000"/>
          <w:sz w:val="16"/>
          <w:szCs w:val="16"/>
          <w:lang w:eastAsia="de-DE"/>
        </w:rPr>
      </w:pPr>
      <w:r w:rsidRPr="008A1490">
        <w:rPr>
          <w:rFonts w:cs="Arial"/>
          <w:color w:val="000000"/>
          <w:sz w:val="16"/>
          <w:szCs w:val="16"/>
          <w:lang w:eastAsia="de-DE"/>
        </w:rPr>
        <w:t>B: Danke auch. Jetzt habe ich so viel gesprochen. #00:44:54-8#</w:t>
      </w:r>
    </w:p>
    <w:p w14:paraId="33201B3D" w14:textId="2BD9D6F3" w:rsidR="008A1490" w:rsidRDefault="008A1490">
      <w:pPr>
        <w:spacing w:after="0" w:line="240" w:lineRule="auto"/>
        <w:jc w:val="left"/>
        <w:rPr>
          <w:rFonts w:cs="Arial"/>
          <w:sz w:val="16"/>
          <w:szCs w:val="16"/>
          <w:lang w:eastAsia="de-DE"/>
        </w:rPr>
      </w:pPr>
      <w:r>
        <w:rPr>
          <w:rFonts w:cs="Arial"/>
          <w:sz w:val="16"/>
          <w:szCs w:val="16"/>
          <w:lang w:eastAsia="de-DE"/>
        </w:rPr>
        <w:br w:type="page"/>
      </w:r>
    </w:p>
    <w:p w14:paraId="79140660" w14:textId="77777777" w:rsidR="008A1490" w:rsidRPr="008A1490" w:rsidRDefault="008A1490" w:rsidP="008A1490">
      <w:pPr>
        <w:widowControl w:val="0"/>
        <w:autoSpaceDE w:val="0"/>
        <w:autoSpaceDN w:val="0"/>
        <w:adjustRightInd w:val="0"/>
        <w:spacing w:after="0"/>
        <w:rPr>
          <w:rFonts w:eastAsiaTheme="minorEastAsia" w:cs="Arial"/>
          <w:b/>
          <w:bCs/>
          <w:color w:val="000000"/>
          <w:sz w:val="32"/>
          <w:szCs w:val="32"/>
          <w:lang w:eastAsia="de-DE"/>
        </w:rPr>
      </w:pPr>
      <w:r w:rsidRPr="008A1490">
        <w:rPr>
          <w:rFonts w:eastAsiaTheme="minorEastAsia" w:cs="Arial"/>
          <w:b/>
          <w:bCs/>
          <w:color w:val="000000"/>
          <w:sz w:val="32"/>
          <w:szCs w:val="32"/>
          <w:lang w:eastAsia="de-DE"/>
        </w:rPr>
        <w:t>WISSE2</w:t>
      </w:r>
    </w:p>
    <w:p w14:paraId="1045924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8097BF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So dann würde ich jetzt die Aufnahme starten und mit den Fragen einsteigen. Beschreiben Sie doch bitte mal Ihre aktuelle Rolle, beziehungsweise Ihre aktuellen Rollen. #00:00:11-0#</w:t>
      </w:r>
    </w:p>
    <w:p w14:paraId="7EE4B7B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7681E2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genau, also das ist jetzt relativ einfach, ich bin Geschäftsführer zum einen beim [Organisation]. Habe dort die Aufgabe im Kern als Geschäftsführer (unv.) Weiterbildung weiter zu entwickeln und parallel haben wir eine kleine Beratungseinheit, wo wir mit Unternehmen in diesen ganzen Themen Business Development und Markenführung begleiten. Das andere Thema, ich bin noch Geschäftsführer bei einer Digitalagentur. Da ist wirklich der Fokus auf Online-Marketing, Content Marketing oder Content Produktion in der Regel und Social Media Umsetzung. Also das ganze Digitalgeschäft machen wir dort. Bis Anfang des Jahres war ich tatsächlich auch noch als Professor tätig ab der Hochschule [Organisation]. Da habe ich jetzt aber nach zwanzig Jahren aufgehört, jetzt reicht es mal mit Lehre und habe da ich so lange da war den Titel behalten, aber bin jetzt sozusagen Professor in Rente, wenn Sie so wollen. Also das ist so ein bisschen so die Rolle, die ich habe. Was nicht heißt, wenn man zwanzig in dem Wissenschaftsbetrieb drin ist, habe trotzdem noch hier irgendwie die Liste der Publikationen, die ich schreiben soll, liegen. Und wir beschäftigen uns natürlich auch mit dem Thema künstliche Intelligenz. Und ich gehe ich jetzt mal gerade um die Ecke, ich habe hier noch ein Buch lesen, was jetzt gerade veröffentlicht wurde, wo wir uns auch mit diesen agilen Methoden auseinandergesetzt haben und halt eben dann auch einen Zugang mit der Automatisierung im Marketing. Also das sind so Themen, die Sie jetzt ansprechen, die halt eben hier auch bei uns stattfinden. #00:01:57-7#</w:t>
      </w:r>
    </w:p>
    <w:p w14:paraId="6058923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0EDDA4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Wunderbar. Da würde ich gleich später noch mal drauf einsteigen, weil ich das sehr spannend finde. Noch mal vorweg die Frage, was verstehen Sie persönlich unter künstlicher Intelligenz? #00:02:08-5#</w:t>
      </w:r>
    </w:p>
    <w:p w14:paraId="7FDB227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4C61F2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künstliche Intelligenz für mich so dieses Thema, dass da irgendwie ein Input erfasst wird, verarbeitet wird und hinten dann einen Output, eine Reaktanz, irgendeine Reaktion zu sehen ist. Und das halt eben nicht durch einen Menschen, sondern durch ein automatisiertes System. Also das ist so mein Verständnis. Es gibt in manchen Dingen ja diese SOR-Modelle, Stimulus-Organism-Response und diese Definition ähnelt dieser Denkthematik, dass man durch EDV-Systeme also ganz abstrakt formuliert, irgendwelche Daten hat, die entweder über Text, über Video, über Sound, Sprachsysteme erfasst werden. Dann auf Algorithmen stoßen und dann hinten irgendwelche Handlungsempfehlungen oder tatsächlich Aktivitäten rauskommen. Das ist so mein Verständnis dazu. #00:03:03-6#</w:t>
      </w:r>
    </w:p>
    <w:p w14:paraId="0FA6C33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B9BBB7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Vielen Dank. #00:03:05-0#</w:t>
      </w:r>
    </w:p>
    <w:p w14:paraId="7074B88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8D8C2A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Das haben wir auch in einem Blockbeitrag veröffentlicht, den wir da immer wieder rausholen aus der Ecke, wenn es dann um das Thema künstliche Intelligenz geht. #00:03:15-6#</w:t>
      </w:r>
    </w:p>
    <w:p w14:paraId="3EB05AC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E987E6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Wie ist denn Ihre Einschätzung hinsichtlich der Bedeutung von künstlicher Intelligenz jetzt vor allem im Marketing? Und Marketing ist in meiner Definition alles, was in der Schnittstelle zum Kunden in der Interaktion mit dem Kunden passiert. #00:03:32-0#</w:t>
      </w:r>
    </w:p>
    <w:p w14:paraId="0B353E8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4ABD0F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ich glaube, dass noch sehr viel Wunschdenken da aktuell bei ist. Aber wie war das, ein Reptilienhirn schlägt Intelligenz und Gier ist wichtiger als andere Themen. Die meisten verbinden mit diesem Thema eine Automatisierung. Deswegen glaube ich, wird das Thema weiterentwickelt werden, weil wir in den letzten Jahren in der Marketingbranche sehr viele Stellen geschaffen haben überall, wo es eigentlich um rudimentäre Aufgaben geht. Ein Mitarbeiter bezeichnete das mal, das ist ein diesen Job, den eigentlich auch ein dressierter Affe machen kann. Also all diese ganzen Themen aus dem Bereich Reporting, wo verteilte Datenstämme zusammengeführt werden müssen, um sie zu aggregieren. Das ganze Thema Content Produktion, das ist alles so Betätigungsfelder, wo wir viele Menschen eingestellt haben in der Branche und die auch wertschöpfend sind, die aber, gerade für die Konzerne einfach einen Riesenkostenfaktor geworden sind. Und deswegen wird dieses Thema da sich weiterentwickeln und zwangsläufig auch zu einem Brain Verlust oder Arbeitsplatzverlust im Marketing langfristig führen. Das ist so meine Einschätzung, dass das Thema ist, was in der Produktion jetzt stattgefunden hat, Automatisierung, das kommt über das Thema künstliche Intelligenz jetzt bei den Weißkragen-Jobs jetzt auch an. #00:05:14-2#</w:t>
      </w:r>
    </w:p>
    <w:p w14:paraId="1E7BDE4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10C42F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Sie haben jetzt schon Automatisierung angesprochen und als Beispiel Content Produktion genommen. Haben Sie da noch weitere Beispiele? #00:05:24-1#</w:t>
      </w:r>
    </w:p>
    <w:p w14:paraId="1E727F9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9946BC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für mich das einfachste Beispiel ist eigentlich das ganze Thema Automatisierung oder Standardisierung, vielleicht mal so rum formuliert, Standardisierung von Kundenkommunikation. Überall diese Chatbots, die auftauchen, die eigentlich ja nichts anderes sind, dass da irgendwie eine Texterkennung abläuft, dann wird auf das Pad dann oder A3 eine Textrecherche gesucht, um dann zu gucken, jetzt fragt er nach der Farbe in Rot, dass ich dann halt eben an den ganzen roten Artikel ausspiele, damit er halt eben in Rot kaufen kann. Also das ist so eine Chatfunktionalität, ist glaube ich das, was am weitesten da auch ist, weil die Tool-Anbieter da gute Techniken gebaut haben und das ganz offensichtlich gerade bei E-Commerce Leuten total gefragt ist, da halt eben das First-Level Support einfach, wenn es geht voll automatisieren. Also das ist ein typisches Beispiel. Dann natürlich diese ganzen Themen, die hier, wie heißt das IFTTT, oder so, dieses Tool, wo man so automatisierte Prozesse abbilden kann. Ein CRM-System habe, zu sagen okay, ich schicke jetzt halt eben an eine bestimmte Gruppe X aus meinem Datensatz eine Mail und dann baue ich dahinter den Autoresponder. Wenn der also in der Mail auf das und das geklickt hat, dass er dann dementsprechend in Abhängigkeit von den und den Kriterien weitere Informationen bekommt. Also diese Ketten in dem CRM-System. Ich glaube da ist auch ganz viel drin, um so Standardkommunikation zu erleichtern. #00:07:08-6#</w:t>
      </w:r>
    </w:p>
    <w:p w14:paraId="3DF6F76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67CE80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Sehen sie neben Automatisierung noch weitere Potenziale für KI im Marketing? #00:07:18-7#</w:t>
      </w:r>
    </w:p>
    <w:p w14:paraId="40DF342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DE1B36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Das andere ist, glaube ich dieses Thema Datenbestände auswerten zu können. Das ist jetzt vielleicht, ist das Marketing, heißt ja angeblich der erste Riesen Case im Thema Automatisierung waren die Rechtsanwaltskanzleien, die hier das Dieselgate Thema aufbereitet haben. Weil da müssen ja irgendwie Kilometer von Akten durchgearbeitet worden sein und das muss wohl KI gemacht haben. Das heißt, die haben das Zeug eingescannt, oder es lag sogar gescannt vor und dann nach bestimmten Wörtern gesucht. Also das ist das Thema, glaube ich, halt. Ich sage ja immer, es gibt diesen alten Satz, ich glaube Herr von Peer hat den gesagt, wenn Siemens wüsste, was Siemens weiß, wären wir Weltmarktführer. Ich weiß sie haben alle mittlerweile in den letzten Jahren a) in der Kundenschnittstelle Daten angehäuft, aber auch in den internen Systemen und ich glaube das gute ist, Deep Learning können wir halt eben über Cross-Selling, oder Up-Selling, oder Retention Reproduzierung sprechen. Also dass wir da noch Riesenpotenziale haben, um halt eben Daten bestimmt besser aufzubereiten. Und ich glaube, dass da wird man halt eben mit irgendwelchen Algorithmen dran gehen müssen, weil die Massen einfach zu groß sind. Das sind meines Erachtens so die Themen, wo ich sage, also erst mal Informationen neuer Art zu bekommen, Zusammenhänge zu erkennen, die wir vorher nicht erkennen konnten und dann halt eben einfache Arbeiten erst mal voll automatisieren. Das sind meines Erachtens die größten Sachen für die nächsten fünf bis zehn Jahre. #00:08:59-4#</w:t>
      </w:r>
    </w:p>
    <w:p w14:paraId="66AC8FC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51557F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Wenn Sie jetzt, Sie sind ja in unterschiedlichen Rollen unterwegs, selber Unternehmer und auch eben mit vielen Unternehmen im Gespräch. Können Sie mal so ein Abriss geben auf welches Verständnis zum Thema künstliche Intelligenz Sie treffen? #00:09:15-1#</w:t>
      </w:r>
    </w:p>
    <w:p w14:paraId="1EDD0DF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16E08D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Die meisten haben immer so das Gefühl, die verstehen darunter diese große Zauberbox. Also so nach dem Motto künstliche Intelligenz, jetzt denkt der da irgendwie für mich und meine Leute. Das ist der erste Punkt, also aus meiner Sicht ein Verständnis, was nicht der Realität entspricht. Der zweite Punkt ist, dass die zumindest mit denen wir zu tun haben, noch gar nicht die Basics geschaffen haben, um das Thema KI richtig zu spielen. Also die sind noch beschäftigt mit der Frage, was ist überhaupt eine Datenbank. Und endet mit der Thematik, dass ihre Datenqualität nicht gut genug ist, dass sie das zum Beispiel noch gar nicht (unv. - #00:10:00-2#) haben. Und wenn ich bei den Leuten, mit den CRM-Systeme ankomme und sagen da gibt es noch Leute, die bereiten dir deinen eigenen Daten Satz auf, ergänzen den, machen Dublettenabgleich, schießen die ganzen Toten raus und, und, und. Drehen die alle schon durch. Also danach das Gefühl zu haben, da guckt jemand anders auf meine Daten, schwierig für die meisten. Also das treffe ich an. Und so ein abstraktes Gefühl im Sinne von das trifft auf uns nicht zu. Also das finde ich ganz interessant so nach dem Motto, das wird woanders gesehen. Das wird so in diesem Bereich Robotik gesehen, das wird irgendwo gesehen, aber nicht bei einem selber, dass KI da irgendwie was machen könnte. Das ist das, was ich eigentlich so bemerke. Geht schon los, machen wir es ganz einfach, da sagt ein Pressesprecher von einer großen Institution, ja nein die Pressetexte, die müssen wir alle selber schreiben, die kann man noch nicht mal outsourcen an freiberufliche Texter. Sondern die müssen hier fest beschäftigt sein. Und wenn ich dann sage, jetzt gibt halt noch Systeme, die schreiben dir deinen Text auch noch voll automatisiert, das wollen die nicht verstehen. Also die haben schon diesen ersten Schritt nicht im Kopf und dann kommt der zweite auch nicht dazu. Das heißt also ich glaube, dass da noch extrem viel Aufklärungsarbeit sein muss, im Sinne wo ist die praktische Anwendung und welchen Mehrwert kann das schaffen. #00:11:30-6#</w:t>
      </w:r>
    </w:p>
    <w:p w14:paraId="1555CB7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76C5AC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Daran anknüpfend vielleicht, wo sehen Sie denn gerade auch die größten Unterschiede zwischen was ist technologisch schon da und was wird genutzt in Unternehmen, die das vielleicht auch schon tun? #00:11:44-5#</w:t>
      </w:r>
    </w:p>
    <w:p w14:paraId="32E301A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9C3EF9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wie gesagt, als aller erstes Mal, musste ich jetzt eigentlich lernen aus der Praxis, habe ich vor zwei oder drei Jahren ein Projekt gehabt. Da sind zwei Marken zusammengeführt und zwei Produktsortimente zusammengeführt worden. Dieser Kunde hatte irgendwie elftausend Artikel in seiner Datenbank. Wie sich dann herausstellte, dass sie eine Access Datenbank war. Dann haben wir mit denen gesprochen, wir brauchten einen PIM, ja schaffen wir an, schaffen wir an, schaffen wir an, aber macht ihr erst mal die Webseite fertig. So und da sollte eben ein voll automatisierter Prozess stattfinden, wo halt eben aus PIM Daten strukturiert auf die Webseiten ausgespielt werden. Also das, was man eigentlich, was sich jetzt gerade so als Trend entwickelt, haben wir da versucht mit denen aufzusetzen im Sinne von, Datenbestand und Frontend sind getrennt. Das Frontend fordert jetzt die Daten aus dem Datenbestand. Das geht alle live. Und dabei habe ich dann gelernt, dass wir diesen Kunden überfordert haben. Er fand diese Idee zwar sehr smart, aber er hat selber nicht verstanden, dass es einen Unterschied gibt zwischen Datenbank Struktur und Dateninhalt. Und ich bin der Meinung, dass das die grundlegende Sache sein muss, dass ich erst mal verstehen muss, was Daten überhaupt heißt, weil KI ohne Daten geht einfach nicht. So und das ist, glaube ich die größte Thematik. Dass man halt eben diese Basics bei den meisten Menschen aber nicht voraussetzen kann. #00:13:19-8#</w:t>
      </w:r>
    </w:p>
    <w:p w14:paraId="7CCC227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E54080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Können Sie für mich den Unterschied noch erläutern zwischen Datenstruktur und Dateninhalt? #00:13:24-8#</w:t>
      </w:r>
    </w:p>
    <w:p w14:paraId="38C5B14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32E4FA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wenn ich jetzt eine Datenbank habe über einen Artikelstamm, dann muss ich da ja dann reinschreiben, Artikel was weiß ich, blaues Auto et cetera, bla bla bla. Und dann muss ich halt eben das vorher definieren, welche Information ich wie ablege. Natürlich gibt es mittlerweile Möglichkeiten in kompletten Rohdaten irgendwie strukturiert was da rauszuholen, das ganze Thema Deep Learning, das ist aber in den meisten Suchalgorithmen aber noch nicht die Realität. Sondern ich brauche halt eben eine gewisse Struktur, wie ich die einführen kann. Und da ist KI auch noch nicht so weit, um zu sehen, dass wenn jetzt die Information kommt 42x13x16, dass das die Abmessung ist und dass das nicht vielleicht die Innenabmessung ist. Sondern da muss halt eben tatsächlich vorstrukturiert werden. Das ist nach unserem Gefühl aber das Thema. Das heißt, ich muss die Datenbankstruktur festlegen im Sinne von, welche Daten ich mir tendenziell denn überhaupt anlegen möchte. Dann ist noch die Frage, welche Qualität an Inhalten habe ich dann. Also wenn wir jetzt einfach so bei Excel das als Datenbank uns mal betrachten, dann müssen die Leute erst mal verstehen, dass es Zeilen und Spalten gibt, das kriegen die meisten schon gar nicht hin. Oder da kann man es ihnen erklären, aber sie durchdringen es noch nicht intellektuell. Und dass ich dann noch festlegen muss, was steht in der Zelle eigentlich drin. Wenn ein Großteil der Zellen nicht befüllt ist, oder halt eben mit falschen Informationen befüllt ist. Wenn man plötzlich bestimmte Informationen haben möchte. Jetzt bleiben wir mal beim Auto, das was weiß ich blaues Auto, rotes Auto, et cetera habe, dann sage ich aber auf der Webseite möchte ich aber eigentlich strukturieren nach ganz anderen Suchkriterien, nämlich sucht der ein Lkw, ein Motorrad oder ein Kombi, dass ich diese Information ist das ein Kombi ja irgendwo haben muss. Und das habe ich dabei gelernt, ist Menschen total schwer zu erklären, wenn man ihnen dann auch noch sagt, ihr habt diese Information gar nicht. Und das ist meines Erachtens immer noch das Thema zu mindestens bei dem ganzen Zusammenhang mit KI, ich kann natürlich immer neues Wissen produzieren, ich kann auch gucken, wie ich halt Datenbestände verknüpfe, aber im Kern zu wissen, wie eine Datenbank funktioniert, was relationale Beziehungen sind. Die Klassiker die Venn-Diagramme, gehört dazu, gehört nicht dazu, das ist das ganze Thema ist, können die meisten nicht. So und dann wird es schwierig über KI zu sprechen. #00:16:01-1#</w:t>
      </w:r>
    </w:p>
    <w:p w14:paraId="72B36EB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8AC797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Wenn Sie dann, können Sie so die Rollen der Menschen beschreiben, mit denen Sie da so sprechen. Oder ich meine konkrete Funktionen. Ich könnte mir vorstellen so ein ITler, der kann das ja. Beim Marketiers wird es genau ein bisschen dünner. #00:16:16-4#</w:t>
      </w:r>
    </w:p>
    <w:p w14:paraId="3BBDA40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54A5E6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genau, ich habe es in der Regel mit Geschäftsführung und Marketing bei uns zu tun. Ja klar dem ITler kann ich das besser vermitteln. Die Frage ist aber immer wie weit ist der ITler denn wirklich in seinem Denken und Handeln. Das heißt, da kommt so die eigene Rolle dazu. KI kann ja auch bedeuteten, dass bestimmte Positionen obsolet werden. Und sich Jobs verändern und ich (unv. - #00:16:49-5#) KIs die Anwendung obendrauf auf die, oder viel mehr die Zwischenschicht. Ganz oben habe ich die Applikation, meinetwegen CRM-System. Dann habe ich dazwischen dieses ganze Thema Datenbank, Datenstrukturen und Prozesse und Algorithmen. Und dann unten drunter habe ich halt eben das Hardware-Thema, et cetera und da ist halt eben die Frage, wer bewegt sich auf diesen strategischen Fragestellungen. Und wenn wir jetzt mal gucken im Unternehmen hinein, ich glaube neun von zehn sagen, wir haben Probleme mit einem CRM-System. So, die sind schon also mit auf diesen Plattformen Ebenen schon schwierig unterwegs. Wenn ich dann noch ankomme und sage, jetzt machen wir doch mal einen Abgleich, wie oft postet denn jetzt der Kunde XY über euch in einem Jahr in seinem Facebook-Profil, das kriegen wir meistens nicht abgebildet. Das ist weit weg das Ding. Ich muss aber auch sagen, wir arbeiten weniger für Konzerne, wir arbeiten in der Regel für den Mittelstand. Und häufig im B2B Kontext, wo die Marketing-Expertise auch noch nicht im Jahr 2020 angekommen ist, weil da ist man im Jahr 2010, um es vorsichtig auszudrücken, da liegt man noch in der Produktwelt, vertriebsorientiert. Ja, ich glaube das tendenziell, dass man in einem Unternehmen, wo Sie vorher waren, ist man da mit solchen Themen deutlich weiter unterwegs, weil da auch viel mehr Geld im Spiel ist, weil es ist halt im klassischen Mittelstand. #00:18:27-9#</w:t>
      </w:r>
    </w:p>
    <w:p w14:paraId="4115A38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62EB4A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Wenn Sie mal aus Ihrer jetzt abgelegten akademischen Brille drauf gucken, sehen Sie noch mal zusätzliche Unterschiede aus der Forschung zu dem, was tatsächlich genutzt wird. Also einmal war so was kann die Technologie schon und was wird tatsächlich genutzt und dann auf der einen Seite, wo ist eigentlich die Forschung und wo sind da die Deltas? #00:18:52-6#</w:t>
      </w:r>
    </w:p>
    <w:p w14:paraId="78D633C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C8C43F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Tja, also in der Forschung gibt es ja genügend Methoden, Forschungsmethoden, um große Datenbestände zu erfassen, zu analysieren, et cetera. Die finden nach meinem Dafürhalten gar nicht so sehr diese Themen im Marketing statt. Als die Marketing-Leute sind in der Regel dann doch nicht so Daten-affin. Das denkt man immer so, müssten sie eigentlich sein und Evidenzbasierte Forschung und, und, und. Aber die meisten sind dort wirklich noch so schön mechanisch Fragebogen und irgendwie Leute befragen ist immer noch die vorherrschende Technik, statt zu sagen, fragt die doch gar nicht, sondern beobachte die doch mal auf so einer Webseite. Ich glaube, es gibt ja diese AFM, die Arbeitsgemeinschaft für Marketing Professorinnen und Professoren, ich glaube, das sind 480 Professoren da in Deutschland und wenn Sie da mal rumfragen, wer von euch ist eigentlich richtig online affin und hat einen LinkedIn und Facebook-Profil und wer ist dabei, dann werden wir über fünf Prozent sprechen. Das heißt also im Marketing tut sich aus meiner Sicht da gar nicht so viel in der Forschung. Ich glaube es halt eben, das ist ja genau dieses Thema, die ganzen Onlinethemen und das tue ich mal so ganz grob in diese Kategorie rein. Die haben häufig so einen praktischen Impact. Das heißt also, die kommen aus der Praxis und dann stürzt sich mal irgendwann einer aus der Forschung drauf und strukturiert die. Und dann merkt man erst mal, dass wenn dann über Suchmaschinen Marketing gesprochen wird, dass es eigentlich Suchmaschinenwerbung ist, kein Marketing, sondern einfach eine App schalten, da Begrifflichkeiten ja auch schon anders, von der Grundstruktur her schon falsch besetzt sind. Dass man da halt eben dann schwierig reinkommt und dann auch viele Kollegen da auch keine Lust dazu haben. #00:20:50-2#</w:t>
      </w:r>
    </w:p>
    <w:p w14:paraId="3C180DE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1DA597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Wenn Unternehmen auf Sie zukommen und Hilfe brauchen, mit welchen Fragestellungen kommen die denn zu Ihnen rund um das Thema künstliche Intelligenz? #00:21:01-3#</w:t>
      </w:r>
    </w:p>
    <w:p w14:paraId="30A62DE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23CA9D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Die kommen meistens nicht mit dem Thema künstliche Intelligenz, sondern da kommt häufiger eher das Thema wie können wir mal effizienter unsere Kampagnen steuern. Wie können wir mehr Reichweite generieren. Und dann haben wir es dann sehr häufig, ich weiß jetzt nicht, ist Google Analytics ein KI-Tool, ich finde schon, da werden Daten irgendwie ausgewertet, ich gucke mir das an. Und das sind dann eher so die Themen, dass dann sehr viel, also wir begleiten viel niedrigschwellig. Wir haben viele Kunden, die mit uns dann diese ersten Schritte in die wirkliche Effizienz rein machen. Und wir haben auch viele Kunden, die tatsächlich, wo Geschäftsführung sagt, wir müssten da weiter sein. Und die Leute, die sie aber eigentlich dafür eingestellt haben, haben die aus ganz anderen Motiven eingestellt, nämlich dass sie jemanden haben wollten, der ihnen die Grafik macht, also so sehr wirklich handwerklich orientierte Ansätze. Sodass dieses Thema, wie kannst du das irgendwie sinnvoll umsetzen, immer schwieriger wird. Wir haben in den letzten Jahren, drei oder vier Jahren haben wir sehr viele Lead Generierungs-Kampagnen gemacht für Kunden. So, das kann man, wenn will, ist ja auch so ein Thema KI, dass ich sage okay, ich spiele jetzt mal, wir haben so Tools im Einsatz, auf unserer Webseite. Wir tracken die IP-Adressen, die werden dann aufgelöst, die werden dann zugeordnet und dann wird noch zum Teil ein manuelles Routing, zum Teil aber auch automatisiertes Routing auf die richtigen Personen. Dann spielen wir halt eben Klartextadressen in ein CRM-System rein, auch verschiedene Rollen. Das gibt es auch für Vertriebsarbeiter aus München und kriegt automatisiert die Adressen auf seinen Screen am nächsten Morgen, die am Vortag auf der Webseite waren. So, das sind super Tools und scheitert dann am Balken im Kopf und ich habe glaube in den letzten zwei Jahren noch nie so oft diese drei Wörter kann nicht, will nicht und darf nicht in den Mund genommen. Also das ist meines Erachtens so die Hauptherausforderung. Also dieser Vertriebsmitarbeiter, der will nicht, weil irgendeiner schickt ihm jetzt Leads und er muss die abtelefonieren. Hat er gar keinen Bock drauf, der möchte das irgendwie selber machen. Er kann es auch nicht, weil viele es gar nicht gewohnt sind, so strukturiert zu arbeiten, auch immer wieder erschreckend. Und er darf nicht, weil der Marketingleiter sagt, das ist wieder so eine doofe Idee vom Marketingleiter und wir wollen das nicht. Das ist so die Kombination. Also ich glaube ja, dass viele Sachen, die es da gibt, die scheitern dann, wenn sie dann anfangen zu laufen tatsächlich an Menschen. #00:24:08-7#</w:t>
      </w:r>
    </w:p>
    <w:p w14:paraId="1C4BF47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8EF74E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Haben Sie schon mal Ansatzpunkt mit einem Unternehmen gefunden, diese Barrieren im Projekt schon mit zu bearbeiten? #00:24:21-0#</w:t>
      </w:r>
    </w:p>
    <w:p w14:paraId="056436F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09E011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wir versuchen dieses Thema Schnittstellen und Stakeholder einzufangen. Im Sinne von ich sage mal, wenn ich mit den Vertriebsleuten spreche und sage, wie wollen sie das Thema machen, hilft euch das jetzt, hilft das nicht. Kommen die halt eben schon auch mal ab und zu aus der Ecke und sagen, die Adresse von dem Typen da aus München, die hilft mir eigentlich nur, wenn mir die jemand vorher schon vorqualifiziert hat. Ja, also ich gehe einen Schritt weiter, dass ich genau weiß, welchen Bedarf er da hat. So, das haben wir schon berücksichtigt. Häufig kommen wir aber bei diesen Themen, mit denen wir uns zumindest darüber beschäftigen an diese Schnittstellen heran. Und wir denken das Thema Marketing halt so ganzheitlich. Und am Ende des Tages sage ich, oder ist unsere These, den Kunden interessiert nicht, ob da ein Typ im Marketing sitzt, der da gerne mal Lust hat, oder nicht Lust hat. Den interessiert auch nicht, ob da ein Marketing Kontakt ist, ob das eine KI macht oder sonst was. Der möchte halt eben in der Regel schnell professionell Antworten haben. Und die Denke ist aber in vielen Organisationen einfach nicht abgebildet, das ist mit dem wir uns viel mehr gerade beschäftigen, (unv.). #00:25:39-9#</w:t>
      </w:r>
    </w:p>
    <w:p w14:paraId="789CBB4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FC875A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Gleich da eingehakt in das Thema Fähigkeiten von Organisationen. Sie haben vorher schon eingangs gesagt, ich glaube Sie haben ein Buch geschrieben zum Thema Automatisierung und agile Methoden? #00:25:53-1#</w:t>
      </w:r>
    </w:p>
    <w:p w14:paraId="3856FED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C7BFA5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wir haben hier einmal so ein, dieses Buch, das lese ich gerne, das geht mir ans Herz. Der [Person], das ist ein freier Mitarbeiter von uns oder Kollege und der hat halt eben ein paar Kollegen eingesammelt und wir haben alle diese, was dazu geschrieben zu diesen typischen Begrifflichkeiten. Und da sind halt eben jetzt Marketing, Automatisierung, KI und all so etwas halt schon mit dabei. So und da ist halt eben, so wir sind halt eben mit den agilen Methoden da drin, weil wir gesagt haben, das ist das, wo wir gerade für uns kurzfristig, das heißt kurzfristig in den nächsten drei, vier Jahren das größte Potenzial im Marketing sehen. Die Leute gedanklich aus ihrer klassischen Marketingwelt raus zu holen und auf diese Themen vorzubereiten. Das Thema KI ist für uns dann der Schritt danach. Also wenn die Leute noch nicht automatisiert sind, das heißt noch keine Webseiten haben, noch keine Datenbestände zusammenführen, noch kein PIM haben, dann brauche ich, mit KI ist es auch schwierig, ist unsere These. #00:27:08-1#</w:t>
      </w:r>
    </w:p>
    <w:p w14:paraId="3B3EB85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0329D0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Und inwieweit sehen Sie die, ich nenne es mal Basword mäßig Agilisierung des Marketings als Vorstufe für die Nutzung von KI? #00:27:18-4#</w:t>
      </w:r>
    </w:p>
    <w:p w14:paraId="60BECA9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26EF3C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Ich sage immer dazu, es gibt, die Frage ist ja in was für einer Phase in so einem Entwicklungsprozess ist man. Da bin ich ein Fan von so einem recht dynamischen Ansatz, der da sagt, es geht auf einen Herrn Wardley zurück, wie Wardley Maps, Simon Wardley ist in diesem IT-Kontext jahrelang unterwegs gewesen. Und der sagt okay, wenn du eine Welt hast, die komplett neu ist, unstrukturiert ist, unsystematisch ist, dann kannst du nicht mit deinen klassischen Methoden, mit deinen klassischen strukturierten Ansätzen da dran. So und dann musst du halt eben anders agieren. Und da sind halt eben vielleicht die agilen Methoden die richtigen, wo du sagst, ich stelle mal eine Hypothese darüber auf, was da gerade passiert und wie kann ich Lösungen irgendwie mir erarbeiten. Es gibt aber keine Patentrezepte, es gibt keine Vorlagen, es gibt nichts zum Abgucken, et cetera. Da muss ich also agil handeln. Und jetzt kommt der spannende Punkt, er sagt Themen entwickeln sich dann weiter, irgendwann werden sie dann erprobter, irgendwann gibt es im Markt auch Lösungen, das ist zum Beispiel so etwas, wo KI gerade sich so langsam hinbewegt. Also diese Microsoft, wir haben was gemacht mit so einer Microsoft Plattform, Azure heißt die, da haben wir halt so einen Chatbot nachgebaut. Also so langsam kommen dann solche Lösungen, die man dann halt eben für sich spezialisiert individuell Lösungen schaffen kann. Und dann kommt irgendwann das Thema kriegst du überall zu kaufen, ist hochgradig standardisiert und ist irgendwann commodity. Das ist so das Spektrum von ganz links bis nach ganz rechts. So ganz links sind agile Methoden angemessen, passgenau und funktionieren. Ganz rechts, wo ich Standard habe, brauche ich keine agilen Methoden, sondern Prozessmanagement Six Sigma und ISO irgendwas haben und dann geht es auf null Fehlertoleranz. Und das ist eigentlich so das Spektrum. KI ist meines Erachtens noch relativ falsch. Die ersten Schritte kommen da jetzt, es gibt bestimmt Themen, die sind einfach noch nicht so weit, die sind noch am Ausprobieren und testen. Die Marketing-Welt, gerade in den Konzernen basiert auf der Idee sehr stark hierarchisch zu sein, sehr stark strukturiert zu sein und ja, man hat sich da halt eben in den letzten zehn Jahren Heerscharen von Grafikern und Texter angeschafft, damit die halt eben die Kampagnen selber umsetzen könne. Und die kreative Idee, die kaufe ich. Das neue, das agile das kaufe ich mir der hippen Agentur ein und der Rest ist Standardprozess. Und deswegen sind in den meisten Marketingabteilungen keine agilen Strukturen. Und deswegen wird in der Marketingszene ja oft diskutiert, wie kommt die agile Agentur mit der strukturierten Marketingabteilung eigentlich zurecht. So, das ist meine These. Ich habe dann angefangen, wir haben ja wie gesagt hippe Digitalagenturen. Ja, Durchschnittsalter, da hat er Jungs und Mädels, ist auch glaube ich irgendwie 28. Und aber ich habe denen beigebracht und die Mitgeschäftsführerin, dass wir, obwohl wir agil sind, trotzdem in diesen klassischen Strukturen denken. Das heißt, wenn ein Kunde was schreibt und sagt ich hätte gerne bis dann, dann kriegt er natürlich sofort die Antwort, agil im Sinne von „klar machen wir dir“. Bis da und dahin, aber wir sind gerade vielleicht ausgelastet. Und halt eben, wenn dein Kunde dann einen Termin schickt, dann ist das ein Commitment, dass der Termin auch einzuhalten ist. Also dieses klassische Projektmanagement Denken. Wir versuchen es zu kombinieren. Und ich glaube, dass das was, gibt es in der agilen Szene ja die Diskussion ja gerade, ob denn diese agilen Frameworks überhaupt zu mehr Wirksamkeit führen und die Projekte tatsächlich Zeit und Kosten besser gemanagt werden als vorher. Und da werden viele Zweifel gerade geäußert. Ich glaube aber, dass die Marketing-Leute haben da extrem viel Nachholbedarf und das wird da jetzt die nächsten fünf Jahre ein Thema sein, oder was ist da Ihre Einschätzung? #00:31:38-5#</w:t>
      </w:r>
    </w:p>
    <w:p w14:paraId="458AC28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754A4F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Nein total, wir haben, also das war einer meiner Themen in den zwei Jahren im Marketing, dass im digitalen Bereich haben wir das komplett zu Ende auf unterschiedliche Scrum Teams aufgeteilt und zwei Hierarchieebenen rausgenommen. Die sagen wir mal eher im klassischen Marketing, war einer der Stoßrichtung Go to Market innerhalb von 48 Stunden. Das heißt von der Idee bis Umsetzung vor Kunde, im Schnitt alle Marketingmaßnahmen in 48 Stunden. Das heißt natürlich TV-Spot geht nicht. Dafür geht das Plakat im Store vielleicht in 48 Minuten, aber nur deswegen, da kann ich Ihnen nachher noch ein bisschen erzählen, wenn Sie es interessiert, war eine sehr spannende Reise und deswegen finde ich  auch/ #00:32:30-7#</w:t>
      </w:r>
    </w:p>
    <w:p w14:paraId="0549198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06537A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Das ist interessant, ich stelle nämlich den Leuten, wir haben so ein Seminar Kampagnen Management, was wir seit Jahren machen. Und da stelle ich den Leuten folgende Frage, stellt euch vor, am Wochenende kommt irgend so ein politisches Ding hoch und ihr wollt darauf reagieren, wollt eine Anzeiger dazu machen. Da Frage, kreative Ideen, montags morgens entwickeln, das durch zu produzieren, euch freigeben zu lassen und montags nachmittags zu schalten. Ich habe in dem Seminar bis jetzt noch nie jemand ja gesagt, die haben alle immer nein gesagt, geht nicht. Insbesondere bei dem Thema Freigabe. So, das ist im Kern genau diese Aufgabe, ich produziere innerhalb von 24 Stunden bei Sixt wie so eine Kampagne, die auf das Wochenende, was weiß ich, den Rücktritt von einem Politiker reagieren. Und aber das ist ja genau dieses Thema, diese 48 stunden, und das erschreckende ist ja, wenn man sich dann halt eben mal da dran bewegt, dann merkt man das geht. Im Zweifelsfalle kriegt man auch den Fernsehspot in 48 Stunden produziert, weil auch die Reaktionszeiten der Dienstleister anders geworden ist. Früher musste man keine Ahnung dann den Fotografen mit seinem Modell nach Südafrika schicken, weil da ja angeblich die Sonne besser ist. Und bis der da was gemacht hat, da waren die drei Monate und dreißigtausend Euro weg. Und heute ist es um die Ecke. Ich muss mal eben ganz kurz hier (kurze Unterbrechung). So und das ist das Thema. Agilität mit dem Thema Geschwindigkeit zu verbinden. Das ist aber ein zweiter Aspekt noch drin. Ich glaube, dass man den auch über KI spielen kann. Meine böse These ist, dass die meisten Marketingabteilungen keinen blassen Schimmer vom Kunden haben. Die kennen den Kunden nicht, die haben auch keinen Kontakt zum Kunden. Und eigentlich ist das auch die Idee der Agilität, kundenorientiert zu sein. Das heißt also, ich erinnere mich an einen Workshop mit einem großen Keks-Hersteller und die wollten die Positionierung von Produkten schärfen. Dann haben die sogenannte Customer Insides rausgeholt und nach drei Stunden im Workshop stellt sich heraus, das waren gar keine Customer Insides, das hat sich jemand ausgedacht, dass das ein Customer Inside sein soll. So kann ich natürlich irgendwie was schärfen, aber dann stelle ich natürlich das Ziel dran vorbei. Und das habe ich halt auch in anderen, gerade bei großen Konsumgüterherstellern mit Marketing immer wieder erlebt, dass sich dann Marketingabteilungen mit sich selbst beschäftigen. Wenn man denen dann aber sagt, dann zeigt doch mal die Daten dazu, ob das so ist, dann wird es dünn. So deswegen also meine Aussage gerade vorher, ich glaube wir müssen über dieses Thema das Verständnis dazu kriegen, dass wir, ich kann jetzt mal analytisches CRM, also diese analytische Kompetenz auszubauen, an Daten heranzugehen, Verhaltensweisen heranzugehen und da (unv. - #00:35:38-2#) Strukturen und (unv.) Daten. Dafür muss ich halt eben dieses agile Denken haben, weil das muss ich mich im Zweifelsfall darauf einlassen, dass ich da Fehler mache, dass es nicht funktioniert und, und, und. Und das ist nicht bei vielen ausgeprägt. Und wenn ich jetzt ganz, ganz ehrlich bin, wenn ich jetzt den Job hätte hier, neue Marketingabteilung und du bist jetzt hier der Marketing-Onkel, hast einen Dreijahresvertrag, würde ich auch keine Experimente machen, dann würde ich das Ding auch streamlinen, bloß keine Organisationsveränderung, weil den Erfolg würde mein Nachfolger kassieren. Sondern würde versuchen das Thema am Ball zu halten, Kundenzufriedenheit hoch und die Reichweite zu produzieren. Und das ist nicht KI, das ist nicht intelligent, das ist stumpfes Marketingarbeiten. #00:36:24-4#</w:t>
      </w:r>
    </w:p>
    <w:p w14:paraId="26157CF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168653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Ja und da ist genauso für mich und da würde ich auch, auch wenn ich nicht viel diskutieren möchte, aber wir haben es versucht schon zu sagen, eigentlich darf es, manchmal ist es eine Investition in andere Ablaufstrukturen, aber eigentlich muss es auch den Benefit bringen. Und ja das geht nicht immer, aber es gibt genügend Cases in der klassischen Marketingorganisation, wo ich durch Anpassung der Abläufe und der Köpfe, der Barriere in den Köpfen auch schnell mehr Erfolg erziele. Und deswegen, ich sage das noch. Weil in dem Thema KI würde mich noch interessieren, haben Sie schon mal, also haben Sie schon mal gesehen, dass so ein Projekt, was dann vielleicht mit einem Problem anfing und dann KI die Lösung war, schnell zu den Ergebnissen geführt hat, oder vielleicht sogar übertroffen hat? #00:37:30-2#</w:t>
      </w:r>
    </w:p>
    <w:p w14:paraId="3CFF425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7A03A1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was wir, ich weiß nicht, ob man das als KI bezeichnen kann. Wir haben gerade zwei große Projekte mit Kunden, bei dem einen ist es ein Hersteller, der keinen Direktvertrieb macht und der muss trotzdem seine Markenpositionierung spielen im Netz. Der hat jetzt nicht den Vorteil, dass er sagen kann, ich bin ein Händler und ich verkaufe direkt, sondern er muss eigentlich sich positionieren. Und im Zweifelsfalle dafür sorgen, dass er sichtbarer ist als seine eigenen Händler, das ist konfliktbeladen. So und wir sind dann halt über die klassischen SEO Geschichten da dran gegangen und haben halt eben mit so ein paar automatisierten Tools haben wir extrem viele Key Wörter zusammen gesammelt und haben dann durch Analyse der Wettbewerbssituation ein Keyword Mapping durchgeführt, also wo verteilt man diese ganzen Key-Wörter und haben halb automatisiert Texte erstellt. Und diese Texte sind dann noch händisch überarbeitet worden, weil diese Textspinner, die funktionieren im englischen, so siebzig, achtzig Prozent in Deutschland, weil die deutsche Sprache zu komplex ist noch viel weniger. Aber die Grundlage haben wir geschaffen durch solche Textspinner und ein bisschen Automatisierung und haben dann das Ding rund gemacht und haben die Sichtbarkeit verdoppelt innerhalb von zehn Monaten. Da sind wir jetzt total froh, weil sie im Kern jetzt Marktführer in einem Segment geworden sind, sichtbarer Marktführer, was aber scheinbar jetzt auch zu mehr Reaktionen im Handel führt und sich auf Zahlen auch runterspielt. Das ist leider nicht auf dem Intelligenzniveau, wie ich mir künstliche Intelligenz vorstellen würde. Also ich hätte natürlich ganz gerne einen voll automatisierten Prozess, zu sagen egal was die Kunden suchen, die müssen halt eben auch guten Content dieser Marke treffen, um sich zu informieren, um dann diesen nächsten Step, vielleicht sogar noch automatisiert gesteuert zu werden, zu sagen, guck mal hier du kommst aus München, bleiben wir mal bei dem Ort und hier gibt es dann die Vertriebspartner, wo du dann unsere Produkte auch kaufen kannst. Und außerdem informiere ich jetzt auch noch vollautomatisch deinen Händler da vor Ort, dass du dir das mal angucken kannst. Ja, das ist Zukunftsmusik. Wir sind da noch sehr viel rudimentärer. Und das ist auch so ein bisschen meine Kritik oder meine Challenge finde ich. Wenn ich künstliche Intelligenz wirklich sehe, oder was mein Wunsch ist. Da wird Kundenverhalten identifizierend, kommt auf Algorithmen, die durch ja eigentlich theoretisch selbst gelerntes Lernen auch Empfehlungen aussprechen. Und dann hinten, was weiß ich individuelle Lösungen raus spielen und, und, und. Aber das, was ich bis jetzt alles gesehen habe, ist halt einfach auch noch nicht auf dem Level, dass das Turing-Test so ganz oben ist, dass der Kunde nicht merkt, dass da Computer ist, sondern dass es raus gespielt wird, ist halt einfach oft noch so rudimentär, dass wir da halt noch dranbleiben müssen. Das ist das, was ich ein bisschen enttäuschend dann immer finde an dem Thema KI. Zumindest habe ich bis jetzt noch nichts Gutes gefunden. Es gibt zwar diesen Chatbot oder wie man das nennt von Google, der ja einem da noch irgendwie Termine im Restaurant reserviert. Aber auf Deutsch habe ich das Ding auch noch nicht gesehen. Außer dem einen Case kenne ich da auch noch nichts. Und da finde ich dann zum Beispiel ist das Thema, wir sind in Deutschland, das ist meine These dazu. Wir sind in Deutschland eben nicht die großen Plattformen, sondern wir sind ein Land der Hidden Champions. Wir sind durch Ingenieurs Kunst Weltmarktführer in vielen Branchen geworden, weil wir halt eben die Tricky Lösung haben, die Lösungen, die einfach besser ist, als das was die anderen da haben. Und das sehe ich bei KI einfach noch nicht. Ich glaube KI greift jetzt gerade diese ganzen Geschichten an, wo ich irgendwie den ganzen, wie war gerade das Zitat, wenn ein Mitarbeiter das, was ein dressierter Affe machen kann, muss ich dann irgendwo nach innen gehen, oder sonst wo ausgelagert habe, dass erst mal kompensiert. #00:42:04-1#</w:t>
      </w:r>
    </w:p>
    <w:p w14:paraId="48E1CA0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90FDBB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Kurzer Zeitabgleich, wie viel Zeit haben Sie noch? #00:42:08-9#</w:t>
      </w:r>
    </w:p>
    <w:p w14:paraId="106DA4C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957F65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Viertel Stündchen habe ich noch. Dann rede ich jetzt kürzer. #00:42:12-8#</w:t>
      </w:r>
    </w:p>
    <w:p w14:paraId="1E92EF8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5FAF7A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Nein, aber wir wollen ja vielleicht noch mal fünf Minuten am Schluss, dass Sie vielleicht noch ein bisschen was fragen können, dann würde ich jetzt gucken. Ich würde gerne noch zwei inhaltliche Fragen stellen. Zum einen noch mal Blick auf die, also Sie haben schon einiges über das Datenmanagement erzählt. Noch mal so ein Blick auf die technologische Infrastruktur. Platt gesagt, IT-Abteilungen, wie nehmen Sie die in dem Prozess wahr? #00:42:39-9#</w:t>
      </w:r>
    </w:p>
    <w:p w14:paraId="07FBF96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89B59D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Gar nicht. Also das ist, oder andersrum, Marketing und IT schient in den meisten Unternehmen da irgendwie problembeladen zu sein. Die meisten IT-Abteilungen hat man sehr effizient strukturiert über SLAs und Co. Das heißt also, da rufe ich in meiner IT-Abteilung an und sag Mitarbeiter X braucht einen neuen Rechner und dann kriegt er den Rechner mit den Services drauf, bla bla bla. Aber dass da eine Marketingabteilung sagt, pass mal auf liebe IT-Abteilung kannst du mir einen KI-Prozess da hinterlegen, dass ich voll automatisiert das, das und das bekomme, habe ich noch nicht gehört. Sondern die schlagen ihre Hände über dem Kopf zusammen und sagen, der kriegt noch nicht mal den Drucker eingerichtet. Also das ist meine, also das was ich zu oft höre. Vielleicht habe ich da auch bisher immer die falschen kennengelernt. Aber das scheint irgendwie so das Thema zu sein für viele.  #00:43:31-6#</w:t>
      </w:r>
    </w:p>
    <w:p w14:paraId="2AD2E8F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83F633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Und noch mal Blick auf das Ökosystem von Unternehmen. Partnerschaften et cetera, haben Sie da Modelle gesehen, die gerade auch Richtung Künstliche Intelligenz das Unternehmen unterstützt haben, da innovativer zu sein? #00:43:52-0#</w:t>
      </w:r>
    </w:p>
    <w:p w14:paraId="32CDB32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85FDE2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ich höre immer wieder, also wir haben hier einen guten Draht zu Rewe. So da gibt es ja Rewe Digital, da sitzen ja auch mittlerweile über fünfhundert Leute. Und die haben viel Geld bekommen, um viel auszuprobieren und viel neu zu machen. Und ich glaube das, was am Ende des Tages die großen Assets dort auch gerade sind, sind halt eben auch Datenmodelle, Datenbanken und Systeme, um halt eben bestimmte Dinge überhaupt zum Laufen zu kriegen. Das ist so dieses Thema, man hat sich da halt eben strategisch zugekauft. Man hat eine Einheit geschaffen, die man jetzt halt eben dann wieder näher an den Konzern ran holt und mehr mit Businessdenken strukturiert vorwärtsbringen möchte. Das ist zum Beispiel das, was ich so mitbekommen habe. #00:44:50-8#</w:t>
      </w:r>
    </w:p>
    <w:p w14:paraId="30D9597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D4A6DB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Können Sie in den letzten zwei, drei Jahren eine Entwicklung feststellen bei dem Thema KI-Marketing? Also weniger aus technologischer Sicht, sondern eher aus der Sicht von Unternehmen und den Marketingorganisationen? #00:45:05-9#</w:t>
      </w:r>
    </w:p>
    <w:p w14:paraId="4B6001D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D3442D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generell glaube ich hat das Thema KI im letzten Jahr einen Riesensprung gemacht, weil ja das Wissenschaftsjahr KI war und ich habe gedacht, wie das oft bei so Wissenschaftsjahren ist, na ja, wenn das Jahr durch ist, dann wird auch die Wahrnehmung im Resonanz wieder weg. Das ist aber tatsächlich nicht so. Also ich habe mir so ein (unv.) eingestellt zum Thema künstliche Intelligenz. Der ist weiterhin auf einem sehr hohen Level und das ist für mich so ein bisschen das Signal, wenn dieses Wissenschaftsjahr so ein Katalysator war. Das also wirklich alle jetzt sagen, okay, das ist tatsächlich für uns ein Thema und wie gesagt diese Chatbot-Geschichten, wie das selbst sogar in einer Wissenschaftswelt darüber nachgedacht wird, wie können wir einen Chatbot aufsetzen, dann glaube ich ist das so ein Signal, dass da jetzt was passiert. Und diese ganzen Geschichten, wie des Chatbots ist schon das sichtbarste Ding, weil das schon so weit ist, dass man sagen kann, hier da kannst du wirklich was haben, was dir Kosten spart. Was dir den Service zum Kunden verbessert, was dir dein Problem löst, wenn der Kunde am Wochenende irgendwie eine Frage hat. Das finde ich ist das Thema, was sich da weiterentwickelt hat. Und der Rest, muss ich gestehen, haben wir vielleicht zu wenige innovative Marketingkunden, die da irgendwie vorne mit dabei sein. #00:46:31-8#</w:t>
      </w:r>
    </w:p>
    <w:p w14:paraId="18F51DD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E8715A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 xml:space="preserve">I: Sie haben es gerade angedeutet so aus der Wissenschaft, fällt Ihnen spontan was ein unter der Überschrift KI-Marketing, wo Sie Lücken in der Forschung sehen? #00:46:45-3# </w:t>
      </w:r>
    </w:p>
    <w:p w14:paraId="6F5773B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90067C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was ich glaube noch nicht so richtig geklärt ist, ich meine Google hat ja jetzt auch irgendwie auch virtuelle Realität irgendwie in den Google Apps, in den Produkt Apps zugelassen. Das sind ja jetzt glaube ich so die ersten Schritte, wo das halt eben auch für alle erkennbar wird. Aber ich glaube dieses wie entwickle ich die Algorithmen weiter, damit die halt eben auch diesen Turing-Test, dass die Dinger das bestehe, da ist glaube ich, wird noch relativ wenig gemacht. Und die Frage ist halt eben, die mich dann immer interessiert, wo kriege ich durch KI meinen Wettbewerbsvorteil. Das habe ich bis jetzt auch noch nicht so gesehen. Jetzt kann ich mich jetzt zurückziehe, ich mache einfach ein Seminar zu KI in Marketing aber das ist nicht (unv. - #00:47:37-1#). Also mich persönlich interessiert das auch. Also wo ist denn jetzt hier die KI-Lösung, wo ich sagen kann, das wird es jetzt sein. Ich habe jetzt gerade parallel den Gartner Hype-Cycle aufgemacht und gucke gerade mal, da sind wir vorne Innovation Trigger, da sind diese KI-Themen mit dabei, AR und irgendwie kommt dann das autonome Fahren, sollte jetzt ein bisschen vor der kurzen Desillusion. Also die Frage ist tatsächlich, ich glaube viele Sachen sind dann einfach nicht massentauglich. #00:48:16-1#</w:t>
      </w:r>
    </w:p>
    <w:p w14:paraId="6F9A7E8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4F5128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Gut vielen Dank, von meiner Seite letzte Frage, gibt es noch was, was Sie mir gerne mitgeben würden zu dem Thema KI-Marketing im Nachgang zu unserem Gespräch? #00:48:25-9#</w:t>
      </w:r>
    </w:p>
    <w:p w14:paraId="18D5A1D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6AE56D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Nein, so ein bisschen so Thema, wie gesagt, wo sind konkrete Anwendungs-Cases, das interessiert die Leute immer. Dann dieses Thema Menschen müssen das wollen, also dass halt eben, so ein Projekt angegangen wird, im Sinne von wie kann ich halt Problem X oder Y durch KI lösen. Ich glaube die meisten beschäftigen sich noch zu rudimentär mit ihren eigenen Themen, bevor sie auf die Idee kommen, KI könnte das lösen. Ja, das sind glaube ich so die Großthemen und was ich schon glaube, ist jetzt die letzten drei Monate, waren glaube ich schon ein Turbo für das Thema KI. Das ganze Digitalisierungsthema und KI wird dadurch vorwärts getrieben. Weil ganz ehrlich, ich hätte jetzt tauch mit einem Avatar sprechen können, oder Sie hätten, gut hätte ich Ihnen einen Avatar geschickt, das wäre wenig logisch gewesen, aber bestimmte Funktionalitäten muss ich ja noch nicht mal (unv.) Menschen zusammen machen. Wir machen digitale Lernprodukte. Da sind wir noch tatsächlich, auch interessant. Wir haben ein Projekt mit einer Berufsschule, die branchenspezifisch ist und dann haben wir den Lehrern jetzt erzählt, das kann man ja auch alles als Webinare machen. Haben überhaupt nicht verstanden, dass wir die aufzeichnen wollten. So nach dem Motto, du musst jetzt nicht irgendwie den gleichen Inhalt die nächsten zehn Jahre vierzigmal machen, du machst ja nur ein einziges Mal und dann bist du raus aus der Nummer. Also das ist für mich dann auch schon ein bisschen Automatisierung und dann halt eben KI noch dahinter zu hängen im Sinne von, welches Problem tippt er da gerade ein und dann kriegt er halt eben den Video-Content ausgespielt, den er gerade braucht. Oder er macht irgendeinen Test und die Testaufgabe ist falsch und dann kriegt er einen richtigen Content noch mal zur Verfügung gestellt. Das ist KI dann halt eben in solchen Kontexten. Die haben den ersten Schritt schon nicht verstanden. Wie soll ich da hinten rauskommen und sagen, das kannst du automatisiert machen. #00:50:32-4#</w:t>
      </w:r>
    </w:p>
    <w:p w14:paraId="7945AC7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0F5A2C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Vielen Dank. #00:50:36-0#</w:t>
      </w:r>
    </w:p>
    <w:p w14:paraId="5F180171" w14:textId="6B607311" w:rsidR="008A1490" w:rsidRDefault="008A1490">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776E7DEE" w14:textId="77777777" w:rsidR="008A1490" w:rsidRPr="008A1490" w:rsidRDefault="008A1490" w:rsidP="008A1490">
      <w:pPr>
        <w:widowControl w:val="0"/>
        <w:autoSpaceDE w:val="0"/>
        <w:autoSpaceDN w:val="0"/>
        <w:adjustRightInd w:val="0"/>
        <w:spacing w:after="0"/>
        <w:rPr>
          <w:rFonts w:eastAsiaTheme="minorEastAsia" w:cs="Arial"/>
          <w:b/>
          <w:bCs/>
          <w:color w:val="000000"/>
          <w:sz w:val="32"/>
          <w:szCs w:val="32"/>
          <w:lang w:eastAsia="de-DE"/>
        </w:rPr>
      </w:pPr>
      <w:r w:rsidRPr="008A1490">
        <w:rPr>
          <w:rFonts w:eastAsiaTheme="minorEastAsia" w:cs="Arial"/>
          <w:b/>
          <w:bCs/>
          <w:color w:val="000000"/>
          <w:sz w:val="32"/>
          <w:szCs w:val="32"/>
          <w:lang w:eastAsia="de-DE"/>
        </w:rPr>
        <w:t>WISSE3</w:t>
      </w:r>
    </w:p>
    <w:p w14:paraId="64E210F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FB1B72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So. Ich würde mit der ersten Frage anfangen. Beschreibe doch mal bitte deine aktuelle Rolle. #00:00:09-7#</w:t>
      </w:r>
    </w:p>
    <w:p w14:paraId="6FCC7B2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29D908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Okay. Also meine aktuelle Rolle bei [Organisation], ich arbeite im Strategie-Team, bin Senior-AI-Strategist und wir unterstützen unternehmen bei der Arbeit mit ihrer AI-Strategie und bei der Findung High-Value-Use-Cases. Genau. #00:00:30-3#</w:t>
      </w:r>
    </w:p>
    <w:p w14:paraId="41BDC97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8E74FF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Was verstehst du persönlich unter (schmunzelnd) künstlicher Intelligenz? #00:00:33-5#</w:t>
      </w:r>
    </w:p>
    <w:p w14:paraId="4CF4BB1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3B9FF7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(lacht leise) Ja. Was verstehe ich unter künstlicher Intelligenz. Das Ganze kann man, ja, sehr breit und sehr lang auch diskutieren. Da kann man einen Schritt zurück machen und sagen, okay, was verstehen wir grundsätzlich unter (schmunzelnd) Intelligenz und das, ja, stark diskutieren. Zusammenfassend kann man sagen, dass künstliche Intelligenz, ja, ähnlich wie bei Big Data natürlich sehr, sehr große Datenmengen eben verarbeiten kann und sehr viele N:1-Beziehungen entsprechend in relativ schnellen Zeit analysieren und in unterschiedlichsten Capabilities dann zum Beispiel Muster erkennen, also Cluster bilden, Texte zusammenfassen, ja, Maschinen koordinieren und immer mit so einem selbstlernenden Element mit dabei. Ja. #00:01:36-1#</w:t>
      </w:r>
    </w:p>
    <w:p w14:paraId="718AC5E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3D7464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Wie ist deine persönliche Einschätzung hinsichtlich der Bedeutung von künstlicher Intelligenz fürs Marketing oder auch, wenn du sagst, fürs Marketing will ich es gar nicht einschätzen, genereller? #00:01:47-3#</w:t>
      </w:r>
    </w:p>
    <w:p w14:paraId="24AFC1F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5B13F8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genereller, kann ich sagen, ist die Technologie mature und wird über die komplette Wertschöpfungskette eines Unternehmens massiven Einfluss haben und disruptiv wirken. Egal, in welche Industry-Verticals man schaut, und egal, über welche Value-Chain wir dann auch entsprechend reden. Es wird einen massiven Impact haben. Also jetzt bei der Digitalisierung war natürlich stark dann auch so das B2C-Business in erster Linie. Aber hier wird es wirklich über Industry-Verticals gehen auch im B2B-Bereich und über die gesamte Value-Chain. Und das Thema wird über die IT hinausgetragen werden. Und somit bedarf es einfach einem Grundverständnis über sämtliche, ja, Hierarchieebenen hinweg auch. #00:02:44-8#</w:t>
      </w:r>
    </w:p>
    <w:p w14:paraId="7BDE0DB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0C19EE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Eine Frage für mich noch zum Verständnis, in welche Richtung ich so die Fragen ab jetzt designe, ist, hast du einen konkreten Use-Case mal bei der Einführung eines Unternehmens über einen längeren Zeitraum begleitet oder beobachtet? #00:03:02-1#</w:t>
      </w:r>
    </w:p>
    <w:p w14:paraId="6EFA6B1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7EA793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was wir im Strategie-Team machen, wir helfen den Unternehmen, gerade jetzt so in den Maturity-Level 1 und 2, wirklich konzeptionell heranzugehen mit einem Prozess und wirklich AI-Capabilities oder AI-Engineers zusammen mit der Business-Seite an einen Tisch zu bringen, einen Workshop aufzusetzen und wirklich die beiden, ja, notwendigen Elemente AI-Capability und Domain-Knowledge zusammenzubringen und in einem kreativen Prozess dann wirklich an Lösungen, AI-Lösungen zu arbeiten. Und das haben wir embedded in unser Konzept und embedded in unser, ja, Strategie-Haus sozusagen. Also wir machen das nicht losgelöst, sondern für uns ist ganz wichtig, dass das auch zusammenpasst hinsichtlich, was will ich denn eigentlich mit AI erreichen, ja, was ist auch so meine Aspirations-Level und wo fange ich denn an. Ressourcen sind knapp. Ja? Das weiß man. Und wir sagen ganz klar, dass wichtig ist, dass man überlegt, was möchte ich mit AI erreichen und wo starte ich. Ist es eher auf der Produktseite? Ist es eher auf der Prozessseite? Wo sind meine Value-Pools? Also wo macht es für mich am meisten Sinn? Und da setzen wir eigentlich an. Das erarbeiten wir mit den Partnerunternehmen oder mit den relevanten Teams vorab, dass wir die Diskussion halt nicht dem Workshop führen. Und an dem Workshop-Tag an sich geht es dann wirklich darum, sich die Produkte anschauen, sei es jetzt in einer Customer-Journey oder halt einfach in einem prozess-seitig wirklichen Prozess komplett aufbrechen. Also ich meine, die Prozessdokumentation ist sehr, sehr oft sehr detailliert da, aber das als Basis nehmen und sagen, okay, wo sind dann jetzt eigentlich (Tonstörung, unv. #00:05:07-2#) die Pain-Points, aber auch so Opportunities, wo wir ansetzen wollen. Ja, zum Beispiel im Telco-Bereich, wenn man sich halt einfach mal so eine Service-Hotline bei einem Claim anschaut, dann wirklich aufbrechen, schauen, wo sind so die großen Pain-Points aus der Customer-Journey heraus und wie kann man das mit AI lösen. Also da haben wir einen kompletten Prozess End-to-End. Und hat dann am Ende des Tages ein Outcome von einer Art Portfolio an AI-Use-Cases. Da haben wir ein Canvas dafür entwickelt, wo wir halt einfach grob clustern an zwei Dimensionen, wie sieht so der Business-Value aus, den man damit generieren kann. Immer natürlich High-Level. (schmunzelt) Und dann, wie sieht so die Implementierungsseite aus, also so dieses Ease of Implementation, um dann zu sagen, okay, mit welchem Set starte ich denn. Und dann nimmt praktisch die Top-5 und geht dann noch mal wirklich in medias res und schaut wirklich nach vom Business-Value her, passt es, beziehungsweise schaut noch mal in die jeweiligen Blöcke, habe ich wirklich die Daten in der Form verfügbar, dass ich sie auch wirklich so nutzen kann. Also wie ist die Datenqualität? Wie sieht es mit meinen AI-Capabilities aus? Wer kann das machen? Und so weiter. Also da haben wir so ein Canvas, um das zu bewerten, um dann wirklich final für sich so eine Use-Case-Road-Map zu bauen. Und da begleiten wir die Unternehmen. Und das geht dann hin bis zu dann spezifischen Use-Cases, die wir dann auch entsprechend bei der Umsetzung auch mit begleiten. Das ist dann mehr so Richtung der Engineering-Teams, aber da arbeitet man an ein bis zwei Use-Cases, kommt darauf an, mit welchem Unternehmen man natürlich da gerade partnert, zusammen und bringt das dann wirklich Richtung Deployment. Genau, also wirklich End-to-End dann am Ende des Tages. #00:07:14-5#</w:t>
      </w:r>
    </w:p>
    <w:p w14:paraId="193A01F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16AFEC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Musst du mir am Schluss noch mal sagen, wer da bei euch im Engineering-Bereich noch ein guter Ansprechpartner ist. (schmunzelt) #00:07:19-8#</w:t>
      </w:r>
    </w:p>
    <w:p w14:paraId="60BE120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6C5A32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(schmunzelnd) Ja, mache ich // sehr gerne. // #00:07:20-4#</w:t>
      </w:r>
    </w:p>
    <w:p w14:paraId="1710F38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05A315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 (lacht leise) // #00:07:21-2#</w:t>
      </w:r>
    </w:p>
    <w:p w14:paraId="1F24C20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0339EE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(schmunzelnd) Ja. #00:07:22-4#</w:t>
      </w:r>
    </w:p>
    <w:p w14:paraId="37647D9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532794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Mit welchen Fragestellungen kommen denn ganz am Anfang die Unternehmen auf dich, auf euch zu? #00:07:29-6#</w:t>
      </w:r>
    </w:p>
    <w:p w14:paraId="1C642CF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A1E60E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so der Klassiker ist wirklich, wenn wir eben den ersten Workshop eben zur Strategieentwicklung auch haben, dann hat man eigentlich immer so eine Inforunde. Ja, da gibt es schon diverse Aktivitäten oder es schießt wie Pilze aus dem Boden. Also man hat gerade so bei Unternehmen, die jetzt da wirklich gerade am Anfang der Journey sind, ganz klar so diese, ja, unterschiedlichen Business-Units, wo schon, ja, ein gewisses Grundverständnis da ist, wo einfach auch aus dem universitären Background her das eine oder das andere aus Eigeninteresse und Eigenmotivation auch getestet wird und da auch an Use-Cases gebaut wird. Also das ist halt sehr dezentralisiert. Und das Thema ist, um das aber wirklich zielgerichtet voranzubringen, muss es gerade, ja, zu Beginn der Journey wirklich, empfehlen wir zumindest, mehr in so einem zentralisierten Ansatz auch versucht, ja, aufzusetzen und dann auch umzusetzen. Also das sehen und hören wir ganz oft, dass es heißt, ja, also da wird schon was gemacht. Und dann, wenn wir dann wirklich auch die Use-Cases sammeln, dann müssen wir halt schauen, okay, was ist wirklich AI und was eben (schmunzelnd) nicht. Ja? Also da kommen dann ganz/ ja, einiges an vermeintlichen AI-Use-Cases, wo man dann einfach aussortiert. Aussortiert hinsichtlich einfach, zur Seite legt und sagt, das ist jetzt nicht pure AI-driven. Aber das ist so ein klassisches Bild, das man eben hat, wenn man eben beginnt, ja? Auch so die Fragestellung um, okay, wie gehe ich das mit meinen Employees auch an. Also wie entwickele ich Trainings-Konzepte? Wo setze ich da an? Was mache ich inhouse? Was gibt es schon an entsprechenden Kursformaten, das uns einfach schnell weiterhilft? Weil, je nach Unternehmen, ist es natürlich unterschiedlich schwierig, da auch sich Talent eben entsprechend einzukaufen. Also wenn man da nicht gerade ein großer Tech-Player ist, dann ist es wirklich schwierig. Ja? Dann braucht man da schon einen starken Brand und auch eine bestimmte Marketing-Position nach außen hin, wie Zalando. Ich weiß nicht, ob du es gelesen hast. Ist jetzt schon länger her. Die halt dann sagen, ja, sie streichen eben Marketing-Stellen und bauen eben da ihren AI-Bereich entsprechend aus. Also das heißt natürlich Marketing-wirksam hinsichtlich, dass ich sage, okay, ich werde da auch Talent eben (Tonstörung) acquiren und auch Interesse fürs Unternehmen eben auch. Genau. Also das ist ebenfalls ein Element. Und dann auch hinsichtlich dieser experimentellen Phase, sieht man es natürlich auch in der Dimension von Infrastrukturen. Da werden dann unterschiedliche/ Also der [Person] hatte mal ein ganz klassisches Beispiel, dass man eben sagt, ja gut, im Unternehmen, ja, es gibt fünf verschiedene Chat-Bots, aber die fahren alle oder die sind alle auf einer unterschiedlichen Infrastruktur aufgebaut. Das ist halt so ein klassisches Bild, wo man sagt, gut, das ist echt so early-on. Auch da sollte man einfach dann ab einem bestimmten Zeitpunkt ein Auge darauflege und sagen, okay, was ist denn eigentlich mein Preferred-Too-Stack für eine bestimmte AI-Capability. Ja? Um dann nicht total verfranzt weiterzumachen. Das sind so die Klassiker eigentlich, die man gerade so early-on eben immer wieder hört und auch sieht. Genau. #00:11:07-1#</w:t>
      </w:r>
    </w:p>
    <w:p w14:paraId="0A77DE2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392310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Welche Vorteile siehst du denn von einem zentralen Angang? #00:11:11-0#</w:t>
      </w:r>
    </w:p>
    <w:p w14:paraId="0A7059A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32C094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Also wie gesagt, es ist kein Muss, das ist eine Empfehlung von unserer Seite, dass man eben wirklich, ja, einen umfassenden Blick eigentlich, ja, gesamthaft auf dieses Thema eben auch hat. Sei es jetzt eben, was mein Talent eben betrifft. Dann sei es die Use-Cases, die ich anhand meiner Strategie/ Also die Strategie-Definition, die AI-Strategie-Definition sehe ich auch oder sehen wir auch eigentlich als zentrales Element, händelbar zu Beginn definitiv in so einem zentralen Environment. Dass man diese Dinge mehr oder weniger, ja, gesamtheitlich owned und auch durchsteuern kann. Schon ähnlich auch, wie man es damals bei der, ja, Digitalisierung, also bei den Digital-Transformation-Journeys auch gemacht hat. Dass man einfach sagt, okay, das hat man zentral aufgesetzt und gibt dann über die Zeit einfach mehr in die jeweiligen Einheiten ab. Ich meine, wir brauchen da jetzt nicht sprechen. Also ein Amazon braucht da jetzt kein großartiges Center of Excellence mehr haben. Also die haben das ja auch schon in den Business-Units. Aber zu Beginn hilft schon, ja, einfach, A den Überblick zu haben, die Dinge aus zentral eben ausgesteuert zu haben. Und dann einfach auch die Ressourcen da so effizient wie möglich auch einzusetzen. Also, klar, gibt es jetzt gerade, du kommst aus einem Konzern, hast du gesagt. Ich habe auch die (schmunzelnd) Erfahrung aus dem Konzern, immer Front-Runners, die du vielleicht gar nicht mehr so richtig aufbrechen kannst und auch gar nicht aufbrechen willst. Mit denen musst du halt stark dann auch in Interaktion gehen. Ja? Also wir haben auch, ist auch ein Part eben aus unserem Whitepaper, schon die Erfahrung gemacht, dass du neben einer Community, die du einfach aufsetzen sollst, auch in den jeweiligen Einheiten so, ja, wir nennen sie Ambassadors, hast, mit denen du ganz stark in Interaktion stehst. Dass die wissen, okay, was ist geplant, ja? Und dass man aber aus Center-of-Excellence-Sicht her weiß, was passiert in den jeweiligen Business-Units. Also das ist ein wichtiges Element, dass das halt nicht irgendwie im goldenen Käfig passiert und isoliert von den eigentlichen Business-Units. Also das ist ganz wichtig. Sondern ist auch dieser Use-Case-Development-Ansatz wirklich wichtig, dass da die Domain mit am Tisch sitzt. Also ohne macht das keinen Sinn. Oder jetzt Use-Cases vorzugeben, macht auch keinen Sinn. Und da ist schon die Verzahnung zu den jeweiligen Business-Units oder -Functions elementar. Gerade eben, weil man eben so Front-Runners auch hat, die da schon Strukturen und auch Capabilities eben aufgebaut haben. Die will man ja auch im Zweifel, kann man nicht und will man auch gar nicht, nicht mehr aufbrechen. Ja. Aber dass es eben gesamthaft nach vorne gebracht wird. #00:14:27-0#</w:t>
      </w:r>
    </w:p>
    <w:p w14:paraId="1B6D9A3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6C17E7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Auf welches Verständnis zum Thema KI triffst du denn? Also was haben die Unternehmen, die Menschen in den Unternehmen, mit denen du sprichst, am Anfang im Kopf? Welche Bilder gibt es da? #00:14:38-4#</w:t>
      </w:r>
    </w:p>
    <w:p w14:paraId="581CFF8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B82F01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also es wird sehr stark aus der IT heraus getrieben. Also so die ersten Contacts sind meistens irgendwo sehr IT-nahe, weniger jetzt auf der Business-Seite. Ne? Und dieses Verständnis jetzt gerade Richtung auch ins Board herein, über das komplette Board aufzubauen, ist schon wirklich elementar und wichtig. Also es wird sehr stark heraus aus der IT getrieben. Und da ist es natürlich in gewisser Weise auch dann natürlich limitiert händelbar. Ja? Also man stößt dann immer mal wieder, wenn man eben so einen Workshop eben vorbereitet, daraufhin, dass man natürlich sagt, ja, also inwieweit ist das mit den Business-Units, inwieweit ist das mit dem eigentlichen Strategie-Team abgestimmt. Ja? Und da merkt man halt schon, (schmunzelnd) okay, gut. Bevor wir da wirklich in medias res gehen, da braucht es einfach noch entsprechend Vorarbeit, dass man die Leute auch abholt. Ja? Und dann auch committet zu dem Thema und auch da entsprechend motiviert und auch das Verständnis, dass es wirklich notwendig ist, vermittelt. Also da braucht es ein gesamthaftes Committment. Ja? Ansonsten ist das echt herausfordernd. Also eh herausfordernd, aber halt schon intensiv. Wir haben halt auch so gesehen, dass es hilft, dass derjenige, der das vorantreibt, auch eine Voice im Unternehmen, also eine Stimme haben muss. Also sprich, gerade in so einem Board-Meeting, Quartalszahlen, ja, da gibt es halt schnell eine Repriorisierung. Und da braucht es schon auch jemand, einen Leader wirklich innerhalb dieses zentralisierten Teams oder der sich des Themas auch entsprechend annimmt, der da auch standhaft bleiben kann und sich nicht repriorisieren lässt, auch einfach eine Stimme innerhalb des Boards auch hat. Also das sind dann so die Dinge, die wir jetzt über die Zeit halt einfach auch/ die uns da stark aufgefallen sind, wenn man eben das Thema angeht und da relativ early noch unterwegs ist. Genau. #00:17:11-3#</w:t>
      </w:r>
    </w:p>
    <w:p w14:paraId="1942C38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15506D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Wenn ihr so einen Workshop-Tag macht, welche Rollen und Funktionen sitzen da in der Regel dann am Tisch? #00:17:20-6#</w:t>
      </w:r>
    </w:p>
    <w:p w14:paraId="25F3267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C167E7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wie gesagt, sehr oft ist es eben aus der IT heraus getrieben, ist die IT sicherlich mit an Bord. Und dann versucht man natürlich aus den wesentlichen Units Leute, die die Domain verstehen, aber so auch also Mid-Level schon zu einer Entscheidung hin das Thema bringen können. Und natürlich dann das Strategie-Team oder das Head-of-Digitalisierungs-Team, das halt sehr nahe am Strategie-Team, embedded im Strategie-Team und sehr nahe eben an der Führungsmannschaft eben auch sitzt. Ja. Also man versucht schon, eine breite Teilnehmerschaft am Tisch sitzen zu haben. Ja. Weil, es geht halt immer los auch mit der Vision der Arbeit, wo man sagt, okay, wo will ich denn eigentlich hin, ja? Und das allein, das hört sich jetzt so/ Also was wir da am Ende des Workshop-Tages haben, da haben wir, ja, ein Set aus Gruppenarbeit, erarbeitete Drafts, ja? Wo man einfach sagt, gut, das haben wir jetzt erarbeitet zusammen. Das nehmen wir jetzt noch mal mit und arbeiten das intern auf und verfeinern das und bringen das eher, ja, zu einer Richtung finalen Version. Also das ist jetzt noch keine fertige AI-Version und kein finales Ergebnis, das wir da nach einem Workshop-Tag eben erreichen. Sondern es sind Drafts, die man sicherlich dann noch mal im Detail anschauen muss und in der relevanten Gruppe dann einfach auch noch mal durchsprechen muss. #00:19:04-4#</w:t>
      </w:r>
    </w:p>
    <w:p w14:paraId="05FE64A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B68818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Und wie steigt ihr in so einen Workshop ein? Also Hintergrund der Frage ist, es ist ja sehr unwahrscheinlich, dass man am Beginn einer solchen Reise so ein gleiches Verständnis, eine gleiche Sprache vorfindet. Und was macht ihr an dem Thema? Ich habe dich eingangs gefragt, was verstehst du unter künstlicher Intelligenz. Wenn man so eine Runde wahrscheinlich fragt, kommen fünf Antworten. #00:19:31-2#</w:t>
      </w:r>
    </w:p>
    <w:p w14:paraId="433E2BF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328F88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#00:19:31-7#</w:t>
      </w:r>
    </w:p>
    <w:p w14:paraId="15D3E29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CA8522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Was nimmst du an der Ecke wahr? #00:19:34-5#</w:t>
      </w:r>
    </w:p>
    <w:p w14:paraId="6064B52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28767E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was wir schon versuchen, wir haben, ja, auch aus dem Academy-Team, da hast du jetzt, glaube ich, noch niemanden kennengelernt, wir bieten da unterschiedliche Kurse an, je nachdem, für welchen Bereich und auch welches Einstiegs-Level. Aber definitiv haben wir auch einen Intro-Kurs, den wir aufgesetzt haben. Und dieser Intro-Kurs ist schon auch elementar, um da so ein einheitliches Verständnis, ja, zu gewinnen. Auch so die Dimensionen, was kann KI, was kann es nicht, wo stehen wir da, wie sieht es eben an Beispielen über die Industrien hinweg eben auch aus. Ja, dass man einfach versucht, ein einheitlicheres Verständnis aufzubauen. Das ist eigentlich immer vorgelagert, bevor man dann wirklich in so einen Strategie-Workshop auch geht. Ja. Und das ist halt, über die jeweiligen Einheiten hinweg versucht man natürlich, den breit über das Unternehmen auch eben auch einzusetzen, den Intro-Workshop. Genau. #00:20:43-3#</w:t>
      </w:r>
    </w:p>
    <w:p w14:paraId="6FA8BEC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7AB162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Welche Erwartungen tauchen da auf an KI? #00:20:48-3#</w:t>
      </w:r>
    </w:p>
    <w:p w14:paraId="397CE15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6DE331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(leise lachend) Ja. Genau. Also das ist eine sehr gute Frage, welche Erwartungen da/ Also das Verständnis ist so ein bisschen, okay, wir haben jetzt gerade die Digital-Transformation hinter uns und wir machen auch was mit Big Data. Dann ist das jetzt nicht wirklich eine sehr große Herausforderung für uns. Und wenn man da halt durch die jeweiligen Bereiche durchgeht, merkt man halt schon und auch bewertet, wo stehen wir da, was sind da unsere Assets und unsere Herausforderungen, dann verändert sich da der Blick hin. Also von, ja, das ist jetzt das nächste Thema, das wir angehen, und das können wir ja jetzt nicht eins-zu-eins aber ähnlich eben abhandeln, merkt man da halt schon, dass da ein Umdenken dann auch stattfindet, wenn man dann mit den Leuten, dem Teilnehmerkreis dann wirklich durch die jeweiligen Elemente unseres Strategie-Hauses eben auch durchgeht. Ja. #00:21:50-6#</w:t>
      </w:r>
    </w:p>
    <w:p w14:paraId="155A6A0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8A12C6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Hast du da so ein Bild, was du mir mitteilen kannst, von jemand aus dem Workshop, mit was der am Anfang des Tages hereingegangen ist und mit was der herausgegangen ist? Mit welchen Bildern, mit welchen Aussagen? #00:22:01-0#</w:t>
      </w:r>
    </w:p>
    <w:p w14:paraId="6A318AA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9A08EE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Also definitiv den Blick darauf, ja, erweitert sozusagen. Also von dem, was man bisher zu KI/ was das eigene Verständnis war. Und wie die Sicht darauf im eigenen Unternehmen denn sein kann zu dem, okay, wie gehe ich das Thema gesamtheitlich an? Was sind da relevante Parts mit drin? Was muss ich berücksichtigen? Wie kann auch meine Reise da drin aussehen? Also es ist schon, man erweitert da schon ziemlich intensiv den jeweiligen Blick auf AI. Hinsichtlich, ja, wie gehe ich das Thema an, aber auch spezifizierst zugleich, was ist wirklich relevant für mich. Also wo kann ich ansetzen hinsichtlich, was sind meine wirklichen, ja, Main-Products, ja? Oder auch meine Prozesse, die ich mir jetzt in dem Zuge dann auch genauer anschauen will. Also man hat schon/ Also wir bekommen schon immer das Feedback dann, dass da, ja, den Blick erweitert, aber die Marschrichtung nun klarer ist, weil was passiert. Es gibt ganz viele Konferenzen. Also, ja, man liest vieles. Und das Thema ist dann wirklich, okay, und was mache ich jetzt am Montagmorgen damit, ja? Also wie gehe ich es bei uns im Unternehmen auch an. Und das hilft halt da einfach, einen gesamtheitlichen Blick darauf zu bekommen, aber auch, was sind jetzt konkret so die/ wo stehe ich und was sind jetzt so konkret die nächsten Schritte. #00:23:49-5#</w:t>
      </w:r>
    </w:p>
    <w:p w14:paraId="6F96AE7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2AF41A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Kannst du so die Stimmung in so Workshops beschreiben? #00:23:54-9#</w:t>
      </w:r>
    </w:p>
    <w:p w14:paraId="18766F6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29D4E3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Kann ich. Also überraschenderweise, die Teilnehmer sind im Strategie-Workshop sehr, sehr offen, ja? Und sehr committet, ja? Also diejenigen, die wirklich bei uns im Workshop sitzen, die wollen das Thema angehen. Und die sind motiviert. Und die wollen einfach verstehen, wie gehe ich das Thema an, was ist wichtig. Also wir haben nicht diese kritischen Diskussionen, was macht AI mit uns und wird wirklich mein Arbeitsplatz da nach vorne hin nicht mehr relevant sein. Sondern es ist wirklich offen, konstruktiv und die Teilnehmer sind motiviert. Will nicht heißen, dass natürlich, je nachdem, wo die Reise jetzt hingeht, mit dem organisatorischen Set A und den Governance-Strukturen, wo man da natürlich dann über die Zeit hin hinkommen muss und das anfassen muss, ja? Will nicht heißen, dass es da intern nicht natürlich Präferenzen, unterschiedlichste Meinungen und so weiter gibt. Aber grundsätzlich ist es im Workshop sehr offen committet und wirklich, die Leute sitzen dabei und sind motiviert, weil sie eben jetzt sagen wollen, gut, jetzt, wir müssen die Reise, wenn sie nur nicht anfangen, wir müssen die Reise einfach/ wir müssen vorwärtskommen. Ja. Und also/ #00:25:33-0#</w:t>
      </w:r>
    </w:p>
    <w:p w14:paraId="37CE658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418D15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Und welche Konflikte in den Organisationen nimmst du wahr in diesen Workshops? Also vielleicht gar nicht innerhalb des Teilnehmerkreises, aber ich könnte mir durchaus vorstellen, dass ausgespeichert wird, was die Organisation noch bräuchte? #00:25:47-2#</w:t>
      </w:r>
    </w:p>
    <w:p w14:paraId="4722E6E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100AA3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also gerade so dieses ganze Thema Responsibility, wer übernimmt was, das ist immer ein Thema. Dann, ja, man kann auch/ Natürlich ist es von der IT getrieben, aber IT hat natürlich auch so/ will auch Ownership nach wie vor haben. Da ist oft so das Thema, was, ja, liegt nach wie vor und was wird vielleicht doch organisatorisch anders aufgesetzt. Das ist halt so und, ja, die Org-Struktur ist schon immer so ein Thema. Das auf jeden Fall. Auch so die Governance-Prozesse, wer darf jetzt eigentlich was entscheiden, in welchen Gremien, da ist halt immer, ja, ähnlich wie bei anderen Themen, keiner will was aus seinen Responsibility-, aus seinem Competence-Set und seiner Verantwortung ja eigentlich wegnehmen lassen und, ja, cutten lassen irgendwie, wie auch immer. Also da ist schon auch ein Thema. Also dieses Thema Responsibility ist schon ein sensitives Thema. #00:27:00-6#</w:t>
      </w:r>
    </w:p>
    <w:p w14:paraId="318E133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282D5C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Kannst du mal so einen Blick aufspeichern auf das Thema Daten und Daten-Management und -Analytics? #00:27:07-0#</w:t>
      </w:r>
    </w:p>
    <w:p w14:paraId="6051109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0F7032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Das hängt auch so ein bisschen mit zusammen, wie setzt man das organisatorisch auf. Gibt es einen eigenen Head of Data, ja? Und embedded man zum Beispiel, wenn man sich für so einen eher zentralisierten Approach, wie so ein Center of Excellence, entscheidet, wie embedded man das ein? Ist das One-Hierarchy, One-Line? Oder reportet nicht der Head of AI COE zum Head of Data? Wer entscheidet im Eskalationsfall? So, diese Geschichten sind halt schon/ Die muss man einfach/ Da muss man für sich als Unternehmen halt einfach auch Klarheit finden, wie man das angehen will. Ja. Und da gibt es kein One-Size-Fits-All. Ne? Genau. Also wenn wir über AI sprechen, sprechen wir über Data, ja? Und nach vorne hin muss einfach klar sein, wie nutze ich meine Daten, ja? Und wie sieht da die Data-Governance aus? Also was bleibt in der Business-Unit? Was bringe ich Richtung Data-Lakes, ja? Was ist meine, ja, primäre Source auch, ja? Gerade, wenn ich mit mehreren Data-Sources eben arbeite. Das sind alles Dinge, das muss man für sich als Unternehmen entscheiden, wie man das am besten angeht. Ja. Und natürlich dann auch, wer ist jetzt am Ende des Tages verantwortlich und wer trifft die Entscheidungen dazu, ne? #00:28:43-4#</w:t>
      </w:r>
    </w:p>
    <w:p w14:paraId="3F4161F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A56FB7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Gibt es zu dem Thema Ergebnisse in den Workshops? #00:28:49-4#</w:t>
      </w:r>
    </w:p>
    <w:p w14:paraId="05F9144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F8C267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Eher also jetzt aus diesem Workshop heraus, das kann man an einem Tag nicht abbilden. Eher, die Sensibilisierung wird an dem Tag erreicht, auf was kommt es an. Was muss man als nächste Schritte eventuell aufsetzen, durchdenken, weiter voranbringen? Das ist einfach die Sensibilisierung. Das ist meistens dann nachgelagert in Projekten, wo man dann eben sagt, ja, da unterstützt man extern. Genau. Aber das ist schon stark auch ein Dialog, wo man eher unterstützt, weil da muss ein Unternehmen für sich, da kann man vielleicht mit Benchmarks gut arbeiten. Aber das muss vom Unternehmen her halt stark getrieben und dann auch entschieden werden, wie es am besten passt. Ja. #00:29:43-5#</w:t>
      </w:r>
    </w:p>
    <w:p w14:paraId="7EAD477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89AEFE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Du hast schon so ein bisschen das Thema Zusammenarbeit, Ownership, et cetera angedeutet. Gibt es Diskussionen über, wie arbeiten wir dann bereichsübergreifend zusammen? Weil, du hast ja immer das Thema, einer alleine wird es nicht wuppen. Der ITler ohne den Business-Owner hilft nicht so richtig. Der Business-Owner ohne die Unterstützung von Daten und Infrastruktur wird es auch nicht hinkriegen. Und kommt ihr an den Punkt, wo ihr #00:30:13-3#</w:t>
      </w:r>
    </w:p>
    <w:p w14:paraId="4AF244C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B44D07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 Also // #00:30:13-6#</w:t>
      </w:r>
    </w:p>
    <w:p w14:paraId="29FF61F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55D312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 (Tonstörung, darüber? #00:30:14-1#) redet? #00:30:16-1#</w:t>
      </w:r>
    </w:p>
    <w:p w14:paraId="2334179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2078BA1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das ist ganz klar ein Thema. Und das ist auch gerade so im Level 1 und 2, was die Maturity betrifft, auch, was schrittweise aufgebrochen wird, wie man eben zusammenarbeitet. Grundsätzlich kommen gerade jetzt so Midsize und auch Large Corporates wirklich von dieser Verzielung innerhalb der jeweiligen Unit ja und sind in erster Linie erst mal intrinsisch motiviert, an diesem Thema mitzuarbeiten, wenn es, ja, cross-functional eben geht. Ja? Will heißen, es hilft den jeweiligen Mitarbeitern überhaupt nicht in ihrer Zielerreichung, wenn sie sich da jetzt committen und an einem Thema arbeiten. Also das ist was, was man schon aufbrechen muss und in diesen Incentivierungs- und Zielsystemen definitiv unterbringen will, weil man sonst, ja, geht das sehr, sehr langsam voran und bleibt es dann auch in einem bestimmten Rahmen nur. Also das muss man definitiv anfassen, das Thema, wie kann man Kollaborationen über die Units und Funktionen hinweg denn wirklich voranbringen. Und da ist es eigentlich so das Erste, dass man da wirklich über diese Verzielung auch nachdenken muss. Und das Zweite ist halt, was wir auch in den Unternehmen eben auch sehen, dass es schon hilft, auch so diese Communities zu bilden, und versuchen, diese Communities auch aktiv dann voranzubringen. Also jetzt nicht nur zu sagen, okay, das ist jetzt, alle, die interessiert sind, tauschen sich da mal aus. Sondern man muss das schon aktiver angehen in dem Sinne, dass man halt die Dinge, die Diskussionen auch so ein bisschen versucht, nicht zu pushen, aber halt schon am Leben zu halten in die Richtung zu bringen, die dann fürs Unternehmen eigentlich auch relevant sind. Also das ist jetzt eher mehrdimensional, wo man einfach sagt, okay, das ist das eine eben, organisatorisch, aber das andere ähnlich so auf dieser Community-Building-Seite hin. Und dann halt natürlich auch dann in diversen Trainings, wo man halt sagt, gut, ein gewisses Grundverständnis sollte über das Unternehmen hinweg vorhanden sein. Also da sollte man auch so ein Introduction-Training auch mal gemacht haben. Was ist AI? Was kann es? Was kann es noch nicht? Und wie nütze ich es auf meine jeweilige Rolle auswirkend mehr oder weniger? Einfach um diese Sensibilisierung zu haben, aber auch die Leute in die Richtung zu bringen, zu sagen, hier, ich denke wirklich über Use-Cases nach, ich habe verstanden, was kann AI und wie kann ich es mir zunutze machen. Also eher im positiven Sinne. Und dann wirklich vom Innovationsgedanken her da auch die Mitarbeiter zu motivieren, selber darüber nachzudenken, wie könnte ich AI in meinem Bereich einsetzen. Genau. #00:33:36-0#</w:t>
      </w:r>
    </w:p>
    <w:p w14:paraId="5287E8D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2FC237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Jetzt kann ja manchmal helfen, mit Partnern zusammenzuarbeiten, gerade bei neueren Themen, wo man vielleicht auch technologisch noch nicht so fit ist. Wie bindet ihr dieses Thema in die Workshops ein? #00:33:50-2#</w:t>
      </w:r>
    </w:p>
    <w:p w14:paraId="5DE9A89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7F61F5E"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Also, wenn man auf das Strategie-Haus schaut, das ist einer unserer Enabling-Factors, sagen wir halt. Das ist nicht nur irgendwie, wie bringe ich das organisatorisch voran oder wie schaut das Culture-wise und auch People-wise aus und mit Human-Infrastructure und wie setze ich meine Data-Governance eben auch. Sondern wirklich auch, wie kann mein Ecosystem für das jeweilige Unternehmen eben aussehen. Weil, einer alleine wird es nicht schaffen, ne? Und da kommt es halt natürlich auf die Industrie an und auch auf die jeweilige Maturity, zu überlegen, mit wem kann ich partnern, ne? Also wir sehen uns da ja auch als einer der Partner aus der Initiative heraus, dass wir sagen, wir setzen entsprechend/ Ja, zweimonatlich hatten wir jetzt immer so Ecosystem-Meetups, wo sich dann unsere Partnerunternehmen auch treffen und zu diversen Themen auch austauschen können. Da haben wir jetzt auch schon gemerkt, da bildet sich richtig so eine Community. Und wir bieten auch Round Tables an. Aber man merkt auch, die Leute, die kennen sich jetzt langsam. Die bleiben dann gerade so am Ende hin noch zusammen, trinken jetzt nicht nur irgendwie, ja, mehr oder weniger (schmunzelnd) verkrampft ihr Bier, sondern tauschen sich wirklich aus zu diversen Themen. Und so soll es auch sein. Und neben universitären Einrichtungen, da muss man halt immer auf die Industrie schauen, wo man sich dann am besten mit einer bestimmten Universität da vielleicht wirklich auch austauscht, in Verbindung bringt. Aber das ist stark dann natürlich von der jeweiligen Industrie abhängig. Und dann ist natürlich auch, ja, neben den Playern hin, also sprich auch sogar innerhalb der Industrie, neben Universitäten innerhalb der Industrie, tauscht man sich auch jetzt sogar mit Mitbewerbern auch zu bestimmten Themen aus, die jetzt nicht wettbewerbsrelevant sind, sondern wo man einfach sagt, ja gut, wie kann man so eine Community stärker vorantreiben, befeuern, aktiv halten und so weiter. Das ist ja jetzt kein wettbewerbssensitives Thema. Sondern da spricht man sogar auch einfach mit seinem Mitbewerber unter Umständen oder halt dann mit einem Unternehmen, wo man sagt, okay, das ist jetzt vielleicht so ein bisschen, ja, vor unserer eigentlichen Maturity oder eben ähnlich weit. Und da hilft es halt definitiv auch. Ja, es gibt ja diverse Veranstaltungen zu diesem Thema. Da muss man halt einfach schauen. Meistens ist es so eine Kombination aus der Technologie und Industrie heraus, wo man so das Native sieht. Aber da sollte man wirklich ein bisschen breiter denken und sagen, okay, welche Universität kann mir da weiterhelfen, welche Vereinigung, aber dann auch so Geschichten eben jetzt wie (IHK DR-EW? #00:37:05-7#), wie kann ich das eben mit meinen Partnern voranbringen. Also der Austausch hilft da unheimlich viel. Weil es halt einfach relativ early auch ist. Genau. #00:37:19-5#</w:t>
      </w:r>
    </w:p>
    <w:p w14:paraId="681E49E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D067E0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Wie beobachtest du die Rolle des Top-Managements, also Geschäftsführung, Vorstand in diesem, sage ich mal, Onboarding-Prozess AI in Unternehmen? #00:37:30-9#</w:t>
      </w:r>
    </w:p>
    <w:p w14:paraId="2D1CF11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A58C0A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Ist unterschiedlich. Von also wirklich committet und wirklich vorantreibend, bis, ja, zu stark auf der IT-Seite, nur stark auf der IT-Seite vorhanden. Genau. Also relativ breit. Ja. Ja. #00:37:56-3#</w:t>
      </w:r>
    </w:p>
    <w:p w14:paraId="49E4090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C3B587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Wenn du jetzt mal so grundsätzlich denkst, wo siehst du aktuell eigentlich die größten Unterschiede zwischen, sage ich mal, technologischen Möglichkeiten und tatsächlicher Anwendung in Unternehmen, in welchen Bereichen oder in welchen Funktionen? #00:38:13-7#</w:t>
      </w:r>
    </w:p>
    <w:p w14:paraId="1BBE926C"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903F8F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Kannst du es ein bisschen spezifizieren, also zwischen Technologie und Herausforderung in dem jeweiligen Bereich? #00:38:24-5#</w:t>
      </w:r>
    </w:p>
    <w:p w14:paraId="28743E9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E919BFF"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Genau. Also was die Technologie an Möglichkeiten schon zulässt, also was letztendlich heute schon an Algorithmen möglich sind auf Basis eines Datenbestands, und das versus tatsächliche Nutzung. Ja? Also gerade, ich komme jetzt natürlich sehr stark aus dem Marketing-Bereich. Aber in den Bereichen, sage ich mal, Advertising, Next Best Offer, Next Best Activity, da gibt es eigentlich schon gute Lösungen, ja, #00:38:56-3#</w:t>
      </w:r>
    </w:p>
    <w:p w14:paraId="031A2C2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E1C9595"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 Ja. // #00:38:57-0#</w:t>
      </w:r>
    </w:p>
    <w:p w14:paraId="49A33E9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6A3E51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 die // funktionieren und die nachgewiesen signifikanten Performance-Uplift bringen, die Anwendung aber eher überschaubar ist. #00:39:06-1#</w:t>
      </w:r>
    </w:p>
    <w:p w14:paraId="289887D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7E9FE67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Also ich kann es jetzt nicht so auf den Marketing-Bereich herunterbrechen. Was wir schon sehen, dass es eben nicht eine Eins-zu-Eins-Beziehung ist und zu sagen, okay, das ist die Technologie, aber genau in dem Bereich liegen da die großen Herausforderungen. Sondern es ist wirklich eher sehr breit, also wirklich auf diesen gesamthaften Blick. Also es kann einfach das Thema sein mit meiner Kultur, das ist das Thema, das du vorhin angesprochen hast, über die Frage hin, wie sieht es cross-functional oder kollaborativ aus, ja? Dass Unternehmen einfach auch von der Organisation, von den Räumlichkeiten ja schon gar nicht so weit sind und das auch kaum zulassen. Natürlich auch von der User-Seite her, dass es in diesem Lab-Environment bis zum POC super funktioniert, weil, ja, die Motivation der Leute, die dort in dem Lab an einer AI-Solution arbeiten, komplett anders aussieht, wie dann wirklich breit in der Belegschaft sozusagen und da zum Beispiel einfach wirklich Barrieren da sind und sagen, wir benutzen die Applikation einfach nicht, weil zum Beispiel wir nicht Rückfragen stellen können. Ja? Wir kriegen ein Ergebnis. Und dieses Ergebnis, das können wir jetzt so nehmen. Oder wir nehmen es eben nicht. Und wenn da einfach eine gewisse Barriere da ist, zu sagen, okay, ich hätte aber noch die eine oder andere Frage und das (schmunzelnd) System aber keine Fragen zulässt, dann wird es nicht genutzt. Ja? Das können so einfache Tools sein, wie ich schaue mal, wie das Sentiment zu meiner Brand eben auch aussieht, ja, und habe da einfach einen Search heraus. Wenn einfach von der User-Seite her da eine Barriere da ist, dann wird die Application einfach nicht genutzt. Ne? Das ist nur ein Punkt. Dann, wie gesagt, organisatorisch, dass die Dinge halt nicht entsprechend aufgesetzt sind, zu sagen, okay, ich kann das Thema AI im Haus vorantreiben. Data-Infrastructure, dass man eben sagt, gut, die Daten sind zwar da, ja, aber die Business-Unit gibt es mir einfach nicht. Ja? Weil, die hat da momentan keinen Nutzen daraus. Ja? Beziehungsweise die Daten sind so vorhanden, dass es nicht entsprechend verwendet werden kann und die Business-Unit sagt, ja, ihr könnt es schon nehmen, nur ich habe da jetzt keine Ressourcen für euch. Ja? Und von der Maintenance her der Daten, wie man die in Zukunft eben erheben/ (schmunzelnd) What`s in for me? Ja? Also das sind so Dinge, das ist wirklich breiter zu sehen. Bis hin zu dem Thema, mit wem partnere ich da. Das ist jetzt vielleicht nicht so dieses Elementare, aber mit wem partnere ich. Aber auch zum Beispiel, wenn man wirklich Use-Cases, ein Portfolio erarbeitet für sich, wo man sagt, okay, das sind jetzt meine Top-5. Es stellt sich natürlich auch die Frage und es fällt eher Richtung so Partnerschaft, versuche ich, die AI-Applikation bei uns im Hause selber aufzusetzen, zu bauen? Ja? Weil ich habe einfach ein Unique-Datenpool und ich weiß, die Maintenance und so weiter, das sollte ich einfach End-to-End selber abbilden können. Oder was ist bereits verfügbar am Markt und ich kann das aber eher so Richtung Software-mäßig mir schon eigentlich einkaufen. Ja? Also wo ist es das wert. Also diese klassische Make-or-Buy-Entscheidung. Wo ist es das wert, dass ich selber definitiv daran arbeite, mir vielleicht noch Unterstützung hereinhole, aber wo ich es End-to-End selber abbilden kann oder wo kaufe ich einfach was zu? Ja? Und da gibt es keine Ein-zu-Eins-Beziehung, was so die Challenges sind. Sondern es ist wirklich breiter zu sehen. Und da hat man in jeder Dimension eigentlich eine Herausfordung und Challenges. Und die variieren dann, wie gesagt, wiederum, je nachdem, wo ich da in der Journey auch stehe. Ne? Das sieht sicherlich bei einem More-Mature-Unternehmen, wie zum Beispiel einer Bosch, die ein eigenes Center dafür hat, wirklich Geld investiert, da eine klare Vision auch hat, wie es in Zukunft in Produkte und Prozesse implementiert werden soll, ganz anders aus, wie jetzt ein Unternehmen, das jetzt vielleicht echt sagt, okay, es ist für mich nach vorne hinweg ein Thema, ich habe verstanden, das ist extrem disruptiv, wie gehe ich es denn jetzt an? Ja? Wo fange ich denn an? Genau. Sehr breit, die Antwort, sorry, (schmunzelnd) dass ich dir // da kein/ // #00:44:15-8#</w:t>
      </w:r>
    </w:p>
    <w:p w14:paraId="57597F9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F813A7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 (schmunzelnd) Nein, okay. // Also es ist gut. (lacht leise) #00:44:17-9#</w:t>
      </w:r>
    </w:p>
    <w:p w14:paraId="3BABF8C9"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F741AE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 (lacht leise) // #00:44:18-4#</w:t>
      </w:r>
    </w:p>
    <w:p w14:paraId="3438C84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0167A2F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 Aber // wie lange bist du jetzt bei [Organisation]? #00:44:23-4#</w:t>
      </w:r>
    </w:p>
    <w:p w14:paraId="7FE36B1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28F51C1"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Ich bin seit Oktober bei [Organisation] und war zuvor an der [Ort]-University zu Corporate-Innovation, also von dem Thema wirklich, ja, eher breiter, herein in die Technologie. Mir ist da so richtig klargeworden, dass die Innovation definitiv aus der Technologie kommt, aber es eben nicht alleine die Technologie ist. Ja? Sondern da erfolgreich zu sein, da braucht es einfach einen gesamthaften Blick darauf. Und das ist aus unterschiedlichsten Dimensionen erfolgsversprechend oder eben auch nicht erfolgsversprechend. Also die Technologie, ja. Aber die Technologie eben alleine nicht. #00:45:11-8#</w:t>
      </w:r>
    </w:p>
    <w:p w14:paraId="5F4031C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3CC18E6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Nimmst du jetzt, ich meine, das ist ja jetzt ein Zeitraum von acht Monaten, neun Monaten circa, schon eine Entwicklung wahr in den Diskussionen? Also hat sich schon was verändert in den Unternehmen, zu deinem Einstieg und heute, wenn du so einen Workshop machst? #00:45:25-2#</w:t>
      </w:r>
    </w:p>
    <w:p w14:paraId="6880143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493D72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Ja, also je mehr sich natürlich die, ja, Partnerunternehmen und dann darin wieder die Verantwortlichen mit dem Thema beschäftigen, natürlich. Also das ist wieder, ja, auf deine Frage von vorhin zurückzukommen, die sind committet, die sind motiviert und die beschäftigen sich sehr intensiv mit dem Thema. Und da sieht man ganz klar eine Entwicklung. Ja. Aber natürlich auch die Diskussionen um bestimmte Challenges halt, wie man wirklich jetzt vorwärtskommt und woran es dann auch in den einzelnen Dimensionen dann auch hängt. Ja. Ja. #00:46:08-1#</w:t>
      </w:r>
    </w:p>
    <w:p w14:paraId="06B09E00"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0AA2264"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Gerade wenn ihr so Universitäten und Praxis zusammenbringt, gibt es da irgendwelche Deltas in der Forschung, wo du sagst, da würde ich mir eigentlich noch mehr Forschung wünschen? #00:46:22-2#</w:t>
      </w:r>
    </w:p>
    <w:p w14:paraId="59F63F9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6F2D8A7"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Hm. Also grundsätzlich das Delta aus meiner Sicht ist einfach so die unterschiedliche Denke und auch Herangehensweise. Ja, aus der Business-Welt, gerade jemand, der jetzt weniger einen technologischen Background hat, von der Denke her ist es wirklich schwierig. Da denkt man einfach in Ratios, also in klareren Angaben und in klareren Kennzeichen. Und gerade ein CFO, der einfach eine Investitionsentscheidung treffen muss, der braucht seine Key-Parameter, dazu eine Entscheidung zu treffen. Und das ist natürlich mit einer AI, ja, gerade am Anfang, beginnend mit einer Applikation, echt schwierig, ja? Weil, nach dieser Testphase kann es funktionieren. Ist ja ein bestimmtes Investitionsvolumen da. Und wenn da halt einfach nicht klar gesagt werden kann, was bringt es an Business-Value, ist es natürlich für einen Finanzvorstand oder für den Head of Controlling beziehungsweise, je nachdem, in welcher Unit eben entschieden werden kann, echt schwierig. Ja? Also das ist einfach so die unterschiedliche Denke auch und die unterschiedliche Sicht auf, was ist relevant für mich. Das sehe ich ja auch jetzt sogar in einem kleineren Unternehmen, wie [Organisation], dass man natürlich aus einer Engineer-Brille anders draufschaut, wie aus einer Business-Perspektive oder aus einer strategischen Perspektive. Da ist man sehr schnell bei diesem Thema, wie hilft mit das weiter, ja? Also (schmunzelnd) und wohingegen aus der Engineering-Seite, da ist eher so dieses, ich muss dieses Problem jetzt lösen, ja, ich will da mit der Technologie weiterkommen. Ja, ich will da tiefer rein. Und das zusammenzubringen, da sehe ich eigentlich so das eigentliche Delta. Also zu sagen, okay, wie hilft mir das jetzt in meinem Daily-Doing und auch in meiner Zielerreichung, mit dem, wo will ich mit meinem Unternehmen eigentlich hin, ja? Hin zu, die Technologie, da will ich tiefer rein, also eher so dieses Problemlösen. Das will aber nicht heißen, ich löse ein strategisches Thema oder das zahlt in meine Zielerreichung ein. Also so. Das Delta, das wir jetzt bei [Organisation] eher sehen, (schmunzelnd) so, diese unterschiedliche Denkweise. Genau. Und forschungstechnisch, ja, ich glaube, ist wahrscheinlich auch eher noch ein allgemeines Thema. Gerade so Richtung Infrastrukturen und so weiter, ist natürlich AI nicht vergleichbar jetzt mit Software, wo man sagt, okay, da gibt es jetzt einfach eine Lösung, ja, und dann gibt es noch zwei Monate so eine Success-Period, wo ich alle Themen lösen kann und dann läuft es aber bei mir. Also da ist man ja mit AI eben noch nicht. Also aber in Richtung, ja, schnell verfügbaren Lösungen denken, glaube ich, das wäre so schon die Richtung, wo man sagen kann, das wird das Ganze, glaube ich, skalieren und schneller voranbringen in Bereichen, wo man sagt, okay, das ist jetzt nicht eins-zu-eins mein Kerngeschäft, aber hilft mir einfach in der Gesamtheit weiter. Denke ich, würde weiterhelfen, also mehr einfach verfügbare Lösungen, die man schnell im Unternehmen eben einsetzen kann. Da würde es wahrscheinlich helfen. Genau. Richtung Forschung. Ich meine, das ganze ethische Thema ist natürlich sehr breit und sehr, ja, nicht early, aber halt noch zwar stark diskutiert, aber auch in unterschiedlichster Weise eben anwendbar. Und auch da der Transfer, was bedeutet das jetzt für mein Unternehmen, was bedeutet es für uns als Unternehmen, natürlich schon, ja, noch mal, wo man merkt, okay, entwicklungstechnisch ist da sehr, sehr viel Luft nach oben hin. Genau. Also dieses ganze Trust-Worthy-Thema. Genau. Ja. Ja, ich hoffe, das beantwortet dir so ein bisschen die Frage. #00:51:27-8#</w:t>
      </w:r>
    </w:p>
    <w:p w14:paraId="3D6E531D"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4C774E36"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Ja. Wunderbar. Vielen Dank. Ich möchte dich jetzt auch nicht länger/ (schmunzelnd) Wir sind zwei Minuten vor Ende. // Von daher // #00:51:35-1#</w:t>
      </w:r>
    </w:p>
    <w:p w14:paraId="18003CD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5C29F78A"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B: // (lacht leise) // #00:51:35-8#</w:t>
      </w:r>
    </w:p>
    <w:p w14:paraId="510A4C43"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131C8C18"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r w:rsidRPr="008A1490">
        <w:rPr>
          <w:rFonts w:eastAsiaTheme="minorEastAsia" w:cs="Arial"/>
          <w:color w:val="000000"/>
          <w:sz w:val="16"/>
          <w:szCs w:val="16"/>
          <w:lang w:eastAsia="de-DE"/>
        </w:rPr>
        <w:t>I: vielen lieben Dank. Ich würde jetzt mal die Aufnahme stoppen. #00:51:40-2#</w:t>
      </w:r>
    </w:p>
    <w:p w14:paraId="493741D2"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7E4EB9B" w14:textId="77777777" w:rsidR="008A1490" w:rsidRPr="008A1490" w:rsidRDefault="008A1490" w:rsidP="008A1490">
      <w:pPr>
        <w:widowControl w:val="0"/>
        <w:autoSpaceDE w:val="0"/>
        <w:autoSpaceDN w:val="0"/>
        <w:adjustRightInd w:val="0"/>
        <w:spacing w:after="0"/>
        <w:rPr>
          <w:rFonts w:eastAsiaTheme="minorEastAsia" w:cs="Arial"/>
          <w:color w:val="000000"/>
          <w:sz w:val="16"/>
          <w:szCs w:val="16"/>
          <w:lang w:eastAsia="de-DE"/>
        </w:rPr>
      </w:pPr>
    </w:p>
    <w:p w14:paraId="6E2B4836" w14:textId="41A7F5B7" w:rsidR="008A1490" w:rsidRDefault="008A1490">
      <w:pPr>
        <w:spacing w:after="0" w:line="240" w:lineRule="auto"/>
        <w:jc w:val="left"/>
        <w:rPr>
          <w:rFonts w:cs="Arial"/>
          <w:sz w:val="16"/>
          <w:szCs w:val="16"/>
          <w:lang w:eastAsia="de-DE"/>
        </w:rPr>
      </w:pPr>
      <w:r>
        <w:rPr>
          <w:rFonts w:cs="Arial"/>
          <w:sz w:val="16"/>
          <w:szCs w:val="16"/>
          <w:lang w:eastAsia="de-DE"/>
        </w:rPr>
        <w:br w:type="page"/>
      </w:r>
    </w:p>
    <w:p w14:paraId="6F8ABBDB" w14:textId="77777777" w:rsidR="008A1490" w:rsidRPr="008A1490" w:rsidRDefault="008A1490" w:rsidP="008A1490">
      <w:pPr>
        <w:widowControl w:val="0"/>
        <w:autoSpaceDE w:val="0"/>
        <w:autoSpaceDN w:val="0"/>
        <w:adjustRightInd w:val="0"/>
        <w:spacing w:after="0"/>
        <w:rPr>
          <w:rFonts w:eastAsiaTheme="minorEastAsia" w:cs="Arial"/>
          <w:kern w:val="1"/>
          <w:sz w:val="32"/>
          <w:szCs w:val="32"/>
          <w:lang w:eastAsia="zh-CN" w:bidi="hi-IN"/>
        </w:rPr>
      </w:pPr>
      <w:r w:rsidRPr="008A1490">
        <w:rPr>
          <w:rFonts w:eastAsiaTheme="minorEastAsia" w:cs="Arial"/>
          <w:b/>
          <w:bCs/>
          <w:kern w:val="1"/>
          <w:sz w:val="32"/>
          <w:szCs w:val="32"/>
          <w:lang w:eastAsia="zh-CN" w:bidi="hi-IN"/>
        </w:rPr>
        <w:t>WISSE4</w:t>
      </w:r>
    </w:p>
    <w:p w14:paraId="3855A9D5"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49613229"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da muss ich mir ja noch schnell einen gebrandeten Hintergrund auflegen, ja (lacht). Wir sind ja im Online-Semester. Ja, das machen Sie mit Zoom, genau. Ich habe zwei, drei Mal schon den Transkriptionsservice dann benutzt von Zoom, ist der Hammer. Also das ist schon/ man kriegt dann quasi alles was gesagt wurde abgetippt und auch nochmal die Sprecher separiert. Da gibt es dann noch externe Partner von denen. Deswegen viel Spaß. Das klappt ganz gut. #00:00:33-2#</w:t>
      </w:r>
    </w:p>
    <w:p w14:paraId="30CE2A4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039E34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Ja, super. Wunderbar. Gut. Dann will ich mal einsteigen mit der ersten Frage. Können Sie bitte Ihre aktuelle Rolle ganz kurz beschreiben? #00:00:42-4#</w:t>
      </w:r>
    </w:p>
    <w:p w14:paraId="77D0042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23D7BA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(Person), ich bin im zehnten Jahr Hochschullehrer an der Hochschule für Technik und Wirtschaft, unterrichte, lehre, forsche im Bereich Marketing mit einem großen Schwerpunkt auf die Marktforschung und bin in der Marktforschung auch hin und wieder unterwegs mit Themen, die so ein bisschen die modernere Marktforschung betreffen und da am Rande eben auch mit KI-Themen. Projekte der letzten Jahren waren eben ganz spannend, dass wir eben erstmal, im weitesten Sinne ist das auch eine künstliche Intelligenz, mit Transkriptionen gearbeitet haben, automatisierten, und im letzten Jahr für mich sehr faszinierend der Versuch einer psychologischen Analyse von Gesagtem auf Basis von Algorithmen, die eben dann auch erkennen, wie jemand gerade drauf ist während er etwas sagt. Also Sie können jetzt quasi aus meiner Stimme neben dem, was ich sage auch sagen, wie ich es gesagt habe. Ob ich unter Umständen da gelogen hätte oder Ähnliches und das sind so meine Berührungspunkte. Derzeit im Online-Semester, so wie es aussieht im Winter auch im Online-Semester und im Kollegium bin ich einer von fünf, die sich darüber freuen aus dreihundert, weil ich denke, das gibt einen wahnsinnigen Innovationsschub gerade und auch das Denken kann mal erneuert werden, Konzepte können erneuert werden, Prozesse und ich bin ein großer Befürworter, dass wir jetzt mal ein paar Dinge ändern und die Zeit ist reif, die Tools sind da und ich bin einer, der da gerne Dinge ausprobiert und deswegen auch immer offen für so was, dass wir hier mal über alles sprechen. Denn die Zukunft kennen wir nicht, aber wir versuchen mal, da zu überleben in einer Zukunft, die wir nicht kennen. #00:02:17-7#</w:t>
      </w:r>
    </w:p>
    <w:p w14:paraId="0BBE9EC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2ADCEBB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Vielen Dank. Was verstehen Sie denn persönlich unter künstlicher Intelligenz? #00:02:22-3#</w:t>
      </w:r>
    </w:p>
    <w:p w14:paraId="784CA723"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2FB4D37A"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Also erstmal eine Intelligenz an sich kann man ja für sich definieren, die, ich finde es auch für englisch immer ganz gut, zwischen Booksmart und Streetsmart, wo die so eine Unterscheidung machen. Das eine sind die auf Deutsch wollen wir mal sagen bauernschlau oder was akademisch Geprägtes, was wir als Intelligenz allgemein verstehen und die ist ja auch kardinal messbar mit einem IQ-Wert, den man beim Menschen bemessen kann und jetzt sind wir an dieser Phase, wo wir das erste Mal Maschinen gewissen Tätigkeiten überlassen. Und die Frage ist halt, inwieweit die Maschinen selbstständig etwas können und das ist für mich so ein Teil dieser KI-Definition ist, dass man etwas, was die wie ein Affe antrainiert bekommen, was sie nach der tausendsten Wiederholung dann auch können, oder sind wir an dieser Schwelle zu der Phase, wo dann Maschinen plötzlich eigene Rythmen entwickeln, um dann etwas zu tun, was es vorher in der Form noch nicht gab. Also eigene Schlüsse ziehen können und an der Stelle sind wir derzeit noch nicht so ganz, oder zumindest ich in meinen Berührungspunkten nicht. Dass dahinter eine ganze Menge KI- und Maschinenlearning-Dinge laufen, um das überhaupt möglich zu machen während ich, ich muss immer aufpassen, dass ich nicht Alexa sage, sonst geht hier so ein Gerät an und will was von mir, und auch nach drei Jahren mit dem Gerät weiß ich, das Ding ist immer noch relativ doof. Ich weiß aber, dass die im Hintergrund daran arbeiten, dass eben die Automatisierung schneller klappt, dass das besser wird, dass das weltweit in mehr Sprachen funktioniert und da werden schon eine ganze Menge Dinge ermöglicht, so dass ich im Moment noch in diese Phase bin, das ist eine Intelligenz, die aber in einer komischen, merkwürdigen Form auf uns zukommt und wir sind aber an diesem spannenden Punkt, wo eben dann Menschen das irgendwann gar nicht mehr merken, dass eine Antwort nicht von einem Menschen gegeben wurde, sondern von einer Maschine, die da im Hintergrund ist. Und da sind wir so mitten in der Entwicklung. Ich war heute in einem Chatbot, bei wem war ich im Chatbot also totaler Horror. Der Ryanair-Chatbot war sowieso der Schlimmste, in dem ich je war. Gestern, da wollte ich Geld zurück haben, also ganz weit entfernt von der Idee, was man sich so vorstellt was so ein Ding können könnte. Und ein anderer wo ich war, das war auch, also wir sind noch nicht so weit. Es ist zwar in aller Munde. Ich weiß nicht, ob Sie in Ihrer Arbeit den Gartner Hype Cycle sich auch mal angeguckt haben so über die letzten Jahre. Da wird das Ding ja irgendwo hinwandern und ich habe immer so ein bisschen Angst, dass wir jetzt schon drüber sind. Das war es vielleicht schon mit dem Hype und dann kommt man ja in diesem Hype Cycle, dann dauert es wieder fünf Jahre, um dann wirklich eben eine ernsthafte Anwendung zu sehen. Also, ich weiß nicht ob ich es jetzt gut definiert habe für Sie, aber das ist so meine Sicht der Dinge und wir sind da bei etwas sehr Vielversprechendem ganz, ganz am Anfang. #00:05:14-4#</w:t>
      </w:r>
    </w:p>
    <w:p w14:paraId="4721C4D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588431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Das passt noch in der Überleitung schon ganz gut. Welche Bedeutung schreiben Sie denn der künstlichen Intelligenz jetzt gerade für das Marketing zu? Marketing ist bei mir definiert, alles was in der Interaktion zum Kunden passiert. #00:05:34-1#</w:t>
      </w:r>
    </w:p>
    <w:p w14:paraId="0781C569"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187F05B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ich würde Marketing schon deutlich vorher ansetzen. Es geht ja damit los, dass ich meinen Orangensaft in eine Verpackung tue, da was draufdrucke und dann beginnt erst die Interaktion. Nur das muss ich alles vorplanen. Der (Person), der so Begründer des deutschen Marketings ist, der hat irgendwie vor zwei, drei Jahren ist der achtzig geworden und hat, ich war über die Jahre, wie mussten das als Studenten immer alles lesen, das war alles okay. Aber ich habe mich nie so als Vordenker empfunden und auf einmal hat er zu seinem Achtzigsten gesagt, hey, Marketing, wenn wir nicht aufpassen, dann sind wir irgendwann ein Appendix der IT. Dann gibt es unsere Fachdisziplin gar nicht mehr sondern das sind irgendwelche ITler und die buchen sich ab und zu mal einen Clown, der dem Ganzen eine Farbe gibt oder einen lustigen Witz einbaut. Aber der Rest ist algorithmisiert. Und das hat mich sehr zum Denken gebracht dass ich sagte, ja wir sind wahrscheinlich schon so weit und ich auch als Hochschullehrer im Fach, ich unterrichte ein Fach, was es wahrscheinlich da draußen schon gar nicht mehr gibt und wenn die in drei, vier Jahren ihren Abschluss haben, dann ist das was ich ihnen heute beigebracht habe, das ist dann historisches Wissen, wie man mal Marketing gemacht hat, aber für viele der neuen Jobs gar nicht mehr zu gebrauchen. Deswegen sehe ich Marketing eher so als ganzheitliche Idee nach wie vor. Die beginnt aber ganz vorne an Visionen wo ein Unternehmen sich schon überlegen muss, gibt es uns in zehn Jahren in der Form noch? Als der (Person) letztens gesagt hat, Amazon wird Pleite gehen, hat er so ein bisschen spitz Formuliertes gesagt, ja, wir sind ein Unternehmen, was wie jedes andere auch irgendwann sein Ende erreicht haben wird und Pleite geht. Das hat die/ der Börsenkurs fand das irgendwie nicht so gut. Also die Börse hat das merkwürdig aufgenommen und natürlich hat er auch seine Vision, dass dieses Geschäftsmodell ein natürliches Ende hat. Und so glaube ich, hat das Geschäftsmodell Marketing mit den klassischen vier P`s, das kann man immer noch machen. Aber das ist eigentlich schon erledigt so dass ich glaube, dass wir, wenn wir dann mit künstlichen Intelligenzen arbeiten, und das passiert ja schon mit automatisierten Marketing-Prozessen, das immer noch wichtig ist das, was uns unsere Mathelehrer immer erklären. Es ist wichtig, dass ihr versteht, wie es zustande kommt, ja. Wo ich heute zum Beispiel sage nein, ich weiß gar nicht, wie man so ein Cronbachs Alpha ausrechnet, könnte ich auch nicht von Hand, aber ich habe ja eine Maschine, die macht das und ich weiß, was er tut. Und ich glaube, im Marketing müssen wir an dieselbe Stelle kommen. Also das wird dann hoffentlich Marketing-Lehrer geben die sagen Leute, es ist wichtig, dass ihr versteht was diese Maschine tut, damit ihr sie überhaupt noch füttern und steuern könnt und diese Angst vor sich selbstständig machenden Maschinen schwingt da immer so ein bisschen mit. Ich habe da jetzt keine Angst vor, weil im Online-Marketing haben wir die schon. Da läuft die, aber mit begrenzter Intelligenz würde ich sagen. Die hat so einen IQ von 63 hätte ich jetzt gesagt. Die ist so ein bisschen, die ist noch im Stadium der Behinderung könnte man eigentlich sagen. Also die funktioniert noch nicht ohne fremde Hilfe. #00:08:33-6#</w:t>
      </w:r>
    </w:p>
    <w:p w14:paraId="5C0B1CA3"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1568D4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Was sind denn, wir haben schon so ein paar Themen an/ was sind Ihre Berührungspunkte mit dem Thema künstliche Intelligenz? #00:08:41-0#</w:t>
      </w:r>
    </w:p>
    <w:p w14:paraId="6076C47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475CFE99"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Also bei mir geht es/ es gibt verschiedene. Der eine ist zum Beispiel das ganze Thema digitales Marketing, wo wir uns angucken, ich bin ein totaler Fan dieser Branding-Tools. Wo sie für 99 Dollar sich eine komplette Marke entwickeln lassen können mit einer vermeintlichen künstlichen Intelligenz. Mit meinen Studis mache ich im Moment immer taylorbrands.com, wo mich so ein Computer fragt, magst du eher diese Schrift oder diese? Magst du eher Dreiecke oder Kreise? Wie soll denn deine Firma heißen? Und dann tun die so, als würde da mega was gerechnet. Ich glaube, das ist/ nicht mal das ist der Fall. Und dann wird mir ein Logo ausgeworfen und dann wird sofort der gesamte Marketing-Prozess ausgespielt. Also ich habe innerhalb von 60 Sekunden eine Angebotsvorlage, eine Rechnungsvorlage, einen Power-Point, eine kleine Webside. Also wirklich dieses gesamte Starterpaket, so wie bei Ikea, wo man immer so ein Sieb und einen Löffel kauft als Student habe ich quasi mein Marketing-Starterpaket für 99 Euro. Finde ich unglaublich was da schon geht. Dann wird jetzt, wie immer bei solchen Entwicklungsprozessen gesagt ja, aber das ist ja nicht richtig gut. Ja, ist es nicht. Aber für den Preis, wo Sie nicht mal einen Grafiker eine Stunde für buchen können absolut unschlagbar und startet eine andere Denkweise. Und auch, das ist so der Kreationsbereich. Dann gibt es Themen, wenn wir über Online-Marketing sprechen, Kampagnen ausrollen, Algorithmen bedienen, irgendwelche Betting-Systeme wo ich sage, aha, ich gebe für die Facebook-Werbung eins zweiundzwanzig, für den Click zahle ich einen Euro siebzehn und ich hoffe, dass der Algorithmus im Hintergrund nicht doch unfair ist und irgendwas Komisches macht und Kampagnen ausspielt. Auch da sind wir nach wie vor immer noch ziemliche Novizen, weil wir das ab und zu mal machen, aber wirklich keine Experten sind in dieser Idee. Und wenn es dann um die Marktforschung geht, deswegen war das mit dem Avatar auch durchaus halbwegs ernst gemeint, weil wir tatsächlich dran sind. Ich habe die Technik auch noch nicht installiert jetzt, aber es gibt seit letzter Woche auch ein Tool, wo es relativ einfacher ist. Jetzt hätte ich mich zum Beispiel austauschen können, hier in diesem Zoom-Call und hätte vielleicht schon vorbereitete Antworten gehabt oder irgendwas anderes. Also ich könnte mir vorstellen, dass Prozesse auch anders laufen. Und das kann sowohl qualitative als auch quantitative Forschungen befruchten und da sind wir eben dran. Wir selber, ich bin nur Marketingvogel, ich habe das letzte Mal programmiert in den achtziger Jahren ernsthaft. Also ich habe eigentlich gar keine Ahnung von dem, was da passiert. Aber ich finde immer wieder Anwendungsfälle wo ich sage, Moment, da passiert was, da gibt es was Neues. Wenn man das in einen anderen Bereich rüberbringt wie in so schlechten Innovationen, die einfach zehn Jahre später in einen anderen Bereich erst gehen, wobei andere das schon längst machen, dann versuchen wir solche Dinge ab und zu zu integrieren. Und da bin ich jetzt im Moment dabei, wie kann man mit Technologien, ob die jetzt immer künstlich intelligent sind weiß ich nicht, sie sind auf jeden Fall künstlich, wie kann man da seinen Job weitermachen, wie kann man aber auch Kunden überzeugen oder wie kann man da in verschiedene Welten eintauchen? Die gerade auf dem Tisch noch liegen, das ist mein Gadget, der, aktuell der Oculus Quest habe ich erst seit zehn Tagen. Das ist eben der Traum an diesem Job. Wenn Sie mal in die Richtung gehen, ich habe einen Studenten, wir haben ein Thema definiert was wegen Corona nicht stattfinden kann und haben jetzt gesagt, so, was ist der nächste Schritt nach Zoom? Es wird VR-Meetings geben, es wird Interaktionen geben und da haben wir dann eine Masterarbeit darauf gemacht, haben uns jetzt Brillen besorgt. Jetzt überlegen wir, was ist das Setting und wir wollen nicht einfach das Alte in das Neue übertragen sondern wir gucken, was können wir jetzt komplett anders machen. Muss ich selber noch hin zu meinem eigenen Vortrag, kann das der Avatar machen? Kann ich in Teams auftreten, aber nur als eine Person nach Außen erscheinen und so weiter. Also das sind Dinge, die sind gar nicht technikbetrieben, sondern eher, also die Technik ist immer da und neue Chancen und jetzt überlegt man, wie kann man eine Welt ordnen, in der die Technik andere Dinge erlaubt. Und jetzt fabuliere ich hier ein bisschen und weiche von Ihrer Frage ab, aber die erschreckende Erkenntnis bei allen Dingen ist, dass der Mensch ja doch sehr beharrlich ist und am liebsten auch mit der neuesten Technologie ist genauso hätte, wie vorgestern noch in der alten Welt. Und diese Coronazeit zeigt mir, dass es kein technisches Problem ist, was wir haben sondern es ist einfach eine Veränderungsbereitschaft, die nicht da ist. Angst vor Neuem, so was Verrücktes wie eine digitale Unterschrift ist so wo ich mich gerade mit meiner Administration streite die sagen, drucke es aus, unterschreibe und scanne es. Dann sage ich, das könnte man seit zwanzig Jahren anders machen. Aber diese Beharrungstendenzen sind da irre. Die versuche ich zu durchbrechen und da hilft mir eben Technologie immer wieder, Türchen zu öffnen weil andere da Angst vor haben und da nicht reingehen wollen oder nicht unter den Teppich gucken wollen oder das versuchen. So, und wie gesagt KI im Hintergrund, diese ganzen Tools, die wir genutzt haben von IBM, ich glaube das hatten wir auch bei Unity in dem Seminar mal angerissen. Wir haben erst mit dem IBM Watson, der ja wenn ich jetzt böse bin und da dürfen Sie mich nicht persönlich zitieren, aber der Watson ist ein Marketingkonstrukt, ja. Die haben alles was sie links und rechts zusammengekauft haben zusammengestöpselt, also ob das passt oder nicht, völlig egal, haben ein sehr teures IBM-Preisschild drangehängt und haben das Ganze dann noch in diesen Pepper Roboter gepackt, der also Hände schütteln kann aber auch Gesichtsmimik und, und, und erkennen kann. Und ich war relativ enttäuscht davon, dass da tatsächlich Standardzeug drin ist, was eigentlich jeder hätte machen können. Aber niemand hat diese Power einer IBM, um das auch mal durchzuziehen. Das sind ja Millionen- bis Milliardenprojekte, die da umgesetzt werden. So, das heißt also wenn ich mir so einen Pepper Roboter, den kennen Sie, diesen kleinen, weißen? Da ist ja sozusagen alles drin, was ich mir so im Moment als Marktforscher vorstellen kann an KI. Also Emotionserkennung über Gesichtszüge bis hin Eyetracking, Blickverläufe, irgendwelche Algorithmen der Zuordnung von Geschlechtern, Hautfarben, Altersschätzungen, alles was es da gibt. Und da haben wir leider nie so schön mit einem Roboter integriert damit zu tun. Aber das sind all die Felder, die ich in der Lehre, aber auch in der Forschung immer mal wieder auf dem Tisch habe. Und übrigens, ein tolles Projekt von Studierenden der (Institution) ist unter (Institution). Da können Sie ausprobieren, wie Sie ins Bergheim reinkommen. Ja, unbedingt machen. Da wird die Kamera und das Mikrofon verlangt und dann gehen Sie in diesem Video auf diesen Club zu, der im Moment leider auch geschlossen ist, stellen Ihr Bier ab und dann müssen Sie am Türsteher vorbei. Und der Türsteher stellen Ihnen dann Fragen und reagiert dann auf Ihre Antworten und mir es es noch nicht gelungen, ins Bergheim da reinzukommen weil ich immer wieder anscheinend meine Mimik mir entgleist bei irgendwelchen Fragen, meine Stimme nicht prägnant genug ist oder nicht bestimmt genug. Und da ist eine ganz Menge an wirklich lustiger Technologie. Das war so ein Semesterprojekt bei uns an der Hochschule. Mega erfolgreich. Die haben glaube ich zwei oder drei Millionen Teilnehmer schon gehabt. Das ist als ein Riesending geworden, was aber zeigt, was irgendwann alles möglich ist, wenn wir eben den Menschen unterstützen lassen mit Technologien. Ja, und der Mensch sozusagen das Ganze noch leitet, aber am Ende kann der Roboter viel besser entscheiden. Und das klingt jetzt immer erstmal komisch, der Türsteher hat eine ganze Menge gelernt über Menschen. Der kann das. Der ist aber nicht multiplizierbar. Und das ist glaube ich der Traum, den man damit hat. Dass man eben zehn solche Türsteher irgendwann entwickeln kann, die je das Gespür eines Menschen mit einer Datenlage kombinieren können, um damit dauerhaft auch vergleichbare Entscheidungen zu treffen. Und das Projekt, was mir im letzten Sommer muss ich jetzt, also ich ärgere da meine gesamte Hochschule mit, ich habe vorgeschlagen vor einem Jahr, dass ich mich wegdigitalisieren möchte und eine digitale, mündliche Prüfung machen möchte. Also ich lasse von einem Bot Fragen vorlesen und möchte Text- oder Speechantworten haben, die ich dann transkribiere und ich habe ganz klar aufgezeigt, dass es es fairerer Prozess ist. Also die Maschine wird dreißig mündliche Prüfungen besser machen als ich dreißig mündliche Prüfungen. Die wird fairer sein, die wird allen die gleiche Anzahl Fragen aus dem gleichen Schwierigkeitsgrad stellen und sie wird unabhängig von Sympathie, Antipathie eine Bewertung vornehmen können. Die Idee ist einfach, wie ich finde, sehr viel besser als wenn ich das mache. Ist da abgelehnt worden als Fantasiegelaber und so weiter. Jetzt, ein Jahr später, sagen alle wo bist du mit deiner mündlichen Prüfung? Können wir die haben? Da habe ich gesagt, letztes Jahr habt ihr mir die Förderung versagt und habt gehofft, dass ich trotzdem weitermache, was ich natürlich auch gemacht habe. Aber das ist so ein Beispiel wo ich eben sage, da kommen ganz viele Technologien ins Spiel und dann das Billige ist jetzt eine Transkription. Die wäre dann prüfungssicher, da würden sich die Juristen freuen, dass sie es auch nachlesen und abstempeln können. Ich könnte aber Zusatzinformationen rausbekommen, ob der Student gerade abliest, ob er nervös ist, ob er fabuliert, auch das kann ja alles sein. Und das sind so im Moment meine Schwerpunkte, mit denen ich da unterwegs bin und noch nicht weiß, wird das am Ende Marktforschung? Wird es ein Prüfungsding? Oder im Moment sieht es so aus, als ob wir damit ins HA müssten. Um so eine Vision zu haben, hundert Leute bewerben sich, alle hundert werden zum Gespräch eingeladen und das Gespräch ist ein Digitalgespräch mit einem Avatar. Ja, und die Hürden sind nicht technisch. Die sind eher juristisch und die Angst der Menschen, dass irgendwas digital unterstützt entschieden werden könnte. #00:18:49-7#</w:t>
      </w:r>
    </w:p>
    <w:p w14:paraId="55A011D7"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8D95246"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Haben Sie in dem Bereich der Martforschung schon Cases durchgeführt, wo Sie künstlich entwickelt eingesetzt haben und haben Sie da auch, können Sie da so ein bisschen was zu den Effekten sagen? Was hat sich verbessert, was hat sich verschlechtert? #00:19:08-9#</w:t>
      </w:r>
    </w:p>
    <w:p w14:paraId="44363A3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6F645AA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Ja und zwar haben wir in Kooperation mit RTL eine Studie durchgeführt zu verschiedenen Werbeformen, wo wir gesagt haben, es gibt des Radiospot immer noch, es gibt den Fernsehspot, es gibt aber auch mittlerweile Instagramaktivitäten, animiert oder als Still Picture. Und dann haben wir Menschen gebeten, uns verbal Auskunft dazu zu geben und haben diese Voice Snippets an die Firma (Institution) geschickt. (Institution) ist eben dieser Spezialist für Emotionserkennung aus der Stimme und die haben dann immer, wenn die sieben Sekunden Stimme haben, können die so quasi einen Zustand fotografieren und sagen, das sind jetzt seine dreiunddreißig Gefühlslagen und nach sieben Sekunden nochmal und so weiter. Je nachdem, wie lange die Person redet kann das dann entweder in Einzelsequenzen oder wir haben es realtiv simpel als Mittelwert, haben gesagt okay, in seinen dreiundzwanzig Sekunden war der ungefähr so drauf und haben das gemacht. So, was kam dabei heraus, was wir nicht können? Wir haben da immer AB-Tests gemacht und hatten dann, das finde ich immer noch ein sehr prägnantes Beispiel, einen Spot für ein Eigenprodukt von RTL, wo so ein ganz alter Moderator, den man kennt in Deutschland, der so ein netter Grüßonkel, der diesen Spot besprochen hat mit seinem Gesicht und Körper und dazu den (Person), der macht die Höhle des Löwen. Also ein dunkelhäutiger Moderator, der so ein bisschen flippiger ist und ein bisschen agiler vielleicht als der andere Kollege. So, wir haben dann gefragt, wie fanden Sie die? Und wir wollten gar nicht hören, was die sagen sondern wie sie es sagen und konnten dabei extrem deutlich sehen, dass ein dunkelhäutiger, jüngerer Mann viel höhere Emotionen erzeugt. Und zwar in alle Richtungen. Also wir waren dann auch ganz vorsichtig am Ende in der Interpretation. Ist das jetzt so eine Art latenter Angst und Rassismus, die da mitschwingt oder ist der einfach wirklich gut? Dann hätte man den am liebsten nochmal getestet in auch verschiedenen Hautfarben quasi dieselbe Darstellungsweise, um mal herauszukriegen, was da los ist. Und RTL hat uns gegenüber immer gesagt, sie haben da auch ganz viele Studien gemacht und da kam immer heraus, mal ist der besser, mal ist der besser. Aber so einen richtigen Hinweis darauf, wer besser verhaftet bleibt, weil er Emotionen erzeugt hat und da kam eben dann ganz klar heraus, nein, das ist der Eine. Auch wenn der ein bisschen agi ist und ein bisschen anders, hat er bei anderen Zielgruppen höhere Emotionen hinterlassen. Teilweise auch Wut und Ärger oder irgendwas, aber der löst was aus während der andere so ein bisschen langweilig daherkam. So das war so die größte Geschichte, wo wir mit über tausend Menschen mal Emotionen aus Stimmen gezogen haben. Ich bin fest davon überzeugt, dass das eine Zukunft ist. Ich weiß ja nicht, ob dieser Algorithmus und diese konkrete Version mit all ihren Facetten da stimmt, aber es ist auf jeden Fall was ganz Hervorragendes, was man machen kann. Jetzt ist, wie immer, die Gefahr da kommt auf einmal was raus, was man gar nicht als Hypothese formuliert hatte, ja. Und da sind wir voll im Data Mining drin und dann verlassen wir auch wieder diesen Strategiepfad und sagen oh, da ist ja rausgekommen, dass die alle schrecklich Angst haben vor irgendwas. Aber das hatten wir gar nicht als Hypothese. Und insofern ist da die Forschung auch im Moment so ein bisschen beliebig, weil es kommt immer was Spannendes heraus. Aber ich mahne dann immer dass wir sagen, nein, Moment mal, wir dürfen jetzt nicht in so eine Zufallsanalyse hineinkommen, bloß weil da was lustig oder komisch ist sondern wir müssen weiterhin unseren normalen Stiefel fahren und sagen, das ist unsere Annahme. Können wir die bestätigen oder nicht? Und für diese Bestätigung oder Ablehnung haben wir jetzt einfach ganz, ganz viel mehr Indikatoren. So, was haben wir noch gemacht? Also wir haben diese ganzen Facial Trackings gemacht, wo wir mit verschiedenen Algorithmen diese Eggman Faces, ich weiß nicht, ob Sie die/ happy, angry, sad, disgust und so was, auch mit verschiedenen Tools machen. Da gab es ja im letzten Jahr so ein paar Aufreger die auch sagen, künstliche Intelligenz ist rassistisch wenn, ich weiß nicht, ob Sie die Studie kennen. Da hat man die MBA-Basketballer genommen und hat quasi deren Sammelbild genommen. Also das ist ein Foto, wo ein Basketballer versucht nett auszusehen. Ja, der will ja keinen erschrecken außer früher (Person) oder so was. Und dann hat man Menschen, denen nicht gesagt das ist jetzt der Basketballer sondern hat einfach diese Fotos gezeigt und den Rest da rausgenommen und dabei kam tatsächlich raus, dass die Algorithmen eine leichte rassistische Tendenz haben. Und ich habe das auch mit meinen Studis versucht herauszufinden, woran liegt das? Ja, weil sie gefüttert sind von weißen Männern, die das Ganze programmieren, in einer gewissen Welt leben, selbst die Trainingsdaten sind schon gebiced und damit ist das Ganze eine relativ gefährliche Sache. Das ist jetzt kein rein amerikanisches Phänomen. Wenn Sie mal das (Institution) hat ja auch so ein Tool zum Gesichtertracking, wie heißt das? ISS oder so was. Oder, doch IS meine ich. Ich habe Studenten aus Afrika, die bitte ich nach vorne, vor die Kamera zum Facial Tracking und dann sagt der Algorithmus, das ist eine 64jährige Frau. Ja, und dann habe ich immer Schwierigkeiten zu sagen ja, tut mir leid sondern es liegt einfach daran, dass dieser Algorithmus da irgendwo in Süddeutschland trainiert wurde und die Gesichter, die die benutzt haben, sind halt einfach unsere Standardgesichter. Deswegen glaube ich, ist da eine ganze Menge Aufklärungsarbeit erforderlich und man sollte daher diesen Ergebnissen, die im Moment entstehen, noch nicht blindlings vertrauen sondern die immer wieder hinterfragen. Das sollte man sowieso immer machen. Wirklich auch dauerhaft gucken, so gibt es Fortschritt, wo können wir noch was erklären, was wir letztes Jahr noch nicht erklären konnten. Denn da ist noch eine ganze Menge Bedarf. #00:25:05-6#</w:t>
      </w:r>
    </w:p>
    <w:p w14:paraId="77F75AA3"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675D1D9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Ich würde dann da noch mal anschließen. Wo sehen Sie denn schon größere Lücken zwischen da haben Sie ein Verständnis, dass es technologisch schon gut funktioniert, das aber in der Anwendung noch nicht angekommen ist? #00:25:26-5#</w:t>
      </w:r>
    </w:p>
    <w:p w14:paraId="7A4620B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6F622961"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Also wir haben jetzt zum Beispiel, wenn ich jetzt wieder den Amazon Alexa mir angucke, dann muss man einfach sagen, da war vor drei Jahren dachte man, oh verrückt. Da kommt was und da rollt was. Jetzt weiß ich, nein, das ist letztendlich sind es irgendwelche Baumstrukturen. Wenn ja, nein, hoch, runter. Das ist gar nicht so viel besser als irgendein Chat Bot, hat vielleicht eine persönlichere Note aber letztendlich ist so nach drei Jahren ein bisschen die Ernüchterung eingekehrt, bei den anderen auch. Dass die Erwartungen da deutlich höher waren und man denkt man müsste doch jetzt einen Riesenschritt weitergehen. Nein. Man vergisst, dass da halt dreißig, vierzig Jahre Forschung drinstecken, bis das überhaupt mal so in der Lage war, das zu tun und das in Hardware und in Software. Aber ich glaube, da ist noch einiges zu gehen an Weg und jetzt sind wir ja irgendwie in einer unangenehmen Zeit, wo Unternehmen sich bekriegen. Also jetzt auch, wenn man jetzt ein Zoom-Meeting und Microsoft möchte das verhindern und gestern hatte ich Studenten in Google, obwohl ich sie zum Zoom-Meeting eingeladen hatte. Ich habe gesagt wieso, warum geht ihr in Google, ich habe euch doch/? Da hat mein Kalender automatisch ein Google-Meeting daraus gemacht, weil Google sagt, hey, wenn wir ein Zoom-Meeting machen, drücke doch mal in denselben Kalendereintrag noch ein zweites Meeting rein. Das hat jetzt gar nichts mit künstlicher Intelligenz zu tun sondern ist einfach, die großen Player fahren da die Ellenbogen aus, sind ganz gemein zueinander und das behindert, wie so oft, einfach eine weitere Entwicklung. Das heißt, aus meiner Sicht wir müssen irgendwann mal gucken, was ist ein Standard? Was gehört allen? Darf das überhaupt irgendwann Unternehmenseigentum sein? Was eben aus Testdaten und so weiter entstanden ist. Und ich glaube, da müssen wir auch nochmal neu denken. Aber so ein bisschen wie in der Pharma-Forschung, wer bezahlt es wenn nicht die Großen? Und da gibt es, solange es sich um digitale Dinge handelt, die nicht physisch werden, gibt es natürlich ganz tolle Projekte die sich anschicken, eben bisschen was besseres für die Welt zu machen als was jetzt ein Google oder ein Amazon damit vorhaben. Ich weiß nicht ob Sie, ich bin ganz fasziniert von diesem Mozilla Voice Projekt, was die haben. Wo man seine Stimme spenden soll und man weiß selber noch gar nicht wofür, sondern irgendwann wird es mal Menschen geben, die mit dieser Stimme dann andere Auswertungen machen. Das finde ich ganz, ganz toll und unterstützenswert. Aber auch die wissen ja noch gar nicht genau wohin die Reise geht. So, was war die Frage nochmal? Ich rede mir hier alles von der Leber, was mir/ #00:27:58-6#</w:t>
      </w:r>
    </w:p>
    <w:p w14:paraId="23DA55D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A1CE13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Ja, dass Sie, ob Sie Anwendungsfälle haben wo Sie sagen, da gibt es eigentlich schon konkrete Fortschritte, die Unternehmen helfen können, wird aber noch nicht adäquat eingesetzt? #00:28:14-3#</w:t>
      </w:r>
    </w:p>
    <w:p w14:paraId="10F8E455"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75C5331"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also überhaupt das ganze Thema Digitalisierung der Prozesse, warum gibt es noch Postboxen? Wieso gibt es noch Anrufbeantworter? Meine Hochschule hat meine Fax-Nummer veröffentlicht. Also ich glaube, wir haben 500 Faxnummern im Internet präsentiert. Da gäbe es andere Lösungen, andere Möglichkeiten das zu machen und das schon seit zwanzig Jahren. So, in den neuen Bereichen glaube ich sind die alle noch so ein bisschen zaghaft. Da gibt es so Telco Player, die haben da immer Lust drauf. Die sind ein bisschen experimentierfreudiger. Aber wenn ich zum Beispiel den, haben Sie mal den Hallo Magenta erlebt? #00:28:53-4#</w:t>
      </w:r>
    </w:p>
    <w:p w14:paraId="6BF04F1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D184DA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Nein. #00:28:53-8#</w:t>
      </w:r>
    </w:p>
    <w:p w14:paraId="2868B19A"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53722CF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Also die Telekom hat ja auch so ein Ding rausgebracht wo man sagt, was zum Teufel macht ihr? Habt ihr denn irgendwas verstanden auf dem Markt? Es geht nicht darum, dass das Ding pink ist. Es geht auch nicht darum, dass es von der Telekom besser ist. Das glaubt einem ja keiner und die haben das für hundertfünfzig Euro rausgebracht von der Qualität, was bei Amazon neunundzwanzigneunzig kostet und haben sich gewundert, dass es kein Renner wurde. Ja, und dann denke ich okay, ihr geht mit dieser alten Strategie, die (Institution) verkauft kein Produkt mit Verlust, ja. Dürfen sie auch rein rechtlich vielleicht gar nicht. Aber das ist bei denen gar nicht vorgesehen. Mit dem Effekt, dass sie zwei Jahre später keine Rolle spielen in einem Markt, wo eben die anderen anders reininvestieren, die dann auch noch Software machen, die schneller ist sicherlich und einen anderen agilen Faktor hat als bei der (Institution), um dann am Ende zu sagen, jetzt gibt es die Amazon Alexa auf der (Institution) Magenta Box. Also das ist jetzt gerade/ das war so der/ die Kapitulation der Giganten, die da sind. So, wo kann ich mir das vorstellen? Ich kann mir ganz, ganz viele Dinge vorstellen, die anders betrieben werden. Ich finde es irre faszinierend, was Google in der Bilderkennung gerade macht. Dass mein Vater, dem habe ich so ein paar Nestkameras organisiert und dann kriegt der eine Nachricht auf sein Handy und dann sagt die Nachricht, da ist einer vor deiner Tür, den du nicht kennst. Den hast du noch nie gesehen und der ist auch nicht in deinen fünfzigtausend Fotos enthalten. Und dieses Niveau, was da entsteht, aus Software in Kombination mit relativ billiger Hardware finde ich extrem faszinierend. Und das wird Einzug halten in unsere Häuser, in unsere Autos, wenn wir denn überhaupt noch Autos haben. Und da wird eine ganze, ganze Menge passieren. Die Leute erwarten immer, dass dieses selbst fahrende Auto morgen da ist. Nein, das werden wir vielleicht auch gar nicht mehr so erleben oder das wird so spuky sein, dass wir uns dann im Alter nicht mehr reinsetzen. Aber Anwendungsmöglichkeiten noch und nöcher und wenn ich jetzt mal so, was haben wir denn? Wir hatten noch so ein paar Beetingprojekte mit Steuerung. Da haben wir ja jetzt in dieser Corona-App-Entwicklungszeit viel drüber nachgedacht, könnten wir auch irgendwie so Indoor Beeting Tracking Tools machen, die dann selbst eine Intelligenz entwickeln, um irgendwelche Meldungen zu machen? Also ich glaube, alles ist vorhanden und keiner benutzt es und am Ende muss ich doch auch bei Unity einen Vertrag ausdrucken, der muss sieben Mal von Hand unterschrieben werden und wir negieren, was es da alles schon gibt. Ja, also deswegen nennen Sie mir irgendein Feld und mir fällt was ein, was da noch nicht gemacht wird. Und diese Corona-Zeit glaube ich gibt einen wahnsinnigen Boost in Richtung digitale Meetings, Austauschkultur, Speichergeräte, bessere Kameras. Auch mal mein ganzer Kram, ich mache ja seit drei Jahren machen wir dieses Speachzeug und haben mit einer Hardware Probleme. Und jetzt auf einmal haben die Leute super Mikrofone und kümmern sich das erste Mal darum, wie kann ich denn am besten sprechen und per Kamera in Erscheinung treten und auf einmal hat so eine komische Krise zur Folge, dass wir zehn Prozent mehr Leute jetzt mit Voice befragen können als noch im Februar, völlig verrückt. #00:32:06-3#</w:t>
      </w:r>
    </w:p>
    <w:p w14:paraId="5E351A7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645FDC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Eine ähnliche Frage auf die Forschung bezogen: Sehen Sie irgendwo spezielle Bereiche in der Forschung, die schon deutlich weiter ist und das Wissen noch gar nicht angekommen? #00:32:20-2#</w:t>
      </w:r>
    </w:p>
    <w:p w14:paraId="3626C43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8425FE7"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das gilt wahrscheinlich für alles und also was wir eben hatten, die Eggman Faces sind 50 Jahre alt. Da gibt es schon eine Netflix-Serie mit fünf Staffeln darüber. Also das Zeug ist draußen. Aber es benutzt keiner und wenn ich das jetzt in der Firma machen würde oder ich bei meinen Prüfungen, kommt sofort jemand und sagt wo ist der Datenschutz, ist das denn alles/ ist das denn wissenschaftlich fundiert? Ja, seit 50 Jahren. Und ich glaube, da gibt es ganz, ganz viele Dinge, die einfach fertig entwickelt zur Verfügung stehen, wo wir uns aber noch gar nicht vorstellen können, wie das benutzt wird und da bin ich wieder an dem selben Punkt und die Beharrungstendenzen in Unternehmen sorgen dafür, dass es nicht gemacht wird. Das war übrigens so eine Marktforschungsbude, die (Institution), die hätten eigentlich die Corona-App binnen kürzester Zeit einfach rausbringen können, weil sie so eine Tracking App für ihr Panel haben. Entwicklungskosten bei denen waren, ich weiß nicht, die haben so knapp ein, zwei Jahresgehälter da reingesteckt so für 120.000 hätte man das Ding komplett gehabt und Deutschland stellt sich hin und gibt 20 Millionen aus, um eine, sorry, triviale App zu entwickeln. Die ist wirklich jetzt nicht so ein Hammer dass man denkt, da ist die gesamte Intelligenz der deutschen IT versammelt. #00:33:42-7#</w:t>
      </w:r>
    </w:p>
    <w:p w14:paraId="7565E64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6140F974"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Verrückt, vor allem auch die Betriebskosten. Auch was da drin ist, aber absurd. #00:33:49-5#</w:t>
      </w:r>
    </w:p>
    <w:p w14:paraId="14AEBD1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E9A09E8"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und vor allen Dingen ja Betriebskosten könnte ich mir noch vorstellen. Dass wäre so der einzige Punkt. Aber die App, wir haben eine App entwickelt mit I-Beatles und Bluetooth, ich glaube Version Alpha hat gekostet 1.500 und die Beta nochmal 400. Wir haben keine 2.000 Euro bezahlt, hat eine hässliche App zum Beating Tracking und natürlich ist das hier eine andere Dimension. Aber da gehören jetzt nicht sechs, sieben Nullen on Top dran sondern das ist ja völlig verrückt. Und auch da wieder, hätte sich die Gesellschaft vorher schon daran gewöhnt und jetzt weiterhin mit so einem kritischen deutschen Blick auf die Dinge, dann wären wir einfach weiter. Also ich habe heute meinem 82jährigen Vater die App installiert. Ach, Angst vor dem Staat, Angst vor Überwachung, Angst vor weiß ich nicht was, die dominiert vor der Freude zu sagen hey, wir haben jetzt endlich was, was vielleicht auch noch andere Probleme lösen kann. #00:34:49-8#</w:t>
      </w:r>
    </w:p>
    <w:p w14:paraId="467AD33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1068959"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Wenn Sie mit Unternehmen sprechen, auf welches Verständnis zum Thema künstliche Intelligenz stoßen Sie da? #00:34:57-6#</w:t>
      </w:r>
    </w:p>
    <w:p w14:paraId="22D01265"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235E784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also gerne ganz viel BAS World, Bulshit, Bingo immer. Also man kriegt ja die Tür auf mit KI. Wir haben auch unseren Vortrag jetzt ja KI genannt und hatten ausverkaufte Hütte. Immer wenn ich, also ich wähle inzwischen schon die Titel meiner Vorträge muss man fast sagen suchmaschinenoptimiert für die Leute, die kommen damit die dadurch etwas gelockt werden, weil sie Angst haben, was zu verpassen. Aber tatsächlich jetzt richtig da voranzugehen habe ich jetzt wenig. Also die Tür ist erstmal da. Man hört sich das gerne alles an. Aber dann sage ich mal Projekte zu machen und zu sagen, legen wir los mit unserem Voicethema, ist ja jetzt auch nicht mein Produkt sondern das Produkt aus (Ort), ich würde sagen, in der Marktforschung komplett gescheitert. Keiner will es haben. Das ist total verrückter Kram, der ist super innovativ und alle sagen: „Nein, nein, nein das sollen erstmal andere ausprobieren.“ Dann sage ich: „Ja, aber wenn es in dieser Branche keiner macht, dann wird es das vielleicht in der Branche nicht geben.“ Diese Firma ist inzwischen gekauft worden von, hier, von meinem Headset-Anbieter, von (Institution). Die sagen, hey, wenn ich jetzt unser Gespräch emotional analysieren könnte, dann würden mir jetzt quasi so ein paar Worte (?) aufleuchten und sagen hey, du bist aufgeregt oder du bist zu frech, komm mal runter. Und daran arbeiten die gerade. Dass sich quasi mein Gespräch verbessere und das machen die leider jetzt nur bei Callcentern und nicht woanders. Die Technologie könnte viel, viel mehr. #00:36:27-3#</w:t>
      </w:r>
    </w:p>
    <w:p w14:paraId="7A39B9A6"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1393FE6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Und woran liegt es? #00:36:28-5#</w:t>
      </w:r>
    </w:p>
    <w:p w14:paraId="2F9495C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243E37D"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Angst vor Veränderung. Einfach die schlichte Angst, dass irgend etwas anders ist. Und also ich erlebe das jetzt gerade. Ich habe letzte Woche die Semesterplanung für den Winter bekommen. Das ist dasselbe schwarz-weiße PDF, wie ich es seit über zehn Jahren bekomme, ist es wahrscheinlich seit zwanzig Jahren, seit es PDF`s gibt und nichts hat sich geändert. Ich habe gefragt wieso, wenn wir im Lockdown sind, haben wir trotzdem eine feste Mittagspause von 13:00 Uhr bis 13:45 Uhr nur ist die Mensa, die hier übrigens bei mir im Hintergrund ist in dem schönen Gebäude, die ist ja gar nicht offen. Also wieso planen, wir machen so weiter wie bisher obwohl alle Rahmenbedingen verändert sind. Und das ist schon relativ verrückt. Und das ist aber wahrscheinlich menschlich, dass wir nach Sicherheit streben, dass wir Gelerntes anwenden wollen. Auch Angst haben, irgendwelche Vorsprünge zu verlieren wenn wir Gelerntes über Bord werfen und natürlich auch die Angst, kann ich jetzt mit 50 Jahren nochmal neu lernen? Muss ich mir das noch draufschaffen oder komme ich noch so bis zur Rente klar? Und das ist so in der Summe in großen Organisationen relativ verrückt. Ich war auch mit so ein paar Ideen hier bei einem Kollegen von der Telekom, der da recht hoch aufgehängt war und der hat dann gesagt, fünf Superideen. Aber zwei sind schon zuviel für unser Unternehmen. Du kannst maximal eine Idee haben und dann musst du ein dickes Brett drei Jahre bohren und noch ein bisschen Glück haben und Gespür und dann könnte es was werden. Und bloß, weil eine Idee gut ist heißt es noch lange nicht, dass sie in so einem Großkonzern durchkommt. Weil da soviel Politik im Spiel ist und soviele Dienge im Hintergrund eine Rolle spielen, dass man das gar nicht, als Außenstehender sowieso gar nicht, versteht. Es war ein recht ehrlicher Talk, was man leider vergessen kann, weil wir uns organisatorisch, wenn das ja Ihr Thema ist, in eine Richtung entwickelt haben, wo es gar nicht mehr um die Arbeit geht, die zu erledigen ist sondern um Machtspielchen, um Machtabsicherungen, auch um Besetzen von Zukunftsfeldern, um zum Beispiel um was auszublocken. Gibt es ja auch. Ein Kollege von mir an der Hochschule hat uns anderen verboten, das Wort digital in unseren Projekten zu verwenden, weil er der erste war, der ein Digital Lab aufgebaut hat. Ja, und dann haben wir ihm mal vorgeschlagen, man stellt einen Projektantrag. Das hat dann irgend so einen Phantasienamen, mein leztes war Innoradar und wenn da stand Digitalradar sagte er, nein, nein, nein, digital mache ich ja. Und es ging nie um die Sache, sondern es ging immer nur um Positionen und Ämter und Pöstchen. Das ist jetzt bei uns nicht so extrem, aber es geht selten um das Beste für die Organisation oder gar für den Kunden. #00:39:18-7#</w:t>
      </w:r>
    </w:p>
    <w:p w14:paraId="317B2294"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5BEA5E75"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Könnte man sich ja durchaus damit, könnte ich mir vorstellen, auch bei einer Telekom positionieren. Weil man ja durchaus immer wieder der Druck da ist zu zeigen, dass man weit vorne ist? #00:39:32-2#</w:t>
      </w:r>
    </w:p>
    <w:p w14:paraId="49368E69"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4D023F2A"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ist der da? Oder reicht da immer so ein Feigenblatt um zu sagen, ja, 5 G, ganz vorne dabei. Und ich auch merke, dass natürlich in so Großkonzernen sich Menschen ab einem gewissen Punkt auch ganz gut in so einer Organisation verstecken können. Ja und da gut fahren, gutes Geld verdienen, sich nicht wahnsinnig kaputt machen alle, also schon einige die das tun, aber dass man da einen ordentlichen Job hat, ohne dass man da noch mit Leidenschaft noch für das Thema brennen muss. Und wenn ich jetzt hier, ich habe ja auch ein paar Verwandte hier und wenn ich mal frage hey, was ist denn mit 5 G, sagen die ja, das ist ja ein (unv. #00:40:13-0#), ich habe das Memo nicht gelesen. Also so gar nicht so bei der Sache. Die haben auch unterschiedliche Aufgaben in dem Konzern, aber dass die jetzt mal sagen wie geht den ein solcher Konzern nach vorne, würde ich mir, wenn das meine Firma wäre, von viel, viel mehr Unternehmen wünschen, dass die so einen Spirit haben und den haben die nicht. Ein Unternehmen wie Google, was das irgendwie hinkriegt, hat aus meiner Sicht organisatorisch einfach das beste HA-Umfeld. Also die haben ja so einen Filterprozess, wo es sicherlich ein bisschen um Wissen und so was geht, aber Google hat ja sogar letztes Jahr gesagt sie hören jetzt auf mit dem Fehler, nur noch Absolventen von Hochschulen zu nehmen. Sie meinten, so sind ganz viele Talente verloren gegangen, weil sie immer nur auf Universitäten geschielt haben und die machen das jetzt mal ganz anders. Und klar gibt es da auch sehr viele Stimmen die sagen, das hat schon so einen Sektencharakter und das ist auch nicht gut. Das ist eine ganz andere Art der Verblendung, die sie da haben. Aber zumindest schaffen die einen Spirit von Veränderung, von Innovationen, von wir können alles machen. Bei (Person) jetzt auch. Der baut Autos und fliegt irgendwo ins All. Und das sehe ich jetzt so beim durchschnittlichen deutschen Mittelstandspudel gerade nicht, sondern da ist oh Gott, oh Gott. Und auch dieses Destruktive, was man ja irgendwie in jedem Destruktionstraining erstmal lernt, was muss passieren, damit unser Geschäftsmodell kaputt geht? Jetzt entwickel mal Ideen, wie das kaputtgehen kann und bei allem, was ich jetzt hatte sagen alle, um Gottes Willen, aber unsere Leute und dann werden die arbeitslos. Ja, das, ich will das jetzt nicht Kolateralschaden nennen, aber es beschützt ja niemanden, wenn man das weiterhin so fortführt sondern irgendwann, und da sind Google und die anderen viel cooler und sagen, wir machen jetzt was und das Geld, was wir bisher da verdient haben, ist dann nicht mehr da. Aber wir haben auch schon neue Geschäftsmodelle erschlossen. Was jetzt eine Telekom, auch eine Unity, immer nur als Rückzugsgefecht, die würden einen Teufel tun, ihr gut laufendes Geschäft mal selber zu attackieren. #00:42:16-7#</w:t>
      </w:r>
    </w:p>
    <w:p w14:paraId="6A3E131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6A7005B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Jetzt sind Sie ja im Bildungsbereich unterwegs, können Sie da noch eine Perspektive anbieten, was rund um das Thema künstliche Intelligenz aus der Aus- und Weiterbildung helfen könnte? #00:42:32-2#</w:t>
      </w:r>
    </w:p>
    <w:p w14:paraId="66992B6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1D23F9E6"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Also, es ist ganz toll gerade zu sehen, dass jetzt Unternehmen, die schon seit zehn Jahren an irgendwas arbeiten, die so ein Schattendasein geführt haben mit irgend einem tollen Tool oder einem tollen Thema, dass sie auf einmal gefragt sind. Von der Grundschule über das Gymnasium bis zu den Hochschulen dürfen wir auf einmal neue Dinge ausprobieren und lernen, dass das Zeug eigentlich auch schon die ganze Zeit da war, nur irgendwie keiner den Anlass gesehen hat, das zu verwenden. Ich kann mir vorstellen, dass wir viel interaktiver, selbstständiger lernen. Was mich auch in den letzten Jahren so ein bisschen desillusioniert hat, dass ich junge Menschen vor mir habe die immer sagen, ja das hat mir keiner beigebracht. Ja, da muss ja einer kommen und mir das erklären. Und dann sage ich ja, aber das wird ja irgendwann nicht mehr gehen mit acht Milliarden Menschen auf dem Planeten und wenn wir dann auch noch sagen, aber ich stehe nicht um acht Uhr auf oder die Sitzung ist mir zu spät, dann wird es ja nochmal schwieriger. Wenn wir das aber durchbrechen und mal konsequent sagen, wir haben ein digitales Bildungssystem, dann würden natürlich diverse Dinge in Frage gestellt werden und das würde auch die Gesellschaft extrem verändern. So was wie bei uns, bei mir im Hintergrund hier das Gebäude, das hässliche, ist übrigens mein Verwaltungsgebäude. Da sitze ich im siebten Stock, wenn ich in (Ort) bin. Das andere ist so ein historisches 1910 Gebäude. Das definiert ja, wieviele Leute studieren dürfen. Also unsere ganze Hochschulzulassungsbeschränkung sagt immer, in dem Raum hundert Leute, in dem Raum dreihundert, hier nur vierzig und deswegen sagen wir, es dürfen nur zweihundert Leute BWL pro Semester, weil wir haben nicht mehr Platz. Wenn man das jetzt mal konsequent digital zu Ende denkt, dann ist diese ganze Hochschulzulassungsbeschränkung eigentlich überflüssig, weil ich könnte ja sagen, wenn keine Ressourcen verbraucht werden, vielleicht ein bisschen Strom, ein bisschen Speicherplatz, aber ich könnte Kurse anbieten die asynchron zu jeder Zeit belegt werden können von jedem, der möchte, dann kann ich das noch weiter/ dann brauche ich ja vielleicht gar kein Abitur. Warum soll denn der Metzgermeister nicht auf einmal einen Buchführungskurs machen und den sogar bestehen können? Wieso nicht? Und wenn er dann merkt, das nervt ihn, dann kann er vielleicht mal in Medizin reingucken. Also wenn keine Ressourcen verwendet werden, dann würde das alles ändern. Meine Kollegen würden einen Teufel tun, überhaupt so einen Gedanken zu fassen. Weil, es würde ja das System in Frage stellen. Es würde unsere Jobs in Frage stellen. Und ich kann mir das sehr gut vorstellen. Auch jetzt, in dieser ganzen Corona-Zeit gab es immer die Angst, ja wenn ihr aufzeichnet, dann werdet ihr wegrationalisiert. Ja, bitte, dann wenn meine Aufzeichnung besser ist als ich, dann bitte soll die den Job in Zukunft machen und wir sind noch nicht an der Stelle, aber in zehn Jahren wird es eine interaktive Version von Gedanken geben und dann ist es doch besser wenn ich direkt beim Nobellpreisträger studiere, der das noch mit einem Team von Assistenten so aufbereitet hat, dass auch der Letzte das versteht und noch inspiriert da rausgeht. Ja, und dann halte ich es sogar für sinnvoll, wenn ich mal meine beste Vorlesung in einem Gebiet für länger konserviert habe als wenn ich jetzt Woche für Woche sage, oh Gott, war ich heute mies drauf oder hätte ich mit Schnupfen doch nicht diese Veranstaltung machen sollen. Ich glaube, da sind wir ganz, ganz am Anfang von potentiell bahnbrechenden Veränderungen. Aber es wird nicht passieren, weil die Beharrungstendenzen irre sind. Und die jetzige Zeit, also ich finde es auf Schulebene, was Deutschland verpennt hat, ist unfassbar. Das macht mich traurig auf dem Bereich der künstlichen Intelligenz. Das ist ja, wenn Sie jetzt auch die anderen Leute interviewen, nennen Sie eine Firma aus Deutschland, die das betreibt. Ja, ich kann Ihnen außer (Institution) jetzt keinen, der ernsthaft nur in Deutschland so was entwickeln, gibt es ganz wenige. Oder sind Sie da schon auf viele gestoßen? #00:46:17-1#</w:t>
      </w:r>
    </w:p>
    <w:p w14:paraId="0836A55B"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3723B66"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Nein, normalerweise ist es, man stößt auf die Firmen, ich meine Zalando kann man da vielleicht noch nennen. #00:46:24-8#</w:t>
      </w:r>
    </w:p>
    <w:p w14:paraId="405D7964"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5D06DA27"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mit so ein paar Automatisierungsdingern, ja. #00:46:27-7#</w:t>
      </w:r>
    </w:p>
    <w:p w14:paraId="6AEBE86D"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7408AC4"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Aber man stößt natürlich auf die üblichen Verdächtigen, wo die künstliche Intelligenz aber eine Ursache setzt. Man könnte das natürlich in Deutschland einsetzen, aber das passiert nicht tatsächlich hier. #00:46:41-8#</w:t>
      </w:r>
    </w:p>
    <w:p w14:paraId="02187413"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F299B8B"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und wie fragil das dann ist. Also ich hatte mir tatsächlich so ein Huawei Telefon bestellt von den neuen und dachte, na ja, komm, ohne Google. Ich kriege das schon hin mit meinem technischen Grundverständnis und musste es dann geschlagen wieder zurückschicken und habe so ein bisschen unterschätzt, dass ein amerikanischer Präsident mit einem komischen Ring Sachen unterschreiben kann, die einen direkten Einfluss auf meine Möglichkeiten als Konsument und Anwender haben und insofern glaube ich ist das natürlich auch, wenn Sie jetzt über die Strategie von Unternehmen schreiben, wird das eine grundlegende Abhängigkeit geben, die es zu vermeiden gilt. Und wenn man jetzt in Unternehmen sagt, dann bitte investiert doch in Open Source. Dann ist ja auch da diese Gedankenwelt noch gar nicht da weil man sagt oh Gott, dann haben das ja alle. Ja. Genau, das ist die Grundidee. Und dann könnte man eben sagen, dann entwickeln sich aber Themen wieder schneller, dann kann man auch wieder schneller eingreifen und das war so das Tröstliche an der Corona-App. Dass die ja vorher im Quellcode veröffentlicht wurde, um mal eine Diskussion anzuregen und zu sagen, so stellen wir uns das vor in einer Gesellschaft, die offen darüber redet und hier ist das Tool dazu. Das fand ich, das war das Tollste an dieser Geschichte. Aber das fehlt natürlich in allen Unternehmen extrem. So diese Abhängigkeiten werden einfach nur teurer, jeden Tag. #00:48:01-1#</w:t>
      </w:r>
    </w:p>
    <w:p w14:paraId="7A412EDD"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1AFBF82"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Wie ist denn da Ihr Blick? Ich habe vielleicht zur Einleitung, auch wenn das schon ein bisschen Werbung gibt, von Menschen die internationaler unterwegs sind, gibt mir schon ein Bild, dass das deutsche Top-Management da schon spezieller ist als beispielsweise Skandinavien, was so die gerade hinsichtlich künstliche Intelligenz so die Lernbereitschaft ist und das Interesse, mal tiefer zu gehen. Können Sie was dazu sagen? #00:48:34-2#</w:t>
      </w:r>
    </w:p>
    <w:p w14:paraId="3E52B55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604BA82"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also ich weiß ja jetzt nicht, ob das Top-Management überhaupt hinreichend damit befasst ist mit dem, was da los ist. Und ich habe mich in Deutschland, ich glaube auch in dem Seminar, was vielleicht rege ich mich ja immer darüber auf über diesen Begriff Industrie 4.0. Wo die IHK oder der Deutsche Industrie- und Handelskammertag Deutschland gesagt hat oh, da kommt ein wahnsinnig wichtiges Thema und wir wollen nicht, dass wir das verpassen. Deswegen geben wir dem einen Namen. Wir nennen das Industrie 4.0. Und da habe ich immer gesagt, das klingt aber für mich so, als wäre es eine Aufgabe der Industrie und sonst hätte keiner was damit zu tun. Aber in den USA nennen wir es das Internet of Things. Da sind Kühlschränke vernetzt mit Lautsprechern, da sind auf einmal Kalender, die nachbestellen bei einem Online-Service. Also es ist die komplette Vernetzung eines gesamten Systems und in Deutschland denkt man nein, da hat dann der  (Person) seine Gabelstapler irgendwie besser ausgerüstet mit cooleren Tools und das es ist es eben nicht. Und deswegen glaube ich, war das auch ein bisschen schlimm bis schade, dass da eine halb öffentliche Organisation wie die IHK diesen Impuls geben musste. Ich hätte mir gewünscht, dass der aus der Wirtschaft kommt. Und der (Person) hier von der (Institution) hat ja damals, den Satz konnte ich mir noch merken, der hat gesagt, er ist der Spielertrainer der Industrie 4.0. Das stand im Spiegel und da habe ich dann gesessen und habe gesagt, was soll das denn heißen? Ist der so ein Altgewordener, der eigentlich 90 Minuten nicht mehr durchhält, aber sich ab und zu mal einwechselt, aber Erfahrung hat. Fand ich ganz, ganz furchtbar und wahrscheinlich beschreibt das so die Welt, in der wir sind. Da will man dann irgendwie noch so ein bisschen mitspielen, aber auch ein bisschen am Rand reinquatschen mit seiner Erfahrung und seinem Netzwerk. Aber so richtig mal das angehen, kenne ich jetzt keinen der da wirklich progressiv aus Deutschland heraus das vorantreibt. Ja, es gibt jetzt in (Ort) gibt es so ein paar ganz, ganz gute Startups, die so Bewegbilderkennung, die jetzt versuchen, aus Videoszenen rauszubekommen, was passiert da. Also quasi wo eine Intelligenz sagt aha, da wird gerade ein Mensch gestreichelt und da wird er gerade gehauen. Das sind also Nuancen, die eine Software erst lernen muss und die dann mit verschiedenen Trainingssettings da rangehen. Das ist alles total gut. Da gibt es tolle Sachen. Aber die sind natürlich langfristig nur überlebensfähig, indem sie sich irgend einem Großen an den Hals werden, der das verpennt hat. So, in meinem Bereich der Marktforschung, SAP hat letztes Jahr (Institution) gekauft für die Summe von zwei Milliarden. Also das, was der Wirecard gerade aus Versehen fehlt und da habe ich, ich selber mische ja auch mit an so einer Software für Marktforschung, die man nutzt und mir fehlt komplette Fantasie, wie man 2.000 Millionen für ein Tool ausgibt, was am Ende fragt, ja, nein, vielleicht oder auf einer Skala von eins bis sieben. Ich überspitze jetzt ein bisschen, das Tool kann natürlich schon ein bisschen mehr. Aber das kann nicht für 2.000 Millionen Kohle Dinge tun. Und ich bin dann auch dieser Sache immer wieder nachgegangen. Wie kann eine SAP zu so einer Entscheidung kommen? Ja, und da wieder Angst. Angst, was zu verpassen. Ja. Ach du Scheiße, Big Data, dann steht irgendwo in jedem Manager-Magazin, Daten sind das neue Öl. Was haben wir eigentlich an Daten? Ach, dann lass uns doch eine Bude kaufen, die Daten erhebt. Ja, und ich hätte jetzt auch gesagt, das hätte man mit zwanzig Millionen hätte man dieses Ding von Null in einem Jahr neu aufbauen können und es hätte wahrscheinlich besser zu SAP gepasst. Und das auch in einem Bereich, wo es eigentlich keine Marken braucht. Also es ist ja nicht wie bei Skype, wo ich den Brand mit Nutzern kaufe, sondern es ist völlig egal wie so ein Tool heißt. Das ist ja keine Love Brand. So, das mal so als Beispiel für Top-Management-Entscheidungen. Es gibt (Institution), die ganze Idee, Elektroautomobilität ist für mich die Erklärung immer, es fehlt das Destruktionspotential. Sie sind nicht bereit mal zu sagen, irgendwann wird es keine Autos mehr geben sondern es muss so lange es geht, oder auch jetzt wieder, es wird noch bei der Kanzlerin vorgesprochen, dass die auf dem Hof schon produzierten Karren, die nicht verkauft werden können, noch abverkauft werden anstatt mal zu sagen, jetzt ist alles anders. Und mal gucken, was da passiert. Aber ich glaube, dass wir als Land extreme Versäumnisse haben in ganz, ganz vielen Bereichen. Gott sei dank glauben die anderen immer noch, dass wir so innovativ und deutsche Qualität und so weiter haben, was aus meiner Sicht schon lange leider nicht mehr der Fall ist. Und wir müssen dann schauen, was wir hier überhaupt noch machen in 50 Jahren, wenn es keine Automobilindustrie mehr gibt in der Form. Wenn es alles über IT gibt, die nicht mehr hier entwickelt wird und ja, die Biolandwirtschaft wird dann vielleicht mal größer werden. Aber die wird dann auch nicht reichen, zehn Milliarden Menschen zu ernähren. Also es wird schon eine komische Zeit hier werden. #00:53:41-3#</w:t>
      </w:r>
    </w:p>
    <w:p w14:paraId="7E73BB27"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8DFD4A2"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Und sehen Sie da einen kulturellen Aspekt oder warum agiert das Management so? Ist es eine/ #00:53:52-7#</w:t>
      </w:r>
    </w:p>
    <w:p w14:paraId="7DED224A"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D49701D"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Ja, es gibt ja so in dieser Arbeits- und Organisationspsychologie gibt es immer so Erklärungsweisen, warum Sie Karriere machen. Und da gibt es leider sehr traurige, empirische Studien würde ich mal sagen, Sie machen mehr Karriere indem Sie das machen, was Ihr Chef sagt. Auch wenn es gegen Ihre feste Überzeugung ist. Und da gibt es auch schlimme Studien in der Medizin, wo Sie sagen, dem muss der Blinddarm rausgenommen werden und der andere sagt, nein, der braucht Pillen und Sie entscheiden über Leben und Tod, aber Ihre Karriere entscheidet sich daran, ob Sie sich in dem System gut bewegen oder nicht. Und das hat nichts mit der fachlichen Entscheidung zu tun. Und ich glaube, solange das so ist, solange Unternehmen Schwierigkeiten haben, Querdenker zu akzeptieren, neue Ideen zu akzeptieren, ist es einfach sehr, sehr schwierig. Ich kann mir diese ganzen Clownerien nur rausnehmen, ich bin verbeamtet. Wenn ich nicht was ganz, ganz Schlimmes anstelle, ist mein Job relativ sicher und dann kann ich halt hingehen und sagen so, ich möchte digitale mündliche Prüfungen. Und dann kann ich auch den Shitstorm aushalten weil ich weiß, das hat bei mir keine Auswirkungen auf Karriere oder sonst was. Vielleicht mal auf Finanzierung eines Projektes, aber da habe ich ja auch gelernt, da muss ich irgendwelche coolen Worte benutzen, die noch keiner gehört hat und dann denken alle, ui, ui, ui, das wollen wir nicht verpassen. Da müssen wir unbedingt reingehen. Und da war eben KI in den letzten Jahren war ein Schlagwort, was Herzen und Portemonnaies geöffnet hat. Übrigens, von meiner Kollegin (Person) tolles Projekt. Die hat das auch sehr konsequent Digi genannt. Diskriminierung durch künstliche Intelligenz. Ist so ein eigenes Forschungsprojekt, wo sie eben quasi auf die Schattenseiten hinweist und das ist auch sofort finanziert worden, weil natürlich alle Angst haben. Und auch die Finanziers sagen, oh Gott, da kümmert sich endlich jemand um die Schattenseiten, ganz, ganz wichtig. Das müssen wir finanzieren, anstatt zu sagen hey, wie kann man denn überhaupt an die Stelle kommen, wo man diskriminiert. Weil die Tools, die wir nutzen, sind aus den USA, über die wir uns jetzt wahnsinnig aufregen. Aber ein eigenes Tool haben wir da noch nicht. Also, grundsätzliche Innovationskultur, scheitern erlauben, die Startup-Szene ist in Deutschland, wird ja so ein bisschen politisch gehypt und hochgehalten. Aber es ist ein Witz im Vergleich zu den USA. Ja und wenn Sie mal in (Ort) sich da umgucken, in den ganzen Coworking Spaces. Das ist alles leider Selbstausbeutung. Die können alle keine Familie gründen in der Zeit, wo sie ein Unternehmen gründen und das liegt nicht an der Zeit, sondern eher am Geld was dann nicht da ist. Und diese Bereitschaft da ins Risiko zu gehen, die ist gering und wenn ich es mir überlege, was SAP mit den zwei Milliarden alles hätte finanzieren können, ja, also hätten die drei Softwarebuden parallel mit demselben Auftrag und hätten immer noch 1,8 Milliarden übrig gehabt. Ja, aber die Denke ist irgendwie eine komplett andere dieser ganzen Idee. Und jetzt dieses aktuelle Wirecard-Beispiel, die sind ja auch, also ich weiß gar nicht wie oft die als Pornotransferdienstleister in seriösen Zeitschriften, die haben halt was gemacht wo alle anderen sagen, um Gottes Willen, wer macht denn so was. Ja, und die haben eine Technologie entwickelt, die glaube ich, das ist ja auch jetzt kein Hexenwerk. Die macht ihren Job zu irgendwelchen Provisionskosten, macht die ganz ordentlich. Aber darum herum ein Unternehmen aufzubauen ist ihnen anscheinend nicht gelungen, was da mitspielen kann. Und diese zwei Milliarden die fehlen, die fehlen ihnen wahrscheinlich an Klamotten, Autos, Häuser und so weiter und das haben die sich dann irgendwie ermogelt. Aber das Tool an sich ist ja erstmal eine kleine, schöne Idee, die auch glaube ich dauerhaft ein Potential hat. Deswegen, wäre schade wenn die jetzt auch irgendwo/ heute habe ich gelesen, die Deutsche Bank ist daran interessiert und meine Frage ist dann immer, warum hat die Deutsche Bank es nicht selber gemacht vor zehn Jahren? Ja, und da haben sie gesagt, oh, eine Zahlung im Internet, das ist ja nur Pornografie, da gehen wir nicht ran. Und es sind Claire entstanden im Banking, die aus einer ganz anderen Ecke kommen. Also diese beschränkte Denke, ich habe heute morgen, ich habe einen Studenten aus Indien, der schreibt jetzt über die Fintech-Szene im Bankenbereich und ich habe heute morgen versucht, ihm das Wort „Bank“ auszuprügeln weil ich gesagt habe, denken Sie doch mal weiter. Weil die Fintech sagen jetzt, ich schreibe auch deine Rechnungen, ich mache auch deine Buchhaltung. Ich besorge dir auch eine Reisegepächversicherung für deine Kreditkarte. Also die haben einfach eine Denke, wo eine Bank sagt, ja wieso wir sind eine Bank, wir schreiben doch nicht die Rechnungen. Doch, als Mittelständler oder als Startup habe ich genau diese Probleme und die Fintech adressieren das in einer Art und Weise, die sehr, sehr toll und bahnbrechend ist. Aber die Veränderungsbereitschaft der Leute, die Angst dahin zu wechseln, ist ja immer noch gigantisch. #00:58:41-8#</w:t>
      </w:r>
    </w:p>
    <w:p w14:paraId="555ECC7F"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0D7F45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Finden Sie, wenn Sie so die letzten drei Jahre Revue passieren lassen rund um das künstliche Intelligenz, eine Entwicklung? In welcher Richtung auch immer. #00:59:03-2#</w:t>
      </w:r>
    </w:p>
    <w:p w14:paraId="67C4622C"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3F72C44"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Was ist jetzt. Also ich dachte, das nächste dicke Ding steht vor der Tür und das dachte ich übrigens bei der Brille auch. Schon vor drei, vier Jahren haben wir überlegt, welche kaufen wir? Die waren noch so teuer und so schlecht. Ja, und jetzt, vielleicht ist es jetzt kurz vor dem Absterben oder es geht jetzt los. Ich glaube, dass die Sau so ein bisschen durch das Dorf getrieben ist und bei denen, die es verstanden haben, ist es ein fester Bestandteil auch der zukünftigen Entwicklung. Die machen da weiter und die anderen dümpeln so daher wie bisher. Also meine, ich hatte in Zusammenarbeit mit (Institution) hatten wir so ein Projekt für einen großen deutschen Marktforscher und denen habe ich dann angeboten, sie dürfen kostenlos jetzt mal diese Emotionstracking mit KI dürfen sie ausprobieren und da haben die sofort gesagt, da sagen wir auf jeden Fall nein. Und dann habe ich gesagt schade, ich dachte es wäre reizvoll, wenn Sie das nichts kostet, dass Sie das ausprobieren. Nein, auf gar keinen Fall, das wollen wir nicht. Dann habe ich gesagt okay, dann reden wir über die Studie. Um was geht es in Ihrer Studie? Ja, es geht um Emotionsmessen (lacht). Da habe ich so gesagt, was? Also das ist euer Thema und ihr sagt ganz spontan, das wollen wir auf gar, gar keinen Fall, weil, ja, warum? Woran liegt das? Und das lag nicht am Thema, das lag nicht am Auftraggeber, das lag daran, dass Menschen Angst haben, sich zu verändern. So, und natürlich wenn Sie jetzt sagen, die letzten drei Jahre, die haben irre Schübe an Innovationen, manche sagen das I-Phone war der Initialkick, ja. Dann hat es immer noch drei, vier Jahre gedauert, bis die Geräte in allen Händen waren. Das ist jetzt durch. Also tatsächlich ist es so, alle sind ausgestattet mit Smartphones, alle sprechen mit Geräten, alle können irgendwelche verrückten Sachen machen und eigentlich denke ich, es ist der Punkt erreicht wo man sagen kann okay, der eine macht das, der andere macht das, die Teenager machen verrückte andere Sachen. Was war heute? Microsoft hat heute irgendwas aufgegeben, noch nie von gehört, Mixed. Das war so der Twitch-Konkurrent. Genau, jetzt brauche ich keine KI um zu sehen, Sie kennen beide nicht. Also, was ich sagen will, es gibt schon/ Microsoft hat versucht, da einen Konkurrenten aufzubauen, haben es nicht geschafft und haben sich jetzt an Facebook rangewanzt. An Facebook Gaming und gehen jetzt eigentlich so einen anderen Weg wo man sagt ja, und das ist dann halt so. Das ist ein Bereich, den kennen nicht alle. Es ist so ein bisschen fragmentierter und zerspaltet sich so ein bisschen. Aber die Technologie dahinter wird im Kern die gleiche sein und dann müssen wir gucken, wie kann KI dann so ein kleines Add On bringen. Die sind halt in letzter Zeit ein bisschen, ja, häufiger vorgekommen, aber letztendlich werden die erst Akzeptanz finden, und das tun sie ja auch, wenn Menschen irgendwie einen Nutzen darin sehen. Und ich bin ja auch mit zunehmender Begeisterung bei Snapchat oder Ähnlichem, wo ich mein Gesicht ersetzen lasse und meine Stimme ersetzen lasse und da werden KI-Technologien verwendet, die irgend was Lustiges in mein Leben bringen. Und durch so eine lustige Art und Weise wird wahrscheinlich die Akzeptanz eher steigen als wenn man jetzt sagt, ihr müsst alle eine Corona-App haben oder es gehört sich so, dass man jetzt das so und so macht sondern ich glaube, Unternehmen die so einen Weg finden, das als ganz klar und nützlich für Menschen darzustellen, dann wird das ein Weg sein. Amazon hat letzte Woche die Alexa für das Auto rausgebracht, auch in Deutschland. Also ich kann mir jetzt noch irgendwie für vierzig Euro noch so ein Ding in das Auto klemmen und das klemme ich mir unter ein Navi, was irgendwie einen Katalogpreis von drei-, viertausend Euro hat, ja. Das ist doch eine komplett verrückte Welt, wo Automilmanager gesagt haben, es ist wichtig, dass unsere Kartensysteme teuer verkauft werden, dass da ein Gerät drin ist. Ein Auto, was vielleicht acht Jahre hält, hat Digitaltechnik, die muss auf einmal auch acht Jahre halten. Das ist komplett irre in unserer Zeit. Also diese Entkopplung fehlt da auch und diese Flexibilität zu sagen, dass man sich auch als Konsument freut, wenn ein Produkt sich mitentwickelt. Ich freue mich immer über Updates der Fritz-Box und auf einmal kann die was, was ich/ ich zahle zwar nichts extra, aber ich kriege was geschenkt, was jetzt neu ist. Finde ich super. Der Rest der Wirtschaft denkt nicht so. Das Auto ist so wie es auf dem Hof stand vor acht Jahren und damit muss ich jetzt leben, kann jetzt für vierzig Euro mir ein Major Update von Außen holen. Und damit lasse ich wieder ein völlig anderes Unternehmen rein. Also, was hat sich verändert? Die deutsche Industrie zu wenig. Ganz grundsätzlich, von den Leitindustrien kommt das nicht. Ich habe so erlebt, dass so ein paar, einer der bekannten Cases von (Institution) mir dann gesagt haben, sie benutzen jetzt in (Ort) so Startup-Coworking-Spaces, weil sie verstanden haben, dass in ihren Türmen neues Denken nicht erlaubt ist und dann gehen die alle nach (Ort) in so ein Hipsterumfeld und duzen sich alle mal eine Woche lang und gucken, ob dabei andere Produkte rauskommen. Und siehe da, es scheint tatsächlich vorübergehend zu klappen, aber auch das immer nur sehr, sehr begrenzt. Und was das (Institution) da mit Design-Thinking-Kursen gestartet hat, ganz, ganz toll. Also großartige Initiative. Da haben wir ja dann auch wieder, das ist so ein bisschen Mode. Das ist jetzt wieder vorbei und jetzt kommen wieder Schlaghosen im Management und dann wird wieder was anderes gemacht. Das glaube ich gilt es langfristig, was ist eine Mode und was ist auch eine Modefehlentwicklung, ich bin ja auch in den achtziger Jahren mit komischen Sachen rumgerannt. Das kann man dann erst hinterher einordnen, was jetzt dauerhaft sich etabliert oder nicht. Aber wichtig ist erstmal, dass man offen ist für neue Ideen und wenn jetzt einer mit einer komischen Frisur reinkommt, nicht erst mal sagt das ist anders und deswegen doof, sondern sich mal überlegt, ob es nicht praktischer, besser, billiger oder sonst irgendwas sein kann. #00:1:05:02-4#</w:t>
      </w:r>
    </w:p>
    <w:p w14:paraId="6C6A1753"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D0DB746"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Gut. Vielen Dank. Gibt es von Ihrer Seite noch was Sie mir zum Thema/ #1:05:08-8#</w:t>
      </w:r>
    </w:p>
    <w:p w14:paraId="523CD677"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02FC6B8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Also, ich glaube Ihr Rahmenthema ist KI aber am Ende scheitert es ja an Human Intelligence, ja. Und ich glaube tatsächlich, dass wir mehr Psychologen brauchen, die uns helfen zu verstehen, warum Menschen Dinge ablehnen und warum sie ganz klare Richtungen nicht gehen und warum sie bescheuerte Entscheidungen treffen. Aus Geldgier wäre wenigstens noch ein Motiv, wenn man sagt, das ist ein klares Motiv. Aber manchmal auch einfach nur ist da in der VWLdiese ganze spieltheoretischen Ansätze. Dass man einfach nicht möchte, dass ein anderer einen Vorteil hat und man selber keinen hat. Ja, und diese ganze Menschlichkeit, die ist ja, sagen wir, bis zu einem gewissen Grad vollkommen bescheuert. Und wenn die KI es schaffen könnte, die Schwächen des Menschen auszugleichen, das wäre doch toll. Aber da beißen wir uns in den Schwanz, weil der Mensch darüber entscheidet, dass es keine KI geben wird, weil mein Job soll nicht ersetzt werden von einem Roboter. Und es wird trotzdem passieren, es wird halt nur länger dauern und anstatt zu sagen, da passiert was Neues, da kommt was, wir können da eine neue Industrie ansiedeln, ja, sind wir immer noch der Meinung nein, nein, nein, nein, nein, das soll doch alles gar nicht so sein. #1:06:30-8#</w:t>
      </w:r>
    </w:p>
    <w:p w14:paraId="28B4BFE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3933CA4E"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Gut. Vielen Dank. #1:06:31-7#</w:t>
      </w:r>
    </w:p>
    <w:p w14:paraId="12E4EFB3"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73CC65F0"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B: Wie nennt man denn die andere, ist das dann Human, HI oder/ #1:06:37-1#</w:t>
      </w:r>
    </w:p>
    <w:p w14:paraId="036FA612"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p>
    <w:p w14:paraId="6D42BA02" w14:textId="77777777" w:rsidR="008A1490" w:rsidRPr="008A1490" w:rsidRDefault="008A1490" w:rsidP="008A1490">
      <w:pPr>
        <w:widowControl w:val="0"/>
        <w:autoSpaceDE w:val="0"/>
        <w:autoSpaceDN w:val="0"/>
        <w:adjustRightInd w:val="0"/>
        <w:spacing w:after="0"/>
        <w:rPr>
          <w:rFonts w:eastAsiaTheme="minorEastAsia" w:cs="Arial"/>
          <w:kern w:val="1"/>
          <w:sz w:val="16"/>
          <w:szCs w:val="16"/>
          <w:lang w:eastAsia="zh-CN" w:bidi="hi-IN"/>
        </w:rPr>
      </w:pPr>
      <w:r w:rsidRPr="008A1490">
        <w:rPr>
          <w:rFonts w:eastAsiaTheme="minorEastAsia" w:cs="Arial"/>
          <w:kern w:val="1"/>
          <w:sz w:val="16"/>
          <w:szCs w:val="16"/>
          <w:lang w:eastAsia="zh-CN" w:bidi="hi-IN"/>
        </w:rPr>
        <w:t>I: Na ja, das ist ja schon, also ich mache mal kurz/ #1:06:42-3#</w:t>
      </w:r>
    </w:p>
    <w:p w14:paraId="638A454B" w14:textId="2C48AFA4" w:rsidR="008A1490" w:rsidRDefault="008A1490">
      <w:pPr>
        <w:spacing w:after="0" w:line="240" w:lineRule="auto"/>
        <w:jc w:val="left"/>
        <w:rPr>
          <w:rFonts w:cs="Arial"/>
          <w:sz w:val="16"/>
          <w:szCs w:val="16"/>
          <w:lang w:eastAsia="de-DE"/>
        </w:rPr>
      </w:pPr>
      <w:r>
        <w:rPr>
          <w:rFonts w:cs="Arial"/>
          <w:sz w:val="16"/>
          <w:szCs w:val="16"/>
          <w:lang w:eastAsia="de-DE"/>
        </w:rPr>
        <w:br w:type="page"/>
      </w:r>
    </w:p>
    <w:p w14:paraId="5D2FB70A" w14:textId="77777777" w:rsidR="008A1490" w:rsidRPr="008A1490" w:rsidRDefault="008A1490" w:rsidP="008A1490">
      <w:pPr>
        <w:widowControl w:val="0"/>
        <w:autoSpaceDE w:val="0"/>
        <w:autoSpaceDN w:val="0"/>
        <w:adjustRightInd w:val="0"/>
        <w:spacing w:after="0"/>
        <w:rPr>
          <w:rFonts w:cs="Arial"/>
          <w:kern w:val="1"/>
          <w:sz w:val="32"/>
          <w:szCs w:val="32"/>
          <w:lang w:eastAsia="zh-CN" w:bidi="hi-IN"/>
        </w:rPr>
      </w:pPr>
      <w:r w:rsidRPr="008A1490">
        <w:rPr>
          <w:rFonts w:cs="Arial"/>
          <w:b/>
          <w:bCs/>
          <w:kern w:val="1"/>
          <w:sz w:val="32"/>
          <w:szCs w:val="32"/>
          <w:lang w:eastAsia="zh-CN" w:bidi="hi-IN"/>
        </w:rPr>
        <w:t>WISSE5</w:t>
      </w:r>
    </w:p>
    <w:p w14:paraId="0A8DEF73"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0227C913"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kern w:val="1"/>
          <w:sz w:val="16"/>
          <w:szCs w:val="16"/>
          <w:lang w:eastAsia="zh-CN" w:bidi="hi-IN"/>
        </w:rPr>
        <w:t>I: /w</w:t>
      </w:r>
      <w:r w:rsidRPr="008A1490">
        <w:rPr>
          <w:rFonts w:cs="Arial" w:hint="eastAsia"/>
          <w:kern w:val="1"/>
          <w:sz w:val="16"/>
          <w:szCs w:val="16"/>
          <w:lang w:eastAsia="zh-CN" w:bidi="hi-IN"/>
        </w:rPr>
        <w:t>ü</w:t>
      </w:r>
      <w:r w:rsidRPr="008A1490">
        <w:rPr>
          <w:rFonts w:cs="Arial"/>
          <w:kern w:val="1"/>
          <w:sz w:val="16"/>
          <w:szCs w:val="16"/>
          <w:lang w:eastAsia="zh-CN" w:bidi="hi-IN"/>
        </w:rPr>
        <w:t>rde ich die Aufzeichnung starten. (</w:t>
      </w:r>
      <w:r w:rsidRPr="008A1490">
        <w:rPr>
          <w:rFonts w:cs="Arial" w:hint="eastAsia"/>
          <w:kern w:val="1"/>
          <w:sz w:val="16"/>
          <w:szCs w:val="16"/>
          <w:lang w:eastAsia="zh-CN" w:bidi="hi-IN"/>
        </w:rPr>
        <w:t>…</w:t>
      </w:r>
      <w:r w:rsidRPr="008A1490">
        <w:rPr>
          <w:rFonts w:cs="Arial"/>
          <w:kern w:val="1"/>
          <w:sz w:val="16"/>
          <w:szCs w:val="16"/>
          <w:lang w:eastAsia="zh-CN" w:bidi="hi-IN"/>
        </w:rPr>
        <w:t>) Eins der Themen, was ers</w:t>
      </w:r>
      <w:r w:rsidRPr="008A1490">
        <w:rPr>
          <w:rFonts w:cs="Arial"/>
          <w:kern w:val="1"/>
          <w:sz w:val="16"/>
          <w:szCs w:val="16"/>
          <w:shd w:val="clear" w:color="auto" w:fill="FFFFFF"/>
          <w:lang w:eastAsia="zh-CN" w:bidi="hi-IN"/>
        </w:rPr>
        <w:t>t so/ Ich ha</w:t>
      </w:r>
      <w:r w:rsidRPr="008A1490">
        <w:rPr>
          <w:rFonts w:cs="Arial"/>
          <w:kern w:val="1"/>
          <w:sz w:val="16"/>
          <w:szCs w:val="16"/>
          <w:lang w:eastAsia="zh-CN" w:bidi="hi-IN"/>
        </w:rPr>
        <w:t>be jetzt so an die zwanzig Interviews gef</w:t>
      </w:r>
      <w:r w:rsidRPr="008A1490">
        <w:rPr>
          <w:rFonts w:cs="Arial" w:hint="eastAsia"/>
          <w:kern w:val="1"/>
          <w:sz w:val="16"/>
          <w:szCs w:val="16"/>
          <w:lang w:eastAsia="zh-CN" w:bidi="hi-IN"/>
        </w:rPr>
        <w:t>ü</w:t>
      </w:r>
      <w:r w:rsidRPr="008A1490">
        <w:rPr>
          <w:rFonts w:cs="Arial"/>
          <w:kern w:val="1"/>
          <w:sz w:val="16"/>
          <w:szCs w:val="16"/>
          <w:lang w:eastAsia="zh-CN" w:bidi="hi-IN"/>
        </w:rPr>
        <w:t xml:space="preserve">hrt. Was jetzt erst so in den letzten Interviews </w:t>
      </w:r>
      <w:r w:rsidRPr="008A1490">
        <w:rPr>
          <w:rFonts w:cs="Arial" w:hint="eastAsia"/>
          <w:kern w:val="1"/>
          <w:sz w:val="16"/>
          <w:szCs w:val="16"/>
          <w:lang w:eastAsia="zh-CN" w:bidi="hi-IN"/>
        </w:rPr>
        <w:t>ö</w:t>
      </w:r>
      <w:r w:rsidRPr="008A1490">
        <w:rPr>
          <w:rFonts w:cs="Arial"/>
          <w:kern w:val="1"/>
          <w:sz w:val="16"/>
          <w:szCs w:val="16"/>
          <w:lang w:eastAsia="zh-CN" w:bidi="hi-IN"/>
        </w:rPr>
        <w:t>fter mal auftauchte, ist die Aussage: Man muss ethische Grunds</w:t>
      </w:r>
      <w:r w:rsidRPr="008A1490">
        <w:rPr>
          <w:rFonts w:cs="Arial" w:hint="eastAsia"/>
          <w:kern w:val="1"/>
          <w:sz w:val="16"/>
          <w:szCs w:val="16"/>
          <w:lang w:eastAsia="zh-CN" w:bidi="hi-IN"/>
        </w:rPr>
        <w:t>ä</w:t>
      </w:r>
      <w:r w:rsidRPr="008A1490">
        <w:rPr>
          <w:rFonts w:cs="Arial"/>
          <w:kern w:val="1"/>
          <w:sz w:val="16"/>
          <w:szCs w:val="16"/>
          <w:lang w:eastAsia="zh-CN" w:bidi="hi-IN"/>
        </w:rPr>
        <w:t>tze schon am Beginn von KI-Initiativen mitdenken. Wie siehst du denn da</w:t>
      </w:r>
      <w:r w:rsidRPr="008A1490">
        <w:rPr>
          <w:rFonts w:cs="Arial"/>
          <w:color w:val="000000"/>
          <w:kern w:val="1"/>
          <w:sz w:val="16"/>
          <w:szCs w:val="16"/>
          <w:lang w:eastAsia="zh-CN" w:bidi="hi-IN"/>
        </w:rPr>
        <w:t xml:space="preserve">s? #00:00:26-0# </w:t>
      </w:r>
    </w:p>
    <w:p w14:paraId="4B599D84"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47FCB2F6"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kern w:val="1"/>
          <w:sz w:val="16"/>
          <w:szCs w:val="16"/>
          <w:lang w:eastAsia="zh-CN" w:bidi="hi-IN"/>
        </w:rPr>
        <w:t>B: Also ethische, es gibt ja in der EU dieses von der High-Level Expert Group ver</w:t>
      </w:r>
      <w:r w:rsidRPr="008A1490">
        <w:rPr>
          <w:rFonts w:cs="Arial" w:hint="eastAsia"/>
          <w:kern w:val="1"/>
          <w:sz w:val="16"/>
          <w:szCs w:val="16"/>
          <w:lang w:eastAsia="zh-CN" w:bidi="hi-IN"/>
        </w:rPr>
        <w:t>ö</w:t>
      </w:r>
      <w:r w:rsidRPr="008A1490">
        <w:rPr>
          <w:rFonts w:cs="Arial"/>
          <w:kern w:val="1"/>
          <w:sz w:val="16"/>
          <w:szCs w:val="16"/>
          <w:lang w:eastAsia="zh-CN" w:bidi="hi-IN"/>
        </w:rPr>
        <w:t xml:space="preserve">ffentlichte White Paper zum Thema </w:t>
      </w:r>
      <w:r w:rsidRPr="008A1490">
        <w:rPr>
          <w:rFonts w:cs="Arial" w:hint="eastAsia"/>
          <w:kern w:val="1"/>
          <w:sz w:val="16"/>
          <w:szCs w:val="16"/>
          <w:lang w:eastAsia="zh-CN" w:bidi="hi-IN"/>
        </w:rPr>
        <w:t>„</w:t>
      </w:r>
      <w:r w:rsidRPr="008A1490">
        <w:rPr>
          <w:rFonts w:cs="Arial"/>
          <w:kern w:val="1"/>
          <w:sz w:val="16"/>
          <w:szCs w:val="16"/>
          <w:lang w:eastAsia="zh-CN" w:bidi="hi-IN"/>
        </w:rPr>
        <w:t>Trustworthy AI</w:t>
      </w:r>
      <w:r w:rsidRPr="008A1490">
        <w:rPr>
          <w:rFonts w:cs="Arial" w:hint="eastAsia"/>
          <w:kern w:val="1"/>
          <w:sz w:val="16"/>
          <w:szCs w:val="16"/>
          <w:lang w:eastAsia="zh-CN" w:bidi="hi-IN"/>
        </w:rPr>
        <w:t>“</w:t>
      </w:r>
      <w:r w:rsidRPr="008A1490">
        <w:rPr>
          <w:rFonts w:cs="Arial"/>
          <w:kern w:val="1"/>
          <w:sz w:val="16"/>
          <w:szCs w:val="16"/>
          <w:lang w:eastAsia="zh-CN" w:bidi="hi-IN"/>
        </w:rPr>
        <w:t xml:space="preserve"> oder </w:t>
      </w:r>
      <w:r w:rsidRPr="008A1490">
        <w:rPr>
          <w:rFonts w:cs="Arial"/>
          <w:kern w:val="1"/>
          <w:sz w:val="16"/>
          <w:szCs w:val="16"/>
          <w:shd w:val="clear" w:color="auto" w:fill="FFFFFF"/>
          <w:lang w:eastAsia="zh-CN" w:bidi="hi-IN"/>
        </w:rPr>
        <w:t>(unv.) align AI, wo erstmal verschiedene Phasen irgendwie ethisch sind. Und da geh</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rt zum Beispiel auch Safety dazu, also eine KI darf niemanden verletzen oder sowas. Also erstmal m</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ssen wir, glaube ich, definieren, was hei</w:t>
      </w:r>
      <w:r w:rsidRPr="008A1490">
        <w:rPr>
          <w:rFonts w:cs="Arial" w:hint="eastAsia"/>
          <w:kern w:val="1"/>
          <w:sz w:val="16"/>
          <w:szCs w:val="16"/>
          <w:shd w:val="clear" w:color="auto" w:fill="FFFFFF"/>
          <w:lang w:eastAsia="zh-CN" w:bidi="hi-IN"/>
        </w:rPr>
        <w:t>ß</w:t>
      </w:r>
      <w:r w:rsidRPr="008A1490">
        <w:rPr>
          <w:rFonts w:cs="Arial"/>
          <w:kern w:val="1"/>
          <w:sz w:val="16"/>
          <w:szCs w:val="16"/>
          <w:shd w:val="clear" w:color="auto" w:fill="FFFFFF"/>
          <w:lang w:eastAsia="zh-CN" w:bidi="hi-IN"/>
        </w:rPr>
        <w:t xml:space="preserve">t denn ethisch mitdenken von Anfang an? </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ber die ganzen Ethikkonzepte. Nat</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rlich muss ich Safety beispielsweise von Anfang mitdenken. Das sind aber zum Teil Themen, die ja sowieso extrem wichtig f</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r die Unternehmen sind, weil ich nat</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 xml:space="preserve">rlich kein Produkt auf den Markt bringen darf, das irgendwie den Richtlinien nicht entspricht und dementsprechend sind manche Diskussionen </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ber das ganze Ethikthema eigentlich v</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llig irrelevant, weil es sowieso schon nat</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rlich gemacht wird. Da muss dann</w:t>
      </w:r>
      <w:r w:rsidRPr="008A1490">
        <w:rPr>
          <w:rFonts w:cs="Arial"/>
          <w:color w:val="000000"/>
          <w:kern w:val="1"/>
          <w:sz w:val="16"/>
          <w:szCs w:val="16"/>
          <w:shd w:val="clear" w:color="auto" w:fill="FFFFFF"/>
          <w:lang w:eastAsia="zh-CN" w:bidi="hi-IN"/>
        </w:rPr>
        <w:t xml:space="preserve"> </w:t>
      </w:r>
      <w:r w:rsidRPr="008A1490">
        <w:rPr>
          <w:rFonts w:cs="Arial"/>
          <w:kern w:val="1"/>
          <w:sz w:val="16"/>
          <w:szCs w:val="16"/>
          <w:shd w:val="clear" w:color="auto" w:fill="FFFFFF"/>
          <w:lang w:eastAsia="zh-CN" w:bidi="hi-IN"/>
        </w:rPr>
        <w:t>vielleicht ein bisschen was angepasst werden, aber es wird sowieso gemacht, und zwar von Anfang an. Und dann gibt es ein paar Themen aus meiner Sicht, die sind nicht einfach zu kl</w:t>
      </w:r>
      <w:r w:rsidRPr="008A1490">
        <w:rPr>
          <w:rFonts w:cs="Arial" w:hint="eastAsia"/>
          <w:kern w:val="1"/>
          <w:sz w:val="16"/>
          <w:szCs w:val="16"/>
          <w:shd w:val="clear" w:color="auto" w:fill="FFFFFF"/>
          <w:lang w:eastAsia="zh-CN" w:bidi="hi-IN"/>
        </w:rPr>
        <w:t>ä</w:t>
      </w:r>
      <w:r w:rsidRPr="008A1490">
        <w:rPr>
          <w:rFonts w:cs="Arial"/>
          <w:kern w:val="1"/>
          <w:sz w:val="16"/>
          <w:szCs w:val="16"/>
          <w:shd w:val="clear" w:color="auto" w:fill="FFFFFF"/>
          <w:lang w:eastAsia="zh-CN" w:bidi="hi-IN"/>
        </w:rPr>
        <w:t>ren, weil wir die Frage in den letzten Jahrhunderten einfach gar nicht beantwortet haben, beziehungsweise nicht beantworten mussten, weil immer wir uns auf die Natur des Menschen zur</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ckbezogen haben. Und das sind so Themen wie, naja, ein Richter muss neutral sein, aber vielleicht hat er halt trotzdem einen pers</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nlichen Wires und verurteilt manche Leute anders als andere. Und das f</w:t>
      </w:r>
      <w:r w:rsidRPr="008A1490">
        <w:rPr>
          <w:rFonts w:cs="Arial" w:hint="eastAsia"/>
          <w:kern w:val="1"/>
          <w:sz w:val="16"/>
          <w:szCs w:val="16"/>
          <w:shd w:val="clear" w:color="auto" w:fill="FFFFFF"/>
          <w:lang w:eastAsia="zh-CN" w:bidi="hi-IN"/>
        </w:rPr>
        <w:t>ä</w:t>
      </w:r>
      <w:r w:rsidRPr="008A1490">
        <w:rPr>
          <w:rFonts w:cs="Arial"/>
          <w:kern w:val="1"/>
          <w:sz w:val="16"/>
          <w:szCs w:val="16"/>
          <w:shd w:val="clear" w:color="auto" w:fill="FFFFFF"/>
          <w:lang w:eastAsia="zh-CN" w:bidi="hi-IN"/>
        </w:rPr>
        <w:t>llt aber nie auf, weil es eine Person ist oder man hat, bl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d gesagt, halt Pech gehabt mit dem Richter, den man bekommen hat. Der eine ist strenger, der eine ist weniger streng. Und jetzt haben wir pl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tzlich KI, die universell skaliert eingesetzt wird und pl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tzlich kommen solche Themen oder werden solche Themen relevant. Wir k</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nnen die pr</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fen, wir k</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nnen die Daten basiert auch visualisieren. Und jetzt m</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ssen wir uns pl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tzlich Gedanken machen, was denn eigentlich fair bedeutet oder Diskriminierung bedeutet. Was davon gewollt ist und was nicht. Themen, die wir also jetzt eben schon seit Jahrhunderten kennen und erstmal, sage ich mal, vielleicht nicht ignorieren, aber erstmal in Kauf nehmen, sollten jetzt pl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tzlich angegangen und gekl</w:t>
      </w:r>
      <w:r w:rsidRPr="008A1490">
        <w:rPr>
          <w:rFonts w:cs="Arial" w:hint="eastAsia"/>
          <w:kern w:val="1"/>
          <w:sz w:val="16"/>
          <w:szCs w:val="16"/>
          <w:shd w:val="clear" w:color="auto" w:fill="FFFFFF"/>
          <w:lang w:eastAsia="zh-CN" w:bidi="hi-IN"/>
        </w:rPr>
        <w:t>ä</w:t>
      </w:r>
      <w:r w:rsidRPr="008A1490">
        <w:rPr>
          <w:rFonts w:cs="Arial"/>
          <w:kern w:val="1"/>
          <w:sz w:val="16"/>
          <w:szCs w:val="16"/>
          <w:shd w:val="clear" w:color="auto" w:fill="FFFFFF"/>
          <w:lang w:eastAsia="zh-CN" w:bidi="hi-IN"/>
        </w:rPr>
        <w:t>rt werden. Und ich glaube, es ist v</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llig illusorisch anzunehmen, dass ein Unternehmen f</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 xml:space="preserve">r sich dieses Thema </w:t>
      </w:r>
      <w:r w:rsidRPr="008A1490">
        <w:rPr>
          <w:rFonts w:cs="Arial" w:hint="eastAsia"/>
          <w:kern w:val="1"/>
          <w:sz w:val="16"/>
          <w:szCs w:val="16"/>
          <w:shd w:val="clear" w:color="auto" w:fill="FFFFFF"/>
          <w:lang w:eastAsia="zh-CN" w:bidi="hi-IN"/>
        </w:rPr>
        <w:t>„</w:t>
      </w:r>
      <w:r w:rsidRPr="008A1490">
        <w:rPr>
          <w:rFonts w:cs="Arial"/>
          <w:kern w:val="1"/>
          <w:sz w:val="16"/>
          <w:szCs w:val="16"/>
          <w:shd w:val="clear" w:color="auto" w:fill="FFFFFF"/>
          <w:lang w:eastAsia="zh-CN" w:bidi="hi-IN"/>
        </w:rPr>
        <w:t>Fairness</w:t>
      </w:r>
      <w:r w:rsidRPr="008A1490">
        <w:rPr>
          <w:rFonts w:cs="Arial" w:hint="eastAsia"/>
          <w:kern w:val="1"/>
          <w:sz w:val="16"/>
          <w:szCs w:val="16"/>
          <w:shd w:val="clear" w:color="auto" w:fill="FFFFFF"/>
          <w:lang w:eastAsia="zh-CN" w:bidi="hi-IN"/>
        </w:rPr>
        <w:t>“</w:t>
      </w:r>
      <w:r w:rsidRPr="008A1490">
        <w:rPr>
          <w:rFonts w:cs="Arial"/>
          <w:kern w:val="1"/>
          <w:sz w:val="16"/>
          <w:szCs w:val="16"/>
          <w:shd w:val="clear" w:color="auto" w:fill="FFFFFF"/>
          <w:lang w:eastAsia="zh-CN" w:bidi="hi-IN"/>
        </w:rPr>
        <w:t xml:space="preserve"> irgendwie kl</w:t>
      </w:r>
      <w:r w:rsidRPr="008A1490">
        <w:rPr>
          <w:rFonts w:cs="Arial" w:hint="eastAsia"/>
          <w:kern w:val="1"/>
          <w:sz w:val="16"/>
          <w:szCs w:val="16"/>
          <w:shd w:val="clear" w:color="auto" w:fill="FFFFFF"/>
          <w:lang w:eastAsia="zh-CN" w:bidi="hi-IN"/>
        </w:rPr>
        <w:t>ä</w:t>
      </w:r>
      <w:r w:rsidRPr="008A1490">
        <w:rPr>
          <w:rFonts w:cs="Arial"/>
          <w:kern w:val="1"/>
          <w:sz w:val="16"/>
          <w:szCs w:val="16"/>
          <w:shd w:val="clear" w:color="auto" w:fill="FFFFFF"/>
          <w:lang w:eastAsia="zh-CN" w:bidi="hi-IN"/>
        </w:rPr>
        <w:t>ren kann. Deswegen glaube ich, ist es nett dar</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ber nachzudenken, das jetzt von Anfang an mit einzubeziehen, weil es sowieso noch keinen Standard, keine 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sung gibt. Was wir machen m</w:t>
      </w:r>
      <w:r w:rsidRPr="008A1490">
        <w:rPr>
          <w:rFonts w:cs="Arial" w:hint="eastAsia"/>
          <w:kern w:val="1"/>
          <w:sz w:val="16"/>
          <w:szCs w:val="16"/>
          <w:shd w:val="clear" w:color="auto" w:fill="FFFFFF"/>
          <w:lang w:eastAsia="zh-CN" w:bidi="hi-IN"/>
        </w:rPr>
        <w:t>ü</w:t>
      </w:r>
      <w:r w:rsidRPr="008A1490">
        <w:rPr>
          <w:rFonts w:cs="Arial"/>
          <w:kern w:val="1"/>
          <w:sz w:val="16"/>
          <w:szCs w:val="16"/>
          <w:shd w:val="clear" w:color="auto" w:fill="FFFFFF"/>
          <w:lang w:eastAsia="zh-CN" w:bidi="hi-IN"/>
        </w:rPr>
        <w:t>ssten, ist, zu den Themen eine 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sung erarbeiten. Und auf der anderen Seite, die 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sungseinbindung zumindest vorbereiten von Anfang. Also ich muss klare Checks machen, ich muss Wires versuchen rausnehmen oder ich muss sie zumindest darstellen. Ich muss ihn exakt benennen k</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nnen, um dann, wenn ich einen gewissen Standard habe, den auch implementieren zu k</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nnen. Also ich muss es mitdenken, aber ich kann manche Themen davon einfach aktuell noch gar nicht 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sen, weil es keine L</w:t>
      </w:r>
      <w:r w:rsidRPr="008A1490">
        <w:rPr>
          <w:rFonts w:cs="Arial" w:hint="eastAsia"/>
          <w:kern w:val="1"/>
          <w:sz w:val="16"/>
          <w:szCs w:val="16"/>
          <w:shd w:val="clear" w:color="auto" w:fill="FFFFFF"/>
          <w:lang w:eastAsia="zh-CN" w:bidi="hi-IN"/>
        </w:rPr>
        <w:t>ö</w:t>
      </w:r>
      <w:r w:rsidRPr="008A1490">
        <w:rPr>
          <w:rFonts w:cs="Arial"/>
          <w:kern w:val="1"/>
          <w:sz w:val="16"/>
          <w:szCs w:val="16"/>
          <w:shd w:val="clear" w:color="auto" w:fill="FFFFFF"/>
          <w:lang w:eastAsia="zh-CN" w:bidi="hi-IN"/>
        </w:rPr>
        <w:t xml:space="preserve">sungen in dem Sinne eigentlich gibt bisher. </w:t>
      </w:r>
      <w:r w:rsidRPr="008A1490">
        <w:rPr>
          <w:rFonts w:cs="Arial"/>
          <w:color w:val="000000"/>
          <w:kern w:val="1"/>
          <w:sz w:val="16"/>
          <w:szCs w:val="16"/>
          <w:shd w:val="clear" w:color="auto" w:fill="FFFFFF"/>
          <w:lang w:eastAsia="zh-CN" w:bidi="hi-IN"/>
        </w:rPr>
        <w:t xml:space="preserve">#00:03:52-0# </w:t>
      </w:r>
    </w:p>
    <w:p w14:paraId="446A6853"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413113A4"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I: Wie w</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rdest du dieses Mitdenken organisieren, wenn so ein Projekt losl</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uft oder sicherstellen? #00:03:59-0# </w:t>
      </w:r>
    </w:p>
    <w:p w14:paraId="12CB4C1A"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1C334CE7"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B: Es gibt beispielsweise, jetzt also ganz konkret bei Google, gibt es Prozesse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Human-Centered AI, die als einen expliziten Arbeitsschritt das Thema drinnen haben. Und genauso gibt es, also auch bei Allianz, hat vor kurzem so ein, also Responsibility Framework ver</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ffentlicht, wo das einfach als Arbeitsschritt mit aufgenommen wird. Ich glaube, eine so explizite Auseinandersetzung mit dem Thema zu jedem Projekt, wo das in Frage kommt, macht Sinn. Es gibt von der High-Level Expert Group diese Checkliste, die einfach noch viel zu lang ist, aber per se erstmal so einen Arbeitsschritt, zumindest in der Erstellung von KI explizit zu dem Thema zu haben, ist, glaube ich, im Moment so bisschen der Standard, den Firmen fahren, wenn sie, ich sage jetzt mal, schon ein bisschen reifer sind und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berhaupt so ein (lachend) Prozess-Diagramm haben. Viele haben das ja noch nicht mal. Aber wenn es das gibt, dann sollte das ein Schritt davon sein. #00:05:11-0# </w:t>
      </w:r>
    </w:p>
    <w:p w14:paraId="7719EA05"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3833B32F"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I: Was brauchen die Unternehmen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Kompetenzen und F</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higkeiten, um das tun zu k</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nnen? #00:05:17-0# </w:t>
      </w:r>
    </w:p>
    <w:p w14:paraId="326DE52C"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3CFD8D52"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B: Ja, das ist jetzt eben auch wieder eine gute Frage. Also einmal, sind eben viele dieser Themen per se erstmal notwendig. Es gibt aus der Data-Sciene-Perspektive Anwendungen daf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um Sachen zu verhindern oder zumindest transparent zu machen. Im Sinne von Erkl</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rbarkeit, Nachvollziehbarkeit, auch im Sinne von Wires Production, im Sinne von Diskriminierung, gibt es einfach statistische Verfahren und jeder gute Data-Scientist sollte eigentlich solche Verfahren anwenden, weil die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sung sonst schlechter ist, wenn er sie nicht anwendet. Und das Hauptproblem ist dann, dass es aber zu wenig gute Data-Scientists gibt, die sich damit auskennen. Aber es ist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mich eigentlich eher ein F</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higkeitsthema, als ein Verf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gbarkeitsthema der Technologie. Das hei</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t, dass sind Prozessschritte, wo eine Firma im Eigeninteresse eigentlich die aktuellen Standards einsetzen sollte. Und dann gibt es Themen, die eben nicht ganz so einfach zu beantworten sind. Und da gibt es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da noch keine klaren Standards, es gibt ein paar Firmen, die dann Psychologen oder Ethiker letztendlich eingestellt haben. Da gibt es dann aber auch kein Standard, ob quasi, also welche Meinung z</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hlt. Wer hat die Entscheidung? Darf diese Person ein Veto einlegen? Und sagen, so darf das Produkt nicht auf den Markt kommen. Oder hat der nur eine beratende Funktion beispielsweise. Da gibt es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berhaupt noch keine klaren Standards oder Richtlinien, die ich irgendwie kenne. Und das sind gerade auch die Diskussionen in den Firmen, die stattfinden. Wie bindend ist eine solche Empfehlung? #00:07:13-0# </w:t>
      </w:r>
    </w:p>
    <w:p w14:paraId="66234F70"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73AB74EB"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 xml:space="preserve">I: Okay, vielen Dank. Mal auf das Thema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Mensch und Maschine.</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Wenn ich so bisschen recherchiere, ist das ein / Also meine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berschrift, die immer </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fter auftaucht, dass ich da irgendwie in dem Verh</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ltnis zwischen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Was tut der Mensch? Was tut eine Maschine? Und wie funktioniert die Zusammenarbeit?</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Dass das extrem an Bedeutung zunimmt. Wie ist da dein Blick darauf? #00:07:42-0# </w:t>
      </w:r>
    </w:p>
    <w:p w14:paraId="13B15788"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1577AF23"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 xml:space="preserve">B: Genau. Wir teilen KI oder also Firmen in verschiedene Reifegrade ein. Und der erste Reifegrad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Experimenta</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ist letztendlich eine, wo die Firmen vielleicht ein paar Prototypen bauen, KI testen und damit, da muss ich mich mit dem Thema noch nicht besch</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ftigen. Da geht es erstmal, ob die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sung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berhaupt funktioniert und ob ich beweisen kann, dass es so ist, dass es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klappt. Im n</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chsten Schritt muss ich KI in dem einzelnen Anwendungsbereich einsetzen. Und das kann ich auch als Unternehmen noch relativ gut durchsetzen. Da gibt es entweder einen, der daran Interesse hat oder dem gebe ich von mir aus eine neue Zielvereinbarung oder sowas. Und dann funktioniert das schon. Wenn ich jetzt aber pl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tzlich das in den Prozess integrieren muss und das w</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re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r uns so Phase Drei. Also zweite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P</w:t>
      </w:r>
      <w:r w:rsidRPr="008A1490">
        <w:rPr>
          <w:rFonts w:cs="Arial"/>
          <w:color w:val="000000"/>
          <w:spacing w:val="13"/>
          <w:kern w:val="1"/>
          <w:sz w:val="16"/>
          <w:szCs w:val="16"/>
          <w:shd w:val="clear" w:color="auto" w:fill="FFFFFF"/>
          <w:lang w:eastAsia="zh-CN" w:bidi="hi-IN"/>
        </w:rPr>
        <w:t>ractitioner</w:t>
      </w:r>
      <w:r w:rsidRPr="008A1490">
        <w:rPr>
          <w:rFonts w:cs="Arial" w:hint="eastAsia"/>
          <w:color w:val="000000"/>
          <w:spacing w:val="13"/>
          <w:kern w:val="1"/>
          <w:sz w:val="16"/>
          <w:szCs w:val="16"/>
          <w:shd w:val="clear" w:color="auto" w:fill="FFFFFF"/>
          <w:lang w:eastAsia="zh-CN" w:bidi="hi-IN"/>
        </w:rPr>
        <w:t>“</w:t>
      </w:r>
      <w:r w:rsidRPr="008A1490">
        <w:rPr>
          <w:rFonts w:cs="Arial"/>
          <w:color w:val="000000"/>
          <w:spacing w:val="13"/>
          <w:kern w:val="1"/>
          <w:sz w:val="16"/>
          <w:szCs w:val="16"/>
          <w:shd w:val="clear" w:color="auto" w:fill="FFFFFF"/>
          <w:lang w:eastAsia="zh-CN" w:bidi="hi-IN"/>
        </w:rPr>
        <w:t>, D</w:t>
      </w:r>
      <w:r w:rsidRPr="008A1490">
        <w:rPr>
          <w:rFonts w:cs="Arial"/>
          <w:color w:val="000000"/>
          <w:kern w:val="1"/>
          <w:sz w:val="16"/>
          <w:szCs w:val="16"/>
          <w:shd w:val="clear" w:color="auto" w:fill="FFFFFF"/>
          <w:lang w:eastAsia="zh-CN" w:bidi="hi-IN"/>
        </w:rPr>
        <w:t xml:space="preserve">ritte ist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Professioner</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wenn ich wirklich professionell KI einsetzen m</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chte im Gesamtunternehmen und das Ganze irgendwie dauerhaft, dann wird es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relevant, dass die Leute, die das einsetzen, das ganz klassisch in ihre Prozesse so integriert haben, dass sie wirklich mit der Maschine quasi zusammenarbeiten. Dass das in den Incentive-Modellen abgebildet ist, dass es in den Schulungen, in den Kompetenzprofilen abgebildet ist, dass ich eine gute Feedback Loop drinnen habe, dass die Usability passt und so weiter. Das hei</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t,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die allermeisten Firmen, die haben sich damit noch gar nicht auseinandergesetzt, so richtig. Wenn ich aber an einen Punkt komme, dass ich merke, diese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sung funktioniert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ganz gut und ich will die langfristig auch im Unternehmen einsetzen, dann wird das pl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tzlich ein sehr relevanter Punkt. Dementsprechend glaube ich, sollte sich eine Firma, die wirklich mit KI arbeiten, das k</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nnen die Start-ups sein, die eher Produkte anbieten oder es k</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nnen Firmen sein, die sich eigene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sungen erstellen lassen, da wirklich sehr intensiv damit auseinandersetzen. Wenn sie merken, dass sie diese Anwendungen wirklich in den Prozess implementieren wollen. #00:10:00-0# </w:t>
      </w:r>
    </w:p>
    <w:p w14:paraId="2B868411"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62855C69"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I: Hast du schon mal sowas beobachten k</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nnen, dass so ein Prozess, dass ein Unternehmen eben feststellt: Oh, das ist jetzt langfristig, vielleicht auch skaliert, setze sich solche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sungen ein, die ver</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ndern bei mir Ablaufprozesse und Kompetenzprofile. Hast du schon mal so einen Prozess begleitet? #00:10:20-0# </w:t>
      </w:r>
    </w:p>
    <w:p w14:paraId="313718FD"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29C66A84"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B: Begleitet haben wir einen nur teilweise. Also in einem Fall wurde es dann erstmal so bisschen auf Hold gesetzt, weil dann festgestellt wurde, dass genau der Schritt ganz sch</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n aufw</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ndig ist. Aber, also ja, wir haben zumindest in Teilen das mit begleitet. Oft machen die Unternehmen das dann selbst weiter und wir sind am Anfang dabei,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r sowas dabei. Im Endeffekt, klar. #00:10:52-0# </w:t>
      </w:r>
    </w:p>
    <w:p w14:paraId="3BF1242B"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2D0553C6"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 xml:space="preserve">I: Jetzt kann man ja relativ einfach sagen: Naja, der Mitarbeiter hat davor das gemacht, das macht jetzt eine Maschine, da muss er halt was anderes machen. So, hast du schon Konzepte gesehen, die so einen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bergang gut begleiten und wie w</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rden die aussehen? #00:11:10-0# </w:t>
      </w:r>
    </w:p>
    <w:p w14:paraId="406B97B7"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7AA81793"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B: Ich habe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also da muss man jetzt unterscheiden. Wir haben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solche Prozesse mit begleitet, wo die KI einen konkreten Arbeitsschritt abnimmt. Was wir pers</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nlich nicht begleitet haben, sind, wo KI wirklich komplette Aufgabenbereiche so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bernehmen, dass der gesamte Job oder ein Gro</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teil des Jobs wegf</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llt. Also es gibt zum Beispiel Empfehlungssysteme, wo die KI von mir aus Preise vorschl</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gt oder Cross-Selling</w:t>
      </w:r>
      <w:r w:rsidRPr="008A1490">
        <w:rPr>
          <w:rFonts w:cs="Arial"/>
          <w:kern w:val="1"/>
          <w:sz w:val="16"/>
          <w:szCs w:val="16"/>
          <w:lang w:eastAsia="zh-CN" w:bidi="hi-IN"/>
        </w:rPr>
        <w:t>-</w:t>
      </w:r>
      <w:r w:rsidRPr="008A1490">
        <w:rPr>
          <w:rFonts w:cs="Arial"/>
          <w:color w:val="000000"/>
          <w:kern w:val="1"/>
          <w:sz w:val="16"/>
          <w:szCs w:val="16"/>
          <w:shd w:val="clear" w:color="auto" w:fill="FFFFFF"/>
          <w:lang w:eastAsia="zh-CN" w:bidi="hi-IN"/>
        </w:rPr>
        <w:t>Themen vorschl</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gt. Und da ist die Frage / Also es war halt vorher eine Aufgabe, die der Mensch vorher gemacht hat und sich quasi seinem Bauchgef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hl da irgendwie vertraut hat und jetzt pl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tzlich eine Empfehlung kommt. Und die Frage ist: Nehme ich die Empfehlung an oder ignoriere ich die Empfehlung einfach? Vertraue ich der blind oder stelle ich die nochmal in Frage? Und so weiter, aber da gibt es ein paar Themen. Aber eigentlich ist das nur ein einziger Arbeitsschritt und die Frage ist, wie arbeite ich jetzt mit dem System gut zusammen? In einem Callcenter-Bereich, wenn die Aufgabe das Ziel ist, da irgendwie siebzig Prozent der Level eins Anfragen direkt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 eine KI beantworten zu lassen. Da geht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berhaupt keine Person mehr hin, um so einen Anruf anzunehmen, dann reden wir schon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 signifikante Verschiebungen der 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tigkeiten. Die haben wir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selbst so nicht mit begleitet. Aber das sind das meistens ja, also aus meiner Sicht, aktuell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haupts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das Callcenter Thema. Da sind das dann meistens die Firmen, die diese Produkte oder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 xml:space="preserve">sungen anbieten, die entsprechend diesen Prozess mit begleiten. Das ist jetzt keine Rolle, die wir als (unv.) einnehmen. #00:12:55-0# </w:t>
      </w:r>
    </w:p>
    <w:p w14:paraId="1D9D6947"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p>
    <w:p w14:paraId="3ADC7A79" w14:textId="77777777" w:rsidR="008A1490" w:rsidRPr="008A1490" w:rsidRDefault="008A1490" w:rsidP="008A1490">
      <w:pPr>
        <w:widowControl w:val="0"/>
        <w:shd w:val="clear" w:color="auto" w:fill="FFFFFF"/>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I: Ihr baut ja jetzt aktuell auch eine, so eine Trainingsakademie auf, wenn ich / Ich wei</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 xml:space="preserve"> nicht, ob man das so sagen kann, aber so ist zumindest meine Wahrnehmung. Entwickelt ihr da was in der Richtung oder habt ihr sowas in der Pipeline? #00:13:08-0# </w:t>
      </w:r>
    </w:p>
    <w:p w14:paraId="375337D8"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0E9222AD"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kern w:val="1"/>
          <w:sz w:val="16"/>
          <w:szCs w:val="16"/>
          <w:lang w:eastAsia="zh-CN" w:bidi="hi-IN"/>
        </w:rPr>
        <w:t>B: Ja, da, also was wir da zum Beispiel als Modul haben, ist: Was bedeutet es f</w:t>
      </w:r>
      <w:r w:rsidRPr="008A1490">
        <w:rPr>
          <w:rFonts w:cs="Arial" w:hint="eastAsia"/>
          <w:kern w:val="1"/>
          <w:sz w:val="16"/>
          <w:szCs w:val="16"/>
          <w:lang w:eastAsia="zh-CN" w:bidi="hi-IN"/>
        </w:rPr>
        <w:t>ü</w:t>
      </w:r>
      <w:r w:rsidRPr="008A1490">
        <w:rPr>
          <w:rFonts w:cs="Arial"/>
          <w:kern w:val="1"/>
          <w:sz w:val="16"/>
          <w:szCs w:val="16"/>
          <w:lang w:eastAsia="zh-CN" w:bidi="hi-IN"/>
        </w:rPr>
        <w:t>r mich als Mitarbeiter, als Anwender mit einem solchen System zusammenzuarbeiten? Das ist zum Beispiel ein konkretes Modul. Auch solche Fragen, wie: Wie kann ich feststellen, dass die KI eigentlich Bl</w:t>
      </w:r>
      <w:r w:rsidRPr="008A1490">
        <w:rPr>
          <w:rFonts w:cs="Arial" w:hint="eastAsia"/>
          <w:kern w:val="1"/>
          <w:sz w:val="16"/>
          <w:szCs w:val="16"/>
          <w:lang w:eastAsia="zh-CN" w:bidi="hi-IN"/>
        </w:rPr>
        <w:t>ö</w:t>
      </w:r>
      <w:r w:rsidRPr="008A1490">
        <w:rPr>
          <w:rFonts w:cs="Arial"/>
          <w:kern w:val="1"/>
          <w:sz w:val="16"/>
          <w:szCs w:val="16"/>
          <w:lang w:eastAsia="zh-CN" w:bidi="hi-IN"/>
        </w:rPr>
        <w:t>dsinn ausspuckt und was mache ich dann eigentlich, wenn ich merke, dass das System nicht mehr so l</w:t>
      </w:r>
      <w:r w:rsidRPr="008A1490">
        <w:rPr>
          <w:rFonts w:cs="Arial" w:hint="eastAsia"/>
          <w:kern w:val="1"/>
          <w:sz w:val="16"/>
          <w:szCs w:val="16"/>
          <w:lang w:eastAsia="zh-CN" w:bidi="hi-IN"/>
        </w:rPr>
        <w:t>ä</w:t>
      </w:r>
      <w:r w:rsidRPr="008A1490">
        <w:rPr>
          <w:rFonts w:cs="Arial"/>
          <w:kern w:val="1"/>
          <w:sz w:val="16"/>
          <w:szCs w:val="16"/>
          <w:lang w:eastAsia="zh-CN" w:bidi="hi-IN"/>
        </w:rPr>
        <w:t xml:space="preserve">uft, wie es laufen soll? Das sind Themen, die wir damit aufnehmen. </w:t>
      </w:r>
      <w:r w:rsidRPr="008A1490">
        <w:rPr>
          <w:rFonts w:cs="Arial"/>
          <w:color w:val="000000"/>
          <w:kern w:val="1"/>
          <w:sz w:val="16"/>
          <w:szCs w:val="16"/>
          <w:shd w:val="clear" w:color="auto" w:fill="FFFFFF"/>
          <w:lang w:eastAsia="zh-CN" w:bidi="hi-IN"/>
        </w:rPr>
        <w:t xml:space="preserve">#00:13:39-0# </w:t>
      </w:r>
    </w:p>
    <w:p w14:paraId="17490C16"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6861552C"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I: Vielen Dank. Von meiner Seite die letzte Frage. Ein Thema, was mir relativ h</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ufig jetzt in den Interviews begegnet ist. Ein ganz anderes Thema jetzt. Ein krasses, es gibt unterschiedliche Sichtweisen auf das Thema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Einf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hrung von KI.</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Es gibt Menschen, die eher beschreiben: Ich glaube daran, dass das einen wichtigen Beitrag und Mehrwert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das Unternehmen und auch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den Kunden liefert und deswegen investiere ich in die K</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nstliche Intelligenz und dann gibt es so eine andere Fassette, einen anderen Pohl, der sagt: Naja, ich muss schon Usecase-basiert und mit einer Chance auf ein Airoi-Thema mich ann</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hern. Wie ist denn deine Empfehlung zu der Herangehensweise, wenn diese KI-Wolke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 einem schwebt?  #00:14:31-0# </w:t>
      </w:r>
    </w:p>
    <w:p w14:paraId="790D6720"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123A3748"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B: Meine Herangehensweise, also es gibt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 Wir teilen KI in acht, also in acht F</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higkeiten ein, sage ich mal.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Computer Vision</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NLP</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Audition</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Forecasting</w:t>
      </w:r>
      <w:r w:rsidRPr="008A1490">
        <w:rPr>
          <w:rFonts w:cs="Arial" w:hint="eastAsia"/>
          <w:color w:val="000000"/>
          <w:kern w:val="1"/>
          <w:sz w:val="16"/>
          <w:szCs w:val="16"/>
          <w:shd w:val="clear" w:color="auto" w:fill="FFFFFF"/>
          <w:lang w:eastAsia="zh-CN" w:bidi="hi-IN"/>
        </w:rPr>
        <w:t>“</w:t>
      </w:r>
      <w:r w:rsidRPr="008A1490">
        <w:rPr>
          <w:rFonts w:cs="Arial"/>
          <w:color w:val="000000"/>
          <w:kern w:val="1"/>
          <w:sz w:val="16"/>
          <w:szCs w:val="16"/>
          <w:shd w:val="clear" w:color="auto" w:fill="FFFFFF"/>
          <w:lang w:eastAsia="zh-CN" w:bidi="hi-IN"/>
        </w:rPr>
        <w:t xml:space="preserve"> und so weiter. Und manche dieser Technologien sind reifer als andere. So, wenn ich also einen Chatbot einsetze, dann muss es ganz klar Airoi getrieben sein. Da gibt es Anbieter, da wei</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 xml:space="preserve"> ich relativ genau, was ich machen kann. Da muss ich mir nur vorher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berlegen: Was bringt mir das? Setze ich das ein und dann muss das entsprechend auch relativ schnell wirksam werden. Und es gibt andere Themen, die sind deutlich weiter weg noch von einem Reifegrad, der so ein bisschen Stabilit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t erzeugt. Da muss ich mir als Firma strategisch Gedanken machen, ob das ein Thema ist, das langfristig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mich wertstiftend ist oder nicht. Und dann muss ich da auch strategisch investieren. Also wir haben so einen Use Case, also Templates, wo wir Use Cases beschreiben, haben auf der Wertseite auch verschiedene Bewertungslogiken und das eine ist eine Airoi-basierte Bewertung. Das andere ist eine strategische Bewertung von Cases und das Dritte ist so eine Nutzenbewertung auf der Kundenseite beispielsweise, weder strategisch noch Airoi getrieben, aber irgendwie eine Kundenzufriedenheit oder Qualit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t, ist so ein Thema. Oder also Geschwindigkeit, das ist ein anderes Thema, erlaubt mir KI irgendwie was in einem Tag, anstatt was in zwei Wochen zu machen oder so was. Dann sind das verschiedene Qualit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ts- oder Wertkriterien und manche sind halt sehr viel st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rker Airoi-getrieben oder andere sehr viel strategischer getrieben beispielsweise. Dementsprechend gibt es da unterschiedliche Bewertungskriterien. Jetzt in dem ganzen Covid-Thema ging es oft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ber Skalierbarkeit und Risikothemen. Also ich schicke halt/ also Desinfektionsroboter in China sind halt Roboter und nicht Menschen. Einfach aus der Risikoperspektive, ganz egal, ob das jetzt mehr teurer ist oder nicht. Und so weiter. Aber das ist einfach aus einer Risikoperspektive getrieben, dass ich solche Systeme da einsetze. #00:16:56-0# </w:t>
      </w:r>
    </w:p>
    <w:p w14:paraId="5E6773FC"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41D9788B" w14:textId="77777777" w:rsidR="008A1490" w:rsidRPr="008A1490" w:rsidRDefault="008A1490" w:rsidP="008A1490">
      <w:pPr>
        <w:widowControl w:val="0"/>
        <w:tabs>
          <w:tab w:val="left" w:pos="3639"/>
        </w:tabs>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 xml:space="preserve">I: Jetzt ist ja die Transparenz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 Was ist heute schon realistisch reif und was ist noch eher am Anfangsstadium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ein Unternehmen nicht immer ganz einfach einzusch</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tzen? Was w</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 xml:space="preserve">rdest du dem Unternehmen denn raten, um da genau diesen Trade-off zu machen? Ist das jetzt schon was, wo ich sage: Das muss eigentlich schon richtig gut funktionieren und Airoi-basiert eingesetzt werden? Oder ist das ein Thema, wo ich vielleicht auch noch Teil der Lernreise bin, von der Community? #00:17:26-0# </w:t>
      </w:r>
    </w:p>
    <w:p w14:paraId="4EF238D9"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p>
    <w:p w14:paraId="3D7BBA31" w14:textId="77777777" w:rsidR="008A1490" w:rsidRPr="008A1490" w:rsidRDefault="008A1490" w:rsidP="008A1490">
      <w:pPr>
        <w:widowControl w:val="0"/>
        <w:autoSpaceDE w:val="0"/>
        <w:autoSpaceDN w:val="0"/>
        <w:adjustRightInd w:val="0"/>
        <w:spacing w:after="0"/>
        <w:rPr>
          <w:rFonts w:cs="Arial"/>
          <w:kern w:val="1"/>
          <w:sz w:val="16"/>
          <w:szCs w:val="16"/>
          <w:lang w:eastAsia="zh-CN" w:bidi="hi-IN"/>
        </w:rPr>
      </w:pPr>
      <w:r w:rsidRPr="008A1490">
        <w:rPr>
          <w:rFonts w:cs="Arial"/>
          <w:color w:val="000000"/>
          <w:kern w:val="1"/>
          <w:sz w:val="16"/>
          <w:szCs w:val="16"/>
          <w:shd w:val="clear" w:color="auto" w:fill="FFFFFF"/>
          <w:lang w:eastAsia="zh-CN" w:bidi="hi-IN"/>
        </w:rPr>
        <w:t>B: Ja. Genau, das ist eigentlich einer der komplexesten Fragen. Wir arbeiten da genau an dem Thema gerade aktuell dran.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uns, unter dem Begriff Make-or-Buy-Entscheidung auch, wo greife ich einfach auf Partner zu, wo das Thema fertig ist und wo bin ich eben Teil eines Lernprozesses? Und gerade bei den Mittelst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ndlern komme ich relativ h</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ufig genau zu der Frage. Ist eigentlich jetzt der richtige Zeitpunkt mit KI anzufangen oder soll ich lieber noch ein zwei Jahre warten? Dann ist das bisschen reifer und dann kann ich halt einfach L</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sungen, KI einkaufen, die am Markt existieren. Weil ich nicht / Ich habe vielleicht auch nicht die personellen aber auch finanziellen Ressourcen, da Teil einer Lernreise zu sein, um so ein bisschen Testballon zu spielen. Sondern ich brauche etwas, was ich einfach einsetzen kann. Das ist extrem Use-Case-spezifisch, aus meiner Sicht. Das wird potentiell immer mehr. Aber da muss man wirklich sehr, sehr genau auf die einzelnen Cases schauen. Das Problem ist, dass meistens die Mittelst</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ndler oder auch gr</w:t>
      </w:r>
      <w:r w:rsidRPr="008A1490">
        <w:rPr>
          <w:rFonts w:cs="Arial" w:hint="eastAsia"/>
          <w:color w:val="000000"/>
          <w:kern w:val="1"/>
          <w:sz w:val="16"/>
          <w:szCs w:val="16"/>
          <w:shd w:val="clear" w:color="auto" w:fill="FFFFFF"/>
          <w:lang w:eastAsia="zh-CN" w:bidi="hi-IN"/>
        </w:rPr>
        <w:t>öß</w:t>
      </w:r>
      <w:r w:rsidRPr="008A1490">
        <w:rPr>
          <w:rFonts w:cs="Arial"/>
          <w:color w:val="000000"/>
          <w:kern w:val="1"/>
          <w:sz w:val="16"/>
          <w:szCs w:val="16"/>
          <w:shd w:val="clear" w:color="auto" w:fill="FFFFFF"/>
          <w:lang w:eastAsia="zh-CN" w:bidi="hi-IN"/>
        </w:rPr>
        <w:t xml:space="preserve">ere Firmen, wenn wir jetzt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 Marketingabteilung sprechen. Die haben ja keine Technologiekompetenz. Also die k</w:t>
      </w:r>
      <w:r w:rsidRPr="008A1490">
        <w:rPr>
          <w:rFonts w:cs="Arial" w:hint="eastAsia"/>
          <w:color w:val="000000"/>
          <w:kern w:val="1"/>
          <w:sz w:val="16"/>
          <w:szCs w:val="16"/>
          <w:shd w:val="clear" w:color="auto" w:fill="FFFFFF"/>
          <w:lang w:eastAsia="zh-CN" w:bidi="hi-IN"/>
        </w:rPr>
        <w:t>ö</w:t>
      </w:r>
      <w:r w:rsidRPr="008A1490">
        <w:rPr>
          <w:rFonts w:cs="Arial"/>
          <w:color w:val="000000"/>
          <w:kern w:val="1"/>
          <w:sz w:val="16"/>
          <w:szCs w:val="16"/>
          <w:shd w:val="clear" w:color="auto" w:fill="FFFFFF"/>
          <w:lang w:eastAsia="zh-CN" w:bidi="hi-IN"/>
        </w:rPr>
        <w:t>nnen jetzt gar nicht gut bewerten, ob der Firma, die da einem gegen</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bersitzt, da was verkauft, was es noch gar nicht gibt. Oder ob das so reif ist, dass ich es wirklich einsetzen kann. Das hei</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t, das ist tats</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chlich eine ganz gro</w:t>
      </w:r>
      <w:r w:rsidRPr="008A1490">
        <w:rPr>
          <w:rFonts w:cs="Arial" w:hint="eastAsia"/>
          <w:color w:val="000000"/>
          <w:kern w:val="1"/>
          <w:sz w:val="16"/>
          <w:szCs w:val="16"/>
          <w:shd w:val="clear" w:color="auto" w:fill="FFFFFF"/>
          <w:lang w:eastAsia="zh-CN" w:bidi="hi-IN"/>
        </w:rPr>
        <w:t>ß</w:t>
      </w:r>
      <w:r w:rsidRPr="008A1490">
        <w:rPr>
          <w:rFonts w:cs="Arial"/>
          <w:color w:val="000000"/>
          <w:kern w:val="1"/>
          <w:sz w:val="16"/>
          <w:szCs w:val="16"/>
          <w:shd w:val="clear" w:color="auto" w:fill="FFFFFF"/>
          <w:lang w:eastAsia="zh-CN" w:bidi="hi-IN"/>
        </w:rPr>
        <w:t>e Herausforderung. Wie gesagt, dass ist jetzt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uns eins der n</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chsten Themen, denen wir uns zuwenden, mit diesem gesamten Make-or-Buy-Prozess. Wie kann ich solche Themen vielleicht rausfinden? Was sind Methoden? Was sind vielleicht Beispielfragen, die ich stellen kann? Was sind Tipps und Tricks, wie ich auf sowas komme? Wie kann ich </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berhaupt solche Entscheidungen treffen? Das ist jetzt f</w:t>
      </w:r>
      <w:r w:rsidRPr="008A1490">
        <w:rPr>
          <w:rFonts w:cs="Arial" w:hint="eastAsia"/>
          <w:color w:val="000000"/>
          <w:kern w:val="1"/>
          <w:sz w:val="16"/>
          <w:szCs w:val="16"/>
          <w:shd w:val="clear" w:color="auto" w:fill="FFFFFF"/>
          <w:lang w:eastAsia="zh-CN" w:bidi="hi-IN"/>
        </w:rPr>
        <w:t>ü</w:t>
      </w:r>
      <w:r w:rsidRPr="008A1490">
        <w:rPr>
          <w:rFonts w:cs="Arial"/>
          <w:color w:val="000000"/>
          <w:kern w:val="1"/>
          <w:sz w:val="16"/>
          <w:szCs w:val="16"/>
          <w:shd w:val="clear" w:color="auto" w:fill="FFFFFF"/>
          <w:lang w:eastAsia="zh-CN" w:bidi="hi-IN"/>
        </w:rPr>
        <w:t>r uns eins der n</w:t>
      </w:r>
      <w:r w:rsidRPr="008A1490">
        <w:rPr>
          <w:rFonts w:cs="Arial" w:hint="eastAsia"/>
          <w:color w:val="000000"/>
          <w:kern w:val="1"/>
          <w:sz w:val="16"/>
          <w:szCs w:val="16"/>
          <w:shd w:val="clear" w:color="auto" w:fill="FFFFFF"/>
          <w:lang w:eastAsia="zh-CN" w:bidi="hi-IN"/>
        </w:rPr>
        <w:t>ä</w:t>
      </w:r>
      <w:r w:rsidRPr="008A1490">
        <w:rPr>
          <w:rFonts w:cs="Arial"/>
          <w:color w:val="000000"/>
          <w:kern w:val="1"/>
          <w:sz w:val="16"/>
          <w:szCs w:val="16"/>
          <w:shd w:val="clear" w:color="auto" w:fill="FFFFFF"/>
          <w:lang w:eastAsia="zh-CN" w:bidi="hi-IN"/>
        </w:rPr>
        <w:t xml:space="preserve">chsten Themen. #00:19:30-0# </w:t>
      </w:r>
    </w:p>
    <w:p w14:paraId="4EA2D014" w14:textId="77777777" w:rsidR="008A1490" w:rsidRPr="008A1490" w:rsidRDefault="008A1490" w:rsidP="008A1490">
      <w:pPr>
        <w:widowControl w:val="0"/>
        <w:autoSpaceDE w:val="0"/>
        <w:autoSpaceDN w:val="0"/>
        <w:adjustRightInd w:val="0"/>
        <w:spacing w:after="0" w:line="240" w:lineRule="auto"/>
        <w:rPr>
          <w:rFonts w:cs="Arial"/>
          <w:kern w:val="1"/>
          <w:sz w:val="16"/>
          <w:szCs w:val="16"/>
          <w:lang w:eastAsia="zh-CN" w:bidi="hi-IN"/>
        </w:rPr>
      </w:pPr>
    </w:p>
    <w:p w14:paraId="571566C8" w14:textId="77777777" w:rsidR="008A1490" w:rsidRPr="008A1490" w:rsidRDefault="008A1490" w:rsidP="008A1490">
      <w:pPr>
        <w:widowControl w:val="0"/>
        <w:autoSpaceDE w:val="0"/>
        <w:autoSpaceDN w:val="0"/>
        <w:adjustRightInd w:val="0"/>
        <w:spacing w:after="0" w:line="240" w:lineRule="auto"/>
        <w:rPr>
          <w:rFonts w:cs="Arial"/>
          <w:kern w:val="1"/>
          <w:sz w:val="16"/>
          <w:szCs w:val="16"/>
          <w:lang w:eastAsia="zh-CN" w:bidi="hi-IN"/>
        </w:rPr>
      </w:pPr>
      <w:r w:rsidRPr="008A1490">
        <w:rPr>
          <w:rFonts w:cs="Arial"/>
          <w:kern w:val="1"/>
          <w:sz w:val="16"/>
          <w:szCs w:val="16"/>
          <w:shd w:val="clear" w:color="auto" w:fill="FFFFFF"/>
          <w:lang w:eastAsia="zh-CN" w:bidi="hi-IN"/>
        </w:rPr>
        <w:t xml:space="preserve">I: Super, vielen Dank. </w:t>
      </w:r>
      <w:r w:rsidRPr="008A1490">
        <w:rPr>
          <w:rFonts w:cs="Arial"/>
          <w:color w:val="000000"/>
          <w:kern w:val="1"/>
          <w:sz w:val="16"/>
          <w:szCs w:val="16"/>
          <w:shd w:val="clear" w:color="auto" w:fill="FFFFFF"/>
          <w:lang w:eastAsia="zh-CN" w:bidi="hi-IN"/>
        </w:rPr>
        <w:t xml:space="preserve"> #00:19:32-0# </w:t>
      </w:r>
    </w:p>
    <w:p w14:paraId="6B14E67D" w14:textId="77777777" w:rsidR="008A1490" w:rsidRPr="008A1490" w:rsidRDefault="008A1490" w:rsidP="008A1490">
      <w:pPr>
        <w:widowControl w:val="0"/>
        <w:autoSpaceDE w:val="0"/>
        <w:autoSpaceDN w:val="0"/>
        <w:adjustRightInd w:val="0"/>
        <w:spacing w:after="0" w:line="240" w:lineRule="auto"/>
        <w:rPr>
          <w:rFonts w:cs="Arial"/>
          <w:kern w:val="1"/>
          <w:sz w:val="16"/>
          <w:szCs w:val="16"/>
          <w:lang w:eastAsia="zh-CN" w:bidi="hi-IN"/>
        </w:rPr>
      </w:pPr>
    </w:p>
    <w:p w14:paraId="7B870343" w14:textId="4184A60B" w:rsidR="008A1490" w:rsidRDefault="008A1490">
      <w:pPr>
        <w:spacing w:after="0" w:line="240" w:lineRule="auto"/>
        <w:jc w:val="left"/>
        <w:rPr>
          <w:rFonts w:cs="Arial"/>
          <w:sz w:val="16"/>
          <w:szCs w:val="16"/>
          <w:lang w:eastAsia="de-DE"/>
        </w:rPr>
      </w:pPr>
      <w:r>
        <w:rPr>
          <w:rFonts w:cs="Arial"/>
          <w:sz w:val="16"/>
          <w:szCs w:val="16"/>
          <w:lang w:eastAsia="de-DE"/>
        </w:rPr>
        <w:br w:type="page"/>
      </w:r>
    </w:p>
    <w:p w14:paraId="338631E5" w14:textId="77777777" w:rsidR="008A1490" w:rsidRPr="008A1490" w:rsidRDefault="008A1490" w:rsidP="008A1490">
      <w:pPr>
        <w:widowControl w:val="0"/>
        <w:autoSpaceDE w:val="0"/>
        <w:autoSpaceDN w:val="0"/>
        <w:adjustRightInd w:val="0"/>
        <w:spacing w:after="0" w:line="240" w:lineRule="auto"/>
        <w:rPr>
          <w:rFonts w:cs="Arial"/>
          <w:sz w:val="32"/>
          <w:szCs w:val="32"/>
          <w:lang w:val="de-AT" w:eastAsia="de-AT"/>
        </w:rPr>
      </w:pPr>
      <w:r w:rsidRPr="008A1490">
        <w:rPr>
          <w:rFonts w:cs="Arial"/>
          <w:b/>
          <w:bCs/>
          <w:color w:val="000000"/>
          <w:sz w:val="32"/>
          <w:szCs w:val="32"/>
          <w:lang w:val="de-AT" w:eastAsia="de-AT"/>
        </w:rPr>
        <w:t>WISSE6</w:t>
      </w:r>
    </w:p>
    <w:p w14:paraId="3E34F303" w14:textId="77777777" w:rsidR="008A1490" w:rsidRPr="008A1490" w:rsidRDefault="008A1490" w:rsidP="008A1490">
      <w:pPr>
        <w:widowControl w:val="0"/>
        <w:autoSpaceDE w:val="0"/>
        <w:autoSpaceDN w:val="0"/>
        <w:adjustRightInd w:val="0"/>
        <w:spacing w:after="0" w:line="240" w:lineRule="auto"/>
        <w:rPr>
          <w:rFonts w:cs="Arial"/>
          <w:sz w:val="16"/>
          <w:szCs w:val="16"/>
          <w:lang w:val="de-AT" w:eastAsia="de-AT"/>
        </w:rPr>
      </w:pPr>
    </w:p>
    <w:p w14:paraId="105B853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So, die Aufzeichnung läuft. Ich würde dann mit der ersten Frage beginnen. Beschreibe doch mal bitte deine aktuelle Rolle. #00:00:09-9#</w:t>
      </w:r>
    </w:p>
    <w:p w14:paraId="22137C7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09B562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Gut. Ich habe zwei Rollen. Die erste Rolle ist Studiengangsleiterin AI-Management an der [Organisation] die Hochschule für Wirtschaft in [Ort]. Da ist meine Rolle, also in CAS, das sind 15 ECTS und meine Hauptaufgabe ist eigentlich das Programm strukturieren, die richtigen Dozenten einsetzen. Wir haben 19 Dozenten und die Studenten begleiten während der CAS. Und auch die mündlichen Prüfungen abnehmen und die Zertifikatsarbeiten korrigieren. Das ist meine Rolle an der [Organisation]. Daneben baue ich jetzt meine eigene Firma auf und das geht in die Richtung, die Brücke zu machen zwischen die Business und Data Science-Welt. Eigentlich all diese Probleme, die auch dein Thema sind, zu lösen von beiden Seiten. Ich bin davon überzeugt, dass an beiden Seiten da Lösungen sind. Und das geht in Richtung von ich werde also Vorträge machen und (Wis?) wo vielleicht Business-Leute sind. Und also ich werde auch unterrichten an Firmen über das Thema. Und ich werde online etwas aufbauen, wo ich die Leute Schritt für Schritt durch den ganzen Prozess mitnehmen möchte. Damit sie nicht die teuren Berater einsetzen müssen, die eigentlich nur das Ziel haben, sehr viele Stunden zu verkaufen und die Data Science-Tests zu verkaufen. Aber eher, ja, damit sie ein bisschen ökonomisch (unv.) und vor allem auch zugänglich für KMUs. So. Ja. #00:02:07-8#</w:t>
      </w:r>
    </w:p>
    <w:p w14:paraId="4245A78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537F1A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Ja, total wichtiges Thema. Kann ich dir jetzt schon, auch wenn ich es eigentlich, glaube ich, nicht sagen darf im Gespräch, aber das kann ich dir jetzt schon sagen, da ist auf jeden Fall ein Megabedarf. #00:02:16-4#</w:t>
      </w:r>
    </w:p>
    <w:p w14:paraId="4E3F76AD"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3B8BC3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das glaube ich auch. (lacht) #00:02:19-8#</w:t>
      </w:r>
    </w:p>
    <w:p w14:paraId="11195D0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511ACBC"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Kann ich aus den Interviews kann ich das schon und aus der Recherche kann ich das schon sagen. Was verstehst du persönlich unter künstlicher Intelligenz? #00:02:29-0#</w:t>
      </w:r>
    </w:p>
    <w:p w14:paraId="621C52B4"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39DBC3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Für mich, also für mich ist das eigentlich künstliche Intelligenz (unv.) (Intelligence automated?) Für mich geht es darum, Prozesse in Firmen, wo Entscheidungen getroffen werden zu automatisieren. Das ist für mich künstliche Intelligenz. Was ich aber auch eben dazu sage, ist jedes Mal, wenn man über das Thema redet, muss man eigentlich mal absprechen, was meinen wir eigentlich damit? Oder es gibt ja natürlich auch so (Artificial Intelligence now?) Intelligence und so weiter. Man muss das absprechen und künstliche Intelligenz ist auch nicht gleich Machine Learning, man kann auch mit regelbasierten Sachen so vieles machen. Aber es geht darum, dass es automatisiert ist. Ich glaube, auch für mich, wenn wir über das Thema künstliche Intelligenz reden, können wir auch das Thema ein bisschen breiter ziehen und sagen, ja, Data Science ist eigentlich auch das Thema. Und Vieles kann man schon machen mit einfach datenbasiert unterwegs zu sein, ohne etwas zu automatisieren, aber trotzdem die Werte raus zu generieren. Das heißt das so. Das ist für mich so die enge Definition und auch die breite Definition, wo ich das Thema weiterziehe für mich, wo ich dran schaffe. So. #00:03:53-1#</w:t>
      </w:r>
    </w:p>
    <w:p w14:paraId="054BBC9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58DCDE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Vielen Dank! #00:03:55-2#</w:t>
      </w:r>
    </w:p>
    <w:p w14:paraId="6C2219B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340B3A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Schaffe heißt arbeiten, in [Ort]. Ich bin ja (nicht da so?) (lacht) #00:03:58-0#</w:t>
      </w:r>
    </w:p>
    <w:p w14:paraId="14380BF8"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52FF2E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Ja. Okay. #00:04:00-1#</w:t>
      </w:r>
    </w:p>
    <w:p w14:paraId="5B86382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725C8E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#00:04:01-2#</w:t>
      </w:r>
    </w:p>
    <w:p w14:paraId="0F99F6E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0A0D3D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(unv.) (Schwaben. Ich habe, ich bin halt?) #00:04:03-2#</w:t>
      </w:r>
    </w:p>
    <w:p w14:paraId="54EC424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6B7E08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gut. Okay. (lacht) #00:04:05-3#</w:t>
      </w:r>
    </w:p>
    <w:p w14:paraId="572D9E7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C252C00"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 xml:space="preserve">I: Ich habe mal vier Monate in [Ort] gearbeitet und da waren die #00:04:10-3# </w:t>
      </w:r>
    </w:p>
    <w:p w14:paraId="0915BDA4"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218F48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Gut. Okay. So. (lacht) #00:04:11-4#</w:t>
      </w:r>
    </w:p>
    <w:p w14:paraId="326A9300"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D962F4E"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(unv.) erstaunt, wie viel ich verstehen konnte. Und dann habe ich gesagt, es liegt wahrscheinlich (am Schwäbischen?) #00:04:17-6#</w:t>
      </w:r>
    </w:p>
    <w:p w14:paraId="45A1A80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5B8664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Das glaube ich auch. Ja. (lacht) #00:04:20-5#</w:t>
      </w:r>
    </w:p>
    <w:p w14:paraId="6E38285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B70E2E0"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Ich würde jetzt so ein bisschen kurz in die Marketingrichtung eintauchen. Marketing ist in meiner Definition alles was in der Schnittstelle zu Kunden passiert. Also kommunikativ, Interaktion mit Kunden, was von, sage ich mal, Produktverpackung bis zum Werbespot reicht. #00:04:44-8#</w:t>
      </w:r>
    </w:p>
    <w:p w14:paraId="34BCB804"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6EC490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Auch Sales, oder? #00:04:47-6#</w:t>
      </w:r>
    </w:p>
    <w:p w14:paraId="71BB11C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0A6A10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Genau. Das ist oftmals sind das Sachen, die in Unternehmen und der Service-Funktion oder Sales-Funktion zusammengefasst sind. Wenn man jetzt zum Beispiel Chatbots anklickt, die sind halt stark oft im Service drin. Aber das ist genau auch Teil der Marketing-Definition, weil ich halt immer wenn es in irgendeiner Form einen Kontakt mit den Kunden gibt, es ist in meiner Definition. #00:05:09-8#</w:t>
      </w:r>
    </w:p>
    <w:p w14:paraId="037CE610"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99296BA"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Okay. #00:05:10-6#</w:t>
      </w:r>
    </w:p>
    <w:p w14:paraId="37AD502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EE81E2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Wie ist denn deine persönliche Einschätzung hinsichtlich der Bedeutung von KI genau im Marketing gemäß der Definition? #00:05:21-0#</w:t>
      </w:r>
    </w:p>
    <w:p w14:paraId="79D9133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7C3BB9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Kannst du die Frage noch mal wiederholen? #00:05:24-7#</w:t>
      </w:r>
    </w:p>
    <w:p w14:paraId="4AFF6A5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39F5C1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Wie ist denn deine persönliche Einschätzung hinsichtlich der Bedeutung von künstlicher Intelligenz für das Marketing, gemäß der Definition, wie ich es dir gerade (versucht habe zu erklären?) #00:05:38-1#</w:t>
      </w:r>
    </w:p>
    <w:p w14:paraId="539C4840"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D8CA90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ich glaube, da gibt es eine Riesenmenge an Potenzial. Da gibt es auch eine Riesenmenge an Daten verfügbar. Oft glaube ich aber jetzt noch in viele verschiedene Datenbanken und schwierig zu verknüpfen, was wahrscheinlich eine von der Schwierigkeit ist. Aber ich glaube, ich verstehe deine Frage nicht ganz genau, die Bedeutung für künstliche Intelligenz im Marketing. #00:06:11-2#</w:t>
      </w:r>
    </w:p>
    <w:p w14:paraId="083E1D7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51FDD5A5"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Bedeutung von //künstlich? #00:06:13-3#</w:t>
      </w:r>
    </w:p>
    <w:p w14:paraId="11F9EC3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BE8BD12"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(unv.) // #00:06:13-5#</w:t>
      </w:r>
    </w:p>
    <w:p w14:paraId="6AAA3E5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0278C65"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Also wie wichtig künstliche Intelligenz in der, sage ich mal, Interaktionen, Kommunikationen zum Kunden sind. #00:06:21-3#</w:t>
      </w:r>
    </w:p>
    <w:p w14:paraId="2841B5E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BECA6D3"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So. Immer wieder wichtiger und ich glaube, die Firmen was sich nicht damit beschäftigen werden, werden irgendwann Konkurs gehen. Weil es werden andere Firmen aufstehen, die den Markt auf die richtige Art und Weise angehen werden. Schaut mal [Organisation], [Organisation]und so weiter. Also Taxifirmen müssen jetzt auch online und die Interaktion mit den Kunden über Apps und mit Intelligenz haben. [Organisation] auch, also du musst ja einen sehr guten Buchhändler haben, wo dir das richtige Buch empfehlen kann, um mit [Organisation] zu konkurrenzieren. Von dem her, glaube ich, das wird extrem wichtig und auch immer mehr für die nächsten Generationen. Die werden das also quasi als Standard erwarten. Und es ist nicht, es wird sehr bald auch nicht mehr ein USP sein, dass man so etwas hat. Aber sich (unv.) wann man es nicht hat, dann kann man eigentlich das Geschäft vergessen. So. #00:07:35-4#</w:t>
      </w:r>
    </w:p>
    <w:p w14:paraId="40C8DE2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4FFF8A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Welche Kernanwendungsgebiete von künstlicher Intelligenz siehst du heute schon? #00:07:42-8#</w:t>
      </w:r>
    </w:p>
    <w:p w14:paraId="1AF30120"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77EF62C"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die im Marketing, oder? Also Kern ist natürlich die Empfehlungssysteme, wie man sieht, wie so, ja, wie [Organisation] das Beispiel. Was auch gemacht wird, also im Finanzbereich, dass ich sehe, ist da wirklich mal gezielt Marketing zu machen und dass die richtigen Prospekte an die richtigen Personen geschickt werden. Da sehe ich Chatbots natürlich, wird auch oft, also wirklich als Lead Generation auch eingesetzt. Ist eine gute Frage. (...) Ich glaube, da werden mir im Laufe des Gesprächs noch weitere einfallen, aber das ist was ich jetzt so wirklich vor mich sehe. Also das ist was oft passiert. #00:08:44-7#</w:t>
      </w:r>
    </w:p>
    <w:p w14:paraId="5CB6F61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20C8163"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Vielen Dank! #00:08:48-3#</w:t>
      </w:r>
    </w:p>
    <w:p w14:paraId="64CC9E6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8E60E45"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#00:08:49-4#</w:t>
      </w:r>
    </w:p>
    <w:p w14:paraId="4CBE24A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5915F0E"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Du hast schon zwei Themen angesprochen, wo ich jetzt bevor ich noch mal in den nächsten Teil vom Interview komme, noch mal fragen würde. Du hast zum einen vorher angedeutet, dass es schon oftmals ein fehlendes Verständnis für was ist KI eigentlich, vorliegt. #00:09:09-6#</w:t>
      </w:r>
    </w:p>
    <w:p w14:paraId="24F87900"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B46B177"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#00:09:10-9#</w:t>
      </w:r>
    </w:p>
    <w:p w14:paraId="1213127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0B889B2"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Kannst du das noch mal beschreiben, wo du diese Wahrnehmung hast und wo du (unv., Tonstörung) #00:09:17-1#</w:t>
      </w:r>
    </w:p>
    <w:p w14:paraId="42872E0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56FEB85C"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diese Wahrnehmung habe ich eigentlich überall. Dass die meisten Leute überhaupt nicht wissen, was ist eigentlich AI, was ist KI, was ist Machine Learning, was ist Deep Learning? Was heißt eigentlich Data Science? Dass sie überhaupt nicht verstehen, was das ist. Das heißt, für die meisten Leute ist das ja wie so wie für mich ist das Blockchain. Das ist ein Passwort. Ich weiß, es hat irgendwas mit (unv.) zu tun, aber auch nicht ganz. Aber mehr könnte ich auch nicht darüber sagen. Das heißt, Verständnis ist für diesen Begriff ist oft nicht da und dementsprechend wird auch, ja, ja kann man schwierig drüber reden, was dann überhaupt möglich ist. Viele erwarten Magic, oder? Ich nehme Daten, ich tue die Daten in eine Maschine und eine Antwort kommt raus. Aber das ist ja nicht was passiert, sondern vielleicht (können?) wir ja da irgendwann in ein paar hundert Jahren dort hingehen, aber das ist nicht wo wir heute stehen. Und (...) das ist oft was ich sehe, dass das, ja, dass die Leute ein falsches Verständnis haben von was ist KI. Aber eigentlich auch immer der zweite Schritt, dass sie vielleicht verstehen sie dann was ja möglich wäre. Aber haben sie trotzdem noch zu hohe Erwartungen und was das dann eigentlich kostet, um so etwas zu machen und was man dafür braucht. #00:11:03-7#</w:t>
      </w:r>
    </w:p>
    <w:p w14:paraId="04F38E9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EB229A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Dann würde ich gleich anknüpfen, weil du vorher gesagt hast, gerade das Thema Daten ist ja extrem wichtig. #00:11:10-4#</w:t>
      </w:r>
    </w:p>
    <w:p w14:paraId="63F48345"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65CD03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#00:11:12-0#</w:t>
      </w:r>
    </w:p>
    <w:p w14:paraId="21ACF29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2E3B3E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(unv.) eben noch nicht für die Anwendung von Algorithmen entsprechend vorbereitet. Kannst du das noch mal ein bisschen beschreiben? #00:11:22-7#</w:t>
      </w:r>
    </w:p>
    <w:p w14:paraId="747929A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73F3D10"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Genau. Also was ich mich gut vorstellen kann oder ist, dass eine Firma hat vielleicht ein System, wo sie die Kontaktdaten von den Leuten die die Newsletters bekommen haben, zum Beispiel. Und sie schicken ein Newsletter mit irgendwelcher Werbung und die Kunde geht dann auf die Webseite, kauft das Produkt und dann geht (sie in das?) nächste System. Wo es ja das, also ich weiß nicht wie das heißt, aber da gibt es ja eine Datenbank, wo die verkauften Produkte pro Kunde und die Kundeninformationen sind. Aber es gibt zum Beispiel keine Verknüpfung zwischen diesen zwei Datenbanken oder Systemen. Dann kann man ja nicht messen oder wissen, die Leute, die meine Produkte gekauft haben, haben sie das gekauft, weil sie die Newsletter bekommen haben oder einfach so. Das weiß man dann nicht, oder? Und das könnte dann sein, dass die Leute ja vielleicht, schauen wir mal nach einer E-Mail-Adresse, aber vielleicht (haben sie ja mit einer?) anderen E-Mail-Adresse oder nicht mit dem echten Namen sich für den Newsletter angemeldet. Da gibt es verschiedene Gründe, warum es dann schwierig ist, die Daten zu verknüpfen oder überhaupt Zugriff zu haben zu solchen Daten. Und für mich hängt das auch zusammen mit, dass das Thema Customer (free sixty?) was ja eigentlich schon seit ein paar Jahren in vielen Firmen läuft. Wo es darum geht, ich möchte ein Bild haben von meinen Kunden und auch meine Prospekte (unv.) Und ich glaube, das ist für Marketing News Cases oft noch richtig, dass man das hat, das ganze Bild. Genau. #00:13:21-4#</w:t>
      </w:r>
    </w:p>
    <w:p w14:paraId="0016807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A4BB73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Absolut. Die nächste Frage die ich noch mal kurz mit dir checken (könnte?), auf der einen Seite (könnte, wenn du sagst?) ich habe mal Newscase bei einer Einführung selber gestaltet oder sehr eng begleitet, könnten wir eher uns an einem bestimmten Newscase entlanghangeln. Oder ich würde die Fragen eher ein bisschen genereller halten, so grundsätzlich dann deine Wahrnehmung. Was würdest (unv.,Tonstörung) #00:13:50-5#</w:t>
      </w:r>
    </w:p>
    <w:p w14:paraId="45C08C3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6D06D0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Ich überlege mich gerade, ihr könnt das schon machen. Ich habe ja, als ich bei einem Versicherer gearbeitet habe, also Sales Data Analytics, das ist ja eigentlich ähnlich. Das können wir ja schon nehmen. #00:14:13-5#</w:t>
      </w:r>
    </w:p>
    <w:p w14:paraId="04F47FB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2D449DA"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Nein, cool. Dann kannst du vielleicht mal so ein Projekt was für dich da sehr prägend war mal beschreiben, um was es da ging? Also was das Ziel des Projekts war und was die/ #00:14:25-3#</w:t>
      </w:r>
    </w:p>
    <w:p w14:paraId="1521F6C8"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53050E2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Ja. Also vielleicht ist es ja, ich würde es ja auch, es ist kein KI-Projekt. Es ist ein Data Science-Projekt über Sales Data. Also ich würde behaupten, das passt ja eh immer noch in (unv.) deiner Arbeit. Das war ja wirklich in 2014. Wir hatten Sales Force implementiert und dann gesagt: „Gut, so, jetzt haben wir die Daten. Was können wir überhaupt mit die Daten machen? Lass uns das noch mal anschauen.“ Und ganz grob haben wir da folgende Schritte gemacht. Wir haben zuerst geschaut, was ist eigentlich unsere Strategie, was ist für uns wichtig. In Firmen, also und was davon ist Sales? Was haben wir für Sales, KPIs und was sind das eigentlich für Themen? Und können wir für diese Themen, das sind, das waren dann zehn Themen haben wir da ausgewählt daraus und können wir da Informationen aus den Daten holen, die wir dann irgendwie anwenden können? (Nun?) haben wir ja zehn Analytics-Projekte gemacht. Die haben wir dann in einen (two Cage?) haben wir ja Explorer (unv.) #00:15:49-8# gemacht, Insides gefunden und die in diese (two Cage?) publiziert in der Firma. Also wir haben dann zehn Wochen nebeneinander und jeden Montagmorgen das am ganzen Sales-Organisation geschickt. Das ist was wir gemacht haben, das ist das Projekt (unv.) #00:16:11-7#</w:t>
      </w:r>
    </w:p>
    <w:p w14:paraId="03FDC50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97CF1AA"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Und kannst du noch mal beschreiben, wo der Impuls herkam für die Initiative? #00:16:17-1#</w:t>
      </w:r>
    </w:p>
    <w:p w14:paraId="094FE938"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59B2B06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vom Chief Marketing Officer. Die hat irgendwo mal gehört, wie unsere (unv.) macht etwas in diesem Bereich, die sollen auch was machen: „Lasst uns doch jemanden einstellen, wo was mit den Daten machen kann.“ So ist das gekommen. Und so habe ich die Job bekommen. Ja. (beide lachen) #00:16:50-4#</w:t>
      </w:r>
    </w:p>
    <w:p w14:paraId="37256B6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1972DE8"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Und wer war alles an dem Projekt beteiligt? #00:16:56-5#</w:t>
      </w:r>
    </w:p>
    <w:p w14:paraId="0FC8FA0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C2D4CE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ich selber, also ich war im Sales Support Team oder Sales effective, das Team hat das geheißen. Und wir hatten (unv.) die waren ja so, die haben nicht (an das?) Projekt gearbeitet, aber waren ja nahe heran involviert. Dann haben wir ja später noch einen Analyst eingestellt in [Ort]. Und drei Analysts in [Ort] wo an das Projekt gearbeitet haben. Und wir haben auch noch eine Beratungsfirma gehabt, wo uns am Anfang geholfen hat, die Fragen zu konkretisieren. Und dann hat mir während des Projekts auch noch eine Beraterin wo das Projekt gemanagt hat. Und dann am Ende hatten wir auch noch eine Copyright-Person, wo uns geholfen hat, da wirklich diese Insides knackig aufzuschreiben, damit wir jetzt die richtigen Insides in die Organisation schicken. Wenn ich das so sage, es ist ein teures Projekt gewesen. (lacht) #00:18:19-7#</w:t>
      </w:r>
    </w:p>
    <w:p w14:paraId="60EB98F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9577F1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Das wirst du ja zukünftig vermeiden. #00:18:21-8#</w:t>
      </w:r>
    </w:p>
    <w:p w14:paraId="3CB45766"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D89B20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also ich glaube, das hat es gebraucht. Weil ohne diese, also ohne eine dieser Komponenten wären wird nicht erfolgreich gewesen, glaube ich. Ja. (lacht) #00:18:38-0#</w:t>
      </w:r>
    </w:p>
    <w:p w14:paraId="5680A04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F925BF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Kannst du gerade die Zusammenarbeit mit (deiner?) Beratung ein bisschen beschreiben? #00:18:44-2#</w:t>
      </w:r>
    </w:p>
    <w:p w14:paraId="4CDE590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90A8D5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#00:18:46-2#</w:t>
      </w:r>
    </w:p>
    <w:p w14:paraId="74DDA2C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5BB0B3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Der ersten Beratung, die eher so, bei der ich habe es so verstanden, bei der Zielfindung und bei der konkreten, was wollen wir eigentlich machen, geholfen? #00:18:54-4#</w:t>
      </w:r>
    </w:p>
    <w:p w14:paraId="23A9B26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02E7555"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Genau. Genau. Und für uns, also das war die Berater auch etwas, vor allem hat das geholfen, weil es einfach ein Sparring-Partner war, die auch inhaltlich und prozessmäßig über die Themen reden konnte. Ich war da eigentlich die einzige Seniorperson im Team. Alle meine Analysts hatten ja nur die technische Seite, die konnten nur die Analyse machen. Aber nicht so überlegen: „Ja, wie werden wir das dann nachher in der Business reinschicken“, und so weiter. Auch mein Chef war eigentlich nur von der Business-Seite, aber ich habe dadurch, hatte ich einen Sparring-Partner irgendwie, wo auch Business und Daten versteht. Das hat mir enorm geholfen. Aber die Person habe ich schon gekannt, ich habe schon gewusst, sie wissen was sie wissen und was nicht. Ich habe ja vorher mit dieser Person also an der Beratungsseite zusammengearbeitet. Und die haben wirklich das Prozess von A bis Z begleitet, mit zuerst mal Brainstorming, was wäre ja möglich. Und dann ein Priorisierung-Framework, wie werden, also was sind ja die besten Cases zum anzuschauen? Und danach haben wir ja auch das Format definiert und dann ein Projektplan, wie werden wir diese machen? Wie werden wir es publizieren? Und so weiter. #00:20:33-8#</w:t>
      </w:r>
    </w:p>
    <w:p w14:paraId="51581C2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C3C57E3"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Und ihr habt die Newscase ausgewählt. Was hat euch da geleitet? #00:20:40-8#</w:t>
      </w:r>
    </w:p>
    <w:p w14:paraId="72046BE4"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EABEE2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das sind verschiedene Kriterien gewesen, also Datenverfügbarkeit, wie komplex das ist. Hat es überhaupt Bezug auf die Strategie? Das sind eigentlich, glaube ich, die Hauptthemen. Ich weiß es nicht mehr genau, was wir dort genommen haben. #00:21:10-5#</w:t>
      </w:r>
    </w:p>
    <w:p w14:paraId="14DC56C4"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3F955B2"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Hattet ihr denn ein konkretes Ziel? #00:21:14-8#</w:t>
      </w:r>
    </w:p>
    <w:p w14:paraId="6F598C3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5965122A"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Unser Ziel war herauszufinden, was können wir überhaupt mit diesen Daten von der einen Seite und von der anderen Seite zum die Business langsam warm zu machen für KI. Also es ist wirklich Schritt ein, gucken. Also nur Punkt eins von zehn, so. Aber (aus meiner?) Sicht ein sehr wichtiger Punkt. Wenn man nicht die Wert zeigen kann einer Business, dann wird es sehr schwierig (unv.) zu kriegen und Support und Verständnis, ja, für solche Themen. #00:22:04-4#</w:t>
      </w:r>
    </w:p>
    <w:p w14:paraId="1576BC96"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72D8C7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 xml:space="preserve">I: Gab es eine Kommunikation um diese Initiative, also so im Unternehmen jetzt über das Projekt hinaus? #00:22:12-8# </w:t>
      </w:r>
    </w:p>
    <w:p w14:paraId="7972F0D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98D939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Es ist auch, also wir haben ja innerhalb vom Projekt haben wir ja die zehn Wochen nacheinander, haben wir das in die Sales Organisation geschickt. Wir haben auch das Projekt generell in der Firma vorgestellt, in die Data Science Community, wo in andere Business Units waren. Und das es ist sogar, glaube ich, im Investor Relations Präsentationen erwähnt worden, dass wir das gemacht haben. Aber vielleicht, also ja, das ist, das war es. Ja. #00:23:00-1#</w:t>
      </w:r>
    </w:p>
    <w:p w14:paraId="5763BF8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8B7764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Gab es da irgendwelche Feedbacks aus der Organisation zum Projekt, zu der Kommunikation? #00:23:05-1#</w:t>
      </w:r>
    </w:p>
    <w:p w14:paraId="21428D7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13AD79E"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es gab vor allem, ey sehr cool, dass wir das machen, dass es möglich ist. Dann gab es Sachen, da haben wir überhaupt nicht gedacht, dass das möglich wäre, solche Sachen auszuwerten. Sehr spannend zu sehen, dass die Daten die wir erfassen, dass die genutzt wurden. Jetzt ist auch so, ja gut, es ist immer noch sehr generell gewesen. Es ist noch nicht so Action, aber halt für mich persönlich, es war nur Action. Aber auf Regionebene und nicht für eine Person. Was machst du jetzt genau in deiner täglichen Arbeit, aber mehr so für die Regional-Sales halt, der kann vielleicht jetzt eine andere Strategie verfahren. Und zehn war eigentlich zu viel. Also wir haben wirklich sehr viele Themen abgedeckt und ich glaube, die waren also vor allem sehr überfordert mit all diesen Informationen. Ja. #00:24:09-5#</w:t>
      </w:r>
    </w:p>
    <w:p w14:paraId="196E8EC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1677175"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Jetzt hast du gerade vorher gesagt, das war quasi KI-Vorbereitung 0.1 und die Initia/ #00:24:18-5#</w:t>
      </w:r>
    </w:p>
    <w:p w14:paraId="38786C3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EDB9A12"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#00:24:18-8#</w:t>
      </w:r>
    </w:p>
    <w:p w14:paraId="49B2918F"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286FFE0"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Von der CMO. Kannst du die CMO mal beschreiben, was das für eine Person war? #00:24:24-8#</w:t>
      </w:r>
    </w:p>
    <w:p w14:paraId="701327E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9EF194C"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Puh, schwierig. (...) Also sehr sales-orientiert, (oder sozusagen?) ein B2B-Geschäft und die/ Also ich finde das wirklich schwierig. CMO, also kein klassischer Marketing Officer, das überhaupt nicht. Also ein eher ein technische (straight for works?) Person als/ Genau. Nicht ein klassischer CMO, das (lacht) aber vielmehr, also ich kannte ihn auch nicht so gut, ich finde das schwierig zu sagen. #00:25:14-2#</w:t>
      </w:r>
    </w:p>
    <w:p w14:paraId="54AA31A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03ED01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Nein, es wäre so interessant gewesen, ich komme so/ Das ist ja schon sehr weit gedacht gewesen. #00:25:22-4#</w:t>
      </w:r>
    </w:p>
    <w:p w14:paraId="24C2040F"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222770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So also was ich kann sagen, dass er das Thema auch nicht so ganz versteht. Und vor allem, vielleicht ist er ja einer wo verstanden hat, was ist dann möglich, aber nicht, was braucht es dafür (um das?) zu meinem Erfolg zu bringen. #00:25:38-8#</w:t>
      </w:r>
    </w:p>
    <w:p w14:paraId="3F3D67F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1CA4473"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Ja. Das wäre so die nächste Frage gewesen. Jetzt hast du, #00:25:43-6#</w:t>
      </w:r>
    </w:p>
    <w:p w14:paraId="37B0C1D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308918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(lacht). #00:25:44-4#</w:t>
      </w:r>
    </w:p>
    <w:p w14:paraId="4AC37B4D"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85E069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die Organisation war so ein bisschen überfordert. #00:25:47-7#</w:t>
      </w:r>
    </w:p>
    <w:p w14:paraId="5A2FFC50"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DEF760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#00:25:48-6#</w:t>
      </w:r>
    </w:p>
    <w:p w14:paraId="668F089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84A397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Wie ist es dann weitergegangen? #00:25:49-8#</w:t>
      </w:r>
    </w:p>
    <w:p w14:paraId="728A65AF"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26BEF46"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dann habe ich intern gewechselt und bin ich zu einer anderen, in eine andere Abteilung gegangen. Das heißt, ich weiß auch nicht genau, was sie dann nachher weitergetrieben haben. Aber ich weiß, sie haben, ich denke, sie haben die gleiche Analyse noch mal gemacht ein Jahr später. So, mal anzuschauen, wie sieht es jetzt aus? Und ich weiß, dass sie nachher ein Projekt ausgewählt haben, wo sie dann versucht haben, irgendwas wirklich mit künstlicher Intelligenz zu machen. War aber viel zu früh, die Firma war überhaupt noch nicht soweit, dass da die technischen Grundlagen waren, dass da die Prozessgrundlagen waren, um so etwas zu machen. Einfach noch nicht reif genug. Und ich glaube, was ich ja gehört habe, ich glaube, letztes Jahr haben sie es dann endlich geschafft, das also zu implementieren. Also fünf Jahre später. Ja. #00:26:58-7#</w:t>
      </w:r>
    </w:p>
    <w:p w14:paraId="41C71E48"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EE17F6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Jetzt will ich mal von dem speziellen Fall weggehen und eher so noch mal ein paar generelle Fragen (unv., Tonstörung) gleich auch aufgreifen, was du gesagt hast. Was hast du denn schon beobachten können, was es braucht an Reifegrad vor allem in dem Thema Infrastruktur und Daten? #00:27:20-0#</w:t>
      </w:r>
    </w:p>
    <w:p w14:paraId="7BE27F8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B43D68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es braucht eine Datenkultur, es braucht ein gutes Datenmanagement, Datenqualität. Grund dafür ist, dass wenn die Qualität nicht gut ist, dann eigentlich alles was du machst, du wirst in Gespräche kommen über die Qualität der Daten. Und dann kommst du nicht weiter. Dazu ist Datenqualität sehr wichtig. Und die Möglichkeit, die Daten möglichst Realtime, also vielleicht nicht Realtime, aber wirklich oft, also zumindest muss ich ja heute die Daten von gestern anschauen können. Je nach Anwendungsfall wird das auch einen Unterschied geben, was es da braucht. Aber möglichst neue Daten, also aktuelle Daten anschauen zu können und dass wenn Person A die Daten anschaut und Person B, dass sie die gleichen Daten sehen. Dass damit ja auch die Diskussion nicht mehr hat auf dieser Ebene. Ja, aber ich sehe etwas Anderes, das du und wie geht das? Jetzt müssen wir das abklären. Und dass die Daten einfach verfügbar sind, da hört man noch sehr oft: „Ja, wir wollten ein Projekt anfangen, aber wir bräuchten erst sechs Wochen, um die Daten zu kriegen. Und danach ist es auch dann unwichtig, dass man die Daten versteht.“ Was heißt die eigentlich, was so hat auch wieder mit dem Datenmanagement zu tun. Oder eigentlich Master Data Management. Was wird dann eigentlich erwartet von dieser Variabel oder diese Attribute? Was heißt das dann eigentlich genau? Genau. Und Technologie, die das Ganze eigentlich unterstützt. Ja. #00:29:38-6#</w:t>
      </w:r>
    </w:p>
    <w:p w14:paraId="3488F8F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5C4F1D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Vielleicht noch eine Frage zum/ Wie würdest du eine, ich sage mal, gute Datenkultur beschreiben? #00:29:48-2#</w:t>
      </w:r>
    </w:p>
    <w:p w14:paraId="6F7F2045"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B05DC5E"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 Das ist eine gute Frage. (...) Das ist eine gute Frage. Wie würde ich eine gute Datenkultur/ Dass Daten genutzt werden zur Unterstützung von Entscheidungen und dass eigentlich die meisten Mitarbeiter in einer Firma nach Daten fragen, bevor sie einen Entscheid treffen. Aber dann trotzdem sich noch überlegen, was heißt das genau und das hinterfragen. Ich glaube auch, ein gewisses Verständnis von Daten generell über die ganze Firma. Und auch, dass die Mitarbeiter verstehen, wie wichtig es ist, dass die Daten richtig erfasst werden. (...) Genau. #00:30:57-2#</w:t>
      </w:r>
    </w:p>
    <w:p w14:paraId="2AE3F22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5CE246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So mal weg von den Daten. Du hast eingangs auch gesagt, die so ja zum Thema Allgemeinverständnis von KI, die Erwartungen sind sehr groß. Was begegnet dir so (unv.) wenn du unterwegs bist, mit unterschiedlichsten Menschen sprichst? #00:31:16-6#</w:t>
      </w:r>
    </w:p>
    <w:p w14:paraId="50565F06"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C88557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Ich habe das mittlere Teil deiner Frage nicht gehört. Ich glaube, das war wichtig. (lacht) #00:31:27-4#</w:t>
      </w:r>
    </w:p>
    <w:p w14:paraId="354308AD"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7B09DE7"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(lacht) Wenn du jetzt, du hast eingangs gesagt, dass die Erwartungen teilweise (legst in meinen Mund?) unverhältnismäßig hoch schon sind an KI. #00:31:37-3#</w:t>
      </w:r>
    </w:p>
    <w:p w14:paraId="7DA6849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7838FD8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Ja. #00:31:37-8#</w:t>
      </w:r>
    </w:p>
    <w:p w14:paraId="3D63F7B2"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3F2229A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Da noch nicht alles möglich ist, kannst du das noch so ein bisschen ausführen, auf was für Erwartungen du triffst, wenn du eben mit all den Kontakten sprichst, mit denen du so in Beziehung stehst? #00:31:52-8#</w:t>
      </w:r>
    </w:p>
    <w:p w14:paraId="1CA5ACA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ADDAEEE"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was ich, die Erwartungen sind sehr hoch. Und ich glaube, das hat zu tun mit der (unv.) dass die Leute einfach nicht wissen oder nicht verstehen, was es da überhaupt gibt. Also es gibt sehr viel Artikel und in den Medien wird sehr viel erzählt über gewisse Projekte die gemacht werden. Und vielleicht auch, wir haben das in drei Monaten gemacht, superschnell, aber am Ende kommt dann raus, wenn man dann ein bisschen tiefer geht. Ja, es war eigentlich nur ein Proof of Concept oder sie haben überhaupt nichts in Produktion gebracht. Dann (sehe ich es nicht?) dass so etwas funktioniert automatisch, aber die Medien (unv.) #00:32:37-1# also es sieht so aus als ob es so ist. Das ist der eine Seite, die andere Seite ist ja, es gibt da ein paar große Firmen, wo die viel machen in dem Bereich. Aber auch noch nicht so ganz erfolgreich sind, aber das vielleicht auch nicht so offen erzählen. Oder weil es ist nicht gut, wenn man zweihundert Leute (neu? nur?) eingestellt hat über die ganze Welt und eigentlich vielleicht nur mal ein oder zwei Projekte nach sechs Jahren in Produktion hat, wo erfolgreich sind. Das ist ja nicht eine gute Story und das ist, glaube ich, der Grund (Everybody ist keeping?) (unv.) #00:33:19-7# Und dementsprechend werden die Erwartungen sehr hoch gesetzt für die die noch nicht angefangen haben. Es ist nicht ein, nicht jeder weiß, wie viel Zeit dass es braucht. Und das ist, glaube ich, das größte Problem im Markt im Moment, dass die die noch nicht angefangen haben, die schauen sich an. Auch die wo angefangen haben und die sagen ja nicht die Wahrheit. Natürlich gibt es ja die (big tag?) und es gibt ja Startups, wo [Organisation] #00:33:50-9#</w:t>
      </w:r>
    </w:p>
    <w:p w14:paraId="458CAAA4"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07B28AD"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Mhm (bejahend). #00:33:52-0#</w:t>
      </w:r>
    </w:p>
    <w:p w14:paraId="4FD4392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BA28CBA"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oder? (lacht) Und die haben es geschafft, aber die haben ja, also die sind, die haben auch klein angefangen und sind großgeworden. Oder sind immer noch klein, aber die konnten ohne Politik, ohne Legaci, ohne (Audiotechnologie?), ohne Mitarbeiter wo skeptisch sind und nicht Daten getrieben haben, die anfangen können. Die haben all diese Probleme die mittlere und größere Firma haben, haben sie nicht gehabt. Und so haben sie wachsen können. Genau. Beantwortet das deine Frage? #00:34:22-6#</w:t>
      </w:r>
    </w:p>
    <w:p w14:paraId="45FD8E7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B4E5AD8"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Ja, absolut. Vielen Dank! Jetzt bist du jetzt auch in der Ausbildung von jungen Leuten tätig. #00:34:30-2#</w:t>
      </w:r>
    </w:p>
    <w:p w14:paraId="77FFE97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FAD0BCC"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Nicht jung, aber von Leuten. Ja. #00:34:33-4#</w:t>
      </w:r>
    </w:p>
    <w:p w14:paraId="1CAA4B2E"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C12F4C8"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Ja. Okay. Stimmt. #00:34:34-3#</w:t>
      </w:r>
    </w:p>
    <w:p w14:paraId="0E458B0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CF35460"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(lacht). #00:34:35-6#</w:t>
      </w:r>
    </w:p>
    <w:p w14:paraId="3DF8AFA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8769BA4"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Kannst du mal ein bisschen beschreiben, wie ihr das Programm hergeleitet habt? Weil das ist ja schon so ein bisschen was, was sind die Fähigkeiten die es braucht? #00:34:45-6#</w:t>
      </w:r>
    </w:p>
    <w:p w14:paraId="493DA87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5D7588F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Genau. (...) Eigentlich aus verschiedenen Gründen. Also erstens meine Erfahrung, unsere, was ich gesehen habe bei verschiedenen Firmen. Ich habe ja verschiedene Firmen gesehen als Beraterin, aber eben auch bei verschiedenen Firmen selber gearbeitet. Und habe dort wirklich gesehen, was sind die Gründe, warum solche Projekte, solche Sachen schieflaufen. Was braucht es dafür, das richtig zu machen? Auch habe ich mich viel unterhalten mit Data Scientist aus der Praxis und sie auch nur gefragt: „Ja, was ist, wie läuft es bei euch? Und warum lauft es nicht und was sind Gründe dafür?“ Und gut, und dann habe ich mir ein paar Personen im Kopf genommen, die ich während meiner Karriere gesehen habe. Und so, ja, was würde ich diesen Personen mitgeben, damit wann sie das gewusst hätten, bevor wir aber angefangen haben zusammenzuarbeiten, wäre mein Leben viel einfacher gewesen. Eigentlich das war so die Grund, (...) also die Basis wo ich genommen habe. Und was will sie dann unterrichten? Sind eigentlich, also sind fünf Blöcke und die erste Block ist ja wirklich, was ist überhaupt künstliche Intelligenz? (unv) #00:36:24-4# mal wirklich ein bisschen die Technik geben, dass sie verstehen, ja, was ist ein Algorithmus? Und wie funktioniert so was? Es gibt ganz verschiedene Arten von Machine Learning und aber auch so Data Science generell, was heißt das dann eigentlich? Und nachher, was sind ja verschiedene Möglichkeiten? Was kann man ja machen mit KI? Was sind Anwendungsfälle? Was können wir lernen aus verschiedenen Industrien, wie sie das machen mit dem (unv.) die Use Cases identifizieren und dann nachher auch priorisieren. Und wie baut man eine Organisation auf? Wie fängt man an? Wie (treibt?) man das weiter? Eine Vision, eine Strategie, was ist dann das (unv.) #00:37:12-5# Modell? Wie soll ein Team aussehen? Was für Leute brauchst du? Wie rekrutierst du diese Leute? Wie bildest du sie aus? (unv.) Ethik. Genau. Gut und das ist auch die organisatorische Seite und dann geht es ja auf die Projektmanagement-Seite. Wie sieht da ein Businesscase aus? Wie kann ich ja wirklich Wert kreieren mit so einem Projekt und wie läuft das ab? Wie lange dauert das? Was braucht es alles dafür? Was für Tools brauche ich? Wie gehe ich mit den Daten um? Und so weiter. Und dann machen wir auch noch eine Case Stuty, wo wir dann wirklich mal all das was wir gelernt haben noch mal umsetzen von dem realen Fall. Wirklich selber mal, okay, so gehen wir an ein/ so machen wir ein Businesscase. So werden wir jetzt das Projektportfolio regulieren und so weiter. #00:38:21-9#</w:t>
      </w:r>
    </w:p>
    <w:p w14:paraId="011374F9"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27B2BC1"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Sehr cool. Kannst du vielleicht noch ein Thema so rausgreifen, wieso, du hast gesagt, ihr zeigt ein bisschen auf, wie so Organisationsstrukturen aussehen müssen, was die Projekte (definieren?) Kannst du das ein bisschen beschreiben? Wie müssen sie denn ausschauen? #00:38:40-5#</w:t>
      </w:r>
    </w:p>
    <w:p w14:paraId="2A4A66E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35A7E6B"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da gibt es verschiedene Möglichkeiten, oder? Also es ist auch je nach Größe des Firma. Aber sagen wir mal, mit einem größere Firma, es gibt ja verschiedene Modelle, oder? Ein zentrales Team, wo oft entweder in Strategie oder in IT sitzt, wo Projekte macht über die ganze Firma. Und das ist dann oft zentral getrieben. Was man auch sieht, sind Organisationen, die verschiedene Teams in verschiedenen Orten vor der Business hat. Und dann jeweils eine Person in einem Team, wo sich mit diesen Datenthemen beschäftigt. Oder ein Art Hybride-Modell, wo es ein zentrales Team gibt und diese verschiedene (Humps?) sozusagen, wo das zentrale Team vielleicht sehr technisches und modellspezifisches Know-how hat. Und diese Leute irgendwie halt quasi in der Business, im Vertrieb sind, wo dann wirklich auch die Business verstehen. Und ich glaube, für größere Firmen am besten hat man das ja beides, oder? Und funktioniert das irgendwie zusammen. Ist natürlich schwieriger für kleinere Firmen das so aufzubauen, weil die meistens überhaupt nicht genug Geld hatten, um überhaupt eine Person einzustellen, die solche Sachen macht. Ja. #00:40:24-8#</w:t>
      </w:r>
    </w:p>
    <w:p w14:paraId="41B081D3"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2B7142E9"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Wenn du mal so einen Blick aufs Topmanagement wirfst, was braucht es da? #00:40:31-0#</w:t>
      </w:r>
    </w:p>
    <w:p w14:paraId="3320B485"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8BA1DEC"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Education. (beide lachen) Ja, also sie brauchen zu verstehen, was ist KI? Was können wir damit machen? Aber vor allem, was braucht es dazu und wie lange dauert das? Und vor allem, ich glaube, Schritt eins und zwei, die werden öfters abgedeckt. Wo sie vielleicht einen Experten mal reinholen oder sie machen einen Kurs oder irgend so was. Es ist okay, jetzt verstehe ich, was ist das ganze KI-Thema. Und sie können das dann wahrscheinlich auch. Also einfach aus mal schauen, was machen andere Firma in meiner Industrie sehen. Aber diese Frage drei und vier, was braucht es dann eigentlich, geldmäßig und also Skills, Resources, bin ich überhaupt in der Lage, in meiner Firma so etwas zu machen? Wie baue ich mir eine Organisation auf und wie lange dauert das dann, bevor ich da Return und Investment habe? Das wissen die Leute überhaupt nicht. Und da, ja, da gibt es falsche Erwartungen und dadurch sehr viel frustrierte Menschen. (lacht) #00:41:49-2#</w:t>
      </w:r>
    </w:p>
    <w:p w14:paraId="671AA4C6"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0430290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Wenn du mal so die letzten, ja, ich sage mal, drei Jahre Revue passieren lässt, welche Entwicklungen hast du rund um das Thema künstliche Intelligenz wahrgenommen? #00:42:03-2#</w:t>
      </w:r>
    </w:p>
    <w:p w14:paraId="46A3D1DB"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5B69B3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von drei Jahren kam das Thema Data Engineering und dann hat die Markt angefangen, also zu sehen, ja, es braucht eigentlich Data Engineering. Jeder hat einen Data Scientist, das will er einstellen. Aber die haben ja eigentlich nicht gewusst, wie kann ich die Daten eigentlich geschickt (abladen?) und auch, wie bringe ich das Ganze in Produktion? Und dafür braucht es eigentlich Engineers. Das ist und sie sind sehr schwierig zu finden. Es ist nicht so ein sexy-Job, nicht so sexy als Data Scientist. Das habe ich gesehen. Auch habe ich gesehen, dass es wirklich jetzt anfängt ein paar Themen nicht Startup, nicht (big tag?) die wirklich anfangen [Organisation], [Organisation] jetzt die Projekte in Produktion zu bringen. Ich sehe auch, dass sehr viel Startups gegründet werden, wo Prozesses die vorher also Data Science-Prozesse, die vorher manuell gemacht werden oder manuell programmiert werden müssten, jetzt langsam automatisiert werden. dass man ja (Packages?) hat oder Software-Lösungen, die dann viel einfacher zu integrieren sind. Also ein Beispiel. (Die haben einer Firma gehört?) Ja, die haben ein Machine Learning-Modell in Python gebaut und haben jemand das Modell in Java umgeschrieben, damit es in die Webseite integriert werden kann. Das heißt, du kannst ja sehr schwierig dein Modell zu updaten, wann das gemacht werden muss. Aber jetzt gibt es ja mehr und mehr Lösungen, wo die Schnittstelle quasi integrieren. Also (wenn man es in?) API macht, wo ja das Python und Java da miteinander reden können. Genau. Und ja, Ziel, mehr und mehr Firmen fangen sich an, sich für das Thema zu interessieren und auch das Thema AR-Management. Ich glaube, wir sind ja, jetzt habe ich die an einem Schnittpunkt, wenn wir das anfangen, richtig zu managen, dann glaube ich, können wir ja wirklich alle davon profitieren. Aber wenn wir das nicht machen und weitergehen so wie wir jetzt das machen, dann wird es sehr schwierig, weil es gibt noch immer ein viel zu großes Loch zwischen die Businesswelt und die Data Science-Welt. Und wenn wir die nicht die Brücke nicht machen, dann (unv.) und dann schaffen wir, dann, ja, dann schaffen wir es. Aber wenn wir das strukturiert angehen würden, dann glaube ich, können wir da wirklich mit KI für verschiedene Firmen da ein Business-Werk generieren. Genau. #00:44:55-0#</w:t>
      </w:r>
    </w:p>
    <w:p w14:paraId="196E8DD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1433ACE"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Und du hast gerade - das passt jetzt noch ganz gut - du hast auch schon beschrieben, aber wenn du jetzt mal was, wenn du ein, zwei Tipps geben müsstest, von, wie schafft eine Firma von vielleicht einem kleinen Proof of Concept einer halbwegs skalierten Lösung im Unternehmen? Was sind die wichtigsten ein, zwei Dinge? #00:45:14-4#</w:t>
      </w:r>
    </w:p>
    <w:p w14:paraId="4B33CD4C"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D57BBFF"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Also ich will mich überlegen, zuerst eine einfache Lösung zu bauen. Mache es mal zuerst Quick and Dirty und schaue, ob das funktioniert. Und immer eine zweite (unv.) das zu optimieren. Und überlegt sich die erste Mal, dass man einen Proof of Concept (Intro Production?) bringt: Was macht man? Man baut eine Fabrik. Oder man baut eine Fabrik rund um das Thema in deiner Firma. Es ist etwas sehr Komplexes und sei bereit, das Geld zu investieren. Jetzt! Geld und Ressources. Wenn man die Fabrik gebaut hat, dann kann man nachher einfach ein neues Produkt in die gleiche Fabrik bauen lassen, oder? Aber die erste Mal muss man die Fabrik bauen. Also einfach ist es einfach nicht. Noch nicht. Vielleicht in zehn, zwanzig Jahren werden die da diese Fabriken können wir die kaufen, aber so weit sind wir noch nicht. (unv.) (lacht) Aber vor allem, also überlegt sich ja, die erste ist vielleicht viel (unv.) als die zweite, dritte, vierte, fünfte Projekt (in to Production?) Das heißt, mach das, wenn man auch das Ziel hat, mehrere Projekte zu implementieren. #00:46:54-8#</w:t>
      </w:r>
    </w:p>
    <w:p w14:paraId="49D3E1E1"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608D5013"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Vielen Dank! Letzte Frage von meiner Seite: Gibt es noch was, was du mir mitgeben würdest für mein Thema? #00:47:06-5#</w:t>
      </w:r>
    </w:p>
    <w:p w14:paraId="2845D2DA"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19B6C8E5"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 Ja, schau dir mal die Rolle, also du hast das sicher auch schon mal gesehen, aber die Rolle von Analytics Translator an. Ich glaube, das ist auch eine Rolle, wo auch im Marketing, die es wahrscheinlich braucht, um da die richtigen Projekte zu wählen und aufzukleistern und so weiter. Ja. #00:47:36-9#</w:t>
      </w:r>
    </w:p>
    <w:p w14:paraId="1445A88D"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F5FD4E8"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I: Wunderbar. Vielen Dank. #00:47:39-4#</w:t>
      </w:r>
    </w:p>
    <w:p w14:paraId="2A779E27" w14:textId="77777777" w:rsidR="008A1490" w:rsidRPr="008A1490" w:rsidRDefault="008A1490" w:rsidP="008A1490">
      <w:pPr>
        <w:widowControl w:val="0"/>
        <w:autoSpaceDE w:val="0"/>
        <w:autoSpaceDN w:val="0"/>
        <w:adjustRightInd w:val="0"/>
        <w:spacing w:after="0"/>
        <w:rPr>
          <w:rFonts w:cs="Arial"/>
          <w:sz w:val="16"/>
          <w:szCs w:val="16"/>
          <w:lang w:val="de-AT" w:eastAsia="de-AT"/>
        </w:rPr>
      </w:pPr>
    </w:p>
    <w:p w14:paraId="49FAF7CA" w14:textId="77777777" w:rsidR="008A1490" w:rsidRPr="008A1490" w:rsidRDefault="008A1490" w:rsidP="008A1490">
      <w:pPr>
        <w:widowControl w:val="0"/>
        <w:autoSpaceDE w:val="0"/>
        <w:autoSpaceDN w:val="0"/>
        <w:adjustRightInd w:val="0"/>
        <w:spacing w:after="0"/>
        <w:rPr>
          <w:rFonts w:cs="Arial"/>
          <w:sz w:val="16"/>
          <w:szCs w:val="16"/>
          <w:lang w:val="de-AT" w:eastAsia="de-AT"/>
        </w:rPr>
      </w:pPr>
      <w:r w:rsidRPr="008A1490">
        <w:rPr>
          <w:rFonts w:cs="Arial"/>
          <w:color w:val="000000"/>
          <w:sz w:val="16"/>
          <w:szCs w:val="16"/>
          <w:lang w:val="de-AT" w:eastAsia="de-AT"/>
        </w:rPr>
        <w:t>B: Gern geschehen. Ich bin jetzt auch gespannt nach deinem Feedback oder Erfahrungen. Was war für dich neu? #00:47:48-8#</w:t>
      </w:r>
    </w:p>
    <w:p w14:paraId="10107480" w14:textId="77777777" w:rsidR="0079256D" w:rsidRDefault="0079256D" w:rsidP="00A027AA">
      <w:pPr>
        <w:widowControl w:val="0"/>
        <w:autoSpaceDE w:val="0"/>
        <w:autoSpaceDN w:val="0"/>
        <w:adjustRightInd w:val="0"/>
        <w:spacing w:after="0"/>
        <w:rPr>
          <w:rFonts w:eastAsiaTheme="minorEastAsia" w:cs="Arial"/>
          <w:color w:val="000000"/>
          <w:sz w:val="16"/>
          <w:szCs w:val="16"/>
          <w:lang w:eastAsia="de-DE"/>
        </w:rPr>
        <w:sectPr w:rsidR="0079256D" w:rsidSect="00E7770C">
          <w:headerReference w:type="default" r:id="rId189"/>
          <w:pgSz w:w="11899" w:h="16840"/>
          <w:pgMar w:top="1418" w:right="1701" w:bottom="1134" w:left="1418" w:header="720" w:footer="720" w:gutter="0"/>
          <w:cols w:space="720"/>
          <w:noEndnote/>
        </w:sectPr>
      </w:pPr>
    </w:p>
    <w:tbl>
      <w:tblPr>
        <w:tblStyle w:val="Tabellenraster5"/>
        <w:tblW w:w="0" w:type="auto"/>
        <w:tblLook w:val="04A0" w:firstRow="1" w:lastRow="0" w:firstColumn="1" w:lastColumn="0" w:noHBand="0" w:noVBand="1"/>
      </w:tblPr>
      <w:tblGrid>
        <w:gridCol w:w="2070"/>
        <w:gridCol w:w="4983"/>
        <w:gridCol w:w="1727"/>
      </w:tblGrid>
      <w:tr w:rsidR="00C148B6" w:rsidRPr="00C148B6" w14:paraId="02087193" w14:textId="77777777" w:rsidTr="002B20D0">
        <w:trPr>
          <w:trHeight w:val="567"/>
          <w:tblHeader/>
        </w:trPr>
        <w:tc>
          <w:tcPr>
            <w:tcW w:w="9062" w:type="dxa"/>
            <w:gridSpan w:val="3"/>
            <w:tcBorders>
              <w:top w:val="nil"/>
              <w:left w:val="nil"/>
              <w:bottom w:val="nil"/>
              <w:right w:val="nil"/>
            </w:tcBorders>
            <w:shd w:val="clear" w:color="auto" w:fill="BDD6EE" w:themeFill="accent5" w:themeFillTint="66"/>
          </w:tcPr>
          <w:p w14:paraId="4F1C0C15" w14:textId="77777777" w:rsidR="00C148B6" w:rsidRPr="00C148B6" w:rsidRDefault="00C148B6" w:rsidP="00C148B6">
            <w:pPr>
              <w:spacing w:after="0" w:line="240" w:lineRule="auto"/>
              <w:jc w:val="center"/>
              <w:rPr>
                <w:rFonts w:cs="Arial"/>
                <w:b/>
                <w:bCs/>
                <w:sz w:val="28"/>
                <w:szCs w:val="28"/>
              </w:rPr>
            </w:pPr>
            <w:r w:rsidRPr="00C148B6">
              <w:rPr>
                <w:rFonts w:cs="Arial"/>
                <w:b/>
                <w:bCs/>
                <w:sz w:val="28"/>
                <w:szCs w:val="28"/>
              </w:rPr>
              <w:t>Kommunikative Validierung</w:t>
            </w:r>
          </w:p>
        </w:tc>
      </w:tr>
      <w:tr w:rsidR="00C148B6" w:rsidRPr="00C148B6" w14:paraId="4397FBD7" w14:textId="77777777" w:rsidTr="002B20D0">
        <w:trPr>
          <w:trHeight w:val="567"/>
        </w:trPr>
        <w:tc>
          <w:tcPr>
            <w:tcW w:w="9062" w:type="dxa"/>
            <w:gridSpan w:val="3"/>
            <w:shd w:val="clear" w:color="auto" w:fill="DEEAF6" w:themeFill="accent5" w:themeFillTint="33"/>
          </w:tcPr>
          <w:p w14:paraId="18F9D61E" w14:textId="77777777" w:rsidR="00C148B6" w:rsidRPr="00C148B6" w:rsidRDefault="00C148B6" w:rsidP="00C148B6">
            <w:pPr>
              <w:spacing w:after="0" w:line="240" w:lineRule="auto"/>
              <w:jc w:val="center"/>
              <w:rPr>
                <w:rFonts w:cs="Arial"/>
                <w:b/>
                <w:bCs/>
              </w:rPr>
            </w:pPr>
            <w:r w:rsidRPr="00C148B6">
              <w:rPr>
                <w:rFonts w:cs="Arial"/>
                <w:b/>
                <w:bCs/>
              </w:rPr>
              <w:t>Einleitung</w:t>
            </w:r>
          </w:p>
        </w:tc>
      </w:tr>
      <w:tr w:rsidR="00C148B6" w:rsidRPr="00C148B6" w14:paraId="7ECC40D8" w14:textId="77777777" w:rsidTr="002B20D0">
        <w:trPr>
          <w:trHeight w:val="567"/>
        </w:trPr>
        <w:tc>
          <w:tcPr>
            <w:tcW w:w="2119" w:type="dxa"/>
            <w:shd w:val="clear" w:color="auto" w:fill="EDEDED" w:themeFill="accent3" w:themeFillTint="33"/>
          </w:tcPr>
          <w:p w14:paraId="38A547C4" w14:textId="77777777" w:rsidR="00C148B6" w:rsidRPr="00C148B6" w:rsidRDefault="00C148B6" w:rsidP="00C148B6">
            <w:pPr>
              <w:spacing w:after="0" w:line="240" w:lineRule="auto"/>
              <w:jc w:val="right"/>
              <w:rPr>
                <w:rFonts w:cs="Arial"/>
                <w:b/>
                <w:bCs/>
                <w:sz w:val="20"/>
              </w:rPr>
            </w:pPr>
            <w:r w:rsidRPr="00C148B6">
              <w:rPr>
                <w:rFonts w:cs="Arial"/>
                <w:b/>
                <w:bCs/>
                <w:sz w:val="20"/>
              </w:rPr>
              <w:t>Begrüßung</w:t>
            </w:r>
          </w:p>
        </w:tc>
        <w:tc>
          <w:tcPr>
            <w:tcW w:w="5175" w:type="dxa"/>
          </w:tcPr>
          <w:p w14:paraId="37BEE9D1"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Zunächst erstmal herzlichen Dank für die Bereitschaft und Ihr Vertrauen an der Validierung teilzunehmen.</w:t>
            </w:r>
          </w:p>
          <w:p w14:paraId="321CD8EF" w14:textId="77777777" w:rsidR="00C148B6" w:rsidRPr="00C148B6" w:rsidRDefault="00C148B6" w:rsidP="00C148B6">
            <w:pPr>
              <w:spacing w:after="0" w:line="240" w:lineRule="auto"/>
              <w:rPr>
                <w:rFonts w:cs="Arial"/>
                <w:sz w:val="18"/>
                <w:szCs w:val="18"/>
              </w:rPr>
            </w:pPr>
          </w:p>
        </w:tc>
        <w:tc>
          <w:tcPr>
            <w:tcW w:w="1768" w:type="dxa"/>
          </w:tcPr>
          <w:p w14:paraId="17BB12C8" w14:textId="77777777" w:rsidR="00C148B6" w:rsidRPr="00C148B6" w:rsidRDefault="00C148B6" w:rsidP="00C148B6">
            <w:pPr>
              <w:spacing w:after="0" w:line="240" w:lineRule="auto"/>
              <w:rPr>
                <w:rFonts w:cs="Arial"/>
              </w:rPr>
            </w:pPr>
          </w:p>
        </w:tc>
      </w:tr>
      <w:tr w:rsidR="00C148B6" w:rsidRPr="00C148B6" w14:paraId="07F92433" w14:textId="77777777" w:rsidTr="002B20D0">
        <w:trPr>
          <w:trHeight w:val="567"/>
        </w:trPr>
        <w:tc>
          <w:tcPr>
            <w:tcW w:w="2119" w:type="dxa"/>
            <w:shd w:val="clear" w:color="auto" w:fill="EDEDED" w:themeFill="accent3" w:themeFillTint="33"/>
          </w:tcPr>
          <w:p w14:paraId="7CE09587" w14:textId="77777777" w:rsidR="00C148B6" w:rsidRPr="00C148B6" w:rsidRDefault="00C148B6" w:rsidP="00C148B6">
            <w:pPr>
              <w:spacing w:after="0" w:line="240" w:lineRule="auto"/>
              <w:jc w:val="right"/>
              <w:rPr>
                <w:rFonts w:cs="Arial"/>
                <w:b/>
                <w:bCs/>
                <w:sz w:val="20"/>
              </w:rPr>
            </w:pPr>
            <w:r w:rsidRPr="00C148B6">
              <w:rPr>
                <w:rFonts w:cs="Arial"/>
                <w:b/>
                <w:bCs/>
                <w:sz w:val="20"/>
              </w:rPr>
              <w:t>Information zum Forschungsvorhaben</w:t>
            </w:r>
          </w:p>
        </w:tc>
        <w:tc>
          <w:tcPr>
            <w:tcW w:w="5175" w:type="dxa"/>
          </w:tcPr>
          <w:p w14:paraId="4ED54E02"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Das Forschungsvorhaben ist weitestgehend abgeschlossen und die Ergebnisse sind ausgewertet.</w:t>
            </w:r>
          </w:p>
          <w:p w14:paraId="681E8734" w14:textId="77777777" w:rsidR="00C148B6" w:rsidRPr="00C148B6" w:rsidRDefault="00C148B6" w:rsidP="00C148B6">
            <w:pPr>
              <w:spacing w:after="0" w:line="240" w:lineRule="auto"/>
              <w:contextualSpacing/>
              <w:rPr>
                <w:rFonts w:cs="Arial"/>
                <w:sz w:val="18"/>
                <w:szCs w:val="18"/>
              </w:rPr>
            </w:pPr>
          </w:p>
        </w:tc>
        <w:tc>
          <w:tcPr>
            <w:tcW w:w="1768" w:type="dxa"/>
          </w:tcPr>
          <w:p w14:paraId="7635C5FB" w14:textId="77777777" w:rsidR="00C148B6" w:rsidRPr="00C148B6" w:rsidRDefault="00C148B6" w:rsidP="00C148B6">
            <w:pPr>
              <w:spacing w:after="0" w:line="240" w:lineRule="auto"/>
              <w:jc w:val="left"/>
              <w:rPr>
                <w:rFonts w:cs="Arial"/>
                <w:sz w:val="18"/>
                <w:szCs w:val="18"/>
              </w:rPr>
            </w:pPr>
            <w:r w:rsidRPr="00C148B6">
              <w:rPr>
                <w:rFonts w:cs="Arial"/>
                <w:sz w:val="18"/>
                <w:szCs w:val="18"/>
              </w:rPr>
              <w:t>Je nach Gesprächspartner noch eine Erläuterung des Vorgehens bei der Auswertung der Experteninterviews</w:t>
            </w:r>
          </w:p>
        </w:tc>
      </w:tr>
      <w:tr w:rsidR="00C148B6" w:rsidRPr="00C148B6" w14:paraId="5440BA88" w14:textId="77777777" w:rsidTr="002B20D0">
        <w:trPr>
          <w:trHeight w:val="567"/>
        </w:trPr>
        <w:tc>
          <w:tcPr>
            <w:tcW w:w="2119" w:type="dxa"/>
            <w:shd w:val="clear" w:color="auto" w:fill="EDEDED" w:themeFill="accent3" w:themeFillTint="33"/>
          </w:tcPr>
          <w:p w14:paraId="7BEE6F4C" w14:textId="77777777" w:rsidR="00C148B6" w:rsidRPr="00C148B6" w:rsidRDefault="00C148B6" w:rsidP="00C148B6">
            <w:pPr>
              <w:spacing w:after="0" w:line="240" w:lineRule="auto"/>
              <w:jc w:val="right"/>
              <w:rPr>
                <w:rFonts w:cs="Arial"/>
                <w:b/>
                <w:bCs/>
                <w:sz w:val="20"/>
              </w:rPr>
            </w:pPr>
            <w:r w:rsidRPr="00C148B6">
              <w:rPr>
                <w:rFonts w:cs="Arial"/>
                <w:b/>
                <w:bCs/>
                <w:sz w:val="20"/>
              </w:rPr>
              <w:t>Rolle des Interviews im Forschungs-vorhaben</w:t>
            </w:r>
          </w:p>
        </w:tc>
        <w:tc>
          <w:tcPr>
            <w:tcW w:w="5175" w:type="dxa"/>
          </w:tcPr>
          <w:p w14:paraId="0530AE59"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Dieser Termin dient der Vorstellung eines Ausschnitts der Forschungsergebnisse und der Sammlung von Feedback eines Teils der interviewten Experten.</w:t>
            </w:r>
          </w:p>
          <w:p w14:paraId="379D4A00" w14:textId="77777777" w:rsidR="00C148B6" w:rsidRPr="00C148B6" w:rsidRDefault="00C148B6" w:rsidP="00C148B6">
            <w:pPr>
              <w:spacing w:after="0" w:line="240" w:lineRule="auto"/>
              <w:contextualSpacing/>
              <w:rPr>
                <w:rFonts w:cs="Arial"/>
                <w:sz w:val="18"/>
                <w:szCs w:val="18"/>
              </w:rPr>
            </w:pPr>
          </w:p>
        </w:tc>
        <w:tc>
          <w:tcPr>
            <w:tcW w:w="1768" w:type="dxa"/>
          </w:tcPr>
          <w:p w14:paraId="282CA849" w14:textId="77777777" w:rsidR="00C148B6" w:rsidRPr="00C148B6" w:rsidRDefault="00C148B6" w:rsidP="00C148B6">
            <w:pPr>
              <w:spacing w:after="0" w:line="240" w:lineRule="auto"/>
              <w:rPr>
                <w:rFonts w:cs="Arial"/>
              </w:rPr>
            </w:pPr>
          </w:p>
        </w:tc>
      </w:tr>
      <w:tr w:rsidR="00C148B6" w:rsidRPr="00C148B6" w14:paraId="5F5B27ED" w14:textId="77777777" w:rsidTr="002B20D0">
        <w:trPr>
          <w:trHeight w:val="567"/>
        </w:trPr>
        <w:tc>
          <w:tcPr>
            <w:tcW w:w="2119" w:type="dxa"/>
            <w:shd w:val="clear" w:color="auto" w:fill="EDEDED" w:themeFill="accent3" w:themeFillTint="33"/>
          </w:tcPr>
          <w:p w14:paraId="5240CE38" w14:textId="77777777" w:rsidR="00C148B6" w:rsidRPr="00C148B6" w:rsidRDefault="00C148B6" w:rsidP="00C148B6">
            <w:pPr>
              <w:spacing w:after="0" w:line="240" w:lineRule="auto"/>
              <w:jc w:val="right"/>
              <w:rPr>
                <w:rFonts w:cs="Arial"/>
                <w:b/>
                <w:bCs/>
                <w:sz w:val="20"/>
              </w:rPr>
            </w:pPr>
            <w:r w:rsidRPr="00C148B6">
              <w:rPr>
                <w:rFonts w:cs="Arial"/>
                <w:b/>
                <w:bCs/>
                <w:sz w:val="20"/>
              </w:rPr>
              <w:t>Dauer des Interviews</w:t>
            </w:r>
          </w:p>
        </w:tc>
        <w:tc>
          <w:tcPr>
            <w:tcW w:w="5175" w:type="dxa"/>
          </w:tcPr>
          <w:p w14:paraId="1B3419E1"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Das Gespräch wird 20-30 Minuten dauern.</w:t>
            </w:r>
          </w:p>
          <w:p w14:paraId="38D196EB" w14:textId="77777777" w:rsidR="00C148B6" w:rsidRPr="00C148B6" w:rsidRDefault="00C148B6" w:rsidP="00C148B6">
            <w:pPr>
              <w:spacing w:after="0" w:line="240" w:lineRule="auto"/>
              <w:contextualSpacing/>
              <w:rPr>
                <w:rFonts w:cs="Arial"/>
                <w:sz w:val="18"/>
                <w:szCs w:val="18"/>
              </w:rPr>
            </w:pPr>
          </w:p>
        </w:tc>
        <w:tc>
          <w:tcPr>
            <w:tcW w:w="1768" w:type="dxa"/>
          </w:tcPr>
          <w:p w14:paraId="5B978877" w14:textId="77777777" w:rsidR="00C148B6" w:rsidRPr="00C148B6" w:rsidRDefault="00C148B6" w:rsidP="00C148B6">
            <w:pPr>
              <w:spacing w:after="0" w:line="240" w:lineRule="auto"/>
              <w:rPr>
                <w:rFonts w:cs="Arial"/>
              </w:rPr>
            </w:pPr>
          </w:p>
        </w:tc>
      </w:tr>
      <w:tr w:rsidR="00C148B6" w:rsidRPr="00C148B6" w14:paraId="0E97AC7F" w14:textId="77777777" w:rsidTr="002B20D0">
        <w:trPr>
          <w:trHeight w:val="567"/>
        </w:trPr>
        <w:tc>
          <w:tcPr>
            <w:tcW w:w="2119" w:type="dxa"/>
            <w:shd w:val="clear" w:color="auto" w:fill="EDEDED" w:themeFill="accent3" w:themeFillTint="33"/>
          </w:tcPr>
          <w:p w14:paraId="4717A21D" w14:textId="77777777" w:rsidR="00C148B6" w:rsidRPr="00C148B6" w:rsidRDefault="00C148B6" w:rsidP="00C148B6">
            <w:pPr>
              <w:spacing w:after="0" w:line="240" w:lineRule="auto"/>
              <w:jc w:val="right"/>
              <w:rPr>
                <w:rFonts w:cs="Arial"/>
                <w:b/>
                <w:bCs/>
                <w:sz w:val="20"/>
              </w:rPr>
            </w:pPr>
            <w:r w:rsidRPr="00C148B6">
              <w:rPr>
                <w:rFonts w:cs="Arial"/>
                <w:b/>
                <w:bCs/>
                <w:sz w:val="20"/>
              </w:rPr>
              <w:t>Interviewablauf</w:t>
            </w:r>
          </w:p>
        </w:tc>
        <w:tc>
          <w:tcPr>
            <w:tcW w:w="5175" w:type="dxa"/>
          </w:tcPr>
          <w:p w14:paraId="70B30567"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Ich stelle ihnen ganz kurz einen Teil der wesentlichen Erkenntnisse der Forschungsarbeit dar und werden sie im Anschluss um eine Bewertung bitten.</w:t>
            </w:r>
          </w:p>
        </w:tc>
        <w:tc>
          <w:tcPr>
            <w:tcW w:w="1768" w:type="dxa"/>
          </w:tcPr>
          <w:p w14:paraId="1EE33C94" w14:textId="77777777" w:rsidR="00C148B6" w:rsidRPr="00C148B6" w:rsidRDefault="00C148B6" w:rsidP="00C148B6">
            <w:pPr>
              <w:spacing w:after="0" w:line="240" w:lineRule="auto"/>
              <w:rPr>
                <w:rFonts w:cs="Arial"/>
              </w:rPr>
            </w:pPr>
          </w:p>
        </w:tc>
      </w:tr>
      <w:tr w:rsidR="00C148B6" w:rsidRPr="00C148B6" w14:paraId="5B6F8C19" w14:textId="77777777" w:rsidTr="002B20D0">
        <w:trPr>
          <w:trHeight w:val="567"/>
        </w:trPr>
        <w:tc>
          <w:tcPr>
            <w:tcW w:w="2119" w:type="dxa"/>
            <w:shd w:val="clear" w:color="auto" w:fill="EDEDED" w:themeFill="accent3" w:themeFillTint="33"/>
          </w:tcPr>
          <w:p w14:paraId="6BC1367C" w14:textId="77777777" w:rsidR="00C148B6" w:rsidRPr="00C148B6" w:rsidRDefault="00C148B6" w:rsidP="00C148B6">
            <w:pPr>
              <w:spacing w:after="0" w:line="240" w:lineRule="auto"/>
              <w:jc w:val="right"/>
              <w:rPr>
                <w:rFonts w:cs="Arial"/>
                <w:b/>
                <w:bCs/>
                <w:sz w:val="20"/>
              </w:rPr>
            </w:pPr>
            <w:r w:rsidRPr="00C148B6">
              <w:rPr>
                <w:rFonts w:cs="Arial"/>
                <w:b/>
                <w:bCs/>
                <w:sz w:val="20"/>
              </w:rPr>
              <w:t>Aufnahme des Interviews</w:t>
            </w:r>
          </w:p>
        </w:tc>
        <w:tc>
          <w:tcPr>
            <w:tcW w:w="5175" w:type="dxa"/>
          </w:tcPr>
          <w:p w14:paraId="6E5435A5"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Ich würde das Gesagte gerne aufzeichnen, damit ich mich voll auf unser Gespräch konzentrieren und ich im Nachgang alles sachgemäß dokumentieren kann. Sind sie damit einverstanden?</w:t>
            </w:r>
          </w:p>
          <w:p w14:paraId="2F9AEBDC" w14:textId="77777777" w:rsidR="00C148B6" w:rsidRPr="00C148B6" w:rsidRDefault="00C148B6" w:rsidP="00C148B6">
            <w:pPr>
              <w:spacing w:after="0" w:line="240" w:lineRule="auto"/>
              <w:contextualSpacing/>
              <w:rPr>
                <w:rFonts w:cs="Arial"/>
                <w:sz w:val="18"/>
                <w:szCs w:val="18"/>
              </w:rPr>
            </w:pPr>
            <w:r w:rsidRPr="00C148B6">
              <w:rPr>
                <w:rFonts w:cs="Arial"/>
                <w:sz w:val="18"/>
                <w:szCs w:val="18"/>
              </w:rPr>
              <w:t>Danke für das Einverständnis. Ich stelle jetzt das Aufzeichnungsgerät an.</w:t>
            </w:r>
          </w:p>
        </w:tc>
        <w:tc>
          <w:tcPr>
            <w:tcW w:w="1768" w:type="dxa"/>
          </w:tcPr>
          <w:p w14:paraId="65572692" w14:textId="77777777" w:rsidR="00C148B6" w:rsidRPr="00C148B6" w:rsidRDefault="00C148B6" w:rsidP="00C148B6">
            <w:pPr>
              <w:spacing w:after="0" w:line="240" w:lineRule="auto"/>
              <w:rPr>
                <w:rFonts w:cs="Arial"/>
              </w:rPr>
            </w:pPr>
          </w:p>
        </w:tc>
      </w:tr>
      <w:tr w:rsidR="00C148B6" w:rsidRPr="00C148B6" w14:paraId="6819C242" w14:textId="77777777" w:rsidTr="002B20D0">
        <w:trPr>
          <w:trHeight w:val="567"/>
        </w:trPr>
        <w:tc>
          <w:tcPr>
            <w:tcW w:w="2119" w:type="dxa"/>
            <w:shd w:val="clear" w:color="auto" w:fill="EDEDED" w:themeFill="accent3" w:themeFillTint="33"/>
          </w:tcPr>
          <w:p w14:paraId="615E8BD9" w14:textId="77777777" w:rsidR="00C148B6" w:rsidRPr="00C148B6" w:rsidRDefault="00C148B6" w:rsidP="00C148B6">
            <w:pPr>
              <w:spacing w:after="0" w:line="240" w:lineRule="auto"/>
              <w:jc w:val="right"/>
              <w:rPr>
                <w:rFonts w:cs="Arial"/>
                <w:b/>
                <w:bCs/>
                <w:sz w:val="20"/>
              </w:rPr>
            </w:pPr>
          </w:p>
        </w:tc>
        <w:tc>
          <w:tcPr>
            <w:tcW w:w="5175" w:type="dxa"/>
          </w:tcPr>
          <w:p w14:paraId="0327EBD6" w14:textId="77777777" w:rsidR="00C148B6" w:rsidRPr="00C148B6" w:rsidRDefault="00C148B6" w:rsidP="00C148B6">
            <w:pPr>
              <w:spacing w:after="0" w:line="240" w:lineRule="auto"/>
              <w:contextualSpacing/>
              <w:rPr>
                <w:rFonts w:cs="Arial"/>
                <w:sz w:val="18"/>
                <w:szCs w:val="18"/>
              </w:rPr>
            </w:pPr>
          </w:p>
        </w:tc>
        <w:tc>
          <w:tcPr>
            <w:tcW w:w="1768" w:type="dxa"/>
          </w:tcPr>
          <w:p w14:paraId="2D8F28B7" w14:textId="77777777" w:rsidR="00C148B6" w:rsidRPr="00C148B6" w:rsidRDefault="00C148B6" w:rsidP="00C148B6">
            <w:pPr>
              <w:spacing w:after="0" w:line="240" w:lineRule="auto"/>
              <w:rPr>
                <w:rFonts w:cs="Arial"/>
              </w:rPr>
            </w:pPr>
          </w:p>
        </w:tc>
      </w:tr>
      <w:tr w:rsidR="00C148B6" w:rsidRPr="00C148B6" w14:paraId="51C1F528" w14:textId="77777777" w:rsidTr="002B20D0">
        <w:trPr>
          <w:trHeight w:val="567"/>
        </w:trPr>
        <w:tc>
          <w:tcPr>
            <w:tcW w:w="9062" w:type="dxa"/>
            <w:gridSpan w:val="3"/>
            <w:shd w:val="clear" w:color="auto" w:fill="D9E2F3" w:themeFill="accent1" w:themeFillTint="33"/>
          </w:tcPr>
          <w:p w14:paraId="3F3E3D49" w14:textId="77777777" w:rsidR="00C148B6" w:rsidRPr="00C148B6" w:rsidRDefault="00C148B6" w:rsidP="00C148B6">
            <w:pPr>
              <w:spacing w:after="0" w:line="240" w:lineRule="auto"/>
              <w:jc w:val="center"/>
              <w:rPr>
                <w:rFonts w:cs="Arial"/>
                <w:sz w:val="18"/>
                <w:szCs w:val="18"/>
              </w:rPr>
            </w:pPr>
            <w:r w:rsidRPr="00C148B6">
              <w:rPr>
                <w:rFonts w:cs="Arial"/>
                <w:b/>
                <w:bCs/>
                <w:sz w:val="18"/>
                <w:szCs w:val="18"/>
              </w:rPr>
              <w:t>Hauptteil</w:t>
            </w:r>
          </w:p>
        </w:tc>
      </w:tr>
      <w:tr w:rsidR="00C148B6" w:rsidRPr="00C148B6" w14:paraId="412A31AA" w14:textId="77777777" w:rsidTr="002B20D0">
        <w:trPr>
          <w:trHeight w:val="567"/>
        </w:trPr>
        <w:tc>
          <w:tcPr>
            <w:tcW w:w="2119" w:type="dxa"/>
            <w:shd w:val="clear" w:color="auto" w:fill="DBDBDB" w:themeFill="accent3" w:themeFillTint="66"/>
          </w:tcPr>
          <w:p w14:paraId="18E6DEFE" w14:textId="77777777" w:rsidR="00C148B6" w:rsidRPr="00C148B6" w:rsidRDefault="00C148B6" w:rsidP="00C148B6">
            <w:pPr>
              <w:spacing w:after="0" w:line="240" w:lineRule="auto"/>
              <w:jc w:val="left"/>
              <w:rPr>
                <w:rFonts w:cs="Arial"/>
                <w:b/>
                <w:bCs/>
                <w:sz w:val="20"/>
              </w:rPr>
            </w:pPr>
            <w:bookmarkStart w:id="10" w:name="_Hlk82338188"/>
            <w:r w:rsidRPr="00C148B6">
              <w:rPr>
                <w:rFonts w:cs="Arial"/>
                <w:b/>
                <w:bCs/>
                <w:sz w:val="20"/>
              </w:rPr>
              <w:t>Phasen der Pilotierung und Skalierung</w:t>
            </w:r>
          </w:p>
        </w:tc>
        <w:tc>
          <w:tcPr>
            <w:tcW w:w="5175" w:type="dxa"/>
          </w:tcPr>
          <w:p w14:paraId="6C05797B" w14:textId="77777777" w:rsidR="00C148B6" w:rsidRPr="00C148B6" w:rsidRDefault="00C148B6" w:rsidP="00C148B6">
            <w:pPr>
              <w:spacing w:after="0" w:line="240" w:lineRule="auto"/>
              <w:rPr>
                <w:rFonts w:cs="Arial"/>
                <w:sz w:val="18"/>
                <w:szCs w:val="18"/>
              </w:rPr>
            </w:pPr>
          </w:p>
        </w:tc>
        <w:tc>
          <w:tcPr>
            <w:tcW w:w="1768" w:type="dxa"/>
          </w:tcPr>
          <w:p w14:paraId="29126144" w14:textId="77777777" w:rsidR="00C148B6" w:rsidRPr="00C148B6" w:rsidRDefault="00C148B6" w:rsidP="00C148B6">
            <w:pPr>
              <w:spacing w:after="0" w:line="240" w:lineRule="auto"/>
              <w:rPr>
                <w:rFonts w:cs="Arial"/>
              </w:rPr>
            </w:pPr>
          </w:p>
        </w:tc>
      </w:tr>
      <w:tr w:rsidR="00C148B6" w:rsidRPr="00C148B6" w14:paraId="59DA0E0E" w14:textId="77777777" w:rsidTr="002B20D0">
        <w:trPr>
          <w:trHeight w:val="567"/>
        </w:trPr>
        <w:tc>
          <w:tcPr>
            <w:tcW w:w="2119" w:type="dxa"/>
            <w:shd w:val="clear" w:color="auto" w:fill="EDEDED" w:themeFill="accent3" w:themeFillTint="33"/>
          </w:tcPr>
          <w:p w14:paraId="0AC016EF" w14:textId="77777777" w:rsidR="00C148B6" w:rsidRPr="00C148B6" w:rsidRDefault="00C148B6" w:rsidP="00C148B6">
            <w:pPr>
              <w:spacing w:after="0" w:line="240" w:lineRule="auto"/>
              <w:jc w:val="right"/>
              <w:rPr>
                <w:rFonts w:cs="Arial"/>
                <w:b/>
                <w:bCs/>
                <w:sz w:val="20"/>
              </w:rPr>
            </w:pPr>
          </w:p>
        </w:tc>
        <w:tc>
          <w:tcPr>
            <w:tcW w:w="5175" w:type="dxa"/>
          </w:tcPr>
          <w:p w14:paraId="063C8FF1" w14:textId="77777777" w:rsidR="00C148B6" w:rsidRPr="00C148B6" w:rsidRDefault="00C148B6" w:rsidP="00C148B6">
            <w:pPr>
              <w:spacing w:after="0" w:line="240" w:lineRule="auto"/>
              <w:jc w:val="left"/>
              <w:rPr>
                <w:rFonts w:cs="Arial"/>
                <w:sz w:val="18"/>
                <w:szCs w:val="18"/>
              </w:rPr>
            </w:pPr>
            <w:r w:rsidRPr="00C148B6">
              <w:rPr>
                <w:rFonts w:cs="Arial"/>
                <w:sz w:val="18"/>
                <w:szCs w:val="18"/>
              </w:rPr>
              <w:t>Die Einführung von KI ist kein linearer Prozess. Viele Unternehmen starten mit einem Piloten zu KI und scheitern auch bei erfolgreicher Durchführung des Piloten an der Skalierung</w:t>
            </w:r>
          </w:p>
          <w:p w14:paraId="5C6ABE1B" w14:textId="77777777" w:rsidR="00C148B6" w:rsidRPr="00C148B6" w:rsidRDefault="00C148B6" w:rsidP="00C148B6">
            <w:pPr>
              <w:spacing w:after="0" w:line="240" w:lineRule="auto"/>
              <w:jc w:val="left"/>
              <w:rPr>
                <w:rFonts w:cs="Arial"/>
                <w:sz w:val="18"/>
                <w:szCs w:val="18"/>
              </w:rPr>
            </w:pPr>
            <w:r w:rsidRPr="00C148B6">
              <w:rPr>
                <w:rFonts w:cs="Arial"/>
                <w:sz w:val="18"/>
                <w:szCs w:val="18"/>
              </w:rPr>
              <w:t xml:space="preserve">Erkenntnis: Die strukturellen Rahmenbedingungen und Einflussfaktoren für die Pilotierung und die Skalierung unterscheiden sich. </w:t>
            </w:r>
          </w:p>
          <w:p w14:paraId="060BFC6F" w14:textId="77777777" w:rsidR="00C148B6" w:rsidRPr="00C148B6" w:rsidRDefault="00C148B6" w:rsidP="00C148B6">
            <w:pPr>
              <w:spacing w:after="0" w:line="240" w:lineRule="auto"/>
              <w:jc w:val="left"/>
              <w:rPr>
                <w:rFonts w:cs="Arial"/>
                <w:sz w:val="18"/>
                <w:szCs w:val="18"/>
              </w:rPr>
            </w:pPr>
          </w:p>
          <w:p w14:paraId="14DFF403" w14:textId="77777777" w:rsidR="00C148B6" w:rsidRPr="00C148B6" w:rsidRDefault="00C148B6" w:rsidP="00C148B6">
            <w:pPr>
              <w:spacing w:after="0" w:line="240" w:lineRule="auto"/>
              <w:jc w:val="left"/>
              <w:rPr>
                <w:rFonts w:cs="Arial"/>
                <w:sz w:val="18"/>
                <w:szCs w:val="18"/>
              </w:rPr>
            </w:pPr>
            <w:r w:rsidRPr="00C148B6">
              <w:rPr>
                <w:rFonts w:cs="Arial"/>
                <w:sz w:val="18"/>
                <w:szCs w:val="18"/>
              </w:rPr>
              <w:t>Frage:</w:t>
            </w:r>
          </w:p>
          <w:p w14:paraId="6EA0C7B7" w14:textId="77777777" w:rsidR="00C148B6" w:rsidRPr="00C148B6" w:rsidRDefault="00C148B6" w:rsidP="00C148B6">
            <w:pPr>
              <w:spacing w:after="0" w:line="240" w:lineRule="auto"/>
              <w:jc w:val="left"/>
              <w:rPr>
                <w:rFonts w:cs="Arial"/>
                <w:sz w:val="18"/>
                <w:szCs w:val="18"/>
              </w:rPr>
            </w:pPr>
            <w:r w:rsidRPr="00C148B6">
              <w:rPr>
                <w:rFonts w:cs="Arial"/>
                <w:sz w:val="18"/>
                <w:szCs w:val="18"/>
              </w:rPr>
              <w:t>Welche Gedanken entwickeln Sie zu dieser Erkenntnis?</w:t>
            </w:r>
          </w:p>
          <w:p w14:paraId="291AB344" w14:textId="77777777" w:rsidR="00C148B6" w:rsidRPr="00C148B6" w:rsidRDefault="00C148B6" w:rsidP="00C148B6">
            <w:pPr>
              <w:spacing w:after="0" w:line="240" w:lineRule="auto"/>
              <w:jc w:val="left"/>
              <w:rPr>
                <w:rFonts w:cs="Arial"/>
                <w:sz w:val="18"/>
                <w:szCs w:val="18"/>
              </w:rPr>
            </w:pPr>
          </w:p>
          <w:p w14:paraId="005BEDE1" w14:textId="77777777" w:rsidR="00C148B6" w:rsidRPr="00C148B6" w:rsidRDefault="00C148B6" w:rsidP="00C148B6">
            <w:pPr>
              <w:spacing w:after="0" w:line="240" w:lineRule="auto"/>
              <w:jc w:val="left"/>
              <w:rPr>
                <w:rFonts w:cs="Arial"/>
                <w:sz w:val="18"/>
                <w:szCs w:val="18"/>
              </w:rPr>
            </w:pPr>
          </w:p>
        </w:tc>
        <w:tc>
          <w:tcPr>
            <w:tcW w:w="1768" w:type="dxa"/>
          </w:tcPr>
          <w:p w14:paraId="61C190BA" w14:textId="77777777" w:rsidR="00C148B6" w:rsidRPr="00C148B6" w:rsidRDefault="00C148B6" w:rsidP="00C148B6">
            <w:pPr>
              <w:spacing w:after="0" w:line="240" w:lineRule="auto"/>
              <w:rPr>
                <w:rFonts w:cs="Arial"/>
              </w:rPr>
            </w:pPr>
          </w:p>
        </w:tc>
      </w:tr>
      <w:bookmarkEnd w:id="10"/>
      <w:tr w:rsidR="00C148B6" w:rsidRPr="00C148B6" w14:paraId="02EF8C3C" w14:textId="77777777" w:rsidTr="002B20D0">
        <w:trPr>
          <w:trHeight w:val="567"/>
        </w:trPr>
        <w:tc>
          <w:tcPr>
            <w:tcW w:w="2119" w:type="dxa"/>
            <w:shd w:val="clear" w:color="auto" w:fill="DBDBDB" w:themeFill="accent3" w:themeFillTint="66"/>
          </w:tcPr>
          <w:p w14:paraId="1D5A1930" w14:textId="77777777" w:rsidR="00C148B6" w:rsidRPr="00C148B6" w:rsidRDefault="00C148B6" w:rsidP="00C148B6">
            <w:pPr>
              <w:spacing w:after="0" w:line="240" w:lineRule="auto"/>
              <w:jc w:val="left"/>
              <w:rPr>
                <w:rFonts w:cs="Arial"/>
                <w:b/>
                <w:bCs/>
                <w:sz w:val="20"/>
              </w:rPr>
            </w:pPr>
            <w:r w:rsidRPr="00C148B6">
              <w:rPr>
                <w:rFonts w:cs="Arial"/>
                <w:b/>
                <w:bCs/>
                <w:sz w:val="20"/>
              </w:rPr>
              <w:t>Barrieren</w:t>
            </w:r>
          </w:p>
        </w:tc>
        <w:tc>
          <w:tcPr>
            <w:tcW w:w="5175" w:type="dxa"/>
          </w:tcPr>
          <w:p w14:paraId="248501B5" w14:textId="77777777" w:rsidR="00C148B6" w:rsidRPr="00C148B6" w:rsidRDefault="00C148B6" w:rsidP="00C148B6">
            <w:pPr>
              <w:spacing w:after="0" w:line="240" w:lineRule="auto"/>
              <w:rPr>
                <w:rFonts w:cs="Arial"/>
                <w:sz w:val="18"/>
                <w:szCs w:val="18"/>
              </w:rPr>
            </w:pPr>
            <w:r w:rsidRPr="00C148B6">
              <w:rPr>
                <w:rFonts w:cs="Arial"/>
                <w:sz w:val="18"/>
                <w:szCs w:val="18"/>
              </w:rPr>
              <w:t>Warum scheitern KI-Initiativen?</w:t>
            </w:r>
          </w:p>
        </w:tc>
        <w:tc>
          <w:tcPr>
            <w:tcW w:w="1768" w:type="dxa"/>
          </w:tcPr>
          <w:p w14:paraId="1D9F4A3B" w14:textId="77777777" w:rsidR="00C148B6" w:rsidRPr="00C148B6" w:rsidRDefault="00C148B6" w:rsidP="00C148B6">
            <w:pPr>
              <w:spacing w:after="0" w:line="240" w:lineRule="auto"/>
              <w:rPr>
                <w:rFonts w:cs="Arial"/>
              </w:rPr>
            </w:pPr>
          </w:p>
        </w:tc>
      </w:tr>
      <w:tr w:rsidR="00C148B6" w:rsidRPr="00C148B6" w14:paraId="67543EAB" w14:textId="77777777" w:rsidTr="002B20D0">
        <w:trPr>
          <w:trHeight w:val="567"/>
        </w:trPr>
        <w:tc>
          <w:tcPr>
            <w:tcW w:w="2119" w:type="dxa"/>
            <w:shd w:val="clear" w:color="auto" w:fill="EDEDED" w:themeFill="accent3" w:themeFillTint="33"/>
          </w:tcPr>
          <w:p w14:paraId="3AE38242" w14:textId="77777777" w:rsidR="00C148B6" w:rsidRPr="00C148B6" w:rsidRDefault="00C148B6" w:rsidP="00C148B6">
            <w:pPr>
              <w:spacing w:after="0" w:line="240" w:lineRule="auto"/>
              <w:jc w:val="right"/>
              <w:rPr>
                <w:rFonts w:cs="Arial"/>
                <w:b/>
                <w:bCs/>
                <w:sz w:val="20"/>
              </w:rPr>
            </w:pPr>
          </w:p>
        </w:tc>
        <w:tc>
          <w:tcPr>
            <w:tcW w:w="5175" w:type="dxa"/>
          </w:tcPr>
          <w:p w14:paraId="4508FB1D" w14:textId="77777777" w:rsidR="00C148B6" w:rsidRPr="00C148B6" w:rsidRDefault="00C148B6" w:rsidP="00C148B6">
            <w:pPr>
              <w:spacing w:after="0" w:line="240" w:lineRule="auto"/>
              <w:jc w:val="left"/>
              <w:rPr>
                <w:rFonts w:cs="Arial"/>
                <w:sz w:val="18"/>
                <w:szCs w:val="18"/>
              </w:rPr>
            </w:pPr>
            <w:r w:rsidRPr="00C148B6">
              <w:rPr>
                <w:rFonts w:cs="Arial"/>
                <w:sz w:val="18"/>
                <w:szCs w:val="18"/>
              </w:rPr>
              <w:t xml:space="preserve">Die vier wesentlichen Kategorien für das Scheitern von KI-Initiativen betreffen die Arbeitsbeziehungen, Führung, Mitarbeiterauswahl und -entwicklung und Technologie. </w:t>
            </w:r>
          </w:p>
          <w:p w14:paraId="04966FEA" w14:textId="77777777" w:rsidR="00C148B6" w:rsidRPr="00C148B6" w:rsidRDefault="00C148B6" w:rsidP="00C148B6">
            <w:pPr>
              <w:spacing w:after="0" w:line="240" w:lineRule="auto"/>
              <w:jc w:val="left"/>
              <w:rPr>
                <w:rFonts w:cs="Arial"/>
                <w:sz w:val="18"/>
                <w:szCs w:val="18"/>
              </w:rPr>
            </w:pPr>
            <w:r w:rsidRPr="00C148B6">
              <w:rPr>
                <w:rFonts w:cs="Arial"/>
                <w:sz w:val="18"/>
                <w:szCs w:val="18"/>
              </w:rPr>
              <w:t>Im Folgenden werden zu jeder Kategorie ein oder zwei zugrundeliegenden Faktoren dargestellt und sie sollen eine kurze Bewertung vornehmen (überraschend? nachvollziehbar? was fehlt?)</w:t>
            </w:r>
          </w:p>
          <w:p w14:paraId="1A501876" w14:textId="77777777" w:rsidR="00C148B6" w:rsidRPr="00C148B6" w:rsidRDefault="00C148B6" w:rsidP="00C148B6">
            <w:pPr>
              <w:spacing w:after="0" w:line="240" w:lineRule="auto"/>
              <w:jc w:val="left"/>
              <w:rPr>
                <w:rFonts w:cs="Arial"/>
                <w:sz w:val="18"/>
                <w:szCs w:val="18"/>
              </w:rPr>
            </w:pPr>
          </w:p>
          <w:p w14:paraId="0DC7200A"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Arbeitsbeziehungen: keine Übung in der bereichsübergreifenden Zusammenarbeit, keine gemeinsame Sprache</w:t>
            </w:r>
          </w:p>
          <w:p w14:paraId="2B24E9D0"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Führung: Mangelnde Lern- und Weiterbildungsbereitschaft, Technologieaversion</w:t>
            </w:r>
          </w:p>
          <w:p w14:paraId="422AA3A8"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Mitarbeiterauswahl und -entwicklung: mangelnde Daten- und Technologiekompetenz, kein Zugang zu den Kompetenzprofilen am Arbeitsmarkt</w:t>
            </w:r>
          </w:p>
          <w:p w14:paraId="78D54EBA"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Technologische Infrastruktur: Mangelnde Datenverfügbarkeit und -qualität</w:t>
            </w:r>
          </w:p>
          <w:p w14:paraId="2A3A2896" w14:textId="77777777" w:rsidR="00C148B6" w:rsidRPr="00C148B6" w:rsidRDefault="00C148B6" w:rsidP="00C148B6">
            <w:pPr>
              <w:spacing w:after="0" w:line="240" w:lineRule="auto"/>
              <w:jc w:val="left"/>
              <w:rPr>
                <w:rFonts w:cs="Arial"/>
                <w:sz w:val="18"/>
                <w:szCs w:val="18"/>
              </w:rPr>
            </w:pPr>
          </w:p>
          <w:p w14:paraId="1433D571"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Marketing: Starrer Marketingprozess</w:t>
            </w:r>
          </w:p>
        </w:tc>
        <w:tc>
          <w:tcPr>
            <w:tcW w:w="1768" w:type="dxa"/>
          </w:tcPr>
          <w:p w14:paraId="23900673" w14:textId="77777777" w:rsidR="00C148B6" w:rsidRPr="00C148B6" w:rsidRDefault="00C148B6" w:rsidP="00C148B6">
            <w:pPr>
              <w:spacing w:after="0" w:line="240" w:lineRule="auto"/>
              <w:rPr>
                <w:rFonts w:cs="Arial"/>
              </w:rPr>
            </w:pPr>
          </w:p>
        </w:tc>
      </w:tr>
      <w:tr w:rsidR="00C148B6" w:rsidRPr="00C148B6" w14:paraId="409C8E56" w14:textId="77777777" w:rsidTr="002B20D0">
        <w:trPr>
          <w:trHeight w:val="567"/>
        </w:trPr>
        <w:tc>
          <w:tcPr>
            <w:tcW w:w="2119" w:type="dxa"/>
            <w:shd w:val="clear" w:color="auto" w:fill="DBDBDB" w:themeFill="accent3" w:themeFillTint="66"/>
          </w:tcPr>
          <w:p w14:paraId="25F51E9C" w14:textId="77777777" w:rsidR="00C148B6" w:rsidRPr="00C148B6" w:rsidRDefault="00C148B6" w:rsidP="00C148B6">
            <w:pPr>
              <w:spacing w:after="0" w:line="240" w:lineRule="auto"/>
              <w:jc w:val="left"/>
              <w:rPr>
                <w:rFonts w:cs="Arial"/>
                <w:b/>
                <w:bCs/>
                <w:sz w:val="20"/>
              </w:rPr>
            </w:pPr>
            <w:r w:rsidRPr="00C148B6">
              <w:rPr>
                <w:rFonts w:cs="Arial"/>
                <w:b/>
                <w:bCs/>
                <w:sz w:val="20"/>
              </w:rPr>
              <w:t>Phasen der Skalierung</w:t>
            </w:r>
          </w:p>
        </w:tc>
        <w:tc>
          <w:tcPr>
            <w:tcW w:w="5175" w:type="dxa"/>
          </w:tcPr>
          <w:p w14:paraId="47A3FD25" w14:textId="77777777" w:rsidR="00C148B6" w:rsidRPr="00C148B6" w:rsidRDefault="00C148B6" w:rsidP="00C148B6">
            <w:pPr>
              <w:spacing w:after="0" w:line="240" w:lineRule="auto"/>
              <w:rPr>
                <w:rFonts w:cs="Arial"/>
                <w:sz w:val="18"/>
                <w:szCs w:val="18"/>
              </w:rPr>
            </w:pPr>
          </w:p>
        </w:tc>
        <w:tc>
          <w:tcPr>
            <w:tcW w:w="1768" w:type="dxa"/>
          </w:tcPr>
          <w:p w14:paraId="7933504D" w14:textId="77777777" w:rsidR="00C148B6" w:rsidRPr="00C148B6" w:rsidRDefault="00C148B6" w:rsidP="00C148B6">
            <w:pPr>
              <w:spacing w:after="0" w:line="240" w:lineRule="auto"/>
              <w:rPr>
                <w:rFonts w:cs="Arial"/>
              </w:rPr>
            </w:pPr>
          </w:p>
        </w:tc>
      </w:tr>
      <w:tr w:rsidR="00C148B6" w:rsidRPr="00C148B6" w14:paraId="19636590" w14:textId="77777777" w:rsidTr="002B20D0">
        <w:trPr>
          <w:trHeight w:val="567"/>
        </w:trPr>
        <w:tc>
          <w:tcPr>
            <w:tcW w:w="2119" w:type="dxa"/>
            <w:shd w:val="clear" w:color="auto" w:fill="EDEDED" w:themeFill="accent3" w:themeFillTint="33"/>
          </w:tcPr>
          <w:p w14:paraId="510D5687" w14:textId="77777777" w:rsidR="00C148B6" w:rsidRPr="00C148B6" w:rsidRDefault="00C148B6" w:rsidP="00C148B6">
            <w:pPr>
              <w:spacing w:after="0" w:line="240" w:lineRule="auto"/>
              <w:jc w:val="right"/>
              <w:rPr>
                <w:rFonts w:cs="Arial"/>
                <w:b/>
                <w:bCs/>
                <w:sz w:val="20"/>
              </w:rPr>
            </w:pPr>
          </w:p>
        </w:tc>
        <w:tc>
          <w:tcPr>
            <w:tcW w:w="5175" w:type="dxa"/>
          </w:tcPr>
          <w:p w14:paraId="07BD585B" w14:textId="77777777" w:rsidR="00C148B6" w:rsidRPr="00C148B6" w:rsidRDefault="00C148B6" w:rsidP="00C148B6">
            <w:pPr>
              <w:spacing w:after="0" w:line="240" w:lineRule="auto"/>
              <w:jc w:val="left"/>
              <w:rPr>
                <w:rFonts w:cs="Arial"/>
                <w:sz w:val="18"/>
                <w:szCs w:val="18"/>
              </w:rPr>
            </w:pPr>
            <w:r w:rsidRPr="00C148B6">
              <w:rPr>
                <w:rFonts w:cs="Arial"/>
                <w:sz w:val="18"/>
                <w:szCs w:val="18"/>
              </w:rPr>
              <w:t>Folgende Faktoren sind Bestandteil der als am relevantesten identifizierten Einflussfaktoren. Bitte nehmen im Anschluss eine kurze Bewertung vor (überraschend? nachvollziehbar? was fehlt?)</w:t>
            </w:r>
          </w:p>
          <w:p w14:paraId="05F35056" w14:textId="77777777" w:rsidR="00C148B6" w:rsidRPr="00C148B6" w:rsidRDefault="00C148B6" w:rsidP="00C148B6">
            <w:pPr>
              <w:spacing w:after="0" w:line="240" w:lineRule="auto"/>
              <w:jc w:val="left"/>
              <w:rPr>
                <w:rFonts w:cs="Arial"/>
                <w:sz w:val="18"/>
                <w:szCs w:val="18"/>
              </w:rPr>
            </w:pPr>
          </w:p>
          <w:p w14:paraId="625DAC56"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Klarheit auf operativer und strategischer Relevanz von KI im Unternehmen</w:t>
            </w:r>
          </w:p>
          <w:p w14:paraId="3EA948D1"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Klarheit auf dem strategischen Prozess zur Implementierung (wie sieht eine Positionierung aus? wie ist der ethische Standpunkt? wie integriert man die Mitarbeiter?...)</w:t>
            </w:r>
          </w:p>
          <w:p w14:paraId="7F5B5124"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Orchestrierung der bereichsübergreifenden Zusammenarbeit (Einbindung / Beteiligung der Stakeholder, Kommunikation und Rückkopplung)</w:t>
            </w:r>
          </w:p>
          <w:p w14:paraId="6D44BC66"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Ausgestaltung der Personalentwicklung (Daten-/Technologiekompetenzen, aber auch interdisziplinäres Arbeiten)</w:t>
            </w:r>
          </w:p>
          <w:p w14:paraId="00FC8BAC"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Das Vorliegen einer technologischen Strategie (zentrale / dezentrale Datenhaltung, Ausgestaltung der Plattform für die Fachbereiche, Kriterien)</w:t>
            </w:r>
          </w:p>
        </w:tc>
        <w:tc>
          <w:tcPr>
            <w:tcW w:w="1768" w:type="dxa"/>
          </w:tcPr>
          <w:p w14:paraId="7386E746" w14:textId="77777777" w:rsidR="00C148B6" w:rsidRPr="00C148B6" w:rsidRDefault="00C148B6" w:rsidP="00C148B6">
            <w:pPr>
              <w:spacing w:after="0" w:line="240" w:lineRule="auto"/>
              <w:rPr>
                <w:rFonts w:cs="Arial"/>
              </w:rPr>
            </w:pPr>
          </w:p>
        </w:tc>
      </w:tr>
      <w:tr w:rsidR="00C148B6" w:rsidRPr="00C148B6" w14:paraId="5AFBAA0D" w14:textId="77777777" w:rsidTr="002B20D0">
        <w:trPr>
          <w:trHeight w:val="567"/>
        </w:trPr>
        <w:tc>
          <w:tcPr>
            <w:tcW w:w="2119" w:type="dxa"/>
            <w:shd w:val="clear" w:color="auto" w:fill="DBDBDB" w:themeFill="accent3" w:themeFillTint="66"/>
          </w:tcPr>
          <w:p w14:paraId="153C115E" w14:textId="77777777" w:rsidR="00C148B6" w:rsidRPr="00C148B6" w:rsidRDefault="00C148B6" w:rsidP="00C148B6">
            <w:pPr>
              <w:spacing w:after="0" w:line="240" w:lineRule="auto"/>
              <w:jc w:val="left"/>
              <w:rPr>
                <w:rFonts w:cs="Arial"/>
                <w:b/>
                <w:bCs/>
                <w:sz w:val="20"/>
              </w:rPr>
            </w:pPr>
            <w:r w:rsidRPr="00C148B6">
              <w:rPr>
                <w:rFonts w:cs="Arial"/>
                <w:b/>
                <w:bCs/>
                <w:sz w:val="20"/>
              </w:rPr>
              <w:t>Marketing</w:t>
            </w:r>
          </w:p>
        </w:tc>
        <w:tc>
          <w:tcPr>
            <w:tcW w:w="5175" w:type="dxa"/>
          </w:tcPr>
          <w:p w14:paraId="3C7304A3" w14:textId="77777777" w:rsidR="00C148B6" w:rsidRPr="00C148B6" w:rsidRDefault="00C148B6" w:rsidP="00C148B6">
            <w:pPr>
              <w:spacing w:after="0" w:line="240" w:lineRule="auto"/>
              <w:rPr>
                <w:rFonts w:cs="Arial"/>
                <w:sz w:val="18"/>
                <w:szCs w:val="18"/>
              </w:rPr>
            </w:pPr>
          </w:p>
        </w:tc>
        <w:tc>
          <w:tcPr>
            <w:tcW w:w="1768" w:type="dxa"/>
          </w:tcPr>
          <w:p w14:paraId="2385B19D" w14:textId="77777777" w:rsidR="00C148B6" w:rsidRPr="00C148B6" w:rsidRDefault="00C148B6" w:rsidP="00C148B6">
            <w:pPr>
              <w:spacing w:after="0" w:line="240" w:lineRule="auto"/>
              <w:rPr>
                <w:rFonts w:cs="Arial"/>
              </w:rPr>
            </w:pPr>
          </w:p>
        </w:tc>
      </w:tr>
      <w:tr w:rsidR="00C148B6" w:rsidRPr="00C148B6" w14:paraId="26157ECF" w14:textId="77777777" w:rsidTr="002B20D0">
        <w:trPr>
          <w:trHeight w:val="567"/>
        </w:trPr>
        <w:tc>
          <w:tcPr>
            <w:tcW w:w="2119" w:type="dxa"/>
            <w:shd w:val="clear" w:color="auto" w:fill="EDEDED" w:themeFill="accent3" w:themeFillTint="33"/>
          </w:tcPr>
          <w:p w14:paraId="03B7A2A5" w14:textId="77777777" w:rsidR="00C148B6" w:rsidRPr="00C148B6" w:rsidRDefault="00C148B6" w:rsidP="00C148B6">
            <w:pPr>
              <w:spacing w:after="0" w:line="240" w:lineRule="auto"/>
              <w:jc w:val="right"/>
              <w:rPr>
                <w:rFonts w:cs="Arial"/>
                <w:b/>
                <w:bCs/>
                <w:sz w:val="20"/>
              </w:rPr>
            </w:pPr>
          </w:p>
        </w:tc>
        <w:tc>
          <w:tcPr>
            <w:tcW w:w="5175" w:type="dxa"/>
          </w:tcPr>
          <w:p w14:paraId="36E75953" w14:textId="77777777" w:rsidR="00C148B6" w:rsidRPr="00C148B6" w:rsidRDefault="00C148B6" w:rsidP="00C148B6">
            <w:pPr>
              <w:spacing w:after="0" w:line="240" w:lineRule="auto"/>
              <w:jc w:val="left"/>
              <w:rPr>
                <w:rFonts w:cs="Arial"/>
                <w:sz w:val="18"/>
                <w:szCs w:val="18"/>
              </w:rPr>
            </w:pPr>
            <w:r w:rsidRPr="00C148B6">
              <w:rPr>
                <w:rFonts w:cs="Arial"/>
                <w:sz w:val="18"/>
                <w:szCs w:val="18"/>
              </w:rPr>
              <w:t xml:space="preserve">Es lassen sich unter anderem folgende Handlungsempfehlungen für das Marketing ableiten. </w:t>
            </w:r>
          </w:p>
          <w:p w14:paraId="645AA6A2" w14:textId="77777777" w:rsidR="00C148B6" w:rsidRPr="00C148B6" w:rsidRDefault="00C148B6" w:rsidP="00C148B6">
            <w:pPr>
              <w:spacing w:after="0" w:line="240" w:lineRule="auto"/>
              <w:jc w:val="left"/>
              <w:rPr>
                <w:rFonts w:cs="Arial"/>
                <w:sz w:val="18"/>
                <w:szCs w:val="18"/>
              </w:rPr>
            </w:pPr>
            <w:r w:rsidRPr="00C148B6">
              <w:rPr>
                <w:rFonts w:cs="Arial"/>
                <w:sz w:val="18"/>
                <w:szCs w:val="18"/>
              </w:rPr>
              <w:t>Bitte nehmen im Anschluss eine kurze Bewertung vor (überraschend? nachvollziehbar? was fehlt?)</w:t>
            </w:r>
          </w:p>
          <w:p w14:paraId="04B77AC2" w14:textId="77777777" w:rsidR="00C148B6" w:rsidRPr="00C148B6" w:rsidRDefault="00C148B6" w:rsidP="00C148B6">
            <w:pPr>
              <w:spacing w:after="0" w:line="240" w:lineRule="auto"/>
              <w:jc w:val="left"/>
              <w:rPr>
                <w:rFonts w:cs="Arial"/>
                <w:sz w:val="18"/>
                <w:szCs w:val="18"/>
              </w:rPr>
            </w:pPr>
          </w:p>
          <w:p w14:paraId="0DED1928"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Die Basis für die Etablierung von KI im Marketing ist die Zusammenarbeit von Data Science und Marketing (eventuell auch durch Zusammenschluss der beiden Abteilungen). Die Implementierung von Übersetzerrollen kann diesen Prozess unterstützen.</w:t>
            </w:r>
          </w:p>
          <w:p w14:paraId="5BEABB3E"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Das Marketing muss seine Prozesse radikal an die Anforderungen von KI-Lösungen anpassen.</w:t>
            </w:r>
          </w:p>
          <w:p w14:paraId="571E1DB4" w14:textId="77777777" w:rsidR="00C148B6" w:rsidRPr="00C148B6" w:rsidRDefault="00C148B6" w:rsidP="00C148B6">
            <w:pPr>
              <w:numPr>
                <w:ilvl w:val="0"/>
                <w:numId w:val="32"/>
              </w:numPr>
              <w:spacing w:after="0" w:line="240" w:lineRule="auto"/>
              <w:contextualSpacing/>
              <w:jc w:val="left"/>
              <w:rPr>
                <w:rFonts w:cs="Arial"/>
                <w:sz w:val="18"/>
                <w:szCs w:val="18"/>
              </w:rPr>
            </w:pPr>
            <w:r w:rsidRPr="00C148B6">
              <w:rPr>
                <w:rFonts w:cs="Arial"/>
                <w:sz w:val="18"/>
                <w:szCs w:val="18"/>
              </w:rPr>
              <w:t>Die Fähigkeiten der Marketingmitarbeitenden müssen in Bezug auf die Themen KI, Daten, Technologie und Kundenverständnis weiterentwickelt werden.</w:t>
            </w:r>
          </w:p>
        </w:tc>
        <w:tc>
          <w:tcPr>
            <w:tcW w:w="1768" w:type="dxa"/>
          </w:tcPr>
          <w:p w14:paraId="3966569C" w14:textId="77777777" w:rsidR="00C148B6" w:rsidRPr="00C148B6" w:rsidRDefault="00C148B6" w:rsidP="00C148B6">
            <w:pPr>
              <w:spacing w:after="0" w:line="240" w:lineRule="auto"/>
              <w:rPr>
                <w:rFonts w:cs="Arial"/>
              </w:rPr>
            </w:pPr>
          </w:p>
        </w:tc>
      </w:tr>
      <w:tr w:rsidR="00C148B6" w:rsidRPr="00C148B6" w14:paraId="21FF11A5" w14:textId="77777777" w:rsidTr="002B20D0">
        <w:trPr>
          <w:trHeight w:val="567"/>
        </w:trPr>
        <w:tc>
          <w:tcPr>
            <w:tcW w:w="2119" w:type="dxa"/>
            <w:shd w:val="clear" w:color="auto" w:fill="EDEDED" w:themeFill="accent3" w:themeFillTint="33"/>
          </w:tcPr>
          <w:p w14:paraId="21AE8067" w14:textId="77777777" w:rsidR="00C148B6" w:rsidRPr="00C148B6" w:rsidRDefault="00C148B6" w:rsidP="00C148B6">
            <w:pPr>
              <w:spacing w:after="0" w:line="240" w:lineRule="auto"/>
              <w:jc w:val="right"/>
              <w:rPr>
                <w:rFonts w:cs="Arial"/>
                <w:b/>
                <w:bCs/>
                <w:sz w:val="20"/>
              </w:rPr>
            </w:pPr>
          </w:p>
        </w:tc>
        <w:tc>
          <w:tcPr>
            <w:tcW w:w="5175" w:type="dxa"/>
          </w:tcPr>
          <w:p w14:paraId="3E80A18C" w14:textId="77777777" w:rsidR="00C148B6" w:rsidRPr="00C148B6" w:rsidRDefault="00C148B6" w:rsidP="00C148B6">
            <w:pPr>
              <w:spacing w:after="0" w:line="240" w:lineRule="auto"/>
              <w:rPr>
                <w:rFonts w:cs="Arial"/>
                <w:sz w:val="18"/>
                <w:szCs w:val="18"/>
              </w:rPr>
            </w:pPr>
          </w:p>
        </w:tc>
        <w:tc>
          <w:tcPr>
            <w:tcW w:w="1768" w:type="dxa"/>
          </w:tcPr>
          <w:p w14:paraId="67C23F30" w14:textId="77777777" w:rsidR="00C148B6" w:rsidRPr="00C148B6" w:rsidRDefault="00C148B6" w:rsidP="00C148B6">
            <w:pPr>
              <w:spacing w:after="0" w:line="240" w:lineRule="auto"/>
              <w:rPr>
                <w:rFonts w:cs="Arial"/>
              </w:rPr>
            </w:pPr>
          </w:p>
        </w:tc>
      </w:tr>
      <w:tr w:rsidR="00C148B6" w:rsidRPr="00C148B6" w14:paraId="38B44A04" w14:textId="77777777" w:rsidTr="002B20D0">
        <w:trPr>
          <w:trHeight w:val="567"/>
        </w:trPr>
        <w:tc>
          <w:tcPr>
            <w:tcW w:w="9062" w:type="dxa"/>
            <w:gridSpan w:val="3"/>
            <w:shd w:val="clear" w:color="auto" w:fill="D9E2F3" w:themeFill="accent1" w:themeFillTint="33"/>
          </w:tcPr>
          <w:p w14:paraId="5154AE6C" w14:textId="77777777" w:rsidR="00C148B6" w:rsidRPr="00C148B6" w:rsidRDefault="00C148B6" w:rsidP="00C148B6">
            <w:pPr>
              <w:spacing w:after="0" w:line="240" w:lineRule="auto"/>
              <w:jc w:val="center"/>
              <w:rPr>
                <w:rFonts w:cs="Arial"/>
                <w:b/>
                <w:bCs/>
                <w:sz w:val="18"/>
                <w:szCs w:val="18"/>
              </w:rPr>
            </w:pPr>
            <w:r w:rsidRPr="00C148B6">
              <w:rPr>
                <w:rFonts w:cs="Arial"/>
                <w:b/>
                <w:bCs/>
                <w:sz w:val="18"/>
                <w:szCs w:val="18"/>
              </w:rPr>
              <w:t>Abschluss</w:t>
            </w:r>
          </w:p>
        </w:tc>
      </w:tr>
      <w:tr w:rsidR="00C148B6" w:rsidRPr="00C148B6" w14:paraId="6C7A25F4" w14:textId="77777777" w:rsidTr="002B20D0">
        <w:trPr>
          <w:trHeight w:val="567"/>
        </w:trPr>
        <w:tc>
          <w:tcPr>
            <w:tcW w:w="2119" w:type="dxa"/>
            <w:shd w:val="clear" w:color="auto" w:fill="EDEDED" w:themeFill="accent3" w:themeFillTint="33"/>
          </w:tcPr>
          <w:p w14:paraId="77883AB1" w14:textId="77777777" w:rsidR="00C148B6" w:rsidRPr="00C148B6" w:rsidRDefault="00C148B6" w:rsidP="00C148B6">
            <w:pPr>
              <w:spacing w:after="0" w:line="240" w:lineRule="auto"/>
              <w:jc w:val="right"/>
              <w:rPr>
                <w:rFonts w:cs="Arial"/>
                <w:b/>
                <w:bCs/>
                <w:sz w:val="20"/>
              </w:rPr>
            </w:pPr>
            <w:r w:rsidRPr="00C148B6">
              <w:rPr>
                <w:rFonts w:cs="Arial"/>
                <w:b/>
                <w:bCs/>
                <w:sz w:val="20"/>
              </w:rPr>
              <w:t>Schlussfrage</w:t>
            </w:r>
          </w:p>
        </w:tc>
        <w:tc>
          <w:tcPr>
            <w:tcW w:w="5175" w:type="dxa"/>
          </w:tcPr>
          <w:p w14:paraId="40407DD4" w14:textId="77777777" w:rsidR="00C148B6" w:rsidRPr="00C148B6" w:rsidRDefault="00C148B6" w:rsidP="00C148B6">
            <w:pPr>
              <w:spacing w:after="0" w:line="240" w:lineRule="auto"/>
              <w:rPr>
                <w:rFonts w:cs="Arial"/>
                <w:sz w:val="18"/>
                <w:szCs w:val="18"/>
              </w:rPr>
            </w:pPr>
            <w:r w:rsidRPr="00C148B6">
              <w:rPr>
                <w:rFonts w:cs="Arial"/>
                <w:sz w:val="18"/>
                <w:szCs w:val="18"/>
              </w:rPr>
              <w:t>Gibt es noch etwas, was sie mir zum Abschluss mitgeben wollen?</w:t>
            </w:r>
          </w:p>
        </w:tc>
        <w:tc>
          <w:tcPr>
            <w:tcW w:w="1768" w:type="dxa"/>
          </w:tcPr>
          <w:p w14:paraId="05280CA7" w14:textId="77777777" w:rsidR="00C148B6" w:rsidRPr="00C148B6" w:rsidRDefault="00C148B6" w:rsidP="00C148B6">
            <w:pPr>
              <w:spacing w:after="0" w:line="240" w:lineRule="auto"/>
              <w:rPr>
                <w:rFonts w:cs="Arial"/>
              </w:rPr>
            </w:pPr>
          </w:p>
        </w:tc>
      </w:tr>
    </w:tbl>
    <w:p w14:paraId="6BF510F9" w14:textId="692EFC4E" w:rsidR="00C148B6" w:rsidRDefault="00C148B6" w:rsidP="00A027AA">
      <w:pPr>
        <w:widowControl w:val="0"/>
        <w:autoSpaceDE w:val="0"/>
        <w:autoSpaceDN w:val="0"/>
        <w:adjustRightInd w:val="0"/>
        <w:spacing w:after="0"/>
        <w:rPr>
          <w:rFonts w:eastAsiaTheme="minorEastAsia" w:cs="Arial"/>
          <w:color w:val="000000"/>
          <w:sz w:val="16"/>
          <w:szCs w:val="16"/>
          <w:lang w:eastAsia="de-DE"/>
        </w:rPr>
      </w:pPr>
    </w:p>
    <w:p w14:paraId="4A923A71" w14:textId="77777777" w:rsidR="00C148B6" w:rsidRDefault="00C148B6">
      <w:pPr>
        <w:spacing w:after="0" w:line="240" w:lineRule="auto"/>
        <w:jc w:val="left"/>
        <w:rPr>
          <w:rFonts w:eastAsiaTheme="minorEastAsia" w:cs="Arial"/>
          <w:color w:val="000000"/>
          <w:sz w:val="16"/>
          <w:szCs w:val="16"/>
          <w:lang w:eastAsia="de-DE"/>
        </w:rPr>
      </w:pPr>
      <w:r>
        <w:rPr>
          <w:rFonts w:eastAsiaTheme="minorEastAsia" w:cs="Arial"/>
          <w:color w:val="000000"/>
          <w:sz w:val="16"/>
          <w:szCs w:val="16"/>
          <w:lang w:eastAsia="de-DE"/>
        </w:rPr>
        <w:br w:type="page"/>
      </w:r>
    </w:p>
    <w:p w14:paraId="024B0032" w14:textId="77777777" w:rsidR="00C148B6" w:rsidRPr="00C148B6" w:rsidRDefault="00C148B6" w:rsidP="00C148B6">
      <w:pPr>
        <w:spacing w:after="0"/>
        <w:rPr>
          <w:rFonts w:eastAsiaTheme="minorEastAsia" w:cs="Arial"/>
          <w:b/>
          <w:bCs/>
          <w:sz w:val="32"/>
          <w:szCs w:val="32"/>
          <w:lang w:eastAsia="de-DE"/>
        </w:rPr>
      </w:pPr>
      <w:r w:rsidRPr="00C148B6">
        <w:rPr>
          <w:rFonts w:eastAsiaTheme="minorEastAsia" w:cs="Arial"/>
          <w:b/>
          <w:bCs/>
          <w:sz w:val="32"/>
          <w:szCs w:val="32"/>
          <w:lang w:eastAsia="de-DE"/>
        </w:rPr>
        <w:t>Kommunikative Validierung_UNTER1</w:t>
      </w:r>
    </w:p>
    <w:p w14:paraId="125325CE" w14:textId="77777777" w:rsidR="00C148B6" w:rsidRPr="00C148B6" w:rsidRDefault="00C148B6" w:rsidP="00C148B6">
      <w:pPr>
        <w:spacing w:after="0"/>
        <w:rPr>
          <w:rFonts w:eastAsiaTheme="minorEastAsia" w:cs="Arial"/>
          <w:sz w:val="16"/>
          <w:szCs w:val="16"/>
          <w:lang w:eastAsia="de-DE"/>
        </w:rPr>
      </w:pPr>
    </w:p>
    <w:p w14:paraId="1ADE06B0"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Los. Ich habe letztendlich/ #00:00:03-0#</w:t>
      </w:r>
    </w:p>
    <w:p w14:paraId="52B356EB" w14:textId="77777777" w:rsidR="00C148B6" w:rsidRPr="00C148B6" w:rsidRDefault="00C148B6" w:rsidP="00C148B6">
      <w:pPr>
        <w:spacing w:after="0"/>
        <w:rPr>
          <w:rFonts w:eastAsiaTheme="minorEastAsia" w:cs="Arial"/>
          <w:sz w:val="16"/>
          <w:szCs w:val="16"/>
          <w:lang w:eastAsia="de-DE"/>
        </w:rPr>
      </w:pPr>
    </w:p>
    <w:p w14:paraId="451A4C10"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Können wir gerne so machen. Ich habe ein paar Verzögerungen im Bild drin. Ich mache mal die Kamera aus, vielleicht liegt das daran. Also nicht wundern. Unser Teams ist leider nicht so stabil bei uns in der Firma aktuell. Das könnte daran liegen. #00:00:15-1#</w:t>
      </w:r>
    </w:p>
    <w:p w14:paraId="1CE4E1B9" w14:textId="77777777" w:rsidR="00C148B6" w:rsidRPr="00C148B6" w:rsidRDefault="00C148B6" w:rsidP="00C148B6">
      <w:pPr>
        <w:spacing w:after="0"/>
        <w:rPr>
          <w:rFonts w:eastAsiaTheme="minorEastAsia" w:cs="Arial"/>
          <w:sz w:val="16"/>
          <w:szCs w:val="16"/>
          <w:lang w:eastAsia="de-DE"/>
        </w:rPr>
      </w:pPr>
    </w:p>
    <w:p w14:paraId="13B43CDE"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Ja, das kann auch an mir liegen also von daher. Da haben wir durchaus auch immer wieder das Problem. Ich habe vier Blöcke dabei, wo ich dir kurz ein bisschen was erzähle und dann, wie gesagt, dein Feedback gerne bekommen würde. Das erste Thema ist, dass ich angefangen habe, die Einführung von künstlicher Intelligenz entlang eines wissenschaftlichen Innovationsprozesses mal zu denken, in dem es halt unterschiedliche Phasen gibt. Was sich in den Interviews immer mehr herauskristallisiert hat, dass es eigentlich so zwei unterschiedliche Blöcke gibt. Die eine ist, ich mache einen Piloten, Proof of Concept oder wie man es auch immer nennen will, da gibt es ja unterschiedliche Begrifflichkeiten, wo ich halt einmalig für einen bestimmten Use Case was ausprobiere und das erfordert zumindest teilweise ganz andere Rahmenbedingungen als eine nachhaltige Skalierung, wo ich, sage ich mal, aus einem ersten Use Case sowohl in der Breite als auch in der Tiefe im Unternehmen immer mehr Cases entsprechend auf Basis künstlicher Intelligenz implementiere. Das heißt, die Aussage ist, dass sich die strukturellen Rahmenbedingungen und Einflussfaktoren für die Pilotierung und Skalierung unterschieden, weil selbst ein #00:01:39-2#</w:t>
      </w:r>
    </w:p>
    <w:p w14:paraId="048FCF25" w14:textId="77777777" w:rsidR="00C148B6" w:rsidRPr="00C148B6" w:rsidRDefault="00C148B6" w:rsidP="00C148B6">
      <w:pPr>
        <w:spacing w:after="0"/>
        <w:rPr>
          <w:rFonts w:eastAsiaTheme="minorEastAsia" w:cs="Arial"/>
          <w:sz w:val="16"/>
          <w:szCs w:val="16"/>
          <w:lang w:eastAsia="de-DE"/>
        </w:rPr>
      </w:pPr>
    </w:p>
    <w:p w14:paraId="1C0A5E4A"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Absolut. // #00:01:39-5#</w:t>
      </w:r>
    </w:p>
    <w:p w14:paraId="54CFF7ED" w14:textId="77777777" w:rsidR="00C148B6" w:rsidRPr="00C148B6" w:rsidRDefault="00C148B6" w:rsidP="00C148B6">
      <w:pPr>
        <w:spacing w:after="0"/>
        <w:rPr>
          <w:rFonts w:eastAsiaTheme="minorEastAsia" w:cs="Arial"/>
          <w:sz w:val="16"/>
          <w:szCs w:val="16"/>
          <w:lang w:eastAsia="de-DE"/>
        </w:rPr>
      </w:pPr>
    </w:p>
    <w:p w14:paraId="49671E08"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erfolgreicher Pilot // führt noch nicht automatisch zu einer erfolgreichen Skalierung. #00:01:42-6#</w:t>
      </w:r>
    </w:p>
    <w:p w14:paraId="13F7F811" w14:textId="77777777" w:rsidR="00C148B6" w:rsidRPr="00C148B6" w:rsidRDefault="00C148B6" w:rsidP="00C148B6">
      <w:pPr>
        <w:spacing w:after="0"/>
        <w:rPr>
          <w:rFonts w:eastAsiaTheme="minorEastAsia" w:cs="Arial"/>
          <w:sz w:val="16"/>
          <w:szCs w:val="16"/>
          <w:lang w:eastAsia="de-DE"/>
        </w:rPr>
      </w:pPr>
    </w:p>
    <w:p w14:paraId="2AF471E1"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also kann ich voll bestätigen und deswegen ist ja, glaube ich, auch dieser Ansatz, dass da sehr, sehr viele Unternehmen so zu MVPs übergegangen sind, der geht ja in eine ähnliche Richtung. Das heißt, es ist wirklich gerade bei größeren Unternehmen immer einfacher, für eine kurze Zeit Dinge kurz zusammenzufassen mit einem sehr konkreten Ziel im Visier diese Dinge dann anzugehen und dann auch umzusetzen in einem bestimmten Umfeld, in einem bestimmten Zeitfaktor, mit einem bestimmten Investment und die Kosten die entstehen wirklich denn dann erst wirklich sehr, sehr stark, wenn man das Ganze dann so in die Breite trägt, sowohl horizontal als auch vertikal. Deswegen kann ich voll bestätigen und ist bei uns regelmäßig zu beobachten, ja. Deswegen kommen wir auch bei uns regelmäßig weiterhin auch aus dieser Use Case-Perspektive heraus und dann im nächsten Schritt erst die Skalierung. Also erst diese Skalierungsumfelder auszubauen, also Plattformen hochzuziehen und dann die mit Use Cases zu füttern. Das ist in der Theorie ist das wahrscheinlich eine gute Idee, ein gutes Konzept, aber ist in der Wirklichkeit extrem komplex abzubilden. #00:02:55-8#</w:t>
      </w:r>
    </w:p>
    <w:p w14:paraId="7EC18612" w14:textId="77777777" w:rsidR="00C148B6" w:rsidRPr="00C148B6" w:rsidRDefault="00C148B6" w:rsidP="00C148B6">
      <w:pPr>
        <w:spacing w:after="0"/>
        <w:rPr>
          <w:rFonts w:eastAsiaTheme="minorEastAsia" w:cs="Arial"/>
          <w:sz w:val="16"/>
          <w:szCs w:val="16"/>
          <w:lang w:eastAsia="de-DE"/>
        </w:rPr>
      </w:pPr>
    </w:p>
    <w:p w14:paraId="61416FBA"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Ja, nachvollziehbar. Kann ich total verstehen. Der zweite Themenkomplex ist, warum scheitern KI-Initiativen. Auch da habe ich circa neunzig Kategorien gefunden. Ich stelle dir mal so einen ganz, ganz kleinen Ausschnitt vor. Zu der Überkategorie Arbeitsbeziehungen sind so zwei Blitzlichter, die immer wieder aufgetaucht sind, dass KI eben eine bereichsübergreifende Zusammenarbeit erfordert. Das heißt, du hast einfach bei einer KI-Lösung selten den Luxus, dass du Fachbereichsdaten und Technologie so passend, so nahe zusammen hast. Das heißt, es ist bereichsübergreifende Zusammenarbeit so eine wesentliche Grundlage. Aber sehr, sehr selten kommt es vor, dass diese Fachbereiche eine gemeinsame Sprache haben zum Thema KI, aber auch grundsätzlich zum Thema Datentechnologie und was verstehen wir unter dem Use Case et cetera. Also, dass da keine Basis entsprechend ist, und der zweite, größere Aspekt ist, dass in gerade traditionelleren, funktionalorientierten Unternehmen auch wenig Übung ist, bereichsübergreifend zusammen zu arbeiten. Das heißt also gar nicht irgendwie, dass da jemand was dagegen hat, aber die Unternehmen tun sich Kraft ihrer Aufstellung einfach extrem schwer, weil das eigentlich ihre Historie und ihre Tradition nicht hergibt, anders zu arbeiten als über Abteilungsübergabepunkte, ja, und dass dann so die fehlende Übung da auch entsprechend eine der Barrieren ist. Ein zweites Thema: Führung. Da bin ich sehr stark auf dem Thema tatsächlich Topmanagement, wo zwei Sachen häufig genannt wurden, ist zum einen eine Technologieaversion. Das heißt, dass Menschen, gerade auch im Marketing, die jetzt wahrscheinlich eher einer kreativen Welt kommen, Kommunikation gelernt haben, die haben wenig Lust, sich mit Technologie auseinander zu setzen und das eben gepaart mit einer sehr geringen Lern- und Weiterbildungsbereitschaft im Topmanagement, was aber durchaus hilfreich ist, wenn man sich eben mit so durchaus komplexen Technologien, wie KI eben, auseinandersetzt. Dritter Bereich: Mitarbeiterauswahl und Entwicklung. Ich glaube, da wenig überraschend mangelnde Daten- und Technologiekompetenz auf der Mitarbeiterseite. Ein anderer Aspekt, nochmal ganz anders draufgeblickt, ist, vielleicht auch gerade für dein Unternehmen zumindest in der Historie mal relevant gewesen ist, eher traditionelle Unternehmen auch Schwierigkeiten haben, Zugang zu dem richtigen Kompetenzprofil am Markt zu finden, weil schon die Recruiting Prozesse einfach für die Talente im, sag mal, Delta- und Technologieumfeld nicht interessant sind. Ich meine, vor einem Jahr hätte ich noch gesagt so etwas wie Homeoffice, ja, oder von überall Arbeiten, das hat sich jetzt sicherlich deutlich, deutlich verändert. Aber auch ein Beispiel, was immer wieder genannt wurde, bring your own Device, ist eben auch in vielen Konzernen gerade extrem schwierig. Da sind halt viele, kleine Sachen, die eben für Menschen mit den Profilen wichtig sind. Und so auf der Technologieecke die mangelnde Datenverfügbarkeit und mangelnde Datenqualität. Oftmals gibt es zwar viele Daten, aber die Qualität ist unklar oder eben nicht gut. (...) So, das war ein ganz kurzer Abriss von ein paar Blitzlichtern, die ich so gefunden habe. Überrascht dich was, kannst du es nachvollziehen? #00:07:00-0#</w:t>
      </w:r>
    </w:p>
    <w:p w14:paraId="266810E8" w14:textId="77777777" w:rsidR="00C148B6" w:rsidRPr="00C148B6" w:rsidRDefault="00C148B6" w:rsidP="00C148B6">
      <w:pPr>
        <w:spacing w:after="0"/>
        <w:rPr>
          <w:rFonts w:eastAsiaTheme="minorEastAsia" w:cs="Arial"/>
          <w:sz w:val="16"/>
          <w:szCs w:val="16"/>
          <w:lang w:eastAsia="de-DE"/>
        </w:rPr>
      </w:pPr>
    </w:p>
    <w:p w14:paraId="015D6210"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ich glaube, also hier bei diesem Punkt/ Also ich kann alles voll nachvollziehen und insbesondere hier gerade dieses Scheitern das ist sicherlich diese mangelnde Möglichkeit der Zusammenarbeit, diese mangelnde Fähigkeit der Zusammenarbeit, die mangelnde Übung das ist sicherlich ein absolutes Thema. Ich meine, vor ein paar Jahren hieß es ja noch so, dass man so einzelne Digitalabteilungen aufgezogen hat, dass man so einzige Abteilungen aufgezogen hat, die dann auf einmal die digitale Transformation in Unternehmen dann hochziehen musste, hochziehen sollen, das ist natürlich Kokolores, ne? Das ist genauso wie diese Diskussion zum Thema brauchen wir ein Digitalministerium. Nee, brauchen wir nicht. Wir brauchen digitalisierte Ministerien und genauso brauchen wir digitalisierte Bereiche, ne? Das spielt ja auch voll rein. Also das eine Querschnittsfunktion und die kann man nicht irgendwo in irgendeinem Silo halt als Monolith parken und dann da auf die Personen nochmal gucken und auf die Leute, wenn irgendwas funktioniert oder nicht funktioniert. Und das ist halt gerade beim Thema Personalisierung, beim Einsatz von KI im Marketing, also alle kundenspezifischen Themen, das wäre natürlich dann auch eine sehr, sehr klare Sicht auf den Kunden, ein einheitliches Verständnis für den Kunden. Das ist eine Haltungsgeschichte und wenn da halt das in einzelnen Bereichen eine unterschiedliche Haltung über einen Kunden gibt, ne, das spiegelt sich natürlich dann auch in einer gegenseitigen Zusammenarbeit wider, ne? Wenn man die andere Abteilung gegenüber nicht als Kunden wahrnimmt oder als Stakeholder, sondern so als (unv., #00:08:34-9#) oder teilweise sogar als Gegner, dann ist das natürlich/ Auch wenn ein Pilot mal für eine gewisse Zeit dann gut funktioniert, dauerhaft wird das nicht zustande kommen. Ich hoffe, das kommt rüber, was ich sagen möchte. #00:08:48-3#</w:t>
      </w:r>
    </w:p>
    <w:p w14:paraId="7687A1C1" w14:textId="77777777" w:rsidR="00C148B6" w:rsidRPr="00C148B6" w:rsidRDefault="00C148B6" w:rsidP="00C148B6">
      <w:pPr>
        <w:spacing w:after="0"/>
        <w:rPr>
          <w:rFonts w:eastAsiaTheme="minorEastAsia" w:cs="Arial"/>
          <w:sz w:val="16"/>
          <w:szCs w:val="16"/>
          <w:lang w:eastAsia="de-DE"/>
        </w:rPr>
      </w:pPr>
    </w:p>
    <w:p w14:paraId="4C554DD1"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Total, einhundert Prozent. Trifft jetzt nicht nur meine Erlebnisse jetzt im Rahmen der Arbeit, sondern vor allem auch meine persönliche Konzerngeschichte. #00:08:58-1#</w:t>
      </w:r>
    </w:p>
    <w:p w14:paraId="7F973518" w14:textId="77777777" w:rsidR="00C148B6" w:rsidRPr="00C148B6" w:rsidRDefault="00C148B6" w:rsidP="00C148B6">
      <w:pPr>
        <w:spacing w:after="0"/>
        <w:rPr>
          <w:rFonts w:eastAsiaTheme="minorEastAsia" w:cs="Arial"/>
          <w:sz w:val="16"/>
          <w:szCs w:val="16"/>
          <w:lang w:eastAsia="de-DE"/>
        </w:rPr>
      </w:pPr>
    </w:p>
    <w:p w14:paraId="66DCE8AE"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genau, ne? Gerade in größeren Unternehmen ist es, die halt die Power haben, die auch wirklich die Möglichkeiten haben, da längerfristig mal wirklich Cases am Leben zu halten, also wirklich stetig ins Invest zu gehen, da kommen dann halt sehr viele Befindlichkeiten hinzu und Einzelschicksale und Ähnliches. Und das spiegelt sich natürlich dann auch in der Führung wider. Also deswegen auch was, das du da sagtest, diese Tech-Aversion im Marketing die ist sicherlich an einigen Stellen ist die sehr stark vorhanden, verbunden mit dieser geringeren Lern- und Weiterbildungsbereitschaft und, ich glaube, an der Stelle sind höchstwahrscheinlich da Nordamerika die Kollegen ein Stück weit weiter, ne? Auch unsere Kollegen dort und auch was man so oft sieht und hört von Leuten, die da im Management tätig sind, die sind da sehr zurückhaltend teilweise mit einer Meinungsbildung über bestimmte Themen. Die sind aber dann in der Lage, sich relativ schnell dann mit Sachen zu beschäftigen, wie denn auch in unserem Thema des Targetings, der Useransprache dann über CDPs und dann auch letztendlich der Einsatz von Kryptowährungen und Ähnliches. Das sind einfach so Dinge, wo bei uns dann relativ schnell dann, glaube ich, erstmal so eine Mutmaßung zustande kommt und wo andere Stelle dann einfach die Leute eher schon darauf aus sind, sich erstmal ein Bild zu machen, sich wirklich intensiv mit Dingen zu beschäftigen und das hat sicherlich die aktuelle Managementgeneration an einigen Stellen nicht so drauf. Sicherlich hat das damit zu tun, dass Informationsverfügbarkeit sehr, sehr groß geworden ist und dann halt es Leute gibt, die halt in der Lage sind, sich relativ schnell halt mit den richtigen Quellen zu versorgen und andere können das nicht. Wenn man halt relativ schnell weiß, womit man sich beschäftigen muss, wie bei den Juristen, die wissen auch nicht immer alles, aber die wissen, wo sie hingucken müssen in welchen Gesetzestext und dann wissen sie, was los ist. Das wird hier auch per se kommen, also so oder so. Es ist eine Frage der Zeit, ne? Insofern auch, glaube ich, trifft das sehr, sehr gut diesen Punkt. Vor allen Dingen dieser ganze Einsatz von KI der ist extrem ressourcenintensiv, der ist sehr budgetintensiv, der hat eine extrem große letztendlich Herausforderung, was die ganze Kundenkommunikation angeht. Du kannst nicht an einer Stelle machen, an anderer Stelle nicht, ne? Wenn dann machst du es halt wirklich nachhaltig und sowas kann nur top-down funktionieren. Das kannst du zwar bottom-up eine gewisse Zeit treiben und wieder anstoßen, aber das muss halt wirklich von oben kommen und auch nachgehalten werden. Aber wenn da mal oben vielleicht an einigen Stellen das Verständnis nicht da ist, teilweise auch dann wirklich halt diese Aversion da ist, sich mit Dingen zu beschäftigen, das führt dann, das ist dann der nächste Punkt, im Mitarbeiterbereich natürlich auch dazu, dass dann Leute dann auch irgendwann halt merken, dass sie halt vielleicht in einem falschen Umfeld unterwegs sind. #00:11:56-4#</w:t>
      </w:r>
    </w:p>
    <w:p w14:paraId="43D74AEE" w14:textId="77777777" w:rsidR="00C148B6" w:rsidRPr="00C148B6" w:rsidRDefault="00C148B6" w:rsidP="00C148B6">
      <w:pPr>
        <w:spacing w:after="0"/>
        <w:rPr>
          <w:rFonts w:eastAsiaTheme="minorEastAsia" w:cs="Arial"/>
          <w:sz w:val="16"/>
          <w:szCs w:val="16"/>
          <w:lang w:eastAsia="de-DE"/>
        </w:rPr>
      </w:pPr>
    </w:p>
    <w:p w14:paraId="35625FA2"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Ja, absolut. #00:11:57-3#</w:t>
      </w:r>
    </w:p>
    <w:p w14:paraId="19FB9528" w14:textId="77777777" w:rsidR="00C148B6" w:rsidRPr="00C148B6" w:rsidRDefault="00C148B6" w:rsidP="00C148B6">
      <w:pPr>
        <w:spacing w:after="0"/>
        <w:rPr>
          <w:rFonts w:eastAsiaTheme="minorEastAsia" w:cs="Arial"/>
          <w:sz w:val="16"/>
          <w:szCs w:val="16"/>
          <w:lang w:eastAsia="de-DE"/>
        </w:rPr>
      </w:pPr>
    </w:p>
    <w:p w14:paraId="6395E80F"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Dann sind die dann vielleicht ein, zwei Jahre motiviert, da was zu machen, und sagen sich aber auch: "Wisst ihr was, ich glaube, ich bin woanders besser aufgehoben." Da habe ich dann auch schon viele, viele Kollegen erlebt, die dann wirklich hochmotiviert gekommen sind und nach zwei Jahren sind sie halt gewechselt. Und die Leute die fallen dann meist (unv., #00:12:15-8#) dann wundert sich auf einmal so der Chef, der da irgendwie die Leute da immer so ein bisschen halt so am langen Arm hat verhungern lassen, "Wie kommt denn das jetzt auf einmal, dass der jetzt irgendwie Geschäftsführer bei der (unv., #00:12:25-6#) geworden ist, ja? Das ist einer der Punkte, die man, glaube ich, sehr, sehr oft beobachtet, gerade bei diesem schnell laufenden Bereich. Ich habe da auch den Eindruck, dass da der Wunsch ganz oft da ist, sich weiterzubilden. Das erlebe ich auch sehr stark. Vor einem halben Jahr habe ich da eine Umfrage zu bekommen, vielleicht finde ich die noch irgendwo, zum Thema wo sehen Marketingverantwortliche eigenen Weiterbildungsbedarf und wo haben sie Wünsche, sich weiterzubilden, ne? Das ist sehr, sehr stark auf das Thema Analyx fokussiert. Die Zeit muss aber bekommen, da muss das Unternehmen investieren und das ist leider immer noch irgendwie etwas, was extrem selten passiert, dass da wirklich sehr, sehr nachhaltig und sehr intensiv geschult wird. Ich kenne das von einem Bekannten von, der arbeitet für die Allianz und der ist da an prominenter Stelle gewesen im Bereich Webanalytics und dem haben die dort ein sehr spannendes, dreimonatiges Studium halt finanziert, also Vollzeit, mit sehr hohen Kosten verbunden, und der hat sich natürlich dann halt verpflichten lassen, dann halt die nächsten fünf Jahre das Unternehmen nicht zu verlassen, hat dann aber wirklich eine Top-Ausbildung da bekommen und hat in der Zeit halt unterschiedliche Programmiersprachen, Python natürlich und solche Geschichten, mitbekommen, gelernt und auch Anwendungsförderheit wird begeistert, also mit Begeisterung hinterher auch umsetzen dürfen in diesen ganzen Themen. #00:13:55-1#</w:t>
      </w:r>
    </w:p>
    <w:p w14:paraId="08F48110" w14:textId="77777777" w:rsidR="00C148B6" w:rsidRPr="00C148B6" w:rsidRDefault="00C148B6" w:rsidP="00C148B6">
      <w:pPr>
        <w:spacing w:after="0"/>
        <w:rPr>
          <w:rFonts w:eastAsiaTheme="minorEastAsia" w:cs="Arial"/>
          <w:sz w:val="16"/>
          <w:szCs w:val="16"/>
          <w:lang w:eastAsia="de-DE"/>
        </w:rPr>
      </w:pPr>
    </w:p>
    <w:p w14:paraId="2707EEB9"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Ach, sehr cool. #00:13:56-1#</w:t>
      </w:r>
    </w:p>
    <w:p w14:paraId="765DF39D" w14:textId="77777777" w:rsidR="00C148B6" w:rsidRPr="00C148B6" w:rsidRDefault="00C148B6" w:rsidP="00C148B6">
      <w:pPr>
        <w:spacing w:after="0"/>
        <w:rPr>
          <w:rFonts w:eastAsiaTheme="minorEastAsia" w:cs="Arial"/>
          <w:sz w:val="16"/>
          <w:szCs w:val="16"/>
          <w:lang w:eastAsia="de-DE"/>
        </w:rPr>
      </w:pPr>
    </w:p>
    <w:p w14:paraId="0D57C806"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genau. Das denke ich halt auch so, ist ja Wahnsinn, ne? Dann fragt man sich ja auch, warum ist das an anderer Stelle nicht möglich. Und das ist dann wahrscheinlich genau der Punkt, wo dann Unternehmen am falschen Ende sparen, weil da werden dann höchstwahrscheinlich Leute eingestellt von außen mit einem gewissen Horizont, mit einer gewissen technischen Ausbildung, die kennen das Business aber der eigenen Firma nicht, die kennen die Herausforderungen der eigenen Firma nicht und da ist es dann ganz oft so, dass an der falschen Stelle dann halt das Geld investiert wird und dann eher Leute herangezogen werden, die da dann ein Jahr lang brauchen, das Unternehmen zu verstehen, ein Jahr lang dann an irgendwelchen Cases arbeiten und dann im dritten Jahr dann anfangen, sich halt umzuschauen an anderen Positionen. Das ist dann sicherlich auch, also wie die anderen Punkte davor, dann auch eine Organisationsgeschichte, eine Haltungsgeschichte und führt, glaube ich, sehr, sehr stark in dieses Gesamtthema Transformation dann rein. #00:14:51-1#</w:t>
      </w:r>
    </w:p>
    <w:p w14:paraId="7BA13690" w14:textId="77777777" w:rsidR="00C148B6" w:rsidRPr="00C148B6" w:rsidRDefault="00C148B6" w:rsidP="00C148B6">
      <w:pPr>
        <w:spacing w:after="0"/>
        <w:rPr>
          <w:rFonts w:eastAsiaTheme="minorEastAsia" w:cs="Arial"/>
          <w:sz w:val="16"/>
          <w:szCs w:val="16"/>
          <w:lang w:eastAsia="de-DE"/>
        </w:rPr>
      </w:pPr>
    </w:p>
    <w:p w14:paraId="72B72ED7"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Ja, definitiv. #00:14:55-8#</w:t>
      </w:r>
    </w:p>
    <w:p w14:paraId="788CEA1C" w14:textId="77777777" w:rsidR="00C148B6" w:rsidRPr="00C148B6" w:rsidRDefault="00C148B6" w:rsidP="00C148B6">
      <w:pPr>
        <w:spacing w:after="0"/>
        <w:rPr>
          <w:rFonts w:eastAsiaTheme="minorEastAsia" w:cs="Arial"/>
          <w:sz w:val="16"/>
          <w:szCs w:val="16"/>
          <w:lang w:eastAsia="de-DE"/>
        </w:rPr>
      </w:pPr>
    </w:p>
    <w:p w14:paraId="50FE25B0"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Und zum Thema Datenqualität, um da nochmal ein Wort zu verlieren, das wundert mich so ein bisschen, also die Qualität der Informationen. Ja, wahrscheinlich ist es teilweise eine Prozessfrage, also welche Informationen werden dort verarbeitet. Was würde ich sagen? Wir versuchen immer, an Rohdaten ranzukommen, wenn wir uns was angucken. Also verarbeitete Daten, Eventdaten beispielsweise aus einem Google oder aus einem Adobe oder ähnlichem, das sind so Sachen, die helfen eigentlich nicht, ne? Das sind so Verlängerungsgeschichten von aktuellen Cases, aber das ist dann keine KI, sondern da hast du halt irgendwelche Anwendungsfälle. Wirklicher Einsatz von Artificial Intelligence ist halt dann möglich, wenn du wirklich in der Lage bist, auf Basis von Rohdaten tief in die Vergangenheit zu gucken und dann auch in der Lage bist, damit dann halt Algorithmen zu rechnen und Dinge zu prognostizieren. Deswegen ist es, glaube ich, also bei dieser Datenqualitätsfrage wahrscheinlich geht es auch eher so in die Richtung, dass da vielfach dieser Aufbau von Prozessen nicht sehr nachhaltig betrieben wird oder betrieben wurde an einigen Stellen und dass deswegen halt dann die Qualität in der notwendigen, in der gewünschten Form gegebenenfalls einfach nicht vorhanden ist und deswegen halt Dinge dann halt nicht zum Fliegen kommen. An der Stelle hatten wir relativ wenig Schwierigkeiten da auf Informationen/ Wenn wir Informationen bekommen haben, dann waren die meist zu achtzig Prozent der Fälle (unv., #00:16:32-4#) vorhanden. Verarbeitete Daten, Third Party Daten, klar, das ist wieder eine ganz andere Geschichte. Da hast du teilweise wirklich dann Kraut und Rüben dann bekommen, die dir nicht weitergeholfen haben. Aber sobald du selber in die (Hahebo?) gegangen bist, selber in der Lage warst, Informationen beim Kunden zu erheben, da lief das eigentlich immer relativ gut. #00:16:50-6#</w:t>
      </w:r>
    </w:p>
    <w:p w14:paraId="40F8B1F8" w14:textId="77777777" w:rsidR="00C148B6" w:rsidRPr="00C148B6" w:rsidRDefault="00C148B6" w:rsidP="00C148B6">
      <w:pPr>
        <w:spacing w:after="0"/>
        <w:rPr>
          <w:rFonts w:eastAsiaTheme="minorEastAsia" w:cs="Arial"/>
          <w:sz w:val="16"/>
          <w:szCs w:val="16"/>
          <w:lang w:eastAsia="de-DE"/>
        </w:rPr>
      </w:pPr>
    </w:p>
    <w:p w14:paraId="1FD0598D"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Total. Ich glaube, da seid ihr halt auch schon jahrelang eine Strecke gegangen. Weißt du, ich habe mit vielen gesprochen, die dann das erste Mal quasi anfangen und die haben noch keinen, der mal anfängt, Rohdaten zu zusammenzuziehen, ja? #00:17:05-3#</w:t>
      </w:r>
    </w:p>
    <w:p w14:paraId="170843A0" w14:textId="77777777" w:rsidR="00C148B6" w:rsidRPr="00C148B6" w:rsidRDefault="00C148B6" w:rsidP="00C148B6">
      <w:pPr>
        <w:spacing w:after="0"/>
        <w:rPr>
          <w:rFonts w:eastAsiaTheme="minorEastAsia" w:cs="Arial"/>
          <w:sz w:val="16"/>
          <w:szCs w:val="16"/>
          <w:lang w:eastAsia="de-DE"/>
        </w:rPr>
      </w:pPr>
    </w:p>
    <w:p w14:paraId="33171CF4"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Okay. #00:17:07-1#</w:t>
      </w:r>
    </w:p>
    <w:p w14:paraId="18BE8F97" w14:textId="77777777" w:rsidR="00C148B6" w:rsidRPr="00C148B6" w:rsidRDefault="00C148B6" w:rsidP="00C148B6">
      <w:pPr>
        <w:spacing w:after="0"/>
        <w:rPr>
          <w:rFonts w:eastAsiaTheme="minorEastAsia" w:cs="Arial"/>
          <w:sz w:val="16"/>
          <w:szCs w:val="16"/>
          <w:lang w:eastAsia="de-DE"/>
        </w:rPr>
      </w:pPr>
    </w:p>
    <w:p w14:paraId="61974A40"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Sondern, weißt du, die steigen dann ein und finden mal im CHM-System irgendwelche Felder, wo unklar ist, was steht da eigentlich drin. Also da steht zwar was drin und da ist auch eine Überschrift drunter, aber, ob das dann alles zusammenpasst und richtig ist, weiß keiner, weil die Prozesse, was du auch schon gesagt hast, vorher unklar sind, wie die Felder zum Beispiel befüllt werden, weißt du? Das ist was, was wahrscheinlich, also Datenqualität wird immer ein Stück weit ein Thema sein, aber was sich wahrscheinlich in fünf Jahren schon deutlich anders darstellt, wenn jeder mal so durch eine Lernkurve gegangen ist, wie ihr das seid, ja? Ihr seid ja schon seit fünf, sechs, sieben Jahren, wenn ich das richtig in Erinnerung habe, da #00:17:42-8#</w:t>
      </w:r>
    </w:p>
    <w:p w14:paraId="04087483" w14:textId="77777777" w:rsidR="00C148B6" w:rsidRPr="00C148B6" w:rsidRDefault="00C148B6" w:rsidP="00C148B6">
      <w:pPr>
        <w:spacing w:after="0"/>
        <w:rPr>
          <w:rFonts w:eastAsiaTheme="minorEastAsia" w:cs="Arial"/>
          <w:sz w:val="16"/>
          <w:szCs w:val="16"/>
          <w:lang w:eastAsia="de-DE"/>
        </w:rPr>
      </w:pPr>
    </w:p>
    <w:p w14:paraId="536A7159"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genau. // #00:17:44-2#</w:t>
      </w:r>
    </w:p>
    <w:p w14:paraId="358B402B" w14:textId="77777777" w:rsidR="00C148B6" w:rsidRPr="00C148B6" w:rsidRDefault="00C148B6" w:rsidP="00C148B6">
      <w:pPr>
        <w:spacing w:after="0"/>
        <w:rPr>
          <w:rFonts w:eastAsiaTheme="minorEastAsia" w:cs="Arial"/>
          <w:sz w:val="16"/>
          <w:szCs w:val="16"/>
          <w:lang w:eastAsia="de-DE"/>
        </w:rPr>
      </w:pPr>
    </w:p>
    <w:p w14:paraId="3A298D7C"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Schritt // für Schritt dran. Gut, dann lass uns mal auf die Phase der Skalierung gucken und mal stelle ich dir noch ein paar Einflussfaktoren vor, die in der Skalierung unterstützen können. Zum einen mal mit Blick auf das Gesamtunternehmen. Also zum einen ist es extrem hilfreich, wenn die Unternehmensführung es schafft, Klarheit zu schaffen, was ist denn die operative, aber auch strategische Relevanz von KI für das Unternehmen. Das es letztendlich ein Rahmen auf der Seite gibt, aber auch eine Richtung, warum man das eigentlich entsprechend tun möchte. Und das gepaart mit dem strategischen Prozess, habe ich es genannt, wo so Elemente drin sind, wie ich KI positioniere. Wenn ich KI einsetze, um ausschließlich Effizienzen zu generieren und meine Mitarbeiterzahl um dreißig Prozent zu reduzieren, dann wird es halt natürlich deutlich schwieriger, entsprechend unternehmensweit da genug Spaß, Freude und Unterstützung zu bekommen. Wenn ich mir aber überlege, wie positioniere ich das im Sinne von einer positiven Positionierung, gepaart eben mit warum brauchen wir das Ganze, kriege ich eben deutlich mehr Zug dahinter. Und da haben auch schon Unternehmen ganz interessante Sachen gemacht. Ich glaube, Rewe war es. Die haben sogar ein KI-Manifest mal geschrieben, wo dann zum Beispiel auch nächster Punkt, der immer mal wieder kam, aufgegriffen wird, wie ist denn der ethische Standpunkt vom Unternehmen zum Thema KI, weil da eben auch viele Fragezeichen und Ängste verbunden sind und auch da Klarheit zu schaffen, wo sind die Grenzen für das Unternehmen, und da auch transparent gegenüber den Mitarbeitern, den Kunden zu sein. Weiterer Punkt im strategischen Prozess ist, sich klar zu machen, wie kann ich denn die Mitarbeiter integrieren, weil das ja einfach ein Schritt für Schritt Prozess ist und den musst du, bin ich auch deiner Meinung, zumindest top-down forcieren, aber du musst ja Stück für Stück deine Organisation da integrieren und entsprechend selber auch die Erfahrungen sammeln lassen und dafür auch überlegen, was ist da meine Taktik dazu. Ein dritter Bereich ist, wie orchestriere ich die bereichsübergreifende Zusammenarbeit. Auch eine der wesentlichen Hürden. Das heißt, wen binde ich ein, wen muss ich beteiligen, wie kommuniziere, wie koppele ich Ergebnisse oder Erfahrungen zurück. Also das Ganze, was einen guten Rahmen für eine übergreifende Zusammenarbeit schafft. Dann geht es um Personalentwicklung, hatten wir auch schon, Daten- und Technologiekompetenzen, wie kriege ich die entwickelt, hast du ja gerade auch schon Beispiele genannt, wie man Leute, glaube ich, nicht nur Kompetenzen entwickelt, sondern auch motiviert und auch langfristig bindet mit solchen Investitionen. Ich glaube, der dann da drei Monate mal Freestyle lernen durfte, der wird jetzt nicht wegen acht Prozent mehr Gehalt den Arbeitgeber wechseln, das kann ich mir nicht vorstellen. #00:20:50-7#</w:t>
      </w:r>
    </w:p>
    <w:p w14:paraId="67259C0C" w14:textId="77777777" w:rsidR="00C148B6" w:rsidRPr="00C148B6" w:rsidRDefault="00C148B6" w:rsidP="00C148B6">
      <w:pPr>
        <w:spacing w:after="0"/>
        <w:rPr>
          <w:rFonts w:eastAsiaTheme="minorEastAsia" w:cs="Arial"/>
          <w:sz w:val="16"/>
          <w:szCs w:val="16"/>
          <w:lang w:eastAsia="de-DE"/>
        </w:rPr>
      </w:pPr>
    </w:p>
    <w:p w14:paraId="28E05592"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Absolut nicht. #00:20:53-1#</w:t>
      </w:r>
    </w:p>
    <w:p w14:paraId="413F9A61" w14:textId="77777777" w:rsidR="00C148B6" w:rsidRPr="00C148B6" w:rsidRDefault="00C148B6" w:rsidP="00C148B6">
      <w:pPr>
        <w:spacing w:after="0"/>
        <w:rPr>
          <w:rFonts w:eastAsiaTheme="minorEastAsia" w:cs="Arial"/>
          <w:sz w:val="16"/>
          <w:szCs w:val="16"/>
          <w:lang w:eastAsia="de-DE"/>
        </w:rPr>
      </w:pPr>
    </w:p>
    <w:p w14:paraId="40125AFF"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Aber eben auch neben so, sage ich mal, harten Skills auch Themen wie interdisziplinäres Arbeiten muss noch stärker in der Personalentwicklung entsprechend beleuchtet und forciert werden. Und den letzten Punkt, den ich noch mitgebracht habe in dem Fall, ist das Vorlegen einer technologischen Strategie. Das heißt also, die Ideen, in welche Richtung so eine Strategie gehen kann, die waren sehr unterschiedlich. Das heißt für mich eher so, es ist wichtig, eine Idee zu haben. Zum Beispiel will ich Daten zentral oder dezentral halten. Ich habe nicht rausgefunden für was ich so der Anhänger bin, ja? Ich habe so das Gefühl, beides ist möglich. Du musst halt eine Entscheidung treffen und für dich dann wissen, was heißt die Entscheidung und was leite ich daraus ab. Ich muss mir überlegen, wie will ich mir die Plattform ausgestalten, wie ist die Nutzbarkeit, Bedienbarkeit von dem, was dann letztendlich Fachbereiche auch entsprechend nutzen. Auch da relativ unterschiedliche Lösungsmöglichkeiten, aber eben sich bewusst machen, dass man diese Themen klären muss. Festlegen, was ich erwarte ich denn von meinen Datenstrukturen, wie flexibel müssen die sein, wie sind die zeitlichen Komponenten. Das heißt, brauche ich wirklich Echtzeit oder reicht mir auch eine andere Taktung et cetera. Also das sind so Themen, die unter einer technologischen Strategie liegen können. #00:22:22-5#</w:t>
      </w:r>
    </w:p>
    <w:p w14:paraId="1B39C7B9" w14:textId="77777777" w:rsidR="00C148B6" w:rsidRPr="00C148B6" w:rsidRDefault="00C148B6" w:rsidP="00C148B6">
      <w:pPr>
        <w:spacing w:after="0"/>
        <w:rPr>
          <w:rFonts w:eastAsiaTheme="minorEastAsia" w:cs="Arial"/>
          <w:sz w:val="16"/>
          <w:szCs w:val="16"/>
          <w:lang w:eastAsia="de-DE"/>
        </w:rPr>
      </w:pPr>
    </w:p>
    <w:p w14:paraId="12AFCAF1"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 Ja, also finde ich sehr nachvollziehbar, finde ich gut. Ich finde vor allen Dingen, was du sagtest am Ende, also was jetzt irgendwie für welche Firma jetzt gut ist, was vielleicht wirklich mal schlecht ist (unv., #00:22:40-0#) Daten zentral oder dezentral gehostet werden sollten, auf welche Tech man sich da konzentriert, das ist sicherlich dann im Einzelfall wichtig, aber grundsätzlich geht es, glaube ich, darum, wirklich eine Strategie zu haben. Und Strategie heißt natürlich immer, man hat eine klare Vision und man hat ein klares Bild, diese Vision zu erreichen, das ist für mich immer so eine Strategie, und dann muss man diese Entscheidung treffen und die dann auch wirklich dann nachhalten. Da gibt es ja auch Situationen, wo dann immer halt diese Strategiefrage gestellt wird, weil einfach dieses Bild am Ende nicht so richtig klar ist und dann verläuft man sich halt in Diskussionen über halt dann solche Details wie wo müssen Informationen liegen und welche Informationen liegen in Realtime vor und welche werden über Badges verteilt, wer hat welchen Zugang, wer ist der Owner der Daten intern, extern und solche ganzen Geschichten. Das hilft natürlich überhaupt gar nicht, sondern das führt einfach dazu, dass halt Dinge immer wieder halt zurückgesteckt werden und dass halt interdisziplinäre Kommunikation eigentlich nur zu Verzögerungen führt, weil die Sichtweise halt andere sind auf eine nicht klar formulierte Strategie. Insofern ist es, glaube ich, wirklich ein klarer Punkt, guter Punkt zu sagen, jetzt geht es hier gar nicht so sehr darum, jetzt hier immer das Richtige zu machen. Das schafft man sowieso nicht. Es ist unmöglich in dem Bereich immer alles richtig zu machen. Man muss halt relativ schnell die Entscheidungen nachhaltig treffen und dann schauen, ist man auf dem richtigen Weg, und das änderungsflexibel dann auch zu gestalten. Also hat ja einen Grund, weswegen Amazon jetzt so erfolgreich ist, weil sie eben halt vor langer Zeit halt gesagt haben, wir bauen alles über APIs, wir bauen alles über Schnittstellen auf, alles, was wir haben, bei uns im Unternehmen, um halt dann relativ schnell Sachen sofort testen zu können. Wenn es nicht funktioniert, schalten wir sie wieder ab. Das ist ja offensichtlich ein sehr flexibler, guter Weg. Der ist natürlich kostenintensiv, aber auf der anderen Seite führt er halt auch dazu, dass alle wissen, woran sie daran sind, und führt vor allen Dingen dazu, dass alle messbar sind, alle Bereiche, und, dass auch letztendlich die ganze Kommunikation, interdisziplinäre Zusammenarbeit, dass die halt wirklich auch passt, weil alle halt wissen, wie sind die Rahmenbedingungen miteinander, hat welchen Zugang zu welchem System. Das ist schon sehr, sehr spannend, was die da gemacht haben an der Stelle und da waren die schon vor zehn Jahren schon da, wo andere, auch wir, in fünf Jahren noch nicht sein werden. #00:25:14-9#</w:t>
      </w:r>
    </w:p>
    <w:p w14:paraId="7D094502" w14:textId="77777777" w:rsidR="00C148B6" w:rsidRPr="00C148B6" w:rsidRDefault="00C148B6" w:rsidP="00C148B6">
      <w:pPr>
        <w:spacing w:after="0"/>
        <w:rPr>
          <w:rFonts w:eastAsiaTheme="minorEastAsia" w:cs="Arial"/>
          <w:sz w:val="16"/>
          <w:szCs w:val="16"/>
          <w:lang w:eastAsia="de-DE"/>
        </w:rPr>
      </w:pPr>
    </w:p>
    <w:p w14:paraId="67A9462D"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Ja, definitiv. #00:25:18-1#</w:t>
      </w:r>
    </w:p>
    <w:p w14:paraId="63F60E47" w14:textId="77777777" w:rsidR="00C148B6" w:rsidRPr="00C148B6" w:rsidRDefault="00C148B6" w:rsidP="00C148B6">
      <w:pPr>
        <w:spacing w:after="0"/>
        <w:rPr>
          <w:rFonts w:eastAsiaTheme="minorEastAsia" w:cs="Arial"/>
          <w:sz w:val="16"/>
          <w:szCs w:val="16"/>
          <w:lang w:eastAsia="de-DE"/>
        </w:rPr>
      </w:pPr>
    </w:p>
    <w:p w14:paraId="718EA324"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sehr spannend. Und dieses ganze Thema dieses ethischen Standpunktes (unv., #00:25:25-5#) in der Automotive wird das meistens sehr plakativ diskutiert, insbesondere von Außenstehenden, ne? Also, wie reagiert jetzt ein Algorithmus auch bei selbstfahrenden Systemen und so weiter, das wird sicherlich noch an sehr, sehr starker Brisanz gewinnen. Mit Sicherheit. Also da ist man, glaube ich, noch nicht mal am Anfang der Diskussion wirklich. #00:25:45-7#</w:t>
      </w:r>
    </w:p>
    <w:p w14:paraId="081584C2" w14:textId="77777777" w:rsidR="00C148B6" w:rsidRPr="00C148B6" w:rsidRDefault="00C148B6" w:rsidP="00C148B6">
      <w:pPr>
        <w:spacing w:after="0"/>
        <w:rPr>
          <w:rFonts w:eastAsiaTheme="minorEastAsia" w:cs="Arial"/>
          <w:sz w:val="16"/>
          <w:szCs w:val="16"/>
          <w:lang w:eastAsia="de-DE"/>
        </w:rPr>
      </w:pPr>
    </w:p>
    <w:p w14:paraId="3C92B083" w14:textId="77777777"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Das glaube ich. Das kann ich mir sehr gut vorstellen. So, zum Abschluss nochmal ganz konkret aufs Marketing geblickt. Da habe ich ungefähr 20 Prozent der Datenpunkte oder 25 Prozent der Datenpunkte waren dann konkret auf Marketingthemen bezogen. Da habe ich eine Reihe an Handlungsempfehlungen abgeleitet. Stell dir mal zwei oder drei vor. Zum einen die Basis für die Etablierung von KI im Marketing ist die Zusammenarbeit von Data Science und Marketing, eventuell auch durch den Zusammenschluss der beiden Abteilungen. Die Implementierung von Übersetzerrollen kann diesen Prozess unterstützen. Zweites: Das Marketing muss seine Prozesse radikal an die Anforderungen von KI-Lösungen anpassen. Das heißt, ich habe ja lange auch zum Beispiel im Marketing gearbeitet und da ist eben Kundenkommunikation früher, die vor allem nicht personalisiert war, eher ein kreativer Prozess, der dann eben viele Abstimmungsschleifen hatte und jetzt bist du eher, gerade in der Personalisierung, in einem hypothesen- und testgetriebenen Marketingansatz, was aber gar nicht zu den traditionellen Prozessen passt. Und die Fähigkeiten der Marketingmitarbeitenden müssen in Bezug auf die Themen KI, Daten, Technologie weiterentwickelt werden und vor allem, was auch häufiger genannt wurde, dann für mich dann überraschender als jetzt Daten und Technologie, das hätte ich mir schon gedacht, aber auf dem Thema Kundenverständnis, weil auch da kamen einige Beispiele, wo Leute KI implementiert haben und sich auf die Aussagen von Marketingmitarbeitern verlassen haben, was denn der Kunde fragt, braucht, et cetera und das sich dann tatsächlich im Reallife komplett anders rausgestellt hat und da schon der Punkt war, Ergebnis ist schon, der Marketier glaubt nur seine Kunden zu kennen. #00:27:55-7#</w:t>
      </w:r>
    </w:p>
    <w:p w14:paraId="628A679B" w14:textId="77777777" w:rsidR="00C148B6" w:rsidRPr="00C148B6" w:rsidRDefault="00C148B6" w:rsidP="00C148B6">
      <w:pPr>
        <w:spacing w:after="0"/>
        <w:rPr>
          <w:rFonts w:eastAsiaTheme="minorEastAsia" w:cs="Arial"/>
          <w:sz w:val="16"/>
          <w:szCs w:val="16"/>
          <w:lang w:eastAsia="de-DE"/>
        </w:rPr>
      </w:pPr>
    </w:p>
    <w:p w14:paraId="3ADE03D1" w14:textId="08598C31"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Ja, deswegen sind also bei ganz, ganz vielen Themen mittlerweile auch diese ganzen Design (Staking?) Prozesse so extrem essentiell, dass man halt wirklich darangeht und an den Ursprung von Problemen und von Kundenherausforderungen rankommt, sich da wirklich ran robbt und genau herausarbeitet mit einem klar definierten Set an Teilnehmern, was will man eigentlich erreichen. Und ich sehe das genauso. Mit Sicherheit haben ganz viele Marketingverantwortliche ihre Sicht auf den Kunden, oft wird die ja noch dann aber durch Kostendruck und Ähnlichem so ein bisschen halt nachgeholfen diesem Verständnis und das haben wir natürlich dann auch teilweise schonmal gesehen bei uns bei der Produktgestaltung, dass dann ab und zu Fahrzeugprodukte da dann gelandet sind, die halt beim Kunden nicht so gut angekommen sind, wo das Produktmarketing aber sagt: "Ja, das ist bestimmt etwas, was der Kunde sehr toll findet." Das ist natürlich dann auch gerade im Bereich der Personalisierung, im Bereich auch von Kreativleistungen auch ganz oft so. Also hat ja einen Grund, weswegen die Werbung von Apple beispielsweise immer als sehr positiv und sehr entspannt wahrgenommen wird, weil die einfach bei ganz, ganz vielen Themen sich sehr, sehr zurückhaltend geben und wahrscheinlich ein sehr klares Verständnis davon entwickelt haben über diese ganzen Vernetzungen intern, was ein Kunde wirklich möchte. Sie sagen zwar nach Außen ja immer, sie teilen keine Informationen mit Dritten, aber intern machen sie das natürlich sehr, sehr radikal. Also da sind die auch wirklich sehr, sehr spannend aufgestellt, was so Zugang zu Kunden und Usability Informationen angeht. Ja, also insofern vollkommen richtig. Kann ich nicht anders sagen. Ich glaube, das ist in Deutschland gerade auch eine kulturelle Geschichte. Also ich habe mal zwei Jahre in Japan gelebt, hab da auch ein Jahr für eine Werbeagentur gearbeitet und das ist eine ganz andere Herangehensweise an den Kunden dort. Also das ist aber kulturell bestimmt, ne? Du hast vorhin das Thema Rewe genannt. Wenn ich durch einen japanischen Supermarkt gehe, dann gehen mir die Mitarbeiter dort aus dem Wege, wenn ich auf die zukomme. In Deutschland laufen sie dich mit einem vollen Korb über den Haufen und betrachten dich als irgendwie notwendiges Übel den Kunden und in Japan bist du halt wirklich dann der hochgeschätzte Mensch, ne, der gerade jetzt irgendwie seine wertvolle Zeit halt dort investiert, um seine Sachen zusammen zu suchen. Und, wenn ich dann frage, "Wo ist denn irgendwas", dann sagt der auch nicht, "Ja, hinten links", sondern dann bringt der einen dort hin zum Regal und gibt nochmal kurz eine kleine Einführung, welche verschiedenen Alternativen man noch dort hat, ne? Das ist so ein Beispiel, das sich halt wirklich komplett durchzieht durch ganz, ganz viele Themen, die ich dort erlebt habe, dass dort die Kundennähe eine ganz andere ist, dass auch wirklich das Verständnis für den Gegenüber ein ganz anderes ist dort und das hat jetzt nichts irgendwie damit zu tun, dass die Menschen dort devot sind oder zurückhaltend, sondern das ist halt dem geschuldet, dass die genau wissen, wenn ich die anderen so behandle, dann werde ich wahrscheinlich auch so behandelt, ne? Und obendrauf ergänzend haben die natürlich auch einen sehr hohen Anspruch an die eigene Arbeit, ne? Also der Taxifahrer, die Person im Supermarkt, der Manager im Callcenter und Ähnliches die wissen um ihre Rolle und die wollen jetzt ihren Job da hundertprozentig machen, die wollen ihr Gesicht dort nicht verlieren. Das ist etwas, was wahrscheinlich in Deutschland relativ schwer drüber zu bekommen sein, weil die Leute hier immer relativ schnell auf den nächsten Schritt achten. Das ist auch in Ordnung, aber diese ganze Kundennähe, die nichts damit zu tun hat, dass man jetzt irgendwie sich unterwürfig benimmt, sondern, dass man das wirklich dann auch im Sinne des Unternehmens weitertreibt, ich glaube schon, dass man die auch hier hinbekommen könnte. Da wird zwar immer ganz viel von geredet, ne, aber ich bin mir nicht so sicher, wer das wirklich gut im Griff hat. #00:31:56-5#</w:t>
      </w:r>
    </w:p>
    <w:p w14:paraId="674A1D6C" w14:textId="19DE8323" w:rsidR="00C148B6" w:rsidRP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I: Ja, absolut. Vielen Dank. #00:32:03-1#</w:t>
      </w:r>
    </w:p>
    <w:p w14:paraId="2157B18C" w14:textId="566AB9BE" w:rsidR="00C148B6" w:rsidRDefault="00C148B6" w:rsidP="00C148B6">
      <w:pPr>
        <w:spacing w:after="0"/>
        <w:rPr>
          <w:rFonts w:eastAsiaTheme="minorEastAsia" w:cs="Arial"/>
          <w:sz w:val="16"/>
          <w:szCs w:val="16"/>
          <w:lang w:eastAsia="de-DE"/>
        </w:rPr>
      </w:pPr>
      <w:r w:rsidRPr="00C148B6">
        <w:rPr>
          <w:rFonts w:eastAsiaTheme="minorEastAsia" w:cs="Arial"/>
          <w:sz w:val="16"/>
          <w:szCs w:val="16"/>
          <w:lang w:eastAsia="de-DE"/>
        </w:rPr>
        <w:t>B: Gerne. Ich hoffe, es hat geholfen. #00:32:06-1#</w:t>
      </w:r>
    </w:p>
    <w:p w14:paraId="57648D55" w14:textId="77777777" w:rsidR="00C148B6" w:rsidRDefault="00C148B6">
      <w:pPr>
        <w:spacing w:after="0" w:line="240" w:lineRule="auto"/>
        <w:jc w:val="left"/>
        <w:rPr>
          <w:rFonts w:eastAsiaTheme="minorEastAsia" w:cs="Arial"/>
          <w:sz w:val="16"/>
          <w:szCs w:val="16"/>
          <w:lang w:eastAsia="de-DE"/>
        </w:rPr>
      </w:pPr>
      <w:r>
        <w:rPr>
          <w:rFonts w:eastAsiaTheme="minorEastAsia" w:cs="Arial"/>
          <w:sz w:val="16"/>
          <w:szCs w:val="16"/>
          <w:lang w:eastAsia="de-DE"/>
        </w:rPr>
        <w:br w:type="page"/>
      </w:r>
    </w:p>
    <w:p w14:paraId="364BDBDA" w14:textId="77777777" w:rsidR="00C148B6" w:rsidRPr="00C148B6" w:rsidRDefault="00C148B6" w:rsidP="00C148B6">
      <w:pPr>
        <w:suppressAutoHyphens/>
        <w:autoSpaceDE w:val="0"/>
        <w:autoSpaceDN w:val="0"/>
        <w:adjustRightInd w:val="0"/>
        <w:spacing w:after="0" w:line="240" w:lineRule="auto"/>
        <w:rPr>
          <w:rFonts w:eastAsiaTheme="minorEastAsia" w:cs="Arial"/>
          <w:b/>
          <w:bCs/>
          <w:kern w:val="1"/>
          <w:sz w:val="32"/>
          <w:szCs w:val="32"/>
          <w:lang w:eastAsia="zh-CN" w:bidi="hi-IN"/>
        </w:rPr>
      </w:pPr>
      <w:r w:rsidRPr="00C148B6">
        <w:rPr>
          <w:rFonts w:eastAsiaTheme="minorEastAsia" w:cs="Arial"/>
          <w:b/>
          <w:bCs/>
          <w:kern w:val="1"/>
          <w:sz w:val="32"/>
          <w:szCs w:val="32"/>
          <w:lang w:eastAsia="zh-CN" w:bidi="hi-IN"/>
        </w:rPr>
        <w:t>Kommunikative Validierung CONAG1</w:t>
      </w:r>
    </w:p>
    <w:p w14:paraId="173E0EF1" w14:textId="77777777" w:rsidR="00C148B6" w:rsidRPr="00C148B6" w:rsidRDefault="00C148B6" w:rsidP="00C148B6">
      <w:pPr>
        <w:suppressAutoHyphens/>
        <w:autoSpaceDE w:val="0"/>
        <w:autoSpaceDN w:val="0"/>
        <w:adjustRightInd w:val="0"/>
        <w:spacing w:after="0" w:line="240" w:lineRule="auto"/>
        <w:rPr>
          <w:rFonts w:eastAsiaTheme="minorEastAsia" w:cs="Arial"/>
          <w:kern w:val="1"/>
          <w:sz w:val="16"/>
          <w:szCs w:val="16"/>
          <w:lang w:eastAsia="zh-CN" w:bidi="hi-IN"/>
        </w:rPr>
      </w:pPr>
    </w:p>
    <w:p w14:paraId="42CFF7B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So, dann legen wir los. Erster Themenblock Pilotierung und Skalierung. Ich bin gestartet mit einem akademischen Modell, wie so ein linearer Innovationsprozess laufen könnte und eine der ganz groben Ergebnisse, die ich für mich rausgearbeitet habe, ist: Es gibt eigentlich nicht den linearen Innovationsprozess beim Thema KI zumindest nicht, wahrscheinlich gibt es den auch bei anderen Themen nicht, aber zumindest bei KI gibt es den nicht, sondern es gibt einmal eine Phase der Pilotierung, da kannst du jetzt Pilotierung oder POC oder MVP oder wie auch immer, wie du es nennst, machen, wo du halt den ersten Use Case mal ausprobierst im Unternehmen. Und das unterscheidet halt komplett, unabhängig davon, ob du so einen Pilot erfolgreich, und erfolgreich heißt, ich habe ihn einfach mal live oder ich habe ihn sogar kommerziell erfolgreich hingekriegt. Das hat nur zum Teil was damit zu tun, ob du das nachher auch skaliert kriegst im Unternehmen. Das heißt also, dass du KI nachhaltig in Tiefe und Breite im Unternehmen einsetzt, wo es sinnvoll ist. Das heißt, es gibt eigentlich so Blöcke, die ich rausgefunden habe, das sind die Barrieren und Einflussfaktoren für eine Pilotierung. Und dann sind es aber teilweise ganz andere Sachen, die noch bei einer Skalierung wichtig sind oder eben Hürden darstellen. #00:01:23-3# </w:t>
      </w:r>
    </w:p>
    <w:p w14:paraId="3F5FCC60"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93059F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Mhm (zustimmend). (...) Wartest du auf // was, zeigst du irgendwas? #00:01:36-2# </w:t>
      </w:r>
    </w:p>
    <w:p w14:paraId="2EF913F5"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47F57B3"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Ja, ja, ich habe jetzt // gewartet, ob dir irgendwas dazu einfällt, ob du/ #00:01:38-1# </w:t>
      </w:r>
    </w:p>
    <w:p w14:paraId="4454429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6F8CAA5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Nein, also ich kann das absolut nachvollziehen, weil wenn du sagst, wir reden über Barrieren, dann ist das ein ganz großer Unterschied, ob ich über eine Pilotierung oder eine Skalierung nachdenke. Bei der Skalierung brauche ich natürlich positive Ergebnisse von der Pilotierung, sonst brauche ich gar nicht weitermachen, aber für die Pilotierung ist es glaube ich eher relevant, dass ich ein spannendes Thema habe, was die Leute nachvollziehen können, aber vielleicht auch nicht megamäßig viel Geld ausgeben muss dafür. Ich bin mal gespannt, was du jetzt so an/ Zeigst du gleich mal so diese Barrieren, die du da gefunden hast? #00:02:23-4# </w:t>
      </w:r>
    </w:p>
    <w:p w14:paraId="0270EBD6"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411424D1"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Genau. Ich habe jetzt nur kurz das Bild ausgemacht, weil du so ein bisschen abgehackt daherkommst. #00:02:28-2# </w:t>
      </w:r>
    </w:p>
    <w:p w14:paraId="3CD548F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D5DBAF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Okay. Ich kann mal schnell mein WLAN wechseln, vielleicht bringt das was. (...) Bin ich wieder da? #00:02:42-1# </w:t>
      </w:r>
    </w:p>
    <w:p w14:paraId="6FDAAA9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32D01FCE"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So. Mal kurz auf die Barrieren, also ich würde mal sagen, ich habe auch circa neunzig Kategorien gefunden zum Thema Barrieren, von daher stelle ich dir nur ein paar Blitzlichter eben vor. Die Details kriegst du natürlich, wenn das alles zusammengeschrieben ist. Zum einen mit Blick, die Überkategorie habe ich Arbeitsbeziehungen genannt, sind so zwei Themen, die aufgefallen sind. Unter anderem ist das KI ist ja schon in vielen Unternehmen, erfordert eine bereichsübergreifende Zusammenarbeit und was da häufig fehlt, gerade in den drei Daten, Technologie und Fachbereich, in meinem Fall dann Marketing, ist eine gemeinsame Sprache, ein gemeinsames Verständnis zu eben der Technologie, Daten oder in dem Fall KI. Das gepaart mit dass gerade auch in traditionelleren Unternehmen wenig Übung vorhanden ist, bereichsübergreifend zusammenzuarbeiten, das heißt da geht es gar nicht um/ Es gibt auch den Aspekt von man will das gar nicht, aber es gibt auch einfach den Aspekt, das hat gar nichts mit fehlendem Willen zu tun, sondern einfach der fehlenden Übung, dass man noch keine Mechanismen, noch keinen Rahmen hat, bereichsübergreifend zu arbeiten. So ein zweiter/ #00:03:59-7# </w:t>
      </w:r>
    </w:p>
    <w:p w14:paraId="7560E27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0DE18FA"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Also es ist unabhängig von KI, oder? Diese Barrieren. #00:04:03-4# </w:t>
      </w:r>
    </w:p>
    <w:p w14:paraId="0370E599"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1D24C99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Tatsächlich, also ich glaube, bei allen Themen, die neu sind und komplexer sind. Also von daher die Abgrenzungen. Es gibt Themen, wo ich sage, die sind sehr allgemeingültig für irgendwie Innovation, es gibt durchaus aber auch KI-spezifischere Themen. Die Themen bereichsübergreifend zusammenarbeiten, gemeinsame Sprache, da findest du sicherlich auch in anderen Themen. Gemeinsame Sprache ist vor allem aber, weil bei einem so neuen und komplexen Thema wie KI, glaube ich, noch wichtiger als bei anderen Sachen, ja? #00:04:42-2# </w:t>
      </w:r>
    </w:p>
    <w:p w14:paraId="275689B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3DEED00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Mhm (zustimmend). #00:04:43-5# </w:t>
      </w:r>
    </w:p>
    <w:p w14:paraId="0DAEA6F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0048C540"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Bei der Führung nur zwei Blitzlichter, gerade auch mit Blick auf das obere Management von Unternehmen wurde festgestellt, dass da eine hohe Technologieaversion vorliegt, vor allem gerade auch im Marketing, in Marketingfunktionen. Und das gepaart mit einer eher überschaubaren Bereitschaft zu lernen und sich weiterzubilden führt eben dazu, dass die Themen entsprechend nicht unbedingt priorisiert und forciert werden. #00:05:14-9# </w:t>
      </w:r>
    </w:p>
    <w:p w14:paraId="02C3E87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30B9EA4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Ist das branchenspezifisch unterschiedlich? #00:05:18-8# </w:t>
      </w:r>
    </w:p>
    <w:p w14:paraId="675CC3B3"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6CCC8CE5"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Lass mich nachdenken. Also es ist tatsächlich, würde ich sagen, war das eher in herkömmlicheren Unternehmen, traditionelleren Unternehmen zu finden. Es hing natürlich sehr stark an den handelnden Personen im Top-Management, aber ein Stück weit ist so ein bisschen/ In deutschen Unternehmen im Top-Management/ Ich sage mal, eine Aussage war: Für den deutschen Top-Manager grenzt es schon fast an eine Überforderung, ein zweiseitiges Paper mal auf Englisch zu lesen. Und das ist durchaus/ Diese Neugier und gerade auf dem Thema Technologie der Wille, da am Ball zu bleiben, ist von Leuten, die auch so ein bisschen international unterwegs sind, durchaus woanders auch als Stärke eingeschätzt. #00:06:21-2# </w:t>
      </w:r>
    </w:p>
    <w:p w14:paraId="7E460DB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60886411"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Und das ist bei KI eigentlich noch ein größeres Hindernis als bei anderen Sachen, die man schon mal gehört hat, ne? Also da muss man ja noch viel mehr Überzeugungsarbeit leisten. #00:06:33-3# </w:t>
      </w:r>
    </w:p>
    <w:p w14:paraId="6B73CA7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42C60A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Total. Und dadurch, dass das Thema komplex ist und viele Themenfelder berührt, die man ja in der Vergangenheit gerne mal/ Ich meine, immer wenn es IT und Technologie, weißt du ja selber noch aus deiner Zeit, ja, wer von den kommerziellen Geschäftsführungen hat denn Bock gehabt, sich mit den Themen auseinanderzusetzen, ja? Da war man froh, wenn es da irgendwie einen in der IT gab und die haben das halt alles weggerötelt und Interesse, boah, gab es maximal nur, wenn etwas schiefgelaufen ist. Und dann aber auch nur, dass man irgendwie, kennst du ja, was weiß ich, was tut der, dass es nicht mehr passiert? So ungefähr. #00:07:07-9# </w:t>
      </w:r>
    </w:p>
    <w:p w14:paraId="45858E1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FA9AA0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Ja, genau. #00:07:09-3# </w:t>
      </w:r>
    </w:p>
    <w:p w14:paraId="1AECB0E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054C3A89"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Vielleicht nochmal einen Budgetprozess, aber sonst ist das eher überschaubar und ich glaube, nicht erst mit KI in Summe unter dem Buzzword Digitalisierung wird das Top-Management schon mehr gefordert, sich mit den Dingen auseinanderzusetzen, ja? #00:07:24-8# </w:t>
      </w:r>
    </w:p>
    <w:p w14:paraId="586E435B"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191ACCA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//Absolut, ja. #00:07:26-2# </w:t>
      </w:r>
    </w:p>
    <w:p w14:paraId="34291CC6"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8419B11"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Und // auch da den richtigen Rahmen zu schaffen für das, was es braucht. Und da musst du schon bereit sein, und das steckt ja eigentlich hinter so einer mangelnden Lern- und Weiterbildungsbereitschaft, dazu musst du bereit sein, einzugestehen auch: Ich kann was nicht. Ja? Und im Zweifel sich mit dem Juniorspezialisten in die gleiche Schulung setzen. Was übrigens, da sind wir jetzt dann nicht bei Barrieren, sondern eher bei Erfolgsfaktoren, was schon auch gesagt wurde, dass natürlich eine große Wirkung hat, wenn bei so einem neuen Thema dann der Geschäftsführer sich quasi in die gleiche Reise, Ausbildungsreise, begibt wie das "Fußvolk". Weil das natürlich eine ganz große Wirkung hat. #00:08:09-1# </w:t>
      </w:r>
    </w:p>
    <w:p w14:paraId="77E6AB6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674B3CA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Und es ist ein Riesenumdenken, weil so weit sind ganz viele Führungskräfte nicht, dass sie sich gemein machen mit den anderen. #00:08:17-1# </w:t>
      </w:r>
    </w:p>
    <w:p w14:paraId="4C63AF29"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7438A7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Total, total. Und deswegen würde ich immer einem Geschäftsführer empfehlen, wenn er das Thema forcieren will, dann begib dich/ Weil du hast in der Regel weniger Ahnung sogar als viele Mitarbeiter, also tu nicht so, als hättest du es, sondern geh offen damit um und geh gemeinsam mit den Mitarbeitern den Weg. #00:08:36-4# </w:t>
      </w:r>
    </w:p>
    <w:p w14:paraId="6523D783"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B0FA617"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Ja. #00:08:38-0# </w:t>
      </w:r>
    </w:p>
    <w:p w14:paraId="1263909B"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10AF5265"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Mitarbeiterauswahl und -entwicklung als Themenkreis, da ist sicherlich wenig überraschend der Bereich mangelnde Technologie- und Datenkompetenz häufig genannt worden, aber, glaube ich, durchaus interessanter noch, dass auch viele Unternehmen selber von sich sagen, sie finden nicht den Zugang zu den notwendigen Kompetenzprofilen am Arbeitsmarkt. Heißt also, die selber feststellen: Meine Recruitingprozesse, mein Employerbranding geben gar nicht das her, dass die Menschen, die ich eigentlich brauche, zu mir kommen. Die arbeiten lieber woanders. Und die müssen sich dann durchaus mal auch in die USA bewegen um zu gucken, wie da die Tech-Unternehmen den Kampf um die Talente machen, was die denn da tun, ja? Und da bist du eben nicht bei: Du kriegst ein fünf Jahre altes Notebook nach zwei Wochen, wenn du angefangen hast und musst dann irgendwie über drei Monate betteln, um eine Speichererweiterung zu kriegen und ein eigenes Device geht schon gar nicht und, und, und. Also da gibt es ja, kennst du besser als ich. #00:09:49-1# </w:t>
      </w:r>
    </w:p>
    <w:p w14:paraId="30F89621"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4BA4349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Ja, genau. #00:09:50-7# </w:t>
      </w:r>
    </w:p>
    <w:p w14:paraId="7583A049"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5A8F945"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Und zum Thema technologische/ #00:09:52-5# </w:t>
      </w:r>
    </w:p>
    <w:p w14:paraId="4E6FA38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2BE08B1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Nur jetzt, damit ich ja mal richtig im Flow bin. Du hattest ja gesagt, du hast vier Themenblöcke und der erste war Pilotierung und Skalierung // und der zweite ist jetzt Mitarbeiterauswahl. #00:10:06-1# </w:t>
      </w:r>
    </w:p>
    <w:p w14:paraId="6044DB87"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4CA6B2A4"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Jetzt sind wir bei den Barrieren. // Genau, jetzt sind wir bei den Barrieren und da war eben das Thema Probleme bei der bereichsübergreifenden Zusammenarbeit, Thema Weiterbildungsbereitschaft Führungskräfte, Mitarbeiterauswahl und -entwicklung. Und der letzte Punkt jetzt in der Kategorie war in der technologischen Infrastruktur eben das Thema Datenverfügbarkeit und Datenqualität. Denke ich auch kein überraschendes Ergebnis. (...) Gibt es von deiner Seite noch Anmerkungen? #00:10:41-1# </w:t>
      </w:r>
    </w:p>
    <w:p w14:paraId="32202D4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17768FC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Also ich kann das alles komplett nachvollziehen. Bei dem, diese übergreifende Zusammenarbeit, na gut, das ist ein Klassiker, wie gesagt, das würde ich jetzt auch nicht so sehr auf das KI. Aber die anderen sind natürlich für KI megawichtig, ja? Diese Sprache, überhaupt mal die Termini zu verstehen, die Skills zu bekommen, Daten, immer ein Riesenthema, selbst wenn sie da sind, kriege ich sie nicht aus den Systemen raus und kriege sie nicht geputzt und normalisiert. #00:11:12-5# </w:t>
      </w:r>
    </w:p>
    <w:p w14:paraId="3A76B6F6"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7755C3E5"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Ja, definitiv. Und also auch, kannst du dir vorstellen, hinter dem Datenthema liegen dann noch ganz vielfältige Themen. Das ist so von es gibt viele Daten, die sind aber falsch, es gibt viele Daten, da weiß ich aber nicht genau, wo die herkommen. Es gibt viele Daten, da weiß ich gar nicht, wie ich die zusammengeführt bekomme, und, und, und. Also von Entstehung bis letztendlich dann nachher zur Nutzung eigentlich, an jeder denkbaren Stelle ist ein Problemchen. Wenn wir jetzt mal auf dritten Block, Skalierung, was sind da so positive Einflussfaktoren? In so einem Themenkreis Strategie ist es extrem wichtig für das Unternehmen, die operative und strategische Relevanz von KI zu klären. Durch diesen Prozess zu gehen, um nicht einfach KI zu machen, um gemacht zu haben, sondern sowohl für, sage ich mal, die Unternehmensführung, aber auch für das gesamte Unternehmen eben herauszuarbeiten, für was brauche ich das eigentlich oder vielleicht brauche ich es auch nicht. Und wenn das Bild entsprechend klar ist, sich dann den strategischen Prozess, habe ich es genannt, überlegen. Da sind so Elemente drin von: Wie positioniere ich eigentlich KI im Unternehmen? Ja? Positioniere ich das jetzt als reine Effizienzmaschine? Na ja, dann wird es vielleicht nicht so attraktiv sein für viele Mitarbeiter im Unternehmen und deswegen wird es deutlich schwieriger für mich, da Zug dahinter zu kriegen. Und deswegen ist so ein Punkt wie kann ich denn das Thema ehrlich positiv positionieren und besetzen im Unternehmen? Gehört auch dazu: Wie ist der ethische Standpunkt vom Unternehmen dazu? Wo setze ich Grenzen als Unternehmer Richtung Mitarbeiter, Richtung Kunde bei der Nutzung von KI? Auch da geht es immer um das Thema Klarheit auf dem Weg, aber auch dann Transparenz gegenüber den Mitarbeitern. Genauso Mitarbeiter, wie integriere ich die Mitarbeiter. Das ist natürlich, an vielen Ecken wurde schon gesagt, das muss schon stark auch top down getrieben werden, auf der anderen Seite brauchst du natürlich, müssen die Mitarbeiter mitgestalten. Und das ist ja eben kein abgeschlossenes Projekt, sondern das ist ein fortlaufender Prozess und da musst du eben unter anderem auch überlegen, wie kriege ich das integriert in das tägliche Doing der Mitarbeiter? Dann, klar, die/ #00:13:26-1# </w:t>
      </w:r>
    </w:p>
    <w:p w14:paraId="304921C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00A287D3"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Also es sind ja nicht alle Mitarbeiter betroffen, ne? Aber die Mitarbeiter, die betroffen sind, oder? #00:13:33-6# </w:t>
      </w:r>
    </w:p>
    <w:p w14:paraId="76414EAA"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4273C59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Ja, gibt es unterschiedliche Ansätze. Also es gab Unternehmen, die schon gesagt haben, die wollen eigentlich jedem die Möglichkeit zumindest geben, ob er jetzt direkt schon betroffen ist oder nicht, das Thema zu verstehen und auf die Reise zu gehen. Andere sind da, und das ist auch so ein bisschen der nächste Punkt, sind da ein bisschen strikter. Wenn du gerade auf dem Thema/ kam auch sehr stark über das Thema Orchestrierung, bereichsübergreifende Zusammenarbeit, was auch ein wesentlicher Erfolgsfaktor eben ist. Dann geht es darum, dass du dir selber bewusst machst: Okay, wen binde ich ein? Einbinden heißt eher so informieren und wen beteilige ich? Also wo dann schon eine klare Abstufung gemacht wird, wen integriere ich und wen integriere ich nicht, mit wem kommuniziere ich, mit wem kommuniziere ich nicht, wie kopple ich die Ergebnisse im Unternehmen zurück. Das sind so die Argumente, die du sicherstellen musst in der bereichsübergreifenden Zusammenarbeit, die aber immer dann auch die Frage aufwerfen: Gilt es nur jetzt für die, die von einem bestimmten Use Case betroffen sind oder mache ich das nicht auch breiter, weil ich einfach glaube, dass das Thema immer wichtiger wird und irgendwann eh jeden trifft, ja? Und dann jedem schon frühzeitig anbiete, da entsprechend mitzulaufen. #00:14:47-7# </w:t>
      </w:r>
    </w:p>
    <w:p w14:paraId="6E713F7F"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099DEA1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Ja. #00:14:49-2# </w:t>
      </w:r>
    </w:p>
    <w:p w14:paraId="0A295CA1"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6FD346C8"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Personalentwicklung, großes Thema. Klar, Daten- und Technologiekompetenzen, da entsprechend stärker in der Personalentwicklung mitzuberücksichtigen, auch da vielleicht ein bisschen innovativer sein als irgendwie ein paar Kurse anzubieten, gibt es durchaus. Zum Beispiel ein Unternehmen war ganz cool, da hat das Data-Team angeboten: Hey, bring your own data. Hey, Fachbereiche, kommt mit euren Daten vorbei und dann gucken wir, was wir machen können. Was jetzt gar nicht so eine klassische Personalentwicklungsmaßnahme ist, aber wo du halt on the job verstehst, okay, was passiert da eigentlich? Was sind Daten, was machen die damit, was kann ich da beitragen als Fachbereich et cetera? Interdisziplinäres Arbeiten, auch eine Aufgabe für die Personalentwicklung, da entsprechend zu gucken, wie das unterstützt werden kann. Und als letzten größeren Punkt ist das Vorliegen einer technologischen Strategie, das heißt also, ich erzähle noch gleich, was ich damit meine. Es geht also weniger darum, dass ich jetzt Klarheit gefunden habe, wie sieht die richtige technologische Strategie aus, sondern eher geht es darum, du musst eine haben. Du musst eine bewusste Entscheidung treffen, zum Beispiel wie will ich Datenhaltung machen? Zentral, dezentral. Beides gesehen, beides möglich, es geht darum, da zu sagen: Okay, was heißt das eigentlich für mich? Warum gibt es unterschiedliche Möglichkeiten und was ist die für mich passende, ja? Wie muss eine Plattform aufgebaut sein, dass die die Fachbereiche auch nutzen? Das heißt, da bist du bei dem Thema Nutzerfreundlichkeit, Bedienbarkeit von Oberflächen. Was sind für mich wichtige Kriterien? Ist für mich Echtzeit superwichtig, dann ist das wieder ein Kriterium für meine technologische Infrastruktur. Ist vielleicht Echtzeit für mich nicht so wichtig, weil mein Geschäftsmodell es gar nicht so unbedingt erfordert, ich dafür vielleicht mehr Daten brauche oder Daten anders brauche, also dass du da entsprechend die Kriterien definierst. Und da gibt es nicht den Weg A oder B, sondern halt Fragen, die du dir stellen musst und die du klären musst. Und wenn du die geklärt hast, dann hilft das schon enorm. #00:16:56-8# </w:t>
      </w:r>
    </w:p>
    <w:p w14:paraId="174F4CA3"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83BC4EE"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Möchtest du sagen, dass die Datenstrategie oder auch die Techstrategie übergeordnet ist der KI-Strategie? Also ich frage deswegen, weil es gibt halt ganz, ganz viele Themen, wo ich Daten brauche, also Marketing Automation zum Beispiel. Und KI dort zu benutzen ist dann nochmal ein Subfeld, aber zunächst entscheide ich mal, dass ich Daten irgendwie zentral oder dezentral speichern muss und darauf zugreifen können muss. Und danach entscheide ich mich, werte ich die denn mit KI aus oder mache ich das anders. Hast du sowas mal gefunden, dass das eigentlich ein untergeordneter Schritt ist? #00:17:38-3# </w:t>
      </w:r>
    </w:p>
    <w:p w14:paraId="07FED5C0"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65AE0D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Ja, also ich bin grundsätzlich, ich verstehe den Punkt, das war selten sauber getrennt, weil ich glaube, und das ist ein grundsätzliches Thema mit KI, was ist KI? Weißt du? Also da verwischt schon sehr schnell zu dem, gerade Marketing Automation, datengetriebenes Marketing, was ist da jetzt eigentlich der Unterschied, wann ist das KI, wann ist das nicht KI? Da verwischt das sehr stark, deswegen bin ich bei dir, dass es tendenziell eher um eine technologische Strategie geht, die da sicherstellt, dass du die Daten entsprechend nutzbar hast. Es kann aber sein, dass du eben mehr oder neue Anforderungen über KI-Lösungen brauchst, ja? Und deswegen entsprechend die zumindest mitdenken solltest, also eher dann wahrscheinlich als Input für eine technologische Strategie herleiten oder brauchst. #00:18:31-3# </w:t>
      </w:r>
    </w:p>
    <w:p w14:paraId="776FA95C"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11C11CCB"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Weil meine Erfahrung jetzt bei dem Thema ist tatsächlich, KI, also in meinem Umfeld, kommt immer ganz am Schluss. Das ist eigentlich nicht die Fragestellung, weil KI ist ein Werkzeug. Und es geht um die Fragestellung, was will ich für eine Lösung, was ist mein Ziel? Und wenn ich eben personalisieren will und automatisieren will, dann ist das das Ziel und dafür brauche ich Daten. Und wenn ich die Daten habe, ist es super, und dann kann ich mir überlegen, wie nutze ich denn diese Daten? Und dann kann KI ein Werkzeug sein dafür. #00:19:07-6# </w:t>
      </w:r>
    </w:p>
    <w:p w14:paraId="387A60A7"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49DAB664"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Absolut. #00:19:10-6# </w:t>
      </w:r>
    </w:p>
    <w:p w14:paraId="6693FE5B"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691D5B4"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Also das, was ich so in den letzten Monaten stark mitbekommen habe. #00:19:14-2# </w:t>
      </w:r>
    </w:p>
    <w:p w14:paraId="33C042C4"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71CE3403"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Total, so wäre auch aus meiner Sicht der richtige Weg. Nur genauso wie bei Digitalisierung funktioniert/ Du hast ja bei so neuen Themen, wenn du überzeugt bist, dass du die in der Organisation reinbringen musst, musst du ja oft gegen Klugheit handeln, ja? Weil du quasi mit Gewalt ein Thema reinbringst und es erstmal übergeordnet positionierst, um es nachher, sage ich mal, in die Reihe der Methoden einzusortieren. Weißt du? So KIs kannst du sagen: Na ja, okay, das ist halt eine weitere Möglichkeit, wie ich mein Problem lösen kann. Dann kann es halt sein, dass du nie direkt Traktion auf diesem Thema kriegst. Weil dann macht man halt: Ja, dann probieren wir es erstmal mit allem anderen Scheiß, also musst du es eigentlich erstmal übergeordnet reinbringen, um dann nachher festzustellen: Moment. Also [Organisation] ist ja das Gleiche, ja? Also ich bin ja selber beschämt, wir haben [Organisation] relativ brachial eingeführt, um irgendwann zu lernen: Moment mal, eigentlich ist es nur eine weitere Methode und wir müssen eigentlich erstmal prüfen, was wollen wir machen, was wollen wir erreichen und dann haben wir halt jetzt eine Methode mehr und damit die Wahrscheinlichkeit, dass wir das Problem lösen, erhöht, aber mehr ist es nicht. Weißt du? Und genauso ist es aus meiner Sicht bei KI. Das heißt, wenn du schon einen Weg gegangen bist und auf diesen Fragestellungen ein reiferes Verständnis hast, dann würde ich es genauso tun, wie du es beschreibst. Es gibt aber Unternehmen, wo es glaube ich, die müssen es einmal brachial reinschrauben, um dann hinterher die Scherben aufzusammeln, weil sonst kriegst du nie Traktion. #00:20:48-1# </w:t>
      </w:r>
    </w:p>
    <w:p w14:paraId="0EAE5CF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5232202A"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Ja, verstehe ich. #00:20:51-8# </w:t>
      </w:r>
    </w:p>
    <w:p w14:paraId="6808C55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3386C15E"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So. Letzter Themenkreis, irgendwas zwischen zwanzig und 25 Prozent der Datenpunkte haben konkret die Marketingrolle betroffen. Da habe ich dann auch eine Reihe an Handlungsempfehlungen abgeleitet für das Marketing. Dahingehend habe ich jetzt noch, nur mal ganz kurz, weil wir schon knapp vor Ende sind, zwei Themen, zwei Empfehlungen. Das eine ist KI-Marketing sollte/ Oder ein Erfolgsfaktor für KI-Marketing ist die Zusammenarbeit von Data-Analyse, Data Science, mit Marketing. Im Idealfall sogar integriert, also organisatorisch integriert, gerade in Unternehmen, die noch funktional aufgestellt sind. Zudem empfiehlt sich auf jeden Fall die Implementierung am Anfang von Übersetzerrollen, die es also schaffen, diese gemeinsame Sprache, wie vorher auch schon gesagt, sowohl auf der Fachseite als auch auf der Tech-Seite zu entwickeln. Also die verstehen, was braucht der Fachbereich und das dem Techi sagen können und dem Fachbereich aber sagen können, was der Techi für Lösungen anbieten kann, dass du da einfach Menschenrollen brauchst, die beide Seiten bedienen können. Anderes Thema ist/ #00:22:18-3# </w:t>
      </w:r>
    </w:p>
    <w:p w14:paraId="53B5002D"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61D48DB2"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Meine Erfahrung, dass die Übersetzerfunktion sehr, sehr häufig fehlt und dass auch selbst traditionelle BI-Einheiten deswegen das Potenzial gar nicht auf die Straße bringen, weil sie es den Fachbereichen nicht richtig erklären können, was sie eigentlich alles können. #00:22:35-3# </w:t>
      </w:r>
    </w:p>
    <w:p w14:paraId="324CCD37"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476991DE"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I: Absolut. Total. Das würde ich bei allem, was mit Daten und BI zu tun hat, vor zehn Jahren gab es das bestimmt auch schon, das Problem und ist sicherlich bei KI tendenziell einfach, weil es neuer ist, weil da noch mehr Verwirrung herrscht, noch wichtiger, aber kein ganz neues Thema. Zweiter, ganz letzter Punkt noch. Das Marketing muss seine Prozesse, wenn es KI einsetzen will, radikal anpassen. Das heißt, du bist von einem eher kreativen, wasserfallartigen Abstimmungsprozess von Kommunikation bist du eher in einem hypothesen- und testbasierten Vorgehen und das passt halt überhaupt nicht zu traditionellen Marketingprozessen. Und wenn du da KI nutzen willst, die Prozesse, aber nicht bereit bist, deine Marketingprozesse anzupassen, dann wird es (keiner?). #00:23:30-1# </w:t>
      </w:r>
    </w:p>
    <w:p w14:paraId="380DD827"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062A163B"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 xml:space="preserve">B: Da bin ich hundert Prozent dabei und das stelle ich auch immer fest, dass es ein harter Weg ist da hin, weil kreativ ist und eine Meinung haben ist ja so spannend, ne? Und macht so viel Spaß. Aber harte Tests und dann zu sehen: Okay, es funktioniert gar nicht, meine Hypothese, ist dann unangenehm. #00:23:53-6# </w:t>
      </w:r>
    </w:p>
    <w:p w14:paraId="17A3828B"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p>
    <w:p w14:paraId="76D3CF4E" w14:textId="77777777" w:rsidR="00C148B6" w:rsidRPr="00C148B6" w:rsidRDefault="00C148B6" w:rsidP="00C148B6">
      <w:pPr>
        <w:suppressAutoHyphens/>
        <w:autoSpaceDE w:val="0"/>
        <w:autoSpaceDN w:val="0"/>
        <w:adjustRightInd w:val="0"/>
        <w:spacing w:after="0"/>
        <w:rPr>
          <w:rFonts w:eastAsiaTheme="minorEastAsia" w:cs="Arial"/>
          <w:kern w:val="1"/>
          <w:sz w:val="16"/>
          <w:szCs w:val="16"/>
          <w:lang w:eastAsia="zh-CN" w:bidi="hi-IN"/>
        </w:rPr>
      </w:pPr>
      <w:r w:rsidRPr="00C148B6">
        <w:rPr>
          <w:rFonts w:eastAsiaTheme="minorEastAsia" w:cs="Arial"/>
          <w:kern w:val="1"/>
          <w:sz w:val="16"/>
          <w:szCs w:val="16"/>
          <w:lang w:eastAsia="zh-CN" w:bidi="hi-IN"/>
        </w:rPr>
        <w:t>I: Total. Speziell aufs Marketing ist das einer der wesentlichsten Blocker, ja. Du musst dann deine Marketingwelt neu denken, sonst wird es schwierig. #00:24:06-3#</w:t>
      </w:r>
    </w:p>
    <w:p w14:paraId="09F9FCFA" w14:textId="6F25518E" w:rsidR="00C148B6" w:rsidRDefault="00C148B6">
      <w:pPr>
        <w:spacing w:after="0" w:line="240" w:lineRule="auto"/>
        <w:jc w:val="left"/>
        <w:rPr>
          <w:rFonts w:eastAsiaTheme="minorEastAsia" w:cs="Arial"/>
          <w:sz w:val="16"/>
          <w:szCs w:val="16"/>
          <w:lang w:eastAsia="de-DE"/>
        </w:rPr>
      </w:pPr>
      <w:r>
        <w:rPr>
          <w:rFonts w:eastAsiaTheme="minorEastAsia" w:cs="Arial"/>
          <w:sz w:val="16"/>
          <w:szCs w:val="16"/>
          <w:lang w:eastAsia="de-DE"/>
        </w:rPr>
        <w:br w:type="page"/>
      </w:r>
    </w:p>
    <w:p w14:paraId="0B19A8D8" w14:textId="77777777" w:rsidR="00C148B6" w:rsidRPr="00C148B6" w:rsidRDefault="00C148B6" w:rsidP="00C148B6">
      <w:pPr>
        <w:widowControl w:val="0"/>
        <w:autoSpaceDE w:val="0"/>
        <w:autoSpaceDN w:val="0"/>
        <w:adjustRightInd w:val="0"/>
        <w:spacing w:after="0"/>
        <w:rPr>
          <w:rFonts w:cs="Arial"/>
          <w:b/>
          <w:sz w:val="32"/>
          <w:szCs w:val="32"/>
          <w:lang w:eastAsia="id-ID"/>
        </w:rPr>
      </w:pPr>
      <w:r w:rsidRPr="00C148B6">
        <w:rPr>
          <w:rFonts w:cs="Arial"/>
          <w:b/>
          <w:sz w:val="32"/>
          <w:szCs w:val="32"/>
          <w:lang w:val="id-ID" w:eastAsia="id-ID"/>
        </w:rPr>
        <w:t>Kommunikative Valdidierung_CONAG3</w:t>
      </w:r>
    </w:p>
    <w:p w14:paraId="726F264E" w14:textId="77777777" w:rsidR="00C148B6" w:rsidRPr="00C148B6" w:rsidRDefault="00C148B6" w:rsidP="00C148B6">
      <w:pPr>
        <w:widowControl w:val="0"/>
        <w:autoSpaceDE w:val="0"/>
        <w:autoSpaceDN w:val="0"/>
        <w:adjustRightInd w:val="0"/>
        <w:spacing w:after="0"/>
        <w:rPr>
          <w:rFonts w:cs="Arial"/>
          <w:b/>
          <w:sz w:val="16"/>
          <w:szCs w:val="16"/>
          <w:u w:val="single"/>
          <w:lang w:eastAsia="id-ID"/>
        </w:rPr>
      </w:pPr>
    </w:p>
    <w:p w14:paraId="2D1D7540"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Dann steigen wir schnell ein. Erstes Thema ist, erste Erkenntnis ist, es gibt eigentlich zwei Themenbereiche zur Einführung Nutzung von Künstlicher Intelligenz. Das eine ist, es gibt die Phase der Pilotierung, es gibt die Phase der Skalierung. Ich bin ursprünglich losgelaufen und habe mich an einem eher linearen Modell entlanggehangelt, wie Innovation in Unternehmen funktionieren kann und habe dann letztendlich festgestellt, dass die Einführung von KI in Unternehmen eben keinem linearen Prozess folgt. Viele Unternehmen starten mit einem Piloten zu KI und scheitern aber auch trotz erfolgreicher Durchführung eines Pilotens an der Skalierung. Das heißt also ganz generisch gesagt, die strukturellen Rahmenbedingungen, die es für eine Pilotierung braucht, unterscheiden sich zumindest teilweise von dem, was für eine Skalierung entsprechend notwendig ist. Welche Gedanken hast du dazu? #00:01:01-0#</w:t>
      </w:r>
    </w:p>
    <w:p w14:paraId="5E27D5EA"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39465EA8"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das klingt sehr logisch. Passt zu dem, was ich sonst auch so mitkriege und höre. Und ich glaube, es gibt auch eine McKinsey-Studie, eine weltweite, die sich auch angeguckt haben, ist schon zwei, drei Jahre alt, welche Industrie nutzt eigentlich KI wie stark? Und was sind deren Herausforderungen? Einer der Insights, die daraus kam, war, die bleiben alle in der Pilotierung stecken. Also gar nicht mal, dass der Pilot schiefgeht, sondern "wir machen den so", aber es wird dann eben nicht weiter umgesetzt. Und "alle" stimmt natürlich nicht. Das ist jetzt meine Zusammenfassung. Also nur weil man eine Sache einmal durchgeführt hat, heißt nicht, dass man es dann kann und auch hinkriegt, dass man es dann an fünf anderen Stellen auch einsetzen. Scheint sehr, also das, was du erzählst, ist sehr logisch. Würde aber übrigens, ich bin ja Unternehmensberater gewesen bei [Organisation], also ganz, ganz viel immer pilotiert für meine Klienten und dann dagelassen, damit die es dann selber anschließend weiter umsetzen. Das klappt auch nicht immer. Also das ist, glaube ich, gar nicht mal so sehr nur ein KI-Thema, sondern bei einem Piloten haben immer alle ganz viel, haben viel Fokus drauf und Geld und Aufmerksamkeit von allen Vorständen. Und wenn das dann so in den laufenden Prozess rein soll, dann geht die Aufmerksamkeit runter. Das musst du irgendwie nebenbei noch mitmachen. Da hast du eben nicht mehr fünf Teams, die sich das explizit angucken und die sagen auch unter Umständen: "Ja, können wir mal machen, wenn wir viel Zeit haben. Ich habe hier noch fünf andere laufende Dinge." Also ich glaube, es kann sein, dass es gar nicht mal so sehr mit KI-spezifisches Problem ist, sondern eher ein Pilot versus Skalierung an sich. Dann ist KI natürlich nicht anders. #00:02:31-6#</w:t>
      </w:r>
    </w:p>
    <w:p w14:paraId="5BAA150B"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26F621D0"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Absolut, absolut. Ich glaube, also deswegen das habe ich grundsätzlich immer wieder entdeckt, dass die Trennung so ist, dass nicht ein generelles Innovationsproblem, nenne ich es mal, und was ist da jetzt wirklich bei KI besonders? Ich glaube KI, und da kommt schon ein bisschen ein Unterschied, berührt sehr, sehr viel von den Unternehmensstrukturen. Das ist nicht bei allen Themen so. Viele Unternehmen können Produktinnovationen schon gut durchatmen, ja, und das haben sie einfach geübt. Und KI erfordert eben nochmal massive Änderungen auf wirklich tiefen Strukturen von IT-Organisation, Zusammenarbeit und Leadership. Und von daher ist das dann/ #00:03:10-2#</w:t>
      </w:r>
    </w:p>
    <w:p w14:paraId="4B7BE1BB"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6A8FB379"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und Mindset auch. Wie gehen wir an Sachen ran? #00:03:13-3#</w:t>
      </w:r>
    </w:p>
    <w:p w14:paraId="25E5226B"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62662734"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Genau, genau. Deswegen ist da ein Unterschied, aber das ist tatsächlich jetzt nur so mittelmäßig trennscharf rausgearbeitet. Dann zweite Frage: Warum scheitern KI-Initiaven? In Summe habe ich das anhand von acht Kategorien geclustert und, ich glaube, dadrunter liegen zirka neunzig Subkategorien, also da wird ein relativ breites Feld aus unterschiedlichen Gründen, die zum Scheitern führen können. Ich würde dir mal eine ganz, ganz kleine Auswahl vorstellen. Zum einen in der Kategorie Arbeitsbeziehungen da geht es grundsätzlich um Themen, dass Unternehmen keine gemeinsame Sprache für das Thema KI ausgebildet haben. Gemeinsame Sprache umfasst gemeinsames Verständnis, aber eben auch gleiche Begriffe für das Gleiche, was man meint, dass man überhaupt eine Basis hat, um vernünftig über ein Thema entsprechend reden zu können. Genauso ist eine Barriere, dass viele Unternehmen, die vor allem sehr funktional, aus der Historie sehr funktional organisiert sind, dass die keine Übung haben, bereichsübergreifend zu arbeiten. Das heißt die können in ihrem Wasserfall, funktional orientierten Wasserfallmodellen können die liefern, auch Innovation. Wenn du aber zum Beispiel bei KI auch ein paar Themen mal mehr als vielleicht zwei Funktionsbereiche brauchst, dann scheitern die Unternehmen, weil die wissen gar nicht, wie sie das organisieren und orchestrieren. Im Bereich der Führung, eine der für mich dann, ein kleiner Seitenaspekt, so erschreckenden Feedbacks, die ich so bekommen habe, ist, so grundsätzlich mit Blick aufs Topmanagement zwei Sachen, die immer wieder auftauchten, ist eine hohe Technologieaversion im Topmanagement, vor allem in traditionellen deutschen Unternehmen. Gepaart mit eben einer geringen Lern- und Weiterbildungsbereitschaft, sich eben mit neuen Themen auseinanderzusetzen, zu akzeptieren, dass man vielleicht Themen auch noch nicht weiß und quasi gemeinsam mit einer Organisation, mit den Mitarbeitern einer Organisation Neuland erforscht. Im Bereich Mitarbeiterauswahl und -entwicklung, ich glaube, sehr klar sind Barrieren fehlende Kompetenzen im Bereich Daten und Technologie, auch sehr stark im operativen Bereich, aber auch jetzt im Mitarbeiterrecruiting bei vielen Unternehmen. Die finden gar keinen Zugang zu den Kompetenzprofilen, die sie eigentlich brauchen. Das fängt schon an, wie sie rekrutieren, welche Rahmenbedingungen sie entsprechend den Mitarbeitern bieten. Da sind dann so Kleinigkeiten. Ich meine, Homeoffice ist jetzt mittlerweile, hat sich ja geändert, aber das geht dann so an: Welche Software kann ich nutzen? Welche Hardware kann ich nutzen? Da hast du eben gerade in einem  Deltabereich Menschen, die klare Vorstellungen haben von ihrem Job. Und da sind gerade traditionelle Unternehmen tun sich da sehr, sehr schwer und deswegen kommen die da gar nicht hin an die Profile. Und in der technologischen Infrastruktur sehr naheliegend, das ist das Thema Datenverfügbarkeit, aber vor allem auch Datenqualität. Also oftmals eben liegen relativ viele Daten vor, aber die ganzen Prozesse, wie diese Daten zustandekommen und wie ich die Daten lesen muss und wie ich die Qualität einschätzen muss, führen dazu, dass da eben eine extrem hohe Unsicherheit besteht. Kleiner Seitenaspekt noch zum Thema Marketing. Also eine der, ich würde mal sagen, zwei wesentlichsten Barrieren ist, es gibt einen klassischen funktional wasserfallorientierten Marketing, Kommunikationskampagnen, Produktentwicklungsprozess, der sehr top down funktioniert und eher auf eine kreative Art und Weise funktioniert. Und diesen starren Marketingprozess müsstest du eigentlich/ Oder der behindert einen eher hypothesen- und datenbasiertes Vorgehen, was durchaus im KI-Umfeld ein hilfreicher Ansatz sein kann. #00:07:20-6#</w:t>
      </w:r>
    </w:p>
    <w:p w14:paraId="03FAE8E9"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4BC5DF27"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Kannst du das nochmal ein bisschen näher erklären? Also was meinst du? Das ist ja nun gerade mein Bereich, in dem ich ja viel arbeite. Was meinst du mit starr? Und warum behindert das? #00:07:31-2#</w:t>
      </w:r>
    </w:p>
    <w:p w14:paraId="010EB0F7"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2BA7A662"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Naja, also du hast so die klassischen Prozesse, die man hat, ist: Ich habe irgendwie eine Quartalskampagne. Dann habe ich unterschiedliche Kanäle. Dann beauftrage ich eine Agentur, die überlegt sich dann mal einen Vorschlag für Design und Claim und weiß der Geier was. Dann geht es durch diverse Abstimmungsrunden, wird dann über zwei, drei Monate feingeschleift und wird dann auf die Rampe geschoben und ausgespielt und dann geht es eigentlich schon wieder in die nächste Quartalskampagne. Wenn du das eher über Thesen basiert und datenbasiert machst, dann fängst du eben vielleicht //mit einer Kreation an,// aber eben auf eine ganz andere Art und Weise und entwickelst eigentlich die passende Kreation über die Zeit, über diesen, sage ich mal, Rückkoppelungsprozesse, die du da entsprechend implementierst. #00:08:24-1#</w:t>
      </w:r>
    </w:p>
    <w:p w14:paraId="59A6CF59"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6F6D7530"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//Verstanden. Alles klar.// Ja, genau. Also ich erkläre das immer so, dass man im Grunde genommen gelernt hat im Marketing, dass man immer so einem ganz bestimmten Ablauf folgt. Also was du gerade sagst: Erst Daten, Consumer Insights, dann eben die Ziele festlegen: Was wollen wir denn jetzt erreichen mit einer Kampagne? Dann die Kampagne entwickeln, dann exekutieren. Ein bisschen Gegensteuern machst du ja aktuell. Dann gucken: Wie erfolgreich waren wir denn? Marketing (Arrow ein?). Dann fängst du vorne wieder an mit der nächsten Kampagne. Und ich erkläre das dann immer so, was man eigentlich tun muss und was KI ganz toll kann, ist, diese einzelnen Schritte miteinander zu verknüpfen und man guckt eben, ich übertreibe, nur einmal am Tag rein und nicht einmal alle halbe Jahr und plant durch und dann lässt man es rollen. Das ist, glaube ich, genau das Gleiche, was du gerade auch meinst. #00:09:07-5#</w:t>
      </w:r>
    </w:p>
    <w:p w14:paraId="5535B184"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07E7F132"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Absolut, genau. Du hast es schöner beschrieben. Das muss ich mir abspeichern. #00:09:09-0#</w:t>
      </w:r>
    </w:p>
    <w:p w14:paraId="681CAF47"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2F7D25C3"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Nein, das ist andersrum. Also deins fand ich gerade gut, weil du gesagt hast "datenbasiertes", also KI-basiertes Marketing. Ja, okay. Gut. Habe ich verstanden. #00:09:18-9#</w:t>
      </w:r>
    </w:p>
    <w:p w14:paraId="6F1E840D"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00BCDB3E"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Hast du sonst noch Anmerkungen, Kommentare zu dem Thema, wahre Hilfen? #00:09:26-5#</w:t>
      </w:r>
    </w:p>
    <w:p w14:paraId="68337804"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9902EE3"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ich habe bei nichts jetzt irgendwie ein Störgefühl, wo ich gedacht hätte, "ja, das sehen die ganz anders, als was ich mir jetzt so bislang erarbeitet habe." Ja, ich habe gerade mit meinem Team eine eigene, dritte Erhebungswelle zu KI im Marketing gemacht. Da haben wir ein bisschen über hundertfünfzig Managerinnen, Manager befragt und haben diesmal auch versucht rauszufinden, woran liegt das denn eigentlich, dass sich da überhaupt nichts hebt zum Thema KI-Einsatz. Also alle finden es total wichtig und es machen immer noch unheimlich wenige jeden Tag irgendwas mit KI. Und das ist ganz komisch. Hat auch noch einen anderen Grund, der ist psychologisch, den lass ich mal eben weg, aber wir wollten in der Erhebung wissen: Was sind denn eigentlich so Gründe, woran liegt das jetzt? Ist das jetzt auch nicht, nur kleine Strukturgleichungsmodelle dahinter und keine großen Treiberanalysen. Aber da kommt im Grunde genommen raus, es sind fünf Gründe. Ich weiß nicht, ob ich die alle auswendig kann, aber es passt sehr zu dem, was du gerade erzählt hast. Und da gucken wir ja nur Marketingmanagerinnen, Marketingmanager an. Die bei der eigenen Einschätzung, "wie viel wissen Sie und verstehen Sie zu Künstlicher Intelligenz", geben die sich echt schlechte Schulnoten. Und das ist auch seit, wir machen diese Erhebung jetzt das dritte Mal, das bleibt stabil. Die Einschätzung ist immer gleich schlecht. Das liegt aber auch daran, dass KI sich ja weiterentwickelt, dass man auch hinterherkommt mit dem Wissen, aber der Abstand bleibt eben immer gleich. Das ist das eine. Das Zweite ist, dass viele denken, man muss ja codieren können, um eben mit KI arbeiten zu können. Was ja gar nicht stimmt. Es gibt ja ganz tolle Software "as a Service"-Angebote, die auch schon nachweislich Impact haben, aber deshalb traut man sich da nicht ran. Dann haben wir festgestellt, die Mitarbeiter, also die Chefs oder die Chefin und die Teams haben unterschiedliche Vorstellungen davon, was kann man denn alles mit KI? Die Chefs sind sehr viel optimistischer als die Mitarbeiter, weil die müssen es dann ja auch umsetzen. Also die reden irgendwie nicht so richtig miteinander. Was waren denn noch die anderen beiden? Ach so, ach ja, tatsächlich auch so eine Haltung. Da ist wirklich eine Segmentierung dahinter. Mit welcher Haltung gucke ich mir eigentlich neue Technologie an, gucke ich drauf und sage: "Geil, das Wasserglas ist ja schon mal halb voll. Was kann ich denn damit machen?" Oder sage ich: "Oh, jujuju, das ist ja alles noch gar nicht ausgereift. Lassen wir erstmal alle anderen machen, wir erstmal nicht!" Das ist dein Technologie/ Die Chefs, die Vorstände sind alle avers gegenüber Technologie. In unserer Studie ist es nicht so sehr, dass ein Faktor ist oder was dahintersteckt ist nicht so sehr, wo in der Hierarchie bist du? Also bist du Chef oder nicht Chef, dass du sagst: "Technik will ich nicht! Und ich will auch nichts lernen oder nicht." Sondern es ist eher ein grundsätzliches Haltungsthema. Wie bist du als Mensch gestrickt? Findest du etwas, was neu ist, super? Oder findest du etwas, was neu ist, erstmal sehr erschreckend? Also das heißt ziemlich viel von dem, was du gerade so hier/ Und Datenqualität und Datenverfügbarkeit kommt bei uns auch. Also wenn ich das mal zusammenfasse nur mit einem einzigen Satz würde ich sagen: Die haben alle eine falsche Vorstellung davon, was man mit KI machen kann. Und weil sie die Vorstellung nicht haben, ist der Berg viel größer, als er eigentlich ist, und trauen sich da nicht ran, weil das "so komplex und Codieren können und da braucht man auch viele Daten und die Welt ist groß und ich bin klein." Das sagt natürlich keiner laut, aber das ist so die vorherrschende Meinung, ist mein Eindruck. Jetzt gehe ich nochmal eben durch, Arbeitsbeziehungen? Ja, sehr schön. Das kenne ich bei KI, also dieses keine gemeinsame, keine Sprache haben. Das kenne ich von KI. Das kenne ich von Marke. Also ich bin ja Markenberater inhaltlich. Hauptsächlich damit verdiene ich über meine Firma Geld. Ich habe ja eine eigene Unternehmensberatung. Und das meiste, was ich da an Aufträgen habe, ist immer Marke, Markenführung. Und das Erste, was ich immer mache, ist die Frage zu stellen: Was ist denn für Sie Marke? Und da kommt alles. Das ist total bunt. "Ja, also das ist die Werbekampagne. Markenführung sind die mit den bunten Bildern." Dann kriege ich schon einen Hals. Aber erstmal gut zu wissen, dass der andere eigentlich Werbung meint und nicht Markes. Mal als Beispiel. Und das ist bei KI auch. Ich habe ganz viele Bücher inzwischen und Artikel geschrieben und häufig schreibe ich darein: "Ich sage Ihnen mal eben erst, was ich mit KI meine, damit Sie überhaupt einordnen können, was jetzt als nächstes im Text kommt." Also das glaube ich sofort, dieses keine gemeinsame Sprache haben. Sofort. Und das geht ja noch weiter. Man hat das ja häufig auch, das kenne ich auch aus meiner Arbeit als, ich war ganz lange bei [Organisation]. Da war ich fürs Marketing zuständig und bei [Organisation] für die Strategie für Europa und Consumer Insights. Es ist ja alleine schon, man hat keine gemeinsame Sprache, wenn Marketingfachleute sprechen mit IT-Kollegen und umgekehrt. Das ist schon, die reden zwar alle Deutsch oder Englisch oder was auch immer ist, aber die sagen dasselbe Wort, die meinen was komplett anderes und merken teilweise gar nicht, dass sie aneinander vorbeireden. Ich habe gerade aktuell einen ganz großen Klienten. Die haben, das hilft dir jetzt nicht, wenn ich das erzähle, deshalb mache ich es ganz kurz. Die haben immer ein Schlagwort, das ist total wichtig, das müssen wir unbedingt machen! Alle sagen: "Ja, ja." Sie meinen aber alle was anderes. Und du flippst aus. Du hörst dir das an und denkst: "Ihr redet so aneinander vorbei. Ihr meint gar nicht das Gleiche!" Also das kann ich mir gut vorstellen, ja. #00:14:45-7#</w:t>
      </w:r>
    </w:p>
    <w:p w14:paraId="4B637BF4"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4297100A"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Wunderbar. Vielen Dank. Dann übrigens eine der Themen, die mir wirklich geholfen haben von der Diss nochmal dieses am Anfang definieren: Was ist eigentlich der Rahmen, über den ich rede? Was verstehe ich eigentlich unter dem, was ich tue? Ist was, was ich mir auf jeden Fall wieder in die Praxis mit rübernehme und sage, wenn ich da reflektiere, was wir für sinnlose Diskussionen hatten, weil am Ende des Tags eigentlich jeder so ein bisschen was anderes gemeint hat, weswegen nie was vorangegangen ist, aber gut. #00:15:14-1#</w:t>
      </w:r>
    </w:p>
    <w:p w14:paraId="384F25A7"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4F643F39"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Konsensfiktion heißt das, glaube ich, sogar, oder? #00:15:18-9#</w:t>
      </w:r>
    </w:p>
    <w:p w14:paraId="53DA5974"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7AA6989E"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Ja, genau. Ja, total. Absolut, absolut. So, vielleicht noch dann einen kurzen Ausflug in die Phase der Skalierungen. Was sind denn da entsprechend positive Einflussfaktoren? Also einen Bereich zum Thema Strategie, sehr hochtrabend, aber das hat so zwei Facetten. Das eine ist, als Unternehmen für sich klarzumachen und das auch transparent für die Unternehmer herauszuarbeiten, ist, was ist denn die Relevanz von KI? Sowohl operativ als auch strategisch? Um entsprechend da einen Rahmen zu geben des Unternehmens, dass jeder so ein bisschen einordnen kann, warum machen wir denn eigentlich den ganzen Käse? Warum soll ich mich jetzt eigentlich jetzt verändern? Das reicht natürlich nicht aus, ist aber auf jeden Fall ein entsprechender Baustein. Und das gepaart mit Klarheit über den strategischen Prozess. Und damit meine ich so Punkte wie, wie positioniere ich KI im Unternehmen? Ich kann KI natürlich als reine Effizienzmaschine reinziehen. Mhm, kannst du machen. Ist vielleicht nicht so klug, weil du dann nämlich genau die weitverbreitenden Ängste anspielst, nämlich dass es zum Arbeitsplatzabbau führt und dass es letztendlich Maschine Mensch ersetzt. Und dadurch ist es auf jeden Fall eine Empfehlung: Überlege dir, wie du das Thema positionierst und wie du es auch positiv mit Zugkraft besetzen kannst. Ehrlich, also solltest du ehrlich machen, nicht nur für Folien. Aber ich glaube, das versteht sich von selbst. Dazu gehört zum Beispiel auch, wie ist denn unser ethischer Standpunkt als Unternehmen dazu? Wo setzen wir die Grenzen auch in der Nutzung von KI? Auch das gibt wieder Sicherheit, dass das nichts ist, was durch die Hintertür entsprechend, sowohl Kunde als auch Mitarbeiter die Füße weghaut. Und ein anderer Aspekt: Wie integriere ich eigentlich in diesem Gesamtprozess die Mitarbeiter? Wie schaffe ich es, dass die Mitarbeiter mitmachen, mit gestalten? Und das eben nichts ist, was top down entsprechend oktroyiert wird und dann damit auch wieder triggert und Ängste weckt. Zweiter großer Themenbereich ist: Wie orchestriere ich bereichsübergreifend Zusammenarbeit? Nämlich eben eins der Themen, die bei KI überall sehr stark hochkamen, ist, das ist einfach ein Ding, das kann kaum einer alleine machen, weil du immer mindestens in den drei gleichen zwischen Technologie, Daten und Analytics und Fachbereich hängst. Ja, und deswegen eigentlich immer schon so drei Funktionen miteinander arbeiten müssen und da ist extrem wichtig: Wie binde ich Stakeholder ein oder beteilige sie sogar? Wie schaffe ich Transparenz auf dem, was ich tue und was bei rausgekommen ist? Wie koppele ich Ergebnisse zurück? Also wie schaffe ich es einfach, dass jeder versteht, was passiert da? Was ist erfolgreich? Was ist nicht erfolgreich? Wie kann ich mitmachen? Was habe ich davon? Vierter Bereich ist Personalentwicklung. Ich glaube, schon auch gesagt bei den Barrieren, also wie bilde ich als Unternehmen Daten- und Technologiekompetenzen aus? Aber auch eben wie entwickele ich eine Organisation, dass es geübt wird im interdisziplinären Arbeiten? Und letzter Punkt, den ich dir noch kurz mitgeben möchte aus der Latte an Themen, ist, dass das Vorleben einer technologischen Strategie ist extrem hilfreich. Das heißt also, dass man sich drüber Gedanken macht, wie will ich Daten vorhalten? Eher zentral oder dezentral? Da gibt es jetzt keine richtige Lösung per se, zumindest habe ich keine gefunden. Sondern es geht eben drum, ich muss überhaupt verstehen, dass ich da eine Richtung geben muss. Die kann unterschiedlich sein, aber ich muss es eben angehen. #00:18:49-6#</w:t>
      </w:r>
    </w:p>
    <w:p w14:paraId="6439F1AA"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DF8E1CC"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Also es passiert mir nicht, sondern es ist bewusst so aufgebaut und ich weiß auch noch, wie es in einem Jahr aussieht. #00:18:53-2#</w:t>
      </w:r>
    </w:p>
    <w:p w14:paraId="6FFB1D2F"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0F9B7842"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Genau. Das ist eigentlich das Wichtige, was du dabei machen musst, dass du bewusste Entscheidungen triffst, wie ich das technologisch entsprechend angehen will, dass ich Plattformen und vor allem auch Oberflächen so aufbaue, dass die entsprechend eine hohe Nutzer- und Bedienerfreundlichkeit haben. Das heißt dass auch die da die Hürden vor allem für Fachbereiche und nicht eben daten- und technologieaffine Leute möglichst gering sind, dass ich Klarheit habe über die Prinzipien und Kriterien, die der Technologie folgen soll. Das heißt was sind da die wichtigen Themen? Ist es die Datenqualität? Ist es die Anpassungsfähigkeit? Et cetera. Wie gesagt da gibt es nicht den einen Weg, zumindest habe ich den nicht gefunden. Aber es ist sehr klar, sich genau diese Sachen bewusst zu machen, bewusste Entscheidungen zu treffen, da sehr hilfreich sein kann. #00:19:44-8#</w:t>
      </w:r>
    </w:p>
    <w:p w14:paraId="5A6129E8"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5C919062"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Hört sich alles gut an. #00:19:52-8#</w:t>
      </w:r>
    </w:p>
    <w:p w14:paraId="575CD70B"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FB299DD"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Gut. Dann noch zum Abschluss noch ganz kurz der Seitenaspekt. Ich habe mir auch, ich sage mal, zirka 25 Prozent der Datenpunkte, die ich ermittelt habe, haben konkret Marketingthemen betroffen. Ich habe dann eine Reihe an Handlungsempfehlungen fürs Marketing entsprechend abgeleitet. Ich würde dir mal noch ganz kurz drei vorstellen, um auch nochmal von dir entsprechend Feedback zu bekommen. Das eine ist, die Basis für die Etablierung von KI im Marketing ist die Zusammenarbeit von Data Science und Marketing. Eventuell auch unterstützt durch den Zusammenschluss beider Abteilungen oder organisatorische Integration. Und die Work Implementierung sollte von Übersetzerrollen begleitet und unterstützt werden. Du hast es vorher auch gesagt: Wie genau schaffen das zwischen Fachbereichsanforderungen und dem, was der Datenanalyst, der Technologieexperte versteht, beziehungsweise auch rückkoppeln, was der Technologieexperte sagt, was eigentlich Technologie leisten kann, der Marketeer auch versteht, was ihm das bringt. Also dass es da einfach sehr hilfreich ist, jemand zu haben, der beide Seiten gut zusammenbringt, um dann eben eine gemeinsame Basis zu entwickeln, dass die miteinander arbeiten können. Dann, das Marketing muss seine Prozesse radikaler an die Anforderungen von KI-Lösungen anpassen. Das ist jetzt so quasi die Überschrift von dem, was wir vorher schon ein Stück weit auch angerissen haben. Und die Fähigkeiten der Marketing-Mitarbeitenden müssen in Bezug auf die Themen KI, Datentechnologie weiterentwickelt werden und, und das war jetzt für mich keine so wahnsinnig überraschende Erkenntnis, überraschender war, das Thema auch auf dem Thema Kundenverständnis, dass so Dinge, die ich öfter gehört habe, waren: "Naja, der Marketing glaubt zu verstehen, was der Kunde möchte. Wenn du darauf eine KI-Lösung designst, wirst du sehr wahrscheinlich nicht das Richtige/ Am Anfang es dir sehr schwer tun." Ein Beispiel, was mir im Kopf geblieben ist, war Chatbot. Wo die Marketeers die Anforderungen geschrieben haben, was der Kunde alles wissen will und an Informationen braucht. Und dann haben Sie sich mal angeguckt: Was passiert denn da wirklich? Also haben quasi so einen Dummy gebaut, um einfach mal abzufragen: Was fragen denn die Kunden wirklich? Und da war quasi die Überschneidung bei null. #00:22:17-4#</w:t>
      </w:r>
    </w:p>
    <w:p w14:paraId="21C57719"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2F76BC52"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war das [Organisation]? #00:22:17-4#</w:t>
      </w:r>
    </w:p>
    <w:p w14:paraId="79235F24"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5D05E19C"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Nein, nein. #00:22:21-2#</w:t>
      </w:r>
    </w:p>
    <w:p w14:paraId="45AD0F7D"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B3804E1"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Denn das, was du erzählst, habe ich gerade in einem Best Practise Case, weil ich gerade mit Chatbot eine Master Class entwickele und für B2B. Also ich bringe B2B, einem Marketeer bei, wie sie mit einem Chatbot arbeiten können. Und ich habe einen Case dadrin von [Organisation], der Marketing Director, der bei [Organisation] diesen Chatbot aufgebaut hat, der erklärt eben selber seinen Case. Und ist genauso wie du gerade sagst. Es ist ein KI-basierter Chatbot, also nicht scripted, sondern wirklich KI-basiert. Und die Marketingabteilung hat gesagt, das hier sind die zehn Felder, die die Kunden immer als Fragen haben. Und da geht es tatsächlich um eine WC-Dusche, also Popo saubermachen mit Wasser. So. Also die Annahme war, die wollen wissen, was sind Händler? Was kostet das eine Modell und was kostet das andere Modell? Also diese klassischen Fragen, die man immer hat, die man an so einen Chatbot stellt, wenn gerade 20 Uhr ist und keiner im Callcenter ans Telefon geht. Rausgekommen ist, dass die meisten Leute tatsächlich fragen: Wie funktioniert das überhaupt? Ist das denn nicht kalt? Kitzelt das nicht am Popo? Also alles so Dinge, die man gar nicht mal einen echten Menschen fragt, weil es eher so Intimbereich ist, was man aber mit so einem technischen Chatbot schon tut. Was ich da rausgeholt habe, war, erstens die Marketing-Leute wissen tatsächlich aus ihrem Ausschnitt, was Kunden wollen. Die können ja auch nur das nachvollziehen, was tatsächlich aktiv aktuell an Fragen kam. Zweitens, du kannst, wenn du über KI arbeitest eben in so einem Chatbot tatsächlich aber noch andere Felder finden, die du gar nicht annimmst. Also ich kann als Marketing-Mensch der KI nicht sagen, dass diese Fragen kommen, weil die nie vorgekommen sind, weil die nie mit einem echten Menschen besprochen wurden. Und der von [Organisation], der sagt eben einfach, deshalb ist das super, deshalb muss man unbedingt mit KI arbeiten. Der ist übrigens aber auch Physiker vom Hintergrund, also der hat jetzt nicht Werbung studiert und ist jetzt Marketingleiter. Fand ich auch ganz interessant. Also der hat auch so einen ganz bunten, unterschiedlichen Hintergrund, also nicht so dieser rote Faden, den man sonst so im Marketing hat, eben nur Marketing oder Markenführung oder BWL studiert. Und das ist exakt genauso wie das, was du gerade erzählst, nur dass ich dazu ein Klomodell im Kopf habe, wenn du das erzählst. Fand ich total spannend. Also Kundenverständnis, dass die Leute, die im Marketing arbeiten, einmal ihren Prozess anpassen müssen, klar. Dass sie Skills entwickeln müssen in Richtung Datenleben, mit Daten arbeiten, nicht natürlicherweise sagen: "Ich war schlecht in Mathe! Deshalb bin ich in die Werbung gegangen." Und dann sagen: Wir sind alle zahlenbasiert inzwischen, das müssen wir können und vor allen Dingen auch besser als unser Wettbewerb. Haken hinter. Dieses Thema Kundenverständnis, nochmal ein anderes Kundenverständnis entwickeln. Ich glaube, das ist andersrum. Nicht, die müssen ein anderes Kundenverständnis entwickeln, sondern die müssen eben bereit sein, dass sie über mehr KI und Daten eben auch mehr unter Umständen nicht intuitives Wissen über ihre Kunden kriegen. Weil sie bislang immer nur einen Ausschnitt der Wirklichkeit hatten. Jetzt kommt eben ein zweiter Ausschnitt dazu, den sie nicht selber sehen, sondern eben eine KI. Und das kann ja sowas sein wie, was ich gerade erzählt habe, Leute fragen aktiv einen Roboter was anderes, als sie einen Menschen fragen zum Thema: Wie geht eine WC-Dusche? Das kann ja aber auch was sein, dass tatsächlich in den Daten Insights sind, die Menschen bislang noch gar nicht rausgeholt haben. Das geht ja sogar beides. Deine erste Handlungsempfehlung mit Data Science und Marketing zusammen, finde ich sehr nachvollziehbar. Ich habe gute Erfahrung gemacht in meinen Teams, gar nicht mit KI, weil KI gab es da noch nicht. Mit meinem Teams, dass die uns betreuen aus den Marktforschungsinstituten, immer einen Mitarbeiter haben, die bei uns mit in dem Team sitzen für Consumer Insights und Data driven Analytics. Nur da gab es ja noch kein KI, weil die dann viel, viel eher mitkriegen und verstehen, was wir als Kunde eigentlich gerade diskutieren, worüber wir nachdenken. Und das dann wiederum übersetzen an ihre eigenen Kollegen, die echt reine Marktforscher sind, die nur wissen wollen, tausend Leute oder fünftausend Leute befragen. Welche zwei Fragen soll ich stellen? Ich liefere dir die Antworten. Also das heißt wir hatten sowohl bei [Organisation], wo ich verantwortlich war für die Marktforschung weltweit als auch bei [Organisation] für Europa für die Marktforschung, hatten wir in meinen Teams immer einen aus jedem der großen Institute sitzen, Millward Brown, Nielsen, die wirklich mitgearbeitet haben vor Ort und die waren unsere Übersetzungsbrücke an die Data Sciene Typen. Wobei die Data Science Typen dann eher Marktforscher waren. Das ist ein anderer, das ist wirklich ein anderer Mindset. Ein Marketing-Typ ist anders als/ Also ich mache es mal in meinen Worten. Ich kenne beide Welten. Ich habe in beiden gearbeitet. Ein Marktforscher oder ein Datentyp hört unter Umständen an der Stelle auf, wo er sagt: "So, ich habe jetzt die zwanzig Daten analysiert. Hier ist die Zahl, die rauskommt, dreißig Prozent." Und ein Marketing-Mensch muss jetzt ja diese dreißig Prozent nehmen und sagen: "Was mache ich denn jetzt damit? Was heißt  denn das jetzt, dass ich weiß, dreißig Prozent der deutschen Frauen trinken Cola mit Coffein? Was mache ich denn jetzt daraus?" Und das kommt typischerweise nicht unbedingt von den Zahlentypen, sondern das kommt eher von dem Marketingtypen, der ein bisschen mehr Kunde, wie soll ich das jetzt sagen, Kundenverständnis hat, das dann umzusetzen. Im Idealfall gibt es so einen Überlapp und jeder kann ein bisschen von dem anderen. Was ich kennengelernt habe, ist, dass hier ein Gap ist. Dazwischen fehlt was. Und das ist, wenn du sagst, die müssen beide zusammenarbeiten idealerweise in der gleichen Abteilung, damit die diese Schnittstelle hinkriegen mit einem Übersetzer. #00:27:58-9#</w:t>
      </w:r>
    </w:p>
    <w:p w14:paraId="4F1FF6BE"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849AA0C"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Genau. #00:28:01-0#</w:t>
      </w:r>
    </w:p>
    <w:p w14:paraId="5D0D4BB9"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621EEF57"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#00:28:04-9#</w:t>
      </w:r>
    </w:p>
    <w:p w14:paraId="57D0D577"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019A0F8D"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Vielen Dank. #00:28:05-8#</w:t>
      </w:r>
    </w:p>
    <w:p w14:paraId="0E53351F"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29298FC6"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Ich habe dich, glaube ich, unterbrochen. Drei Tipps, hast du noch mehr Handlungsempfehlungen? Nein? #00:28:10-0#</w:t>
      </w:r>
    </w:p>
    <w:p w14:paraId="3A7D7609"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7A2603F5"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Ja, ich habe noch mehr, aber nicht für/ (lacht) #00:28:11-9#</w:t>
      </w:r>
    </w:p>
    <w:p w14:paraId="1F72B781"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0EF6A01D"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Nicht für Marketing. Und da ist immer, mehr als drei kann man sich nicht merken. #00:28:14-6#</w:t>
      </w:r>
    </w:p>
    <w:p w14:paraId="2669409E"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2EE0BD33"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Doch, doch, auch fürs Marketing, aber nicht für die Session jetzt, weil sonst wird es zu ausufernd. #00:28:19-2#</w:t>
      </w:r>
    </w:p>
    <w:p w14:paraId="7EC71228"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3610976C"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Ja, alles klar. //Ich habe nämlich auch noch kein// Mittagessen gehabt und ich höre mich selber gerne reden.  #00:28:31-5#</w:t>
      </w:r>
    </w:p>
    <w:p w14:paraId="358DCCB2"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BF2A6ED"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I: //Vielen Dank, [Person]// #00:28:31-6#</w:t>
      </w:r>
    </w:p>
    <w:p w14:paraId="46FA98E8"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16C8C8B6" w14:textId="77777777" w:rsidR="00C148B6" w:rsidRPr="00C148B6" w:rsidRDefault="00C148B6" w:rsidP="00C148B6">
      <w:pPr>
        <w:widowControl w:val="0"/>
        <w:autoSpaceDE w:val="0"/>
        <w:autoSpaceDN w:val="0"/>
        <w:adjustRightInd w:val="0"/>
        <w:spacing w:after="0"/>
        <w:rPr>
          <w:rFonts w:cs="Arial"/>
          <w:sz w:val="16"/>
          <w:szCs w:val="16"/>
          <w:lang w:val="id-ID" w:eastAsia="id-ID"/>
        </w:rPr>
      </w:pPr>
      <w:r w:rsidRPr="00C148B6">
        <w:rPr>
          <w:rFonts w:cs="Arial"/>
          <w:color w:val="000000"/>
          <w:sz w:val="16"/>
          <w:szCs w:val="16"/>
          <w:lang w:val="id-ID" w:eastAsia="id-ID"/>
        </w:rPr>
        <w:t>B: Gut. (Aufnahme endet) #00:28:23-4#</w:t>
      </w:r>
    </w:p>
    <w:p w14:paraId="2FC8AC16" w14:textId="77777777" w:rsidR="00C148B6" w:rsidRPr="00C148B6" w:rsidRDefault="00C148B6" w:rsidP="00C148B6">
      <w:pPr>
        <w:widowControl w:val="0"/>
        <w:autoSpaceDE w:val="0"/>
        <w:autoSpaceDN w:val="0"/>
        <w:adjustRightInd w:val="0"/>
        <w:spacing w:after="0"/>
        <w:rPr>
          <w:rFonts w:cs="Arial"/>
          <w:sz w:val="16"/>
          <w:szCs w:val="16"/>
          <w:lang w:val="id-ID" w:eastAsia="id-ID"/>
        </w:rPr>
      </w:pPr>
    </w:p>
    <w:p w14:paraId="05B699AB" w14:textId="215AFFF5" w:rsidR="00C148B6" w:rsidRDefault="00C148B6">
      <w:pPr>
        <w:spacing w:after="0" w:line="240" w:lineRule="auto"/>
        <w:jc w:val="left"/>
        <w:rPr>
          <w:rFonts w:eastAsiaTheme="minorEastAsia" w:cs="Arial"/>
          <w:sz w:val="16"/>
          <w:szCs w:val="16"/>
          <w:lang w:eastAsia="de-DE"/>
        </w:rPr>
      </w:pPr>
      <w:r>
        <w:rPr>
          <w:rFonts w:eastAsiaTheme="minorEastAsia" w:cs="Arial"/>
          <w:sz w:val="16"/>
          <w:szCs w:val="16"/>
          <w:lang w:eastAsia="de-DE"/>
        </w:rPr>
        <w:br w:type="page"/>
      </w:r>
    </w:p>
    <w:p w14:paraId="2FD8DD35" w14:textId="77777777" w:rsidR="00C148B6" w:rsidRPr="00C148B6" w:rsidRDefault="00C148B6" w:rsidP="00C148B6">
      <w:pPr>
        <w:widowControl w:val="0"/>
        <w:autoSpaceDE w:val="0"/>
        <w:autoSpaceDN w:val="0"/>
        <w:adjustRightInd w:val="0"/>
        <w:spacing w:after="0"/>
        <w:rPr>
          <w:rFonts w:eastAsiaTheme="minorEastAsia" w:cs="Arial"/>
          <w:b/>
          <w:bCs/>
          <w:color w:val="000000"/>
          <w:sz w:val="32"/>
          <w:szCs w:val="32"/>
          <w:lang w:eastAsia="de-DE"/>
        </w:rPr>
      </w:pPr>
      <w:r w:rsidRPr="00C148B6">
        <w:rPr>
          <w:rFonts w:eastAsiaTheme="minorEastAsia" w:cs="Arial"/>
          <w:b/>
          <w:bCs/>
          <w:color w:val="000000"/>
          <w:sz w:val="32"/>
          <w:szCs w:val="32"/>
          <w:lang w:eastAsia="de-DE"/>
        </w:rPr>
        <w:t>Kommunikative Valdiderung_WISSE6</w:t>
      </w:r>
    </w:p>
    <w:p w14:paraId="2DAB1A3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181A63CA"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So, das Vorgehen ist dann wie folgt. Ich habe vier Themenkreise definiert, zu den Themenkreisen stelle ich dir einen Auszug der Inhalte vor und dann frage dich einfach, was du davon hältst. Und du schmeißt jetzt raus, was dir einfällt. Gut, also #00:00:16-0#</w:t>
      </w:r>
    </w:p>
    <w:p w14:paraId="4772F6C0"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207110B3"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Ja. #00:00:16-5#</w:t>
      </w:r>
    </w:p>
    <w:p w14:paraId="2C9A5A8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38909D8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der erste Teil geht um das Thema, welche Phasen durchläuft eine Einführung und Skalierung von künstlicher Intelligenz. Ich bin da zunächst einem klassischen Innovationsprozess gefolgt und habe dann eben eine Erkenntnis gewonnen, dass es eigentlich zwei unterschiedliche Aufgabenstellungen gibt oder Anforderungen gibt bei der Einführung von künstlicher Intelligenz, weil es ist eben kein linearer Prozess. Es gibt zum einen die Phase des: Ich probiere künstliche Intelligenz mal aus und starte einen ersten Piloten. Und es gibt eine andere Phase, die nennt sich die Phase der Skalierung, was für mich bedeutet, dass du nachhaltig und in der Breite und Tiefe KI dauerhaft im Unternehmen einsetzt. So. Was ich erfahren habe, ist, dass selbst ein erfolgreicher Pilot noch gar nicht viel mit Skalierung zu tun hat. Das heißt, du kannst einen erfolgreichen KI-Piloten machen. Erfolgreich heißt, kann heißen, von, wir haben es mal ausprobiert, oder es kann auch heißen, wir haben es ausprobiert, es hat einen echten Mehrwert gebracht, ist eigentlich relativ egal, es braucht noch andere mehr zusätzliche Rahmenbedingungen, um letztendlich nachhaltig skalieren zu können. Das heißt also, die Erkenntnis ist, die strukturellen Rahmenbedingungen und Einflussfaktoren für die Pilotierung und die Skalierung unterscheiden sich zumindest teilweise. Was sagst du dazu? #00:01:50-6#</w:t>
      </w:r>
    </w:p>
    <w:p w14:paraId="1EF90B42"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53319F11"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Stimmt. (beide lachen) Stimmt. Also das ist das ist, was man, was man ja sieht, im was ich ja sehe im Markt, oder? Es gibt ja unglaublich viel Firmen, die so Proof of Concepts oder Pilotprojekte machen, und die verschwinden in der Schublade. Also das ist eines, oder? Und vielleicht bringen sie ein, zwei Projekte auch nochmal in Produktion, aber das heißt nicht, dass was strukturell im Unternehmen auch funktionieren wird, oder? Und dafür braucht es ja die/ also andere Rahmenbedingungen, die du ja auch erwähnt hast, oder? Die Frage von, also Technologie, Kultur, Daten, dass die wirklich so aufbereitet sind, dass man damit auch skalieren kann, dass man das auch operationalisieren kann, ja, in dem Sinne. Also ich glaube, das ist / und für mich ist das ja auch, es gibt da so verschiedene (Maturie? #00:03:04-0#)/ Also du hast es ja schon erwähnt, oder, verschiedene Schritte von einem Projekt, von also Anfang, da gibt es verschiedene Modelle, aber bis zur Produktion. Aber auch (unv.) Modelle für Unternehmensphasen, wo man sagt, ja gut, Initialisierung, dann also Continuous experimentation und dann halt Operationalisierung und dann Demokratisierung, oder? Also es gibt dort verschiedene Modelle mit drei oder vier Stufen. Und das ist eigentlich auch egal. Ich glaube, dass es wichtig ist, dass man versteht, wo man steckt und was die nächsten Schritte sind, oder? Genau. #00:03:45-5#</w:t>
      </w:r>
    </w:p>
    <w:p w14:paraId="31B042F1"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5204E361"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Vielen Dank. Zu den Einflussfaktoren, positiven Einflussfaktoren kommen wir gleich noch. Eine Frage war ja, warum scheitern KI-Initiativen? Und da habe ich so vier wesentliche Kategorien für das Scheitern herausgearbeitet, in Summe sind es acht oder neun, aber die vier am meisten genannten und relevantesten betreffen zum einen die Arbeitsbeziehungen im Unternehmen, als Zweites wie geht die Führung mit dem Thema KI um oder wie funktioniert Führung generell im Unternehmen? Wie ist die Mitarbeiterauswahl und Entwicklung und wie ist eigentlich der technologische Status quo? #00:04:28-7#</w:t>
      </w:r>
    </w:p>
    <w:p w14:paraId="2093D330"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62198ED5"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 xml:space="preserve">B: Was meinst du mit Arbeitsbedingungen? #00:04:32-7# </w:t>
      </w:r>
    </w:p>
    <w:p w14:paraId="09897CA4"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7A7F4B55"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Arbeitsbeziehungen. Das heißt also, // #00:04:35-4#</w:t>
      </w:r>
    </w:p>
    <w:p w14:paraId="0079FF15"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633B7E33"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Beziehungen. // #00:04:35-4#</w:t>
      </w:r>
    </w:p>
    <w:p w14:paraId="7C6565DB"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59018D79"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ich bringe zu jedem Punkt gleich noch zwei Beispiele, dass du dir ein bisschen was drunter vorstellen kannst. Gerade zum Thema Arbeitsbeziehungen, da fallen dann eben so Sachen drunter, dass es im Unternehmen keine gemeinsame Sprache zum Thema KI gibt. Das heißt, es ist kein gemeinsames Verständnis. Es hat sich kein gemeinsames Verständnis herausgebildet. Das heißt zum Beispiel auch, es gibt keine Übung im Unternehmen, es hat jetzt mit KI zwingend gar nichts zu tun, einer bereichsübergreifenden Zusammenarbeit, das heißt, ein Unternehmen ist ja funktional und sehr, sage ich mal, Übergabepunkte-mäßig aufgebaut. Das heißt, Unternehmen tut sich sehr schwer, wenn es unterschiedliche Funktionen für eine Aufgabe braucht und die dann entsprechend zusammenzubringen und dann auch zielführend einzusetzen. Das, was man heute eher so unter so kollaborativer Zusammenarbeit nimmt. Das sind so Themen, die so im Bereich Arbeitsbeziehungen sich wiederfinden. Im Bereich Führung geht es zum Beispiel/ ein Thema, was sehr oft aufgetaucht ist, ist das Thema Technologie-Aversion, gerade auch im Topmanagement. Das heißt, die Bereitschaft und der Wille, sich mit Technologie zu beschäftigen, ist gering. Und dadurch ist das immer eher ein Thema, was versucht wird, in die Technikabteilung abzudrücken und möglichst wenig damit zu tun zu haben. Ein Punkt, der ähnlich nahe dran liegt, ist, dass eben auch in der Führung eine geringe Bereitschaft ist, sich entsprechend weiterzubilden und zu lernen, gerade auf neuen Themen wie Technologie, aber auch wie funktioniert Organisationsentwicklung im Zuge von Digitalisierung und KI. Das dritte Thema Mitarbeiterauswahl und Entwicklung, ich glaube, da geht es zum einen um die Kompetenzen der Mitarbeiter. Das heißt, wie bilde ich meine Mitarbeiter fort, dass das Thema Daten und Technologienutzung stärker in den Mittelpunkt kommt und dass die Mitarbeiter auch in der Lage sind, mit Daten und Technologie entsprechend umzugehen? Gerade jetzt in meinem Fall zum Thema Marketing, ein großes Thema, anderer Punkt zum Bereich Mitarbeiterauswahl ist, dass viele Unternehmen aus ganz, ganz viel unterschiedlichen Gründen gar keinen Zugang zu den notwendigen Kompetenzprofilen am Arbeitsmarkt haben. Das liegt teilweise daran, dass die Recruiting-Prozesse nicht zugeschnitten sind auf die Zielgruppe. Du brauchst da eben Menschen, die sagen, ich will im Homeoffice arbeiten, ich will von überall arbeiten, ich will mein eigenes Device mitbringen. Ich will auch Software nutzen können, die mir hilft und nicht irgendwie in IT-Anforderungsprozessen unterzugehen et cetera et cetera. Also da bist du/ was biete ich dem potenziellen Mitarbeiter für Rahmenbedingungen? Technologische Infrastruktur, auch ganz vielfältiges Thema, was da auftaucht, signifikant natürlich Thema Datenverfügbarkeit, aber auch Datenqualität im Unternehmen. Also es ist oftmals gar nicht so ein Problem der Verfügbarkeit, sondern die Unklarheit, was das eigentlich tatsächlich für Daten sind, kannst dir ja vorstellen, da gibt es dann irgendwelche Tabellen und Listen, da steht dann eine Überschrift darüber, aber oftmals sind die Felder nicht befüllt, falsch befüllt, unklar, wie sie befüllt werden. Allein die Prozesse, wie Daten durchs Unternehmen rauschen, sind unklar. Also da ist einfach in dem Prozess bis Daten bereitgestellt werden, so viel Unsicherheit, Unklarheit, dass das entsprechend behindert. Im Marketing ganz konkret, ist das Thema Bereitschaft und Fähigkeit, den Marketingprozess zu ändern, also von einem kreativen Kampanien-orientierten Wasserfallprozess zu einem datenbasierten kollaborativen und Schritt bei Schritt Entwicklung von Kommunikation und Kundenansprache. #00:08:36-5#</w:t>
      </w:r>
    </w:p>
    <w:p w14:paraId="2B9D522B"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4D661516"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Genau, und sind das jetzt deine Gründe, warum Projekte scheitern oder warum Organisationen scheitern? #00:08:47-0#</w:t>
      </w:r>
    </w:p>
    <w:p w14:paraId="6043C22F"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227D7312"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Das sind, warum die Initiativen scheitern. Und die liegen eben sehr stark auch in der Organisation begründet. #00:08:55-6#</w:t>
      </w:r>
    </w:p>
    <w:p w14:paraId="41B445E4"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3BEA1930"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Gut, ja. Also alles nachvollziehbar. #00:09:01-8#</w:t>
      </w:r>
    </w:p>
    <w:p w14:paraId="1ED52CB8"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73213FFE"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Überrascht dich was, fehlt dir was? #00:09:04-4#</w:t>
      </w:r>
    </w:p>
    <w:p w14:paraId="5DA0F978"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038F56BA"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 Also fehlen vielleicht, ist die Wahl der richtige Use Cases. #00:09:26-1#</w:t>
      </w:r>
    </w:p>
    <w:p w14:paraId="2CFEC0CA"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4436C718"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Ja. Das ist auch Teil der Ergebnisse, das habe ich jetzt noch nicht aufgeführt. Also das ist ungefähr, kannst dir vorstellen, die Punkte sind irgendwie zehn von zweihundert Items, die so als Ergebnisse kommen, aber ist tatsächlich ein guter Punkt, der ist sehr wichtig. #00:09:45-9#</w:t>
      </w:r>
    </w:p>
    <w:p w14:paraId="0480C907"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5BACB4D5"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Ich schaue mal ganz schnell, weil ich habe ja auch gerade ein kleines Forschungsprojekt gemacht, das ist gerade im Lektorat vor Publizierung und das ist ja eigentlich umgekehrt nicht. Warum scheint jetzt, aber was sind Erfolgsfaktoren. Ich öffne das mal schnell. Ob ich da noch etwas sehe, was/ Ja, also das Thema Incentives. Dass die Incentives auch/ und ich glaube, das ist ja, weil wir die Frage eigentlich wie nochmal umgekehrt gestellt haben, oder? Das ist vielleicht nicht ein/ Ja, so könnte auch ein Grund sein, aber das Thema Incentives, dass die Leute auf der Businessseite einen Incentive bekommen, an solche Projekte mitzuarbeiten, dass das gut ist, einfach, also ein Gegenbeispiel wäre ja/ Ich habe mal ein Beispiel von einer Bank, da gab es einen Managing Director, der hat jetzt 85 Leute. Wenn sie ein Machine-Learning-Modell einsetzen würde, könnte das runter auf zwanzig gehen. Und der hat gesagt: Nein danke, weil ich möchte 85 Leute unter mir haben. Zum Beispiel. Und auch das, aber ich glaube, das geht ja auch schon ein bisschen in dem ersten Punkt, also die Frage Vertrauen und Angst zum Thema künstliche Intelligenz. Dass Leute das nicht verstehen und sagen: Ey, was ist es überhaupt? Und dass die Angst weggenommen wird, dass die Jobs übernommen werden. Aber ich glaube, das ist ja eigentlich so ein ungefähr/ geht es ja in die ähnliche Richtung, was du da jetzt sagst, was wir auch gefunden haben. Ja. #00:11:45-3#</w:t>
      </w:r>
    </w:p>
    <w:p w14:paraId="0BA23E6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6A41966A"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Nee, vielen Dank. Das ist eine gute Überleitung zu den positiven Einflussfaktoren. Also auch da gibt es wahrscheinlich in Summe, glaube ich, ich habe circa neunzig Kategorien gefunden. Ich stelle dir jetzt einen ganz kleinen Ausschnitt der Kategorien vor und würde gleich mal ein Thema, was du gerade genannt hast, da aufgreifen. Also ein Thema, was rauskam, ist Klarheit auf dem strategischen Prozess. Und damit meine ich unter anderem genau, wie positioniert man KI im Unternehmen? Und zwar ehrlich, im Sinne von ist das, was man zu reiner Effizienzsteigerung einsetzen will und damit auch konsequent Arbeitsplätze abbaut? Oder findet man nicht eine bessere Vision, die deutlich positiveren Zug auf dem Thema gibt? Und sagt, natürlich gibt es an der einen oder anderen Stelle Veränderungen, vielleicht auch Arbeitsplatzabbau oder Änderungen der Aufgabe. Auf der anderen Seite entstehen eben auch neue Umsatzpotentiale und auch wieder neue Aufgaben. Und dass man da ein Bild eben zeichnet, was aus diesem reinen Angstgetriebenen, womit KI tatsächlich sehr stark besetzt ist, herausgeht, sondern eben eine positive Geschichte auch findet. Na ja, so lange sie ehrlich ist. Und da spielt zum Beispiel auch rein, dass ein Unternehmen da diese Ehrlichkeit auch unterstützen kann, indem es da auch eine ethische Positionierung findet und für sich klarmacht, okay, wie wollen wir denn KI nutzen? Für uns intern im Unternehmen, aber auch zu unseren Kunden hin und was sind unsere Grenzen? Und darüber auch offen kommuniziert, damit entsprechend auch hier Vorbehalte und Ängste abgebaut werden. Und eben, und es kommt als ein weiteres Thema zum strategischen Prozess: Wie kriege ich denn die Mitarbeiter integriert? Dass die Mitarbeiter in der Lage sind mitzuarbeiten, mitzugestalten, um dadurch eben genau auch wieder eine gemeinsame Sprache zu entwickeln, die Vision zu verstehen, die Vorteile zu erkennen et cetera. Da gibt es ganz viele, viele Themen, die so einen strategischen Prozess gut oder eben schlecht machen. Und wenn du den transparent und gut managt, dann hilft es enorm. Weiteres Thema ist, sehr klarzumachen, was ist denn die Operative als auch strategische Relevanz von KI im Unternehmen? Das heißt, dass verständlich ist, wo hilft denn das uns und warum ist das für uns im Unternehmen wichtig und wo kommt denn der Veränderungsdruck auch her? Ein dritter Bereich ist, hatte ich gerade auch schon angesprochen bei den Barrieren, was sehr stark rauskommt, ist, wie gestalte ich eine bereichsübergreifende Zusammenarbeit? Das heißt, wie binde ich Stakeholder ein, wie beteilige ich Stakeholder? Wie kommuniziere ich im Unternehmen? Wie koppele ich zurück, wenn ich Ergebnisse erzielt habe? Also alles, was zu einem Zusammenarbeitsmodell führt, wo ein gemeinsames Ziel ist, eine Zusammenarbeit gefördert wird und eben Transparenz herrscht, was entsprechend passiert. Ein weiterer Punkt, ähnlich auch zu den Barrieren, Ausgestaltung der Personalentwicklung. Das heißt, was mache ich dafür, dass ich meine Mitarbeiter eben auf dem Weg zur Ausbildung von Daten und Technologiekompetenzen begleite? Wie unterstütze ich interdisziplinäres Arbeiten et cetera? Und ein weiteres, und dann höre ich auf, (lacht) ist auch die Klarheit auf der technologischen Strategie. Das heißt, wie will ich den ersten Schritt gehen? Will ich eine zentrale Datenhaltung, eine dezentrale Datenhaltung? Was heißt das für meine technologischen/ für meine Systeminfrastruktur, wie soll die Plattform aufgebaut sein? Wer nutzt die Plattform? Also auch da eine Nutzerorientierung reinzukriegen, dass die Hürden zur Nutzung von entsprechenden Oberflächen für Fachbereiche möglichst gering sind. Welche Kriterien soll die Plattform oder die infratechnologische Infrastruktur entsprechen hinsichtlich Anpassungsfähigkeit et cetera? Also dass da entsprechend auch eine Richtung, eine Vision ist, auch wenn es letztendlich nicht darum geht, dass schon alles von Anfang an auszudefinieren, aber dass man zumindest die Richtung verstanden hat und transparent hat. #00:15:59-2#</w:t>
      </w:r>
    </w:p>
    <w:p w14:paraId="713450E6"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7F107313"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 Also kann man da auch überall drin finden, oder, was ich mag, was du gesagt hast, ist ja auch, also das teile ich auch gut. Wir müssen uns überlegen, also ganz generell oder was ist unsere Strategie und wie passt deine eine EI-Strategie in dem? Und auch, was machen wir jetzt und wie quasi so Prinzipien, oder? Und da kommt das Thema Ethik auch mitgespielt. Also ich kann mich gut darin finden, was du jetzt vorhergesagt hast. Das ist schwierig, noch mal einen holistischen Kommentar ohne die verschiedenen #00:16:42-1#</w:t>
      </w:r>
    </w:p>
    <w:p w14:paraId="351B92EB"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 xml:space="preserve">I: // Ja, ja ich weiß.  </w:t>
      </w:r>
      <w:bookmarkStart w:id="11" w:name="_Hlk83309246"/>
      <w:r w:rsidRPr="00C148B6">
        <w:rPr>
          <w:rFonts w:eastAsiaTheme="minorEastAsia" w:cs="Arial"/>
          <w:color w:val="000000"/>
          <w:sz w:val="16"/>
          <w:szCs w:val="16"/>
          <w:lang w:eastAsia="de-DE"/>
        </w:rPr>
        <w:t>#00:16:42-1#</w:t>
      </w:r>
      <w:bookmarkEnd w:id="11"/>
    </w:p>
    <w:p w14:paraId="7DE01450"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18784431"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Begriffe, die // du gesagt hast, vor mir zu sehen und zu sehen, ob da noch etwas fehlt, aber klingt alles plausibel sozusagen. (lacht) Genau. #00:16:59-5#</w:t>
      </w:r>
    </w:p>
    <w:p w14:paraId="58DCBA7B"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26EAE0BE"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 xml:space="preserve">I: Danke schön. So, der letzte Themenblock, jetzt mal konkret auf das Marketing bezogen. Ich habe eine Reihe von Handlungsempfehlungen für Marketingverantwortliche abgeleitet. Ich würde dir jetzt mal drei vorstellen und dann kannst du auch noch mal eine kurze Bewertung dazu geben. Also erste Handlungsempfehlung: Die Basis für die Etablierung von KI Marketing ist die Zusammenarbeit von </w:t>
      </w:r>
      <w:bookmarkStart w:id="12" w:name="_Hlk83309420"/>
      <w:r w:rsidRPr="00C148B6">
        <w:rPr>
          <w:rFonts w:eastAsiaTheme="minorEastAsia" w:cs="Arial"/>
          <w:color w:val="000000"/>
          <w:sz w:val="16"/>
          <w:szCs w:val="16"/>
          <w:lang w:eastAsia="de-DE"/>
        </w:rPr>
        <w:t>Data Science und Marketing</w:t>
      </w:r>
      <w:bookmarkEnd w:id="12"/>
      <w:r w:rsidRPr="00C148B6">
        <w:rPr>
          <w:rFonts w:eastAsiaTheme="minorEastAsia" w:cs="Arial"/>
          <w:color w:val="000000"/>
          <w:sz w:val="16"/>
          <w:szCs w:val="16"/>
          <w:lang w:eastAsia="de-DE"/>
        </w:rPr>
        <w:t>, eventuell auch durch den Zusammenschluss der beiden Abteilungen, die Implementierung sollte von Übersetzerrollen begleitet werden, die vermitteln zwischen Fachbereichsanforderungen und eben den entsprechenden Datenspezialisten, um da auch wieder, da sind wir beim Thema gemeinsame Sprachen und Verständnis auszubilden, und auch Klarheit zu schaffen, was wird gebraucht, was kann die Technologie, um da letztendlich in einem Dialog die beste Lösung zu finden. Zweites Thema: Das Marketing muss seine Prozesse radikal an die Anforderungen von KI-Lösungen anpassen. Das heißt, was sehr deutlich rauskam, ist, dass klassische Marketingprozesse eben nicht mit Arbeitsweisen oder auf KI-basierten Arbeitsweisen passen, sondern da musst du die Ablaufprozesse, ich habe es vorher, glaube ich, schon erwähnt, wie gestalte ich Produkte, wie designe ich Kommunikation, funktioniert eben, wenn du es KI gestützt machst, oftmals ein Stück weit anders. Und da musst du bereit sein, die Prozesse teilweise auch eben radikal anzupassen. Und ein Thema, was speziell beim Marketing auch extrem rauskam, ist die Fähigkeit der Marketingmitarbeitenden/ müssen in Bezug auf die Themen KI, Datentechnologie, aber auch, und das war eine überraschende Erkenntnis, Kundenverständnis weiterentwickelt werden. Eins der Themen, Daten und Technologie, ist, glaube ich, sehr naheliegend, was interessant war, ist, dass vielfach eben auch rauskam, dass ein gutes Kundenverständnis und übers Kundenverhalten, die Kundenbedürfnisse extrem bei der Implementierung von KI-Lösungen helfen kann. Um da auch letztendlich nicht in die Falle zu tappen, dass ich glaube, was der Kunde braucht, sondern dass ich eben entsprechend weiß, da war ein Thema grade Chatbot oder so. Da kannst du halt die Mitarbeiter fragen, was sollte der Chatbot können? Und dann guckst du dir mal an, was tatsächlich gefragt wird. Das sind oftmals sehr unterschiedliche Sachen. #00:19:27-3#</w:t>
      </w:r>
    </w:p>
    <w:p w14:paraId="1BBCAD9F"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305D6303"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Mich überrascht das nicht, eigentlich. Also ich finde das auch, also zum ersten Punkt würde ich noch auch mal dahinstellen, das ist auch sehr abhängig von was gibt es schon in dem Rest vom Unternehmen, oder? #00:19:45-9#</w:t>
      </w:r>
    </w:p>
    <w:p w14:paraId="09AC310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2DE273B9"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Hm (bejahend). #00:19:45-9#</w:t>
      </w:r>
    </w:p>
    <w:p w14:paraId="637E5C4B"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01A78C28"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Zum Thema KI und da ist immer/ also ich glaube, alles, was du gesagt hast, das braucht es auch. Aber wie die Zusammenarbeit funktioniert, ist auch noch mal abhängig von: Ja gut, wie sieht es im Rest vom Unternehmen aus? Gibt es andere Abteilungen, die auch schon etwas mit dem Thema machen? Gibt es einen (Centorwechsel?) oder nicht und so weiter. Genau, und das ist ja eigentlich immer wieder auch, also Erfolgskriterium, oder? Dass der Endnutzer versteht, wie Marketing ist, ja, also der Endnutzer, also entweder der Kunde, je nachdem wie fest man automatisiert oder den Marketing-Menschen selber. Was ich mitnehme, sehr spannend finde und auch nachvollziehbar ist, weil ich habe es selber noch nicht auf diese Art und Weise überlegt, dass Prozesse geändert werden müssen, damit man Daten, (dass?) ich erst arbeiten kann. Und das finde ich sehr spannend und das ist ja auch wieder ein wie fest/ die Frage zum dass wir machen können, oder? Das ist die Frage, ja gut, wie fest sind die Leute bereit, das zu machen? #00:21:02-6#</w:t>
      </w:r>
    </w:p>
    <w:p w14:paraId="13B88505"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28D3C3EC"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Absolut. Absolut. Da siehst du auch, da kommen auch immer wieder Zusammenhänge zwischen den einzelnen Punkten hoch, weil das hat wieder sehr stark auch mit Führung zu tun. Das eine ist die Bereitschaft der Marketing-Mitarbeitenden, aber das andere ist auch, wie gefällt es einer Führung? Weil hypothesenbasiertes Arbeiten eben was anderes ist als ein klassisches Hierarchie-getriebenes Top-down-Management, ja? #00:21:34-4#</w:t>
      </w:r>
    </w:p>
    <w:p w14:paraId="5F0FEF11"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01533576"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Genau. #00:21:35-5#</w:t>
      </w:r>
    </w:p>
    <w:p w14:paraId="7036963A"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792E2F45"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Und da ist einer der großen Knackpunkte, und im Marketing ist es eben tatsächlich häufig noch so, dass es sehr Hierarchie-orientiert arbeitet und deswegen oftmals sogar weiter weg ist als, also ich sage mal, Technologie Bereiche. Wo man ja eigentlich immer denkt, Marketing ist weit vorne und eher immer so, hast dann die administrativen oder IT ist dann eher so Backoffice, aber das habe ich tatsächlich teilweise echt anders wahrgenommen. #00:22:13-8#</w:t>
      </w:r>
    </w:p>
    <w:p w14:paraId="7BD86DB6"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38F5E4D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Ja, spannend. Cool. #00:22:20-7#</w:t>
      </w:r>
    </w:p>
    <w:p w14:paraId="4C59D4F7"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2D4BEA0A"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Hast du noch was, was du mir mitgeben möchtest? #00:22:24-1#</w:t>
      </w:r>
    </w:p>
    <w:p w14:paraId="545E4119"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3EF43027"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B: (…) Operationalisierung ist achtzig Prozent der Arbeit. Ich glaube, das ist/ also und das ist ja nicht dann zahlenbasierend auf Forschung, aber eher auch so, das, was ich sehe, dass es da braucht. Also ein Projekt zu implementieren, das geht, aber wenn man das wirklich operationalisieren möchte auf Organisationsebene, dann braucht es einfach eine riesige Investition und nicht nur auf die technologische Seite, nein, im Gegenteil, vor allem auf die Kulturseite, auf der Strategieseite, auf der, ja, der People-Seite wie arbeitet man zusammen? Genau. #00:23:24-3#</w:t>
      </w:r>
    </w:p>
    <w:p w14:paraId="38E81A5D" w14:textId="77777777" w:rsidR="00C148B6" w:rsidRPr="00C148B6" w:rsidRDefault="00C148B6" w:rsidP="00C148B6">
      <w:pPr>
        <w:widowControl w:val="0"/>
        <w:autoSpaceDE w:val="0"/>
        <w:autoSpaceDN w:val="0"/>
        <w:adjustRightInd w:val="0"/>
        <w:spacing w:after="0"/>
        <w:rPr>
          <w:rFonts w:eastAsiaTheme="minorEastAsia" w:cs="Arial"/>
          <w:color w:val="000000"/>
          <w:sz w:val="16"/>
          <w:szCs w:val="16"/>
          <w:lang w:eastAsia="de-DE"/>
        </w:rPr>
      </w:pPr>
    </w:p>
    <w:p w14:paraId="3B484597" w14:textId="3375457E" w:rsidR="00C148B6" w:rsidRDefault="00C148B6" w:rsidP="00C148B6">
      <w:pPr>
        <w:widowControl w:val="0"/>
        <w:autoSpaceDE w:val="0"/>
        <w:autoSpaceDN w:val="0"/>
        <w:adjustRightInd w:val="0"/>
        <w:spacing w:after="0"/>
        <w:rPr>
          <w:rFonts w:eastAsiaTheme="minorEastAsia" w:cs="Arial"/>
          <w:color w:val="000000"/>
          <w:sz w:val="16"/>
          <w:szCs w:val="16"/>
          <w:lang w:eastAsia="de-DE"/>
        </w:rPr>
      </w:pPr>
      <w:r w:rsidRPr="00C148B6">
        <w:rPr>
          <w:rFonts w:eastAsiaTheme="minorEastAsia" w:cs="Arial"/>
          <w:color w:val="000000"/>
          <w:sz w:val="16"/>
          <w:szCs w:val="16"/>
          <w:lang w:eastAsia="de-DE"/>
        </w:rPr>
        <w:t>I: Vielen Dank. #00:23:26-0#</w:t>
      </w:r>
    </w:p>
    <w:p w14:paraId="03166C0A" w14:textId="77777777" w:rsidR="00D12073" w:rsidRDefault="00D12073" w:rsidP="00C148B6">
      <w:pPr>
        <w:widowControl w:val="0"/>
        <w:autoSpaceDE w:val="0"/>
        <w:autoSpaceDN w:val="0"/>
        <w:adjustRightInd w:val="0"/>
        <w:spacing w:after="0"/>
        <w:rPr>
          <w:rFonts w:eastAsiaTheme="minorEastAsia" w:cs="Arial"/>
          <w:color w:val="000000"/>
          <w:sz w:val="16"/>
          <w:szCs w:val="16"/>
          <w:lang w:eastAsia="de-DE"/>
        </w:rPr>
        <w:sectPr w:rsidR="00D12073" w:rsidSect="00E7770C">
          <w:headerReference w:type="default" r:id="rId190"/>
          <w:pgSz w:w="11899" w:h="16840"/>
          <w:pgMar w:top="1418" w:right="1701" w:bottom="1134" w:left="1418" w:header="720" w:footer="720" w:gutter="0"/>
          <w:cols w:space="720"/>
          <w:noEndnote/>
        </w:sectPr>
      </w:pPr>
    </w:p>
    <w:p w14:paraId="4DB330F1" w14:textId="574A4B1B" w:rsidR="00D12073" w:rsidRDefault="00D12073" w:rsidP="00D12073">
      <w:pPr>
        <w:autoSpaceDE w:val="0"/>
        <w:autoSpaceDN w:val="0"/>
        <w:adjustRightInd w:val="0"/>
        <w:spacing w:after="0"/>
        <w:jc w:val="left"/>
        <w:rPr>
          <w:rFonts w:cs="Arial"/>
          <w:b/>
          <w:bCs/>
          <w:szCs w:val="22"/>
          <w:lang w:eastAsia="de-DE"/>
        </w:rPr>
      </w:pPr>
      <w:r w:rsidRPr="00D12073">
        <w:rPr>
          <w:rFonts w:cs="Arial"/>
          <w:b/>
          <w:bCs/>
          <w:szCs w:val="22"/>
          <w:lang w:eastAsia="de-DE"/>
        </w:rPr>
        <w:t>Ehrenerklärung</w:t>
      </w:r>
    </w:p>
    <w:p w14:paraId="58303D5F" w14:textId="77777777" w:rsidR="00D12073" w:rsidRPr="00D12073" w:rsidRDefault="00D12073" w:rsidP="00D12073">
      <w:pPr>
        <w:autoSpaceDE w:val="0"/>
        <w:autoSpaceDN w:val="0"/>
        <w:adjustRightInd w:val="0"/>
        <w:spacing w:after="0"/>
        <w:jc w:val="left"/>
        <w:rPr>
          <w:rFonts w:cs="Arial"/>
          <w:b/>
          <w:bCs/>
          <w:szCs w:val="22"/>
          <w:lang w:eastAsia="de-DE"/>
        </w:rPr>
      </w:pPr>
    </w:p>
    <w:p w14:paraId="311215F4" w14:textId="1A192578" w:rsidR="00D12073" w:rsidRPr="00D12073" w:rsidRDefault="00D12073" w:rsidP="00D12073">
      <w:pPr>
        <w:autoSpaceDE w:val="0"/>
        <w:autoSpaceDN w:val="0"/>
        <w:adjustRightInd w:val="0"/>
        <w:spacing w:after="0" w:line="480" w:lineRule="auto"/>
        <w:rPr>
          <w:rFonts w:cs="Arial"/>
          <w:szCs w:val="22"/>
          <w:lang w:eastAsia="de-DE"/>
        </w:rPr>
      </w:pPr>
      <w:r w:rsidRPr="00D12073">
        <w:rPr>
          <w:rFonts w:cs="Arial"/>
          <w:szCs w:val="22"/>
          <w:lang w:eastAsia="de-DE"/>
        </w:rPr>
        <w:t>Ich versichere hiermit, dass ich die vorliegende Arbeit ohne unzulässige Hilfe Dritter und ohne</w:t>
      </w:r>
      <w:r>
        <w:rPr>
          <w:rFonts w:cs="Arial"/>
          <w:szCs w:val="22"/>
          <w:lang w:eastAsia="de-DE"/>
        </w:rPr>
        <w:t xml:space="preserve"> </w:t>
      </w:r>
      <w:r w:rsidRPr="00D12073">
        <w:rPr>
          <w:rFonts w:cs="Arial"/>
          <w:szCs w:val="22"/>
          <w:lang w:eastAsia="de-DE"/>
        </w:rPr>
        <w:t>Benutzung anderer als der angegebenen Hilfsmittel angefertigt habe; verwendete fremde und</w:t>
      </w:r>
      <w:r>
        <w:rPr>
          <w:rFonts w:cs="Arial"/>
          <w:szCs w:val="22"/>
          <w:lang w:eastAsia="de-DE"/>
        </w:rPr>
        <w:t xml:space="preserve"> </w:t>
      </w:r>
      <w:r w:rsidRPr="00D12073">
        <w:rPr>
          <w:rFonts w:cs="Arial"/>
          <w:szCs w:val="22"/>
          <w:lang w:eastAsia="de-DE"/>
        </w:rPr>
        <w:t>eigene Quellen sind als solche kenntlich gemacht. Insbesondere habe ich nicht die Hilfe eines</w:t>
      </w:r>
      <w:r>
        <w:rPr>
          <w:rFonts w:cs="Arial"/>
          <w:szCs w:val="22"/>
          <w:lang w:eastAsia="de-DE"/>
        </w:rPr>
        <w:t xml:space="preserve"> </w:t>
      </w:r>
      <w:r w:rsidRPr="00D12073">
        <w:rPr>
          <w:rFonts w:cs="Arial"/>
          <w:szCs w:val="22"/>
          <w:lang w:eastAsia="de-DE"/>
        </w:rPr>
        <w:t>kommerziellen Promotionsberaters in Anspruch genommen. Dritte haben von mir weder unmittelbar</w:t>
      </w:r>
      <w:r>
        <w:rPr>
          <w:rFonts w:cs="Arial"/>
          <w:szCs w:val="22"/>
          <w:lang w:eastAsia="de-DE"/>
        </w:rPr>
        <w:t xml:space="preserve"> </w:t>
      </w:r>
      <w:r w:rsidRPr="00D12073">
        <w:rPr>
          <w:rFonts w:cs="Arial"/>
          <w:szCs w:val="22"/>
          <w:lang w:eastAsia="de-DE"/>
        </w:rPr>
        <w:t>noch mittelbar geldwerte Leistungen für Arbeiten erhalten, die im Zusammenhang mit</w:t>
      </w:r>
      <w:r>
        <w:rPr>
          <w:rFonts w:cs="Arial"/>
          <w:szCs w:val="22"/>
          <w:lang w:eastAsia="de-DE"/>
        </w:rPr>
        <w:t xml:space="preserve"> </w:t>
      </w:r>
      <w:r w:rsidRPr="00D12073">
        <w:rPr>
          <w:rFonts w:cs="Arial"/>
          <w:szCs w:val="22"/>
          <w:lang w:eastAsia="de-DE"/>
        </w:rPr>
        <w:t>dem Inhalt der vorgelegten schriftlichen Promotionsleistung stehen.</w:t>
      </w:r>
    </w:p>
    <w:p w14:paraId="0176A3FE" w14:textId="77777777" w:rsidR="00D12073" w:rsidRDefault="00D12073" w:rsidP="00D12073">
      <w:pPr>
        <w:autoSpaceDE w:val="0"/>
        <w:autoSpaceDN w:val="0"/>
        <w:adjustRightInd w:val="0"/>
        <w:spacing w:after="0" w:line="480" w:lineRule="auto"/>
        <w:rPr>
          <w:rFonts w:cs="Arial"/>
          <w:szCs w:val="22"/>
          <w:lang w:eastAsia="de-DE"/>
        </w:rPr>
      </w:pPr>
    </w:p>
    <w:p w14:paraId="1DE11047" w14:textId="68F105C1" w:rsidR="00D12073" w:rsidRPr="00D12073" w:rsidRDefault="00D12073" w:rsidP="00D12073">
      <w:pPr>
        <w:autoSpaceDE w:val="0"/>
        <w:autoSpaceDN w:val="0"/>
        <w:adjustRightInd w:val="0"/>
        <w:spacing w:after="0" w:line="480" w:lineRule="auto"/>
        <w:rPr>
          <w:rFonts w:cs="Arial"/>
          <w:szCs w:val="22"/>
          <w:lang w:eastAsia="de-DE"/>
        </w:rPr>
      </w:pPr>
      <w:r w:rsidRPr="00D12073">
        <w:rPr>
          <w:rFonts w:cs="Arial"/>
          <w:szCs w:val="22"/>
          <w:lang w:eastAsia="de-DE"/>
        </w:rPr>
        <w:t>Ich habe insbesondere nicht wissentlich</w:t>
      </w:r>
    </w:p>
    <w:p w14:paraId="73DF19E5" w14:textId="77777777" w:rsidR="00D12073" w:rsidRDefault="00D12073" w:rsidP="00BB5757">
      <w:pPr>
        <w:pStyle w:val="Listenabsatz"/>
        <w:numPr>
          <w:ilvl w:val="0"/>
          <w:numId w:val="102"/>
        </w:numPr>
        <w:autoSpaceDE w:val="0"/>
        <w:autoSpaceDN w:val="0"/>
        <w:adjustRightInd w:val="0"/>
        <w:spacing w:after="0" w:line="480" w:lineRule="auto"/>
        <w:rPr>
          <w:rFonts w:cs="Arial"/>
          <w:szCs w:val="22"/>
          <w:lang w:eastAsia="de-DE"/>
        </w:rPr>
      </w:pPr>
      <w:r w:rsidRPr="00D12073">
        <w:rPr>
          <w:rFonts w:cs="Arial"/>
          <w:szCs w:val="22"/>
          <w:lang w:eastAsia="de-DE"/>
        </w:rPr>
        <w:t>Ergebnisse erfunden oder widersprüchliche Ergebnisse verschwiegen,</w:t>
      </w:r>
    </w:p>
    <w:p w14:paraId="5F603256" w14:textId="77777777" w:rsidR="00D12073" w:rsidRDefault="00D12073" w:rsidP="00B622DC">
      <w:pPr>
        <w:pStyle w:val="Listenabsatz"/>
        <w:numPr>
          <w:ilvl w:val="0"/>
          <w:numId w:val="102"/>
        </w:numPr>
        <w:autoSpaceDE w:val="0"/>
        <w:autoSpaceDN w:val="0"/>
        <w:adjustRightInd w:val="0"/>
        <w:spacing w:after="0" w:line="480" w:lineRule="auto"/>
        <w:rPr>
          <w:rFonts w:cs="Arial"/>
          <w:szCs w:val="22"/>
          <w:lang w:eastAsia="de-DE"/>
        </w:rPr>
      </w:pPr>
      <w:r w:rsidRPr="00D12073">
        <w:rPr>
          <w:rFonts w:cs="Arial"/>
          <w:szCs w:val="22"/>
          <w:lang w:eastAsia="de-DE"/>
        </w:rPr>
        <w:t>statistische Verfahren absichtlich missbraucht, um Daten in ungerechtfertigter Weise zu interpretieren,</w:t>
      </w:r>
    </w:p>
    <w:p w14:paraId="2F2BC86A" w14:textId="77777777" w:rsidR="00D12073" w:rsidRDefault="00D12073" w:rsidP="008321B1">
      <w:pPr>
        <w:pStyle w:val="Listenabsatz"/>
        <w:numPr>
          <w:ilvl w:val="0"/>
          <w:numId w:val="102"/>
        </w:numPr>
        <w:autoSpaceDE w:val="0"/>
        <w:autoSpaceDN w:val="0"/>
        <w:adjustRightInd w:val="0"/>
        <w:spacing w:after="0" w:line="480" w:lineRule="auto"/>
        <w:rPr>
          <w:rFonts w:cs="Arial"/>
          <w:szCs w:val="22"/>
          <w:lang w:eastAsia="de-DE"/>
        </w:rPr>
      </w:pPr>
      <w:r w:rsidRPr="00D12073">
        <w:rPr>
          <w:rFonts w:cs="Arial"/>
          <w:szCs w:val="22"/>
          <w:lang w:eastAsia="de-DE"/>
        </w:rPr>
        <w:t>fremde Ergebnisse oder Veröffentlichungen plagiiert,</w:t>
      </w:r>
    </w:p>
    <w:p w14:paraId="6DC302BB" w14:textId="3DB45B81" w:rsidR="00D12073" w:rsidRDefault="00D12073" w:rsidP="008321B1">
      <w:pPr>
        <w:pStyle w:val="Listenabsatz"/>
        <w:numPr>
          <w:ilvl w:val="0"/>
          <w:numId w:val="102"/>
        </w:numPr>
        <w:autoSpaceDE w:val="0"/>
        <w:autoSpaceDN w:val="0"/>
        <w:adjustRightInd w:val="0"/>
        <w:spacing w:after="0" w:line="480" w:lineRule="auto"/>
        <w:rPr>
          <w:rFonts w:cs="Arial"/>
          <w:szCs w:val="22"/>
          <w:lang w:eastAsia="de-DE"/>
        </w:rPr>
      </w:pPr>
      <w:r w:rsidRPr="00D12073">
        <w:rPr>
          <w:rFonts w:cs="Arial"/>
          <w:szCs w:val="22"/>
          <w:lang w:eastAsia="de-DE"/>
        </w:rPr>
        <w:t>fremde Forschungsergebnisse verzerrt wiedergegeben.</w:t>
      </w:r>
    </w:p>
    <w:p w14:paraId="4B274B44" w14:textId="77777777" w:rsidR="00D12073" w:rsidRPr="00D12073" w:rsidRDefault="00D12073" w:rsidP="00D12073">
      <w:pPr>
        <w:autoSpaceDE w:val="0"/>
        <w:autoSpaceDN w:val="0"/>
        <w:adjustRightInd w:val="0"/>
        <w:spacing w:after="0" w:line="480" w:lineRule="auto"/>
        <w:rPr>
          <w:rFonts w:cs="Arial"/>
          <w:szCs w:val="22"/>
          <w:lang w:eastAsia="de-DE"/>
        </w:rPr>
      </w:pPr>
    </w:p>
    <w:p w14:paraId="4D2D209B" w14:textId="1A978788" w:rsidR="00D12073" w:rsidRPr="00D12073" w:rsidRDefault="00D12073" w:rsidP="00D12073">
      <w:pPr>
        <w:autoSpaceDE w:val="0"/>
        <w:autoSpaceDN w:val="0"/>
        <w:adjustRightInd w:val="0"/>
        <w:spacing w:after="0" w:line="480" w:lineRule="auto"/>
        <w:rPr>
          <w:rFonts w:cs="Arial"/>
          <w:szCs w:val="22"/>
          <w:lang w:eastAsia="de-DE"/>
        </w:rPr>
      </w:pPr>
      <w:r w:rsidRPr="00D12073">
        <w:rPr>
          <w:rFonts w:cs="Arial"/>
          <w:szCs w:val="22"/>
          <w:lang w:eastAsia="de-DE"/>
        </w:rPr>
        <w:t>Mir ist bekannt, dass Verstöße gegen das Urheberrecht Unterlassungs- und Schadenersatzansprüche</w:t>
      </w:r>
      <w:r>
        <w:rPr>
          <w:rFonts w:cs="Arial"/>
          <w:szCs w:val="22"/>
          <w:lang w:eastAsia="de-DE"/>
        </w:rPr>
        <w:t xml:space="preserve"> </w:t>
      </w:r>
      <w:r w:rsidRPr="00D12073">
        <w:rPr>
          <w:rFonts w:cs="Arial"/>
          <w:szCs w:val="22"/>
          <w:lang w:eastAsia="de-DE"/>
        </w:rPr>
        <w:t>des Urhebers sowie eine strafrechtliche Ahndung durch die Strafverfolgungsbehörden</w:t>
      </w:r>
      <w:r>
        <w:rPr>
          <w:rFonts w:cs="Arial"/>
          <w:szCs w:val="22"/>
          <w:lang w:eastAsia="de-DE"/>
        </w:rPr>
        <w:t xml:space="preserve"> </w:t>
      </w:r>
      <w:r w:rsidRPr="00D12073">
        <w:rPr>
          <w:rFonts w:cs="Arial"/>
          <w:szCs w:val="22"/>
          <w:lang w:eastAsia="de-DE"/>
        </w:rPr>
        <w:t>begründen können. Diese Arbeit wurde bisher weder im Inland noch im Ausland in gleicher</w:t>
      </w:r>
      <w:r>
        <w:rPr>
          <w:rFonts w:cs="Arial"/>
          <w:szCs w:val="22"/>
          <w:lang w:eastAsia="de-DE"/>
        </w:rPr>
        <w:t xml:space="preserve"> </w:t>
      </w:r>
      <w:r w:rsidRPr="00D12073">
        <w:rPr>
          <w:rFonts w:cs="Arial"/>
          <w:szCs w:val="22"/>
          <w:lang w:eastAsia="de-DE"/>
        </w:rPr>
        <w:t>oder ähnlicher Form als schriftliche Promotionsleistung eingereicht und ist als Ganzes auch</w:t>
      </w:r>
      <w:r>
        <w:rPr>
          <w:rFonts w:cs="Arial"/>
          <w:szCs w:val="22"/>
          <w:lang w:eastAsia="de-DE"/>
        </w:rPr>
        <w:t xml:space="preserve"> </w:t>
      </w:r>
      <w:r w:rsidRPr="00D12073">
        <w:rPr>
          <w:rFonts w:cs="Arial"/>
          <w:szCs w:val="22"/>
          <w:lang w:eastAsia="de-DE"/>
        </w:rPr>
        <w:t>noch nicht veröffentlicht.</w:t>
      </w:r>
    </w:p>
    <w:p w14:paraId="1D0B5245" w14:textId="2518F5E0" w:rsidR="00D12073" w:rsidRDefault="00D12073" w:rsidP="00D12073">
      <w:pPr>
        <w:autoSpaceDE w:val="0"/>
        <w:autoSpaceDN w:val="0"/>
        <w:adjustRightInd w:val="0"/>
        <w:spacing w:after="0" w:line="480" w:lineRule="auto"/>
        <w:rPr>
          <w:rFonts w:cs="Arial"/>
          <w:szCs w:val="22"/>
          <w:lang w:eastAsia="de-DE"/>
        </w:rPr>
      </w:pPr>
      <w:r w:rsidRPr="00D12073">
        <w:rPr>
          <w:rFonts w:cs="Arial"/>
          <w:szCs w:val="22"/>
          <w:lang w:eastAsia="de-DE"/>
        </w:rPr>
        <w:t>Ich erkläre mich damit einverstanden, dass die Dissertation ggf. mit Mitteln der elektronischen</w:t>
      </w:r>
      <w:r>
        <w:rPr>
          <w:rFonts w:cs="Arial"/>
          <w:szCs w:val="22"/>
          <w:lang w:eastAsia="de-DE"/>
        </w:rPr>
        <w:t xml:space="preserve"> </w:t>
      </w:r>
      <w:r w:rsidRPr="00D12073">
        <w:rPr>
          <w:rFonts w:cs="Arial"/>
          <w:szCs w:val="22"/>
          <w:lang w:eastAsia="de-DE"/>
        </w:rPr>
        <w:t>Datenverarbeitung auf Plagiate überprüft werden kann.</w:t>
      </w:r>
    </w:p>
    <w:p w14:paraId="499D5270" w14:textId="77777777" w:rsidR="00D12073" w:rsidRPr="00D12073" w:rsidRDefault="00D12073" w:rsidP="00D12073">
      <w:pPr>
        <w:autoSpaceDE w:val="0"/>
        <w:autoSpaceDN w:val="0"/>
        <w:adjustRightInd w:val="0"/>
        <w:spacing w:after="0" w:line="480" w:lineRule="auto"/>
        <w:rPr>
          <w:rFonts w:cs="Arial"/>
          <w:szCs w:val="22"/>
          <w:lang w:eastAsia="de-DE"/>
        </w:rPr>
      </w:pPr>
    </w:p>
    <w:p w14:paraId="565FE2C7" w14:textId="33707824" w:rsidR="00D12073" w:rsidRDefault="00D12073" w:rsidP="00D12073">
      <w:pPr>
        <w:autoSpaceDE w:val="0"/>
        <w:autoSpaceDN w:val="0"/>
        <w:adjustRightInd w:val="0"/>
        <w:spacing w:after="0" w:line="480" w:lineRule="auto"/>
        <w:rPr>
          <w:rFonts w:cs="Arial"/>
          <w:szCs w:val="22"/>
          <w:lang w:eastAsia="de-DE"/>
        </w:rPr>
      </w:pPr>
      <w:r w:rsidRPr="00D12073">
        <w:rPr>
          <w:rFonts w:cs="Arial"/>
          <w:szCs w:val="22"/>
          <w:lang w:eastAsia="de-DE"/>
        </w:rPr>
        <w:t>(Magdeburg, Datum des Antrags auf Eröffnung des Promotionsverfahrens)</w:t>
      </w:r>
    </w:p>
    <w:p w14:paraId="7CBDD4AA" w14:textId="77777777" w:rsidR="00D12073" w:rsidRPr="00D12073" w:rsidRDefault="00D12073" w:rsidP="00D12073">
      <w:pPr>
        <w:autoSpaceDE w:val="0"/>
        <w:autoSpaceDN w:val="0"/>
        <w:adjustRightInd w:val="0"/>
        <w:spacing w:after="0" w:line="480" w:lineRule="auto"/>
        <w:rPr>
          <w:rFonts w:cs="Arial"/>
          <w:szCs w:val="22"/>
          <w:lang w:eastAsia="de-DE"/>
        </w:rPr>
      </w:pPr>
    </w:p>
    <w:p w14:paraId="1229D076" w14:textId="5C3F6442" w:rsidR="007D6896" w:rsidRDefault="00D12073" w:rsidP="00D12073">
      <w:pPr>
        <w:widowControl w:val="0"/>
        <w:autoSpaceDE w:val="0"/>
        <w:autoSpaceDN w:val="0"/>
        <w:adjustRightInd w:val="0"/>
        <w:spacing w:after="0" w:line="480" w:lineRule="auto"/>
        <w:rPr>
          <w:rFonts w:cs="Arial"/>
          <w:szCs w:val="22"/>
          <w:lang w:eastAsia="de-DE"/>
        </w:rPr>
      </w:pPr>
      <w:r>
        <w:rPr>
          <w:rFonts w:cs="Arial"/>
          <w:szCs w:val="22"/>
          <w:lang w:eastAsia="de-DE"/>
        </w:rPr>
        <w:t>Bernhard Wecke</w:t>
      </w:r>
    </w:p>
    <w:p w14:paraId="06F616C4" w14:textId="77777777" w:rsidR="007D6896" w:rsidRDefault="007D6896">
      <w:pPr>
        <w:spacing w:after="0" w:line="240" w:lineRule="auto"/>
        <w:jc w:val="left"/>
        <w:rPr>
          <w:rFonts w:cs="Arial"/>
          <w:szCs w:val="22"/>
          <w:lang w:eastAsia="de-DE"/>
        </w:rPr>
      </w:pPr>
      <w:r>
        <w:rPr>
          <w:rFonts w:cs="Arial"/>
          <w:szCs w:val="22"/>
          <w:lang w:eastAsia="de-DE"/>
        </w:rPr>
        <w:br w:type="page"/>
      </w:r>
    </w:p>
    <w:p w14:paraId="3931FF11" w14:textId="41232791" w:rsidR="007D6896" w:rsidRPr="007D6896" w:rsidRDefault="007D6896" w:rsidP="007D6896">
      <w:pPr>
        <w:autoSpaceDE w:val="0"/>
        <w:autoSpaceDN w:val="0"/>
        <w:adjustRightInd w:val="0"/>
        <w:spacing w:after="0" w:line="480" w:lineRule="auto"/>
        <w:rPr>
          <w:rFonts w:cs="Arial"/>
          <w:b/>
          <w:bCs/>
          <w:szCs w:val="22"/>
          <w:lang w:eastAsia="de-DE"/>
        </w:rPr>
      </w:pPr>
      <w:r w:rsidRPr="007D6896">
        <w:rPr>
          <w:rFonts w:cs="Arial"/>
          <w:b/>
          <w:bCs/>
          <w:szCs w:val="22"/>
          <w:lang w:eastAsia="de-DE"/>
        </w:rPr>
        <w:t>Erklärung zur strafrechtlichen Verurteilung</w:t>
      </w:r>
    </w:p>
    <w:p w14:paraId="484E32A8" w14:textId="77777777" w:rsidR="007D6896" w:rsidRDefault="007D6896" w:rsidP="007D6896">
      <w:pPr>
        <w:autoSpaceDE w:val="0"/>
        <w:autoSpaceDN w:val="0"/>
        <w:adjustRightInd w:val="0"/>
        <w:spacing w:after="0" w:line="480" w:lineRule="auto"/>
        <w:rPr>
          <w:rFonts w:cs="Arial"/>
          <w:szCs w:val="22"/>
          <w:lang w:eastAsia="de-DE"/>
        </w:rPr>
      </w:pPr>
    </w:p>
    <w:p w14:paraId="1729B77A" w14:textId="50FE2B96" w:rsidR="007D6896" w:rsidRDefault="007D6896" w:rsidP="007D6896">
      <w:pPr>
        <w:autoSpaceDE w:val="0"/>
        <w:autoSpaceDN w:val="0"/>
        <w:adjustRightInd w:val="0"/>
        <w:spacing w:after="0" w:line="480" w:lineRule="auto"/>
        <w:rPr>
          <w:rFonts w:cs="Arial"/>
          <w:szCs w:val="22"/>
          <w:lang w:eastAsia="de-DE"/>
        </w:rPr>
      </w:pPr>
      <w:r w:rsidRPr="00D12073">
        <w:rPr>
          <w:rFonts w:cs="Arial"/>
          <w:szCs w:val="22"/>
          <w:lang w:eastAsia="de-DE"/>
        </w:rPr>
        <w:t xml:space="preserve">Ich erkläre </w:t>
      </w:r>
      <w:r>
        <w:rPr>
          <w:rFonts w:cs="Arial"/>
          <w:szCs w:val="22"/>
          <w:lang w:eastAsia="de-DE"/>
        </w:rPr>
        <w:t>hiermit, nicht wegen einer Straftat verurteilt worden zu sein, die Wissenschaftsbezug im Sinne des § 7 Abs. 1 Satz 3 dieser Promotionsordnung hat.</w:t>
      </w:r>
    </w:p>
    <w:p w14:paraId="36708F86" w14:textId="77777777" w:rsidR="007D6896" w:rsidRPr="00D12073" w:rsidRDefault="007D6896" w:rsidP="007D6896">
      <w:pPr>
        <w:autoSpaceDE w:val="0"/>
        <w:autoSpaceDN w:val="0"/>
        <w:adjustRightInd w:val="0"/>
        <w:spacing w:after="0" w:line="480" w:lineRule="auto"/>
        <w:rPr>
          <w:rFonts w:cs="Arial"/>
          <w:szCs w:val="22"/>
          <w:lang w:eastAsia="de-DE"/>
        </w:rPr>
      </w:pPr>
    </w:p>
    <w:p w14:paraId="173ED71B" w14:textId="77777777" w:rsidR="007D6896" w:rsidRDefault="007D6896" w:rsidP="007D6896">
      <w:pPr>
        <w:autoSpaceDE w:val="0"/>
        <w:autoSpaceDN w:val="0"/>
        <w:adjustRightInd w:val="0"/>
        <w:spacing w:after="0" w:line="480" w:lineRule="auto"/>
        <w:rPr>
          <w:rFonts w:cs="Arial"/>
          <w:szCs w:val="22"/>
          <w:lang w:eastAsia="de-DE"/>
        </w:rPr>
      </w:pPr>
      <w:r w:rsidRPr="00D12073">
        <w:rPr>
          <w:rFonts w:cs="Arial"/>
          <w:szCs w:val="22"/>
          <w:lang w:eastAsia="de-DE"/>
        </w:rPr>
        <w:t>(Magdeburg, Datum des Antrags auf Eröffnung des Promotionsverfahrens)</w:t>
      </w:r>
    </w:p>
    <w:p w14:paraId="60CEEEF6" w14:textId="77777777" w:rsidR="007D6896" w:rsidRPr="00D12073" w:rsidRDefault="007D6896" w:rsidP="007D6896">
      <w:pPr>
        <w:autoSpaceDE w:val="0"/>
        <w:autoSpaceDN w:val="0"/>
        <w:adjustRightInd w:val="0"/>
        <w:spacing w:after="0" w:line="480" w:lineRule="auto"/>
        <w:rPr>
          <w:rFonts w:cs="Arial"/>
          <w:szCs w:val="22"/>
          <w:lang w:eastAsia="de-DE"/>
        </w:rPr>
      </w:pPr>
    </w:p>
    <w:p w14:paraId="7DB2507E" w14:textId="77777777" w:rsidR="007D6896" w:rsidRDefault="007D6896" w:rsidP="007D6896">
      <w:pPr>
        <w:widowControl w:val="0"/>
        <w:autoSpaceDE w:val="0"/>
        <w:autoSpaceDN w:val="0"/>
        <w:adjustRightInd w:val="0"/>
        <w:spacing w:after="0" w:line="480" w:lineRule="auto"/>
        <w:rPr>
          <w:rFonts w:cs="Arial"/>
          <w:szCs w:val="22"/>
          <w:lang w:eastAsia="de-DE"/>
        </w:rPr>
      </w:pPr>
      <w:r>
        <w:rPr>
          <w:rFonts w:cs="Arial"/>
          <w:szCs w:val="22"/>
          <w:lang w:eastAsia="de-DE"/>
        </w:rPr>
        <w:t>Bernhard Wecke</w:t>
      </w:r>
    </w:p>
    <w:p w14:paraId="69938AC4" w14:textId="77777777" w:rsidR="00B41E6C" w:rsidRPr="00D12073" w:rsidRDefault="00B41E6C" w:rsidP="00D12073">
      <w:pPr>
        <w:widowControl w:val="0"/>
        <w:autoSpaceDE w:val="0"/>
        <w:autoSpaceDN w:val="0"/>
        <w:adjustRightInd w:val="0"/>
        <w:spacing w:after="0" w:line="480" w:lineRule="auto"/>
        <w:rPr>
          <w:rFonts w:eastAsiaTheme="minorEastAsia" w:cs="Arial"/>
          <w:color w:val="000000"/>
          <w:szCs w:val="22"/>
          <w:lang w:eastAsia="de-DE"/>
        </w:rPr>
      </w:pPr>
    </w:p>
    <w:sectPr w:rsidR="00B41E6C" w:rsidRPr="00D12073" w:rsidSect="00E7770C">
      <w:headerReference w:type="default" r:id="rId191"/>
      <w:pgSz w:w="11899" w:h="16840"/>
      <w:pgMar w:top="1418" w:right="1701"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8DB57" w14:textId="77777777" w:rsidR="00D10CBB" w:rsidRDefault="00D10CBB">
      <w:pPr>
        <w:spacing w:after="0" w:line="240" w:lineRule="auto"/>
      </w:pPr>
      <w:r>
        <w:separator/>
      </w:r>
    </w:p>
  </w:endnote>
  <w:endnote w:type="continuationSeparator" w:id="0">
    <w:p w14:paraId="1D14C742" w14:textId="77777777" w:rsidR="00D10CBB" w:rsidRDefault="00D10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D0F1F" w14:textId="77777777" w:rsidR="00D10CBB" w:rsidRDefault="00D10CBB">
      <w:pPr>
        <w:spacing w:before="120" w:after="0"/>
      </w:pPr>
      <w:r>
        <w:separator/>
      </w:r>
    </w:p>
  </w:footnote>
  <w:footnote w:type="continuationSeparator" w:id="0">
    <w:p w14:paraId="3FA9F3E3" w14:textId="77777777" w:rsidR="00D10CBB" w:rsidRDefault="00D10CBB">
      <w:pPr>
        <w:spacing w:before="12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9B606" w14:textId="04347004" w:rsidR="00E71059" w:rsidRDefault="00E71059">
    <w:pPr>
      <w:pStyle w:val="Kopfzeile"/>
      <w:spacing w:after="0"/>
      <w:ind w:right="-36"/>
    </w:pPr>
    <w:r>
      <w:t>Anhangsverzeichnis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17D5" w14:textId="41AEBF6B" w:rsidR="00515683" w:rsidRDefault="00515683">
    <w:pPr>
      <w:pStyle w:val="Kopfzeile"/>
      <w:spacing w:after="0"/>
      <w:ind w:right="-36"/>
    </w:pPr>
    <w:r>
      <w:t>Anhang 9 – Interview Transkripte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82634" w14:textId="1CBD1AA9" w:rsidR="0079256D" w:rsidRDefault="0079256D">
    <w:pPr>
      <w:pStyle w:val="Kopfzeile"/>
      <w:spacing w:after="0"/>
      <w:ind w:right="-36"/>
    </w:pPr>
    <w:r>
      <w:t>Anhang 10 – Kommunikative Validierung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2C9A6" w14:textId="032A6A99" w:rsidR="00D12073" w:rsidRDefault="00D12073">
    <w:pPr>
      <w:pStyle w:val="Kopfzeile"/>
      <w:spacing w:after="0"/>
      <w:ind w:right="-36"/>
    </w:pPr>
    <w:r>
      <w:t>Erklärungen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B344F" w14:textId="19F6EA05" w:rsidR="00EB19B3" w:rsidRDefault="00EB19B3">
    <w:pPr>
      <w:pStyle w:val="Kopfzeile"/>
      <w:spacing w:after="0"/>
      <w:ind w:right="-36"/>
    </w:pPr>
    <w:r>
      <w:t>Anhang 1</w:t>
    </w:r>
    <w:r w:rsidR="003C41E6">
      <w:t xml:space="preserve"> – Analyse Kodierung Literaturreview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4279E" w14:textId="00EE7C86" w:rsidR="003C41E6" w:rsidRDefault="003C41E6">
    <w:pPr>
      <w:pStyle w:val="Kopfzeile"/>
      <w:spacing w:after="0"/>
      <w:ind w:right="-36"/>
    </w:pPr>
    <w:r>
      <w:t>Anhang 2 – Auswertung Literaturreview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AB6E6" w14:textId="661723DC" w:rsidR="00C47BA4" w:rsidRDefault="00C47BA4">
    <w:pPr>
      <w:pStyle w:val="Kopfzeile"/>
      <w:spacing w:after="0"/>
      <w:ind w:right="-36"/>
    </w:pPr>
    <w:r>
      <w:t>Anhang 3 – Interviewleitfäden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6504B" w14:textId="28952DB3" w:rsidR="002A2294" w:rsidRDefault="002A2294">
    <w:pPr>
      <w:pStyle w:val="Kopfzeile"/>
      <w:spacing w:after="0"/>
      <w:ind w:right="-36"/>
    </w:pPr>
    <w:r>
      <w:t>Anhang 4 – Kategorienhandbuch inkl. Anpassungen aus erstem Kodierprozess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A9FD0" w14:textId="5AE0B76F" w:rsidR="00F97549" w:rsidRDefault="00F97549">
    <w:pPr>
      <w:pStyle w:val="Kopfzeile"/>
      <w:spacing w:after="0"/>
      <w:ind w:right="-36"/>
    </w:pPr>
    <w:r>
      <w:t>Anhang 5 – Auswertung Interviews – Einflussfaktoren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59C7A" w14:textId="31602A36" w:rsidR="003D520E" w:rsidRDefault="003D520E">
    <w:pPr>
      <w:pStyle w:val="Kopfzeile"/>
      <w:spacing w:after="0"/>
      <w:ind w:right="-36"/>
    </w:pPr>
    <w:r>
      <w:t xml:space="preserve">Anhang </w:t>
    </w:r>
    <w:r w:rsidR="0095525C">
      <w:t>6</w:t>
    </w:r>
    <w:r>
      <w:t xml:space="preserve"> – Auswertung Interviews – Barrieren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3F998" w14:textId="7CF59922" w:rsidR="0095525C" w:rsidRDefault="0095525C">
    <w:pPr>
      <w:pStyle w:val="Kopfzeile"/>
      <w:spacing w:after="0"/>
      <w:ind w:right="-36"/>
    </w:pPr>
    <w:r>
      <w:t>Anhang 7 – Kategorienhandbuch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85373" w14:textId="221A71D7" w:rsidR="0095525C" w:rsidRDefault="0095525C">
    <w:pPr>
      <w:pStyle w:val="Kopfzeile"/>
      <w:spacing w:after="0"/>
      <w:ind w:right="-36"/>
    </w:pPr>
    <w:r>
      <w:t>Anhang 8 – Denkwerkzeuge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69E9AB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BAA873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D2A96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9FCF79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6A2BD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0C44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D2C17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E96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FC9D9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0E4192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4845AA"/>
    <w:multiLevelType w:val="hybridMultilevel"/>
    <w:tmpl w:val="8738E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3021A86"/>
    <w:multiLevelType w:val="hybridMultilevel"/>
    <w:tmpl w:val="6B9EF9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46A0828"/>
    <w:multiLevelType w:val="hybridMultilevel"/>
    <w:tmpl w:val="18F6D8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54D107F"/>
    <w:multiLevelType w:val="hybridMultilevel"/>
    <w:tmpl w:val="0498A2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8D32B24"/>
    <w:multiLevelType w:val="hybridMultilevel"/>
    <w:tmpl w:val="743EE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CE43ADB"/>
    <w:multiLevelType w:val="hybridMultilevel"/>
    <w:tmpl w:val="3DD225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0E1905D7"/>
    <w:multiLevelType w:val="hybridMultilevel"/>
    <w:tmpl w:val="DD9EAB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E7973FF"/>
    <w:multiLevelType w:val="hybridMultilevel"/>
    <w:tmpl w:val="B1885A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0F9E60D0"/>
    <w:multiLevelType w:val="hybridMultilevel"/>
    <w:tmpl w:val="C160F7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104D7BAC"/>
    <w:multiLevelType w:val="hybridMultilevel"/>
    <w:tmpl w:val="2E7CC14C"/>
    <w:lvl w:ilvl="0" w:tplc="B5FE6A84">
      <w:start w:val="1"/>
      <w:numFmt w:val="bullet"/>
      <w:lvlText w:val=""/>
      <w:lvlJc w:val="left"/>
      <w:pPr>
        <w:tabs>
          <w:tab w:val="num" w:pos="851"/>
        </w:tabs>
        <w:ind w:left="851" w:hanging="567"/>
      </w:pPr>
      <w:rPr>
        <w:rFonts w:ascii="Wingdings" w:hAnsi="Wingdings" w:hint="default"/>
      </w:rPr>
    </w:lvl>
    <w:lvl w:ilvl="1" w:tplc="35185C86">
      <w:start w:val="1"/>
      <w:numFmt w:val="bullet"/>
      <w:pStyle w:val="AufzhlungmitStrich"/>
      <w:lvlText w:val="-"/>
      <w:lvlJc w:val="left"/>
      <w:pPr>
        <w:tabs>
          <w:tab w:val="num" w:pos="360"/>
        </w:tabs>
        <w:ind w:left="0" w:firstLine="0"/>
      </w:pPr>
      <w:rPr>
        <w:rFonts w:ascii="Times New Roman" w:cs="Times New Roman" w:hint="default"/>
        <w:b/>
        <w:i w:val="0"/>
        <w:sz w:val="3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516778"/>
    <w:multiLevelType w:val="hybridMultilevel"/>
    <w:tmpl w:val="342254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12783286"/>
    <w:multiLevelType w:val="hybridMultilevel"/>
    <w:tmpl w:val="FB3E1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3746D7A"/>
    <w:multiLevelType w:val="multilevel"/>
    <w:tmpl w:val="028E4328"/>
    <w:lvl w:ilvl="0">
      <w:start w:val="1"/>
      <w:numFmt w:val="decimal"/>
      <w:pStyle w:val="AbbUnterschrift"/>
      <w:lvlText w:val="Abb. %1:"/>
      <w:lvlJc w:val="left"/>
      <w:pPr>
        <w:tabs>
          <w:tab w:val="num" w:pos="851"/>
        </w:tabs>
        <w:ind w:left="851" w:hanging="851"/>
      </w:pPr>
      <w:rPr>
        <w:rFonts w:ascii="Arial" w:hAnsi="Arial" w:hint="default"/>
        <w:b/>
        <w:i w:val="0"/>
        <w:sz w:val="22"/>
      </w:rPr>
    </w:lvl>
    <w:lvl w:ilvl="1">
      <w:start w:val="1"/>
      <w:numFmt w:val="decimal"/>
      <w:lvlText w:val="%1Abb. 1.1:"/>
      <w:lvlJc w:val="left"/>
      <w:pPr>
        <w:tabs>
          <w:tab w:val="num" w:pos="1080"/>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3974BB8"/>
    <w:multiLevelType w:val="hybridMultilevel"/>
    <w:tmpl w:val="C2389ABC"/>
    <w:lvl w:ilvl="0" w:tplc="4B4C2C62">
      <w:start w:val="1"/>
      <w:numFmt w:val="lowerLetter"/>
      <w:pStyle w:val="Aufzhlunga"/>
      <w:lvlText w:val="%1."/>
      <w:lvlJc w:val="left"/>
      <w:pPr>
        <w:tabs>
          <w:tab w:val="num" w:pos="360"/>
        </w:tabs>
        <w:ind w:left="0" w:firstLine="0"/>
      </w:pPr>
      <w:rPr>
        <w:rFonts w:ascii="Arial" w:hAnsi="Arial" w:hint="default"/>
        <w:b/>
        <w:i w:val="0"/>
        <w:sz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139D17F2"/>
    <w:multiLevelType w:val="hybridMultilevel"/>
    <w:tmpl w:val="6262E3D2"/>
    <w:lvl w:ilvl="0" w:tplc="9E583EA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B50043FE">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14AD6739"/>
    <w:multiLevelType w:val="hybridMultilevel"/>
    <w:tmpl w:val="64487C6E"/>
    <w:lvl w:ilvl="0" w:tplc="0407000F">
      <w:start w:val="1"/>
      <w:numFmt w:val="decimal"/>
      <w:lvlText w:val="%1."/>
      <w:lvlJc w:val="left"/>
      <w:pPr>
        <w:ind w:left="780" w:hanging="360"/>
      </w:p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6" w15:restartNumberingAfterBreak="0">
    <w:nsid w:val="14FE08A9"/>
    <w:multiLevelType w:val="hybridMultilevel"/>
    <w:tmpl w:val="CC56B0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5470141"/>
    <w:multiLevelType w:val="hybridMultilevel"/>
    <w:tmpl w:val="78F861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16074B2C"/>
    <w:multiLevelType w:val="hybridMultilevel"/>
    <w:tmpl w:val="281ABC3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8B75A00"/>
    <w:multiLevelType w:val="hybridMultilevel"/>
    <w:tmpl w:val="E460B7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19B60D77"/>
    <w:multiLevelType w:val="hybridMultilevel"/>
    <w:tmpl w:val="836C69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1C2145CA"/>
    <w:multiLevelType w:val="hybridMultilevel"/>
    <w:tmpl w:val="A2425638"/>
    <w:lvl w:ilvl="0" w:tplc="0407000F">
      <w:start w:val="1"/>
      <w:numFmt w:val="decimal"/>
      <w:lvlText w:val="%1."/>
      <w:lvlJc w:val="left"/>
      <w:pPr>
        <w:ind w:left="360" w:hanging="360"/>
      </w:pPr>
    </w:lvl>
    <w:lvl w:ilvl="1" w:tplc="04070001">
      <w:start w:val="1"/>
      <w:numFmt w:val="bullet"/>
      <w:lvlText w:val=""/>
      <w:lvlJc w:val="left"/>
      <w:pPr>
        <w:ind w:left="1080" w:hanging="360"/>
      </w:pPr>
      <w:rPr>
        <w:rFonts w:ascii="Symbol" w:hAnsi="Symbol" w:hint="default"/>
      </w:rPr>
    </w:lvl>
    <w:lvl w:ilvl="2" w:tplc="358000FE">
      <w:start w:val="1"/>
      <w:numFmt w:val="lowerLetter"/>
      <w:lvlText w:val="%3)"/>
      <w:lvlJc w:val="left"/>
      <w:pPr>
        <w:ind w:left="1980" w:hanging="360"/>
      </w:pPr>
      <w:rPr>
        <w:rFonts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219503D8"/>
    <w:multiLevelType w:val="hybridMultilevel"/>
    <w:tmpl w:val="6A48C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3AE035B"/>
    <w:multiLevelType w:val="hybridMultilevel"/>
    <w:tmpl w:val="DD4AF7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23EE17B6"/>
    <w:multiLevelType w:val="hybridMultilevel"/>
    <w:tmpl w:val="BA42EFD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25560BD2"/>
    <w:multiLevelType w:val="hybridMultilevel"/>
    <w:tmpl w:val="54F00D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2744153D"/>
    <w:multiLevelType w:val="multilevel"/>
    <w:tmpl w:val="74F455F0"/>
    <w:lvl w:ilvl="0">
      <w:start w:val="1"/>
      <w:numFmt w:val="decimal"/>
      <w:lvlText w:val="%1."/>
      <w:lvlJc w:val="left"/>
      <w:pPr>
        <w:ind w:left="360" w:hanging="360"/>
      </w:p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27D85020"/>
    <w:multiLevelType w:val="hybridMultilevel"/>
    <w:tmpl w:val="65723618"/>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8" w15:restartNumberingAfterBreak="0">
    <w:nsid w:val="294D1DC7"/>
    <w:multiLevelType w:val="hybridMultilevel"/>
    <w:tmpl w:val="FECA4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2A8D3023"/>
    <w:multiLevelType w:val="hybridMultilevel"/>
    <w:tmpl w:val="E6CCB8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2B035D73"/>
    <w:multiLevelType w:val="hybridMultilevel"/>
    <w:tmpl w:val="AA46EE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2D8F0EE2"/>
    <w:multiLevelType w:val="hybridMultilevel"/>
    <w:tmpl w:val="2C7046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2E233BA4"/>
    <w:multiLevelType w:val="hybridMultilevel"/>
    <w:tmpl w:val="6262E3D2"/>
    <w:lvl w:ilvl="0" w:tplc="9E583EA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B50043FE">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2E6E72C1"/>
    <w:multiLevelType w:val="hybridMultilevel"/>
    <w:tmpl w:val="435CA256"/>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4" w15:restartNumberingAfterBreak="0">
    <w:nsid w:val="2EC02554"/>
    <w:multiLevelType w:val="hybridMultilevel"/>
    <w:tmpl w:val="954CFA9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31682268"/>
    <w:multiLevelType w:val="hybridMultilevel"/>
    <w:tmpl w:val="35C4F4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361E6843"/>
    <w:multiLevelType w:val="hybridMultilevel"/>
    <w:tmpl w:val="D3620C64"/>
    <w:lvl w:ilvl="0" w:tplc="0407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B50043FE">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363B42A4"/>
    <w:multiLevelType w:val="hybridMultilevel"/>
    <w:tmpl w:val="AEFEB3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3D4C52C2"/>
    <w:multiLevelType w:val="hybridMultilevel"/>
    <w:tmpl w:val="4E941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3DF774FE"/>
    <w:multiLevelType w:val="hybridMultilevel"/>
    <w:tmpl w:val="221631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416A3178"/>
    <w:multiLevelType w:val="hybridMultilevel"/>
    <w:tmpl w:val="F5766B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428B1E1C"/>
    <w:multiLevelType w:val="hybridMultilevel"/>
    <w:tmpl w:val="C47EBF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45CA1AF4"/>
    <w:multiLevelType w:val="hybridMultilevel"/>
    <w:tmpl w:val="0E8C8B3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46920103"/>
    <w:multiLevelType w:val="hybridMultilevel"/>
    <w:tmpl w:val="E56264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4" w15:restartNumberingAfterBreak="0">
    <w:nsid w:val="46992ADD"/>
    <w:multiLevelType w:val="hybridMultilevel"/>
    <w:tmpl w:val="28B054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46B67CB0"/>
    <w:multiLevelType w:val="hybridMultilevel"/>
    <w:tmpl w:val="65586D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4928412D"/>
    <w:multiLevelType w:val="hybridMultilevel"/>
    <w:tmpl w:val="1D0231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9EB789E"/>
    <w:multiLevelType w:val="hybridMultilevel"/>
    <w:tmpl w:val="40603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9F02E4F"/>
    <w:multiLevelType w:val="multilevel"/>
    <w:tmpl w:val="96E2DBE2"/>
    <w:lvl w:ilvl="0">
      <w:start w:val="1"/>
      <w:numFmt w:val="decimal"/>
      <w:lvlText w:val="%1."/>
      <w:lvlJc w:val="left"/>
      <w:pPr>
        <w:ind w:left="720" w:hanging="360"/>
      </w:pPr>
    </w:lvl>
    <w:lvl w:ilvl="1">
      <w:start w:val="2"/>
      <w:numFmt w:val="decimal"/>
      <w:isLgl/>
      <w:lvlText w:val="%1.%2"/>
      <w:lvlJc w:val="left"/>
      <w:pPr>
        <w:ind w:left="1090" w:hanging="730"/>
      </w:pPr>
      <w:rPr>
        <w:rFonts w:hint="default"/>
      </w:rPr>
    </w:lvl>
    <w:lvl w:ilvl="2">
      <w:start w:val="3"/>
      <w:numFmt w:val="decimal"/>
      <w:isLgl/>
      <w:lvlText w:val="%1.%2.%3"/>
      <w:lvlJc w:val="left"/>
      <w:pPr>
        <w:ind w:left="1090" w:hanging="730"/>
      </w:pPr>
      <w:rPr>
        <w:rFonts w:hint="default"/>
      </w:rPr>
    </w:lvl>
    <w:lvl w:ilvl="3">
      <w:start w:val="2"/>
      <w:numFmt w:val="decimal"/>
      <w:isLgl/>
      <w:lvlText w:val="%1.%2.%3.%4"/>
      <w:lvlJc w:val="left"/>
      <w:pPr>
        <w:ind w:left="1090" w:hanging="73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C22696F"/>
    <w:multiLevelType w:val="hybridMultilevel"/>
    <w:tmpl w:val="31D872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4C2E39CF"/>
    <w:multiLevelType w:val="hybridMultilevel"/>
    <w:tmpl w:val="F664EA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1" w15:restartNumberingAfterBreak="0">
    <w:nsid w:val="4C731B3E"/>
    <w:multiLevelType w:val="multilevel"/>
    <w:tmpl w:val="9BF21B66"/>
    <w:lvl w:ilvl="0">
      <w:start w:val="1"/>
      <w:numFmt w:val="decimal"/>
      <w:lvlText w:val="%1."/>
      <w:lvlJc w:val="left"/>
      <w:pPr>
        <w:ind w:left="720" w:hanging="360"/>
      </w:pPr>
      <w:rPr>
        <w:rFonts w:hint="default"/>
      </w:rPr>
    </w:lvl>
    <w:lvl w:ilvl="1">
      <w:start w:val="3"/>
      <w:numFmt w:val="decimal"/>
      <w:isLgl/>
      <w:lvlText w:val="%1.%2"/>
      <w:lvlJc w:val="left"/>
      <w:pPr>
        <w:ind w:left="910" w:hanging="5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D741CE1"/>
    <w:multiLevelType w:val="hybridMultilevel"/>
    <w:tmpl w:val="585C49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4DFC02AD"/>
    <w:multiLevelType w:val="hybridMultilevel"/>
    <w:tmpl w:val="CDA6F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53C57E45"/>
    <w:multiLevelType w:val="hybridMultilevel"/>
    <w:tmpl w:val="F7148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53E53525"/>
    <w:multiLevelType w:val="hybridMultilevel"/>
    <w:tmpl w:val="F230E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57D418C3"/>
    <w:multiLevelType w:val="hybridMultilevel"/>
    <w:tmpl w:val="52AC2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7" w15:restartNumberingAfterBreak="0">
    <w:nsid w:val="5B632575"/>
    <w:multiLevelType w:val="hybridMultilevel"/>
    <w:tmpl w:val="7F8EEA34"/>
    <w:lvl w:ilvl="0" w:tplc="571E9B22">
      <w:start w:val="1"/>
      <w:numFmt w:val="bullet"/>
      <w:pStyle w:val="Aufzhlunghinterlegt"/>
      <w:lvlText w:val=""/>
      <w:lvlJc w:val="left"/>
      <w:pPr>
        <w:tabs>
          <w:tab w:val="num" w:pos="567"/>
        </w:tabs>
        <w:ind w:left="567" w:hanging="567"/>
      </w:pPr>
      <w:rPr>
        <w:rFonts w:ascii="Symbol" w:hAnsi="Symbol" w:hint="default"/>
      </w:rPr>
    </w:lvl>
    <w:lvl w:ilvl="1" w:tplc="178E0C6A">
      <w:start w:val="1"/>
      <w:numFmt w:val="decimal"/>
      <w:pStyle w:val="Aufzhlung1"/>
      <w:lvlText w:val="%2)"/>
      <w:lvlJc w:val="left"/>
      <w:pPr>
        <w:tabs>
          <w:tab w:val="num" w:pos="567"/>
        </w:tabs>
        <w:ind w:left="567" w:hanging="567"/>
      </w:pPr>
      <w:rPr>
        <w:rFonts w:ascii="Times New Roman" w:hAnsi="Times New Roman" w:hint="default"/>
        <w:b/>
        <w:i w:val="0"/>
        <w:sz w:val="24"/>
      </w:rPr>
    </w:lvl>
    <w:lvl w:ilvl="2" w:tplc="F1341E14">
      <w:start w:val="1"/>
      <w:numFmt w:val="lowerLetter"/>
      <w:lvlText w:val="%3."/>
      <w:lvlJc w:val="left"/>
      <w:pPr>
        <w:tabs>
          <w:tab w:val="num" w:pos="644"/>
        </w:tabs>
        <w:ind w:left="284" w:firstLine="0"/>
      </w:pPr>
      <w:rPr>
        <w:rFonts w:ascii="Times New Roman" w:hAnsi="Times New Roman" w:hint="default"/>
        <w:b/>
        <w:i w:val="0"/>
        <w:sz w:val="24"/>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9A4B83"/>
    <w:multiLevelType w:val="hybridMultilevel"/>
    <w:tmpl w:val="3C68CD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5D3033FE"/>
    <w:multiLevelType w:val="hybridMultilevel"/>
    <w:tmpl w:val="89EA479A"/>
    <w:lvl w:ilvl="0" w:tplc="0B422364">
      <w:start w:val="1"/>
      <w:numFmt w:val="bullet"/>
      <w:pStyle w:val="AufzhlungmitHkchen"/>
      <w:lvlText w:val=""/>
      <w:lvlJc w:val="left"/>
      <w:pPr>
        <w:tabs>
          <w:tab w:val="num" w:pos="851"/>
        </w:tabs>
        <w:ind w:left="851" w:hanging="567"/>
      </w:pPr>
      <w:rPr>
        <w:rFonts w:ascii="Wingdings" w:hAnsi="Wingdings" w:hint="default"/>
      </w:rPr>
    </w:lvl>
    <w:lvl w:ilvl="1" w:tplc="C234EE28">
      <w:start w:val="1"/>
      <w:numFmt w:val="bullet"/>
      <w:lvlText w:val="-"/>
      <w:lvlJc w:val="left"/>
      <w:pPr>
        <w:tabs>
          <w:tab w:val="num" w:pos="360"/>
        </w:tabs>
        <w:ind w:left="0" w:firstLine="0"/>
      </w:pPr>
      <w:rPr>
        <w:rFonts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F76763C"/>
    <w:multiLevelType w:val="hybridMultilevel"/>
    <w:tmpl w:val="7E8659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1" w15:restartNumberingAfterBreak="0">
    <w:nsid w:val="5FF20812"/>
    <w:multiLevelType w:val="hybridMultilevel"/>
    <w:tmpl w:val="83024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60254706"/>
    <w:multiLevelType w:val="hybridMultilevel"/>
    <w:tmpl w:val="041E3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0987214"/>
    <w:multiLevelType w:val="hybridMultilevel"/>
    <w:tmpl w:val="92043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60E15725"/>
    <w:multiLevelType w:val="hybridMultilevel"/>
    <w:tmpl w:val="FBAA3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65430CAB"/>
    <w:multiLevelType w:val="hybridMultilevel"/>
    <w:tmpl w:val="393ACF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68386B6A"/>
    <w:multiLevelType w:val="hybridMultilevel"/>
    <w:tmpl w:val="342614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7" w15:restartNumberingAfterBreak="0">
    <w:nsid w:val="6A370290"/>
    <w:multiLevelType w:val="hybridMultilevel"/>
    <w:tmpl w:val="DC4E5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6B055C7E"/>
    <w:multiLevelType w:val="multilevel"/>
    <w:tmpl w:val="A0B4AF66"/>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79" w15:restartNumberingAfterBreak="0">
    <w:nsid w:val="6BAA186F"/>
    <w:multiLevelType w:val="hybridMultilevel"/>
    <w:tmpl w:val="1FF6A1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0" w15:restartNumberingAfterBreak="0">
    <w:nsid w:val="6C55397C"/>
    <w:multiLevelType w:val="hybridMultilevel"/>
    <w:tmpl w:val="0E24FD3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81" w15:restartNumberingAfterBreak="0">
    <w:nsid w:val="6CEF5CE4"/>
    <w:multiLevelType w:val="hybridMultilevel"/>
    <w:tmpl w:val="7D76A14A"/>
    <w:lvl w:ilvl="0" w:tplc="B686D96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2" w15:restartNumberingAfterBreak="0">
    <w:nsid w:val="71A75150"/>
    <w:multiLevelType w:val="hybridMultilevel"/>
    <w:tmpl w:val="7A14C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730B3DFC"/>
    <w:multiLevelType w:val="hybridMultilevel"/>
    <w:tmpl w:val="F7D403A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4" w15:restartNumberingAfterBreak="0">
    <w:nsid w:val="74E54597"/>
    <w:multiLevelType w:val="hybridMultilevel"/>
    <w:tmpl w:val="E6200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74E969FA"/>
    <w:multiLevelType w:val="multilevel"/>
    <w:tmpl w:val="2E36323A"/>
    <w:lvl w:ilvl="0">
      <w:start w:val="1"/>
      <w:numFmt w:val="decimal"/>
      <w:lvlText w:val="%1."/>
      <w:lvlJc w:val="left"/>
      <w:pPr>
        <w:ind w:left="36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7554666A"/>
    <w:multiLevelType w:val="hybridMultilevel"/>
    <w:tmpl w:val="5C9AD5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7" w15:restartNumberingAfterBreak="0">
    <w:nsid w:val="75B45BB5"/>
    <w:multiLevelType w:val="hybridMultilevel"/>
    <w:tmpl w:val="FCA4DF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75EA54A3"/>
    <w:multiLevelType w:val="hybridMultilevel"/>
    <w:tmpl w:val="82AEA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76E33AC3"/>
    <w:multiLevelType w:val="hybridMultilevel"/>
    <w:tmpl w:val="0E2E4CC0"/>
    <w:lvl w:ilvl="0" w:tplc="EF682C6E">
      <w:start w:val="1"/>
      <w:numFmt w:val="decimal"/>
      <w:pStyle w:val="Tabberschrift"/>
      <w:lvlText w:val="Tab. %1:"/>
      <w:lvlJc w:val="left"/>
      <w:pPr>
        <w:tabs>
          <w:tab w:val="num" w:pos="851"/>
        </w:tabs>
        <w:ind w:left="851" w:hanging="851"/>
      </w:pPr>
      <w:rPr>
        <w:rFonts w:ascii="Arial" w:hAnsi="Arial" w:hint="default"/>
        <w:b/>
        <w:i w:val="0"/>
        <w:sz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0" w15:restartNumberingAfterBreak="0">
    <w:nsid w:val="76E870F4"/>
    <w:multiLevelType w:val="hybridMultilevel"/>
    <w:tmpl w:val="A16886C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7A6E2888"/>
    <w:multiLevelType w:val="hybridMultilevel"/>
    <w:tmpl w:val="340E8826"/>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7BE5594D"/>
    <w:multiLevelType w:val="hybridMultilevel"/>
    <w:tmpl w:val="7444E8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67"/>
  </w:num>
  <w:num w:numId="2">
    <w:abstractNumId w:val="67"/>
  </w:num>
  <w:num w:numId="3">
    <w:abstractNumId w:val="23"/>
  </w:num>
  <w:num w:numId="4">
    <w:abstractNumId w:val="69"/>
  </w:num>
  <w:num w:numId="5">
    <w:abstractNumId w:val="19"/>
  </w:num>
  <w:num w:numId="6">
    <w:abstractNumId w:val="78"/>
  </w:num>
  <w:num w:numId="7">
    <w:abstractNumId w:val="78"/>
  </w:num>
  <w:num w:numId="8">
    <w:abstractNumId w:val="78"/>
  </w:num>
  <w:num w:numId="9">
    <w:abstractNumId w:val="78"/>
  </w:num>
  <w:num w:numId="10">
    <w:abstractNumId w:val="78"/>
  </w:num>
  <w:num w:numId="11">
    <w:abstractNumId w:val="78"/>
  </w:num>
  <w:num w:numId="12">
    <w:abstractNumId w:val="78"/>
  </w:num>
  <w:num w:numId="13">
    <w:abstractNumId w:val="78"/>
  </w:num>
  <w:num w:numId="14">
    <w:abstractNumId w:val="78"/>
  </w:num>
  <w:num w:numId="15">
    <w:abstractNumId w:val="22"/>
  </w:num>
  <w:num w:numId="16">
    <w:abstractNumId w:val="89"/>
  </w:num>
  <w:num w:numId="17">
    <w:abstractNumId w:val="43"/>
  </w:num>
  <w:num w:numId="18">
    <w:abstractNumId w:val="14"/>
  </w:num>
  <w:num w:numId="19">
    <w:abstractNumId w:val="52"/>
  </w:num>
  <w:num w:numId="20">
    <w:abstractNumId w:val="81"/>
  </w:num>
  <w:num w:numId="21">
    <w:abstractNumId w:val="37"/>
  </w:num>
  <w:num w:numId="22">
    <w:abstractNumId w:val="64"/>
  </w:num>
  <w:num w:numId="23">
    <w:abstractNumId w:val="82"/>
  </w:num>
  <w:num w:numId="24">
    <w:abstractNumId w:val="16"/>
  </w:num>
  <w:num w:numId="25">
    <w:abstractNumId w:val="85"/>
  </w:num>
  <w:num w:numId="26">
    <w:abstractNumId w:val="77"/>
  </w:num>
  <w:num w:numId="27">
    <w:abstractNumId w:val="63"/>
  </w:num>
  <w:num w:numId="28">
    <w:abstractNumId w:val="40"/>
  </w:num>
  <w:num w:numId="29">
    <w:abstractNumId w:val="68"/>
  </w:num>
  <w:num w:numId="30">
    <w:abstractNumId w:val="58"/>
  </w:num>
  <w:num w:numId="31">
    <w:abstractNumId w:val="24"/>
  </w:num>
  <w:num w:numId="32">
    <w:abstractNumId w:val="17"/>
  </w:num>
  <w:num w:numId="33">
    <w:abstractNumId w:val="20"/>
  </w:num>
  <w:num w:numId="34">
    <w:abstractNumId w:val="27"/>
  </w:num>
  <w:num w:numId="35">
    <w:abstractNumId w:val="35"/>
  </w:num>
  <w:num w:numId="36">
    <w:abstractNumId w:val="15"/>
  </w:num>
  <w:num w:numId="37">
    <w:abstractNumId w:val="54"/>
  </w:num>
  <w:num w:numId="38">
    <w:abstractNumId w:val="86"/>
  </w:num>
  <w:num w:numId="39">
    <w:abstractNumId w:val="30"/>
  </w:num>
  <w:num w:numId="40">
    <w:abstractNumId w:val="60"/>
  </w:num>
  <w:num w:numId="41">
    <w:abstractNumId w:val="49"/>
  </w:num>
  <w:num w:numId="42">
    <w:abstractNumId w:val="18"/>
  </w:num>
  <w:num w:numId="43">
    <w:abstractNumId w:val="47"/>
  </w:num>
  <w:num w:numId="44">
    <w:abstractNumId w:val="75"/>
  </w:num>
  <w:num w:numId="45">
    <w:abstractNumId w:val="45"/>
  </w:num>
  <w:num w:numId="46">
    <w:abstractNumId w:val="87"/>
  </w:num>
  <w:num w:numId="47">
    <w:abstractNumId w:val="59"/>
  </w:num>
  <w:num w:numId="48">
    <w:abstractNumId w:val="12"/>
  </w:num>
  <w:num w:numId="49">
    <w:abstractNumId w:val="33"/>
  </w:num>
  <w:num w:numId="50">
    <w:abstractNumId w:val="46"/>
  </w:num>
  <w:num w:numId="51">
    <w:abstractNumId w:val="42"/>
  </w:num>
  <w:num w:numId="52">
    <w:abstractNumId w:val="90"/>
  </w:num>
  <w:num w:numId="53">
    <w:abstractNumId w:val="28"/>
  </w:num>
  <w:num w:numId="54">
    <w:abstractNumId w:val="65"/>
  </w:num>
  <w:num w:numId="55">
    <w:abstractNumId w:val="61"/>
  </w:num>
  <w:num w:numId="56">
    <w:abstractNumId w:val="84"/>
  </w:num>
  <w:num w:numId="57">
    <w:abstractNumId w:val="73"/>
  </w:num>
  <w:num w:numId="58">
    <w:abstractNumId w:val="66"/>
  </w:num>
  <w:num w:numId="59">
    <w:abstractNumId w:val="79"/>
  </w:num>
  <w:num w:numId="60">
    <w:abstractNumId w:val="71"/>
  </w:num>
  <w:num w:numId="61">
    <w:abstractNumId w:val="36"/>
  </w:num>
  <w:num w:numId="62">
    <w:abstractNumId w:val="32"/>
  </w:num>
  <w:num w:numId="63">
    <w:abstractNumId w:val="25"/>
  </w:num>
  <w:num w:numId="64">
    <w:abstractNumId w:val="41"/>
  </w:num>
  <w:num w:numId="65">
    <w:abstractNumId w:val="39"/>
  </w:num>
  <w:num w:numId="66">
    <w:abstractNumId w:val="44"/>
  </w:num>
  <w:num w:numId="67">
    <w:abstractNumId w:val="26"/>
  </w:num>
  <w:num w:numId="68">
    <w:abstractNumId w:val="80"/>
  </w:num>
  <w:num w:numId="69">
    <w:abstractNumId w:val="38"/>
  </w:num>
  <w:num w:numId="70">
    <w:abstractNumId w:val="74"/>
  </w:num>
  <w:num w:numId="71">
    <w:abstractNumId w:val="21"/>
  </w:num>
  <w:num w:numId="72">
    <w:abstractNumId w:val="51"/>
  </w:num>
  <w:num w:numId="73">
    <w:abstractNumId w:val="50"/>
  </w:num>
  <w:num w:numId="74">
    <w:abstractNumId w:val="31"/>
  </w:num>
  <w:num w:numId="75">
    <w:abstractNumId w:val="83"/>
  </w:num>
  <w:num w:numId="76">
    <w:abstractNumId w:val="48"/>
  </w:num>
  <w:num w:numId="77">
    <w:abstractNumId w:val="92"/>
  </w:num>
  <w:num w:numId="78">
    <w:abstractNumId w:val="56"/>
  </w:num>
  <w:num w:numId="79">
    <w:abstractNumId w:val="53"/>
  </w:num>
  <w:num w:numId="80">
    <w:abstractNumId w:val="11"/>
  </w:num>
  <w:num w:numId="81">
    <w:abstractNumId w:val="34"/>
  </w:num>
  <w:num w:numId="82">
    <w:abstractNumId w:val="88"/>
  </w:num>
  <w:num w:numId="83">
    <w:abstractNumId w:val="57"/>
  </w:num>
  <w:num w:numId="84">
    <w:abstractNumId w:val="55"/>
  </w:num>
  <w:num w:numId="85">
    <w:abstractNumId w:val="72"/>
  </w:num>
  <w:num w:numId="86">
    <w:abstractNumId w:val="10"/>
  </w:num>
  <w:num w:numId="87">
    <w:abstractNumId w:val="0"/>
  </w:num>
  <w:num w:numId="88">
    <w:abstractNumId w:val="1"/>
  </w:num>
  <w:num w:numId="89">
    <w:abstractNumId w:val="2"/>
  </w:num>
  <w:num w:numId="90">
    <w:abstractNumId w:val="3"/>
  </w:num>
  <w:num w:numId="91">
    <w:abstractNumId w:val="4"/>
  </w:num>
  <w:num w:numId="92">
    <w:abstractNumId w:val="5"/>
  </w:num>
  <w:num w:numId="93">
    <w:abstractNumId w:val="6"/>
  </w:num>
  <w:num w:numId="94">
    <w:abstractNumId w:val="7"/>
  </w:num>
  <w:num w:numId="95">
    <w:abstractNumId w:val="8"/>
  </w:num>
  <w:num w:numId="96">
    <w:abstractNumId w:val="9"/>
  </w:num>
  <w:num w:numId="97">
    <w:abstractNumId w:val="29"/>
  </w:num>
  <w:num w:numId="98">
    <w:abstractNumId w:val="62"/>
  </w:num>
  <w:num w:numId="99">
    <w:abstractNumId w:val="76"/>
  </w:num>
  <w:num w:numId="100">
    <w:abstractNumId w:val="70"/>
  </w:num>
  <w:num w:numId="101">
    <w:abstractNumId w:val="13"/>
  </w:num>
  <w:num w:numId="102">
    <w:abstractNumId w:val="9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9" w:dllVersion="512" w:checkStyle="1"/>
  <w:attachedTemplate r:id="rId1"/>
  <w:linkStyles/>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1D8"/>
    <w:rsid w:val="000007AD"/>
    <w:rsid w:val="0000246D"/>
    <w:rsid w:val="000025C5"/>
    <w:rsid w:val="00003995"/>
    <w:rsid w:val="00004181"/>
    <w:rsid w:val="00005825"/>
    <w:rsid w:val="00006192"/>
    <w:rsid w:val="0000658B"/>
    <w:rsid w:val="00006D29"/>
    <w:rsid w:val="00010D8E"/>
    <w:rsid w:val="000110C0"/>
    <w:rsid w:val="00011B99"/>
    <w:rsid w:val="00011FB9"/>
    <w:rsid w:val="00012409"/>
    <w:rsid w:val="000147AF"/>
    <w:rsid w:val="00014C7F"/>
    <w:rsid w:val="000155D6"/>
    <w:rsid w:val="00016B95"/>
    <w:rsid w:val="000178AD"/>
    <w:rsid w:val="00017EDF"/>
    <w:rsid w:val="00020DAA"/>
    <w:rsid w:val="000219A5"/>
    <w:rsid w:val="000228F8"/>
    <w:rsid w:val="000239EC"/>
    <w:rsid w:val="0002411E"/>
    <w:rsid w:val="000246AF"/>
    <w:rsid w:val="00024BA8"/>
    <w:rsid w:val="000277D1"/>
    <w:rsid w:val="000306AA"/>
    <w:rsid w:val="00031490"/>
    <w:rsid w:val="000335DE"/>
    <w:rsid w:val="00033FB2"/>
    <w:rsid w:val="0003520B"/>
    <w:rsid w:val="0003559F"/>
    <w:rsid w:val="00037CEB"/>
    <w:rsid w:val="00041135"/>
    <w:rsid w:val="000413B1"/>
    <w:rsid w:val="00041512"/>
    <w:rsid w:val="00041857"/>
    <w:rsid w:val="00041A6B"/>
    <w:rsid w:val="00042AD0"/>
    <w:rsid w:val="00043A1A"/>
    <w:rsid w:val="00043AD1"/>
    <w:rsid w:val="00043EB3"/>
    <w:rsid w:val="000440E6"/>
    <w:rsid w:val="00044F21"/>
    <w:rsid w:val="00046CB3"/>
    <w:rsid w:val="0004742D"/>
    <w:rsid w:val="00047A34"/>
    <w:rsid w:val="00047B9A"/>
    <w:rsid w:val="00047E69"/>
    <w:rsid w:val="00050F2C"/>
    <w:rsid w:val="00050F86"/>
    <w:rsid w:val="0005179C"/>
    <w:rsid w:val="00052299"/>
    <w:rsid w:val="00052892"/>
    <w:rsid w:val="00053890"/>
    <w:rsid w:val="000544CB"/>
    <w:rsid w:val="00055A57"/>
    <w:rsid w:val="00055B6F"/>
    <w:rsid w:val="000568F0"/>
    <w:rsid w:val="00057AE6"/>
    <w:rsid w:val="000605A7"/>
    <w:rsid w:val="00060910"/>
    <w:rsid w:val="00061463"/>
    <w:rsid w:val="000620A6"/>
    <w:rsid w:val="00062C40"/>
    <w:rsid w:val="00063432"/>
    <w:rsid w:val="00064451"/>
    <w:rsid w:val="000646B5"/>
    <w:rsid w:val="00065125"/>
    <w:rsid w:val="00065739"/>
    <w:rsid w:val="0006578E"/>
    <w:rsid w:val="00067934"/>
    <w:rsid w:val="00070BDA"/>
    <w:rsid w:val="00072712"/>
    <w:rsid w:val="000733FE"/>
    <w:rsid w:val="0007347B"/>
    <w:rsid w:val="00073F53"/>
    <w:rsid w:val="00075AF4"/>
    <w:rsid w:val="000763D6"/>
    <w:rsid w:val="00076AAC"/>
    <w:rsid w:val="0007700D"/>
    <w:rsid w:val="00077196"/>
    <w:rsid w:val="00081F7C"/>
    <w:rsid w:val="00082CC7"/>
    <w:rsid w:val="00084A56"/>
    <w:rsid w:val="00084F1D"/>
    <w:rsid w:val="00086FA1"/>
    <w:rsid w:val="0008709D"/>
    <w:rsid w:val="000871F6"/>
    <w:rsid w:val="00087661"/>
    <w:rsid w:val="000879BE"/>
    <w:rsid w:val="000902F4"/>
    <w:rsid w:val="00091362"/>
    <w:rsid w:val="00091E0B"/>
    <w:rsid w:val="000920CB"/>
    <w:rsid w:val="00093041"/>
    <w:rsid w:val="000945A1"/>
    <w:rsid w:val="00094DFC"/>
    <w:rsid w:val="00095629"/>
    <w:rsid w:val="000978DC"/>
    <w:rsid w:val="000A02EB"/>
    <w:rsid w:val="000A22BD"/>
    <w:rsid w:val="000A2A6E"/>
    <w:rsid w:val="000A3660"/>
    <w:rsid w:val="000A3D65"/>
    <w:rsid w:val="000A5078"/>
    <w:rsid w:val="000A514F"/>
    <w:rsid w:val="000A5A30"/>
    <w:rsid w:val="000A5A9B"/>
    <w:rsid w:val="000A68AF"/>
    <w:rsid w:val="000A6D66"/>
    <w:rsid w:val="000A7BB7"/>
    <w:rsid w:val="000B0018"/>
    <w:rsid w:val="000B1A39"/>
    <w:rsid w:val="000B1B68"/>
    <w:rsid w:val="000B26D2"/>
    <w:rsid w:val="000B5AAA"/>
    <w:rsid w:val="000B63F1"/>
    <w:rsid w:val="000B6940"/>
    <w:rsid w:val="000B6B26"/>
    <w:rsid w:val="000C0745"/>
    <w:rsid w:val="000C1D75"/>
    <w:rsid w:val="000C2F8E"/>
    <w:rsid w:val="000C3EEC"/>
    <w:rsid w:val="000C4FCC"/>
    <w:rsid w:val="000C52F6"/>
    <w:rsid w:val="000C5969"/>
    <w:rsid w:val="000C5B56"/>
    <w:rsid w:val="000C666A"/>
    <w:rsid w:val="000C6755"/>
    <w:rsid w:val="000C74B0"/>
    <w:rsid w:val="000C77F1"/>
    <w:rsid w:val="000C7898"/>
    <w:rsid w:val="000D0B31"/>
    <w:rsid w:val="000D10F2"/>
    <w:rsid w:val="000D16A7"/>
    <w:rsid w:val="000D1D0F"/>
    <w:rsid w:val="000D1ED4"/>
    <w:rsid w:val="000D4B83"/>
    <w:rsid w:val="000D5456"/>
    <w:rsid w:val="000D6011"/>
    <w:rsid w:val="000D79F6"/>
    <w:rsid w:val="000D7B2F"/>
    <w:rsid w:val="000E1A01"/>
    <w:rsid w:val="000E1A1C"/>
    <w:rsid w:val="000E200E"/>
    <w:rsid w:val="000E2869"/>
    <w:rsid w:val="000E2EB9"/>
    <w:rsid w:val="000E4A8B"/>
    <w:rsid w:val="000E4C1E"/>
    <w:rsid w:val="000E4E1F"/>
    <w:rsid w:val="000E51DF"/>
    <w:rsid w:val="000E54D0"/>
    <w:rsid w:val="000F0442"/>
    <w:rsid w:val="000F05EF"/>
    <w:rsid w:val="000F0B71"/>
    <w:rsid w:val="000F1D27"/>
    <w:rsid w:val="000F2834"/>
    <w:rsid w:val="000F2E14"/>
    <w:rsid w:val="000F330F"/>
    <w:rsid w:val="000F33C1"/>
    <w:rsid w:val="000F3BC7"/>
    <w:rsid w:val="000F5056"/>
    <w:rsid w:val="000F6406"/>
    <w:rsid w:val="000F6544"/>
    <w:rsid w:val="000F6C40"/>
    <w:rsid w:val="000F6C5E"/>
    <w:rsid w:val="000F7121"/>
    <w:rsid w:val="000F75CA"/>
    <w:rsid w:val="000F7817"/>
    <w:rsid w:val="000F7AEC"/>
    <w:rsid w:val="001003F4"/>
    <w:rsid w:val="001017FE"/>
    <w:rsid w:val="00101C2D"/>
    <w:rsid w:val="00102081"/>
    <w:rsid w:val="0010211A"/>
    <w:rsid w:val="00102EF3"/>
    <w:rsid w:val="00104121"/>
    <w:rsid w:val="001042A9"/>
    <w:rsid w:val="00104653"/>
    <w:rsid w:val="001049A3"/>
    <w:rsid w:val="00105838"/>
    <w:rsid w:val="00105D32"/>
    <w:rsid w:val="00106676"/>
    <w:rsid w:val="00106764"/>
    <w:rsid w:val="00107006"/>
    <w:rsid w:val="00110572"/>
    <w:rsid w:val="00111130"/>
    <w:rsid w:val="001126AB"/>
    <w:rsid w:val="001126AE"/>
    <w:rsid w:val="00112B2F"/>
    <w:rsid w:val="00112E29"/>
    <w:rsid w:val="00112EE1"/>
    <w:rsid w:val="00113903"/>
    <w:rsid w:val="00114440"/>
    <w:rsid w:val="0011516F"/>
    <w:rsid w:val="0011527F"/>
    <w:rsid w:val="00115968"/>
    <w:rsid w:val="00115E57"/>
    <w:rsid w:val="001221E4"/>
    <w:rsid w:val="001229CB"/>
    <w:rsid w:val="00123078"/>
    <w:rsid w:val="00123353"/>
    <w:rsid w:val="00124614"/>
    <w:rsid w:val="00124B34"/>
    <w:rsid w:val="00124E99"/>
    <w:rsid w:val="00125661"/>
    <w:rsid w:val="0012679C"/>
    <w:rsid w:val="00126DC7"/>
    <w:rsid w:val="001306FD"/>
    <w:rsid w:val="00130AAD"/>
    <w:rsid w:val="0013147D"/>
    <w:rsid w:val="0013160A"/>
    <w:rsid w:val="00131F8D"/>
    <w:rsid w:val="00133631"/>
    <w:rsid w:val="0013433A"/>
    <w:rsid w:val="00134ABA"/>
    <w:rsid w:val="00135015"/>
    <w:rsid w:val="00135062"/>
    <w:rsid w:val="0013537A"/>
    <w:rsid w:val="00135F7D"/>
    <w:rsid w:val="0013644A"/>
    <w:rsid w:val="001364F2"/>
    <w:rsid w:val="00136E87"/>
    <w:rsid w:val="001370C0"/>
    <w:rsid w:val="0014058D"/>
    <w:rsid w:val="001441C3"/>
    <w:rsid w:val="001442C0"/>
    <w:rsid w:val="001452AB"/>
    <w:rsid w:val="00145AA9"/>
    <w:rsid w:val="00145C1E"/>
    <w:rsid w:val="001468CB"/>
    <w:rsid w:val="001506AA"/>
    <w:rsid w:val="00150F34"/>
    <w:rsid w:val="00151E0B"/>
    <w:rsid w:val="00151EF3"/>
    <w:rsid w:val="001523AF"/>
    <w:rsid w:val="0015264C"/>
    <w:rsid w:val="00153D74"/>
    <w:rsid w:val="0015472C"/>
    <w:rsid w:val="00155BEB"/>
    <w:rsid w:val="00155EF4"/>
    <w:rsid w:val="00157D25"/>
    <w:rsid w:val="0016270A"/>
    <w:rsid w:val="001633C2"/>
    <w:rsid w:val="00164966"/>
    <w:rsid w:val="00164F2C"/>
    <w:rsid w:val="00170B87"/>
    <w:rsid w:val="001710F9"/>
    <w:rsid w:val="00171BD3"/>
    <w:rsid w:val="00172776"/>
    <w:rsid w:val="001741A2"/>
    <w:rsid w:val="001745CC"/>
    <w:rsid w:val="00174BF8"/>
    <w:rsid w:val="00174EC3"/>
    <w:rsid w:val="0017509A"/>
    <w:rsid w:val="00175590"/>
    <w:rsid w:val="0017560F"/>
    <w:rsid w:val="00175D3C"/>
    <w:rsid w:val="001762E7"/>
    <w:rsid w:val="0017638F"/>
    <w:rsid w:val="00176D50"/>
    <w:rsid w:val="00176E30"/>
    <w:rsid w:val="00177290"/>
    <w:rsid w:val="001807E9"/>
    <w:rsid w:val="001809E1"/>
    <w:rsid w:val="00183765"/>
    <w:rsid w:val="00183CB4"/>
    <w:rsid w:val="00183FC4"/>
    <w:rsid w:val="00184F69"/>
    <w:rsid w:val="00185C03"/>
    <w:rsid w:val="001866A7"/>
    <w:rsid w:val="00186F6C"/>
    <w:rsid w:val="00187A0F"/>
    <w:rsid w:val="00187EE0"/>
    <w:rsid w:val="00191875"/>
    <w:rsid w:val="00193834"/>
    <w:rsid w:val="001957DD"/>
    <w:rsid w:val="00195C45"/>
    <w:rsid w:val="00195DE2"/>
    <w:rsid w:val="00196252"/>
    <w:rsid w:val="00196D93"/>
    <w:rsid w:val="00197672"/>
    <w:rsid w:val="001979E2"/>
    <w:rsid w:val="001A1386"/>
    <w:rsid w:val="001A1661"/>
    <w:rsid w:val="001A173B"/>
    <w:rsid w:val="001A1968"/>
    <w:rsid w:val="001A1B68"/>
    <w:rsid w:val="001A1D19"/>
    <w:rsid w:val="001A2A10"/>
    <w:rsid w:val="001A329D"/>
    <w:rsid w:val="001A3A57"/>
    <w:rsid w:val="001A6D7B"/>
    <w:rsid w:val="001A6F83"/>
    <w:rsid w:val="001A74AD"/>
    <w:rsid w:val="001A7963"/>
    <w:rsid w:val="001B1425"/>
    <w:rsid w:val="001B19D2"/>
    <w:rsid w:val="001B1BA9"/>
    <w:rsid w:val="001B1CF7"/>
    <w:rsid w:val="001B20FB"/>
    <w:rsid w:val="001B3BE6"/>
    <w:rsid w:val="001B3D83"/>
    <w:rsid w:val="001B405A"/>
    <w:rsid w:val="001B406E"/>
    <w:rsid w:val="001B4213"/>
    <w:rsid w:val="001B52BF"/>
    <w:rsid w:val="001B5A5F"/>
    <w:rsid w:val="001B5B64"/>
    <w:rsid w:val="001B6128"/>
    <w:rsid w:val="001B639D"/>
    <w:rsid w:val="001B70E5"/>
    <w:rsid w:val="001B7C76"/>
    <w:rsid w:val="001C0127"/>
    <w:rsid w:val="001C598C"/>
    <w:rsid w:val="001C6C0B"/>
    <w:rsid w:val="001C7634"/>
    <w:rsid w:val="001C7D0D"/>
    <w:rsid w:val="001D1E1B"/>
    <w:rsid w:val="001D1F51"/>
    <w:rsid w:val="001D50DA"/>
    <w:rsid w:val="001D5212"/>
    <w:rsid w:val="001D52E0"/>
    <w:rsid w:val="001D561F"/>
    <w:rsid w:val="001E1677"/>
    <w:rsid w:val="001E1D82"/>
    <w:rsid w:val="001E3B88"/>
    <w:rsid w:val="001E4071"/>
    <w:rsid w:val="001E461E"/>
    <w:rsid w:val="001E4D55"/>
    <w:rsid w:val="001E590D"/>
    <w:rsid w:val="001E63DF"/>
    <w:rsid w:val="001E6538"/>
    <w:rsid w:val="001E664A"/>
    <w:rsid w:val="001E6710"/>
    <w:rsid w:val="001E7157"/>
    <w:rsid w:val="001E7EC7"/>
    <w:rsid w:val="001F05A9"/>
    <w:rsid w:val="001F2F67"/>
    <w:rsid w:val="001F3CC7"/>
    <w:rsid w:val="001F4B74"/>
    <w:rsid w:val="001F5F11"/>
    <w:rsid w:val="001F6AF8"/>
    <w:rsid w:val="002029DD"/>
    <w:rsid w:val="00204C5A"/>
    <w:rsid w:val="00207587"/>
    <w:rsid w:val="00210074"/>
    <w:rsid w:val="002106E0"/>
    <w:rsid w:val="002108DD"/>
    <w:rsid w:val="002110A1"/>
    <w:rsid w:val="0021123F"/>
    <w:rsid w:val="002115A6"/>
    <w:rsid w:val="002115AC"/>
    <w:rsid w:val="00212A1E"/>
    <w:rsid w:val="00213EDA"/>
    <w:rsid w:val="002144C3"/>
    <w:rsid w:val="0021472F"/>
    <w:rsid w:val="00215971"/>
    <w:rsid w:val="00215E9E"/>
    <w:rsid w:val="00215FA0"/>
    <w:rsid w:val="00216EB0"/>
    <w:rsid w:val="002174C1"/>
    <w:rsid w:val="002203E0"/>
    <w:rsid w:val="00220A1B"/>
    <w:rsid w:val="002212D9"/>
    <w:rsid w:val="00221628"/>
    <w:rsid w:val="002220DF"/>
    <w:rsid w:val="00222F8A"/>
    <w:rsid w:val="00222F90"/>
    <w:rsid w:val="002234BA"/>
    <w:rsid w:val="0022370D"/>
    <w:rsid w:val="002240AA"/>
    <w:rsid w:val="00225F0F"/>
    <w:rsid w:val="002262B1"/>
    <w:rsid w:val="00226C82"/>
    <w:rsid w:val="00226D89"/>
    <w:rsid w:val="002303E8"/>
    <w:rsid w:val="00230990"/>
    <w:rsid w:val="00231329"/>
    <w:rsid w:val="002313E0"/>
    <w:rsid w:val="00231D66"/>
    <w:rsid w:val="00232F29"/>
    <w:rsid w:val="002334BF"/>
    <w:rsid w:val="002337AC"/>
    <w:rsid w:val="002337BB"/>
    <w:rsid w:val="00233A51"/>
    <w:rsid w:val="002353E8"/>
    <w:rsid w:val="00235401"/>
    <w:rsid w:val="00237427"/>
    <w:rsid w:val="0023798E"/>
    <w:rsid w:val="002416F8"/>
    <w:rsid w:val="00241890"/>
    <w:rsid w:val="00241E99"/>
    <w:rsid w:val="002422BC"/>
    <w:rsid w:val="00243B82"/>
    <w:rsid w:val="00244091"/>
    <w:rsid w:val="0024477D"/>
    <w:rsid w:val="002455DA"/>
    <w:rsid w:val="00245767"/>
    <w:rsid w:val="00245932"/>
    <w:rsid w:val="002466D3"/>
    <w:rsid w:val="002468E9"/>
    <w:rsid w:val="00246D16"/>
    <w:rsid w:val="00247248"/>
    <w:rsid w:val="00247DA3"/>
    <w:rsid w:val="00250507"/>
    <w:rsid w:val="00250D15"/>
    <w:rsid w:val="00250EAE"/>
    <w:rsid w:val="00252AC2"/>
    <w:rsid w:val="00253723"/>
    <w:rsid w:val="002539FF"/>
    <w:rsid w:val="0025432C"/>
    <w:rsid w:val="002548DF"/>
    <w:rsid w:val="0025530D"/>
    <w:rsid w:val="002556AC"/>
    <w:rsid w:val="00257FBF"/>
    <w:rsid w:val="00261344"/>
    <w:rsid w:val="002622F3"/>
    <w:rsid w:val="00262FB3"/>
    <w:rsid w:val="00263E7F"/>
    <w:rsid w:val="00263F69"/>
    <w:rsid w:val="002645AF"/>
    <w:rsid w:val="00264A2F"/>
    <w:rsid w:val="00264B34"/>
    <w:rsid w:val="00265004"/>
    <w:rsid w:val="0026539A"/>
    <w:rsid w:val="00265CB8"/>
    <w:rsid w:val="002661F9"/>
    <w:rsid w:val="0026728C"/>
    <w:rsid w:val="00267BFE"/>
    <w:rsid w:val="00267C17"/>
    <w:rsid w:val="00267E4C"/>
    <w:rsid w:val="00271322"/>
    <w:rsid w:val="00271927"/>
    <w:rsid w:val="00271A18"/>
    <w:rsid w:val="00271A6E"/>
    <w:rsid w:val="00271AB6"/>
    <w:rsid w:val="00271BC9"/>
    <w:rsid w:val="00271ED8"/>
    <w:rsid w:val="002720DA"/>
    <w:rsid w:val="002732D9"/>
    <w:rsid w:val="002737E9"/>
    <w:rsid w:val="00273923"/>
    <w:rsid w:val="00273F6B"/>
    <w:rsid w:val="002745D2"/>
    <w:rsid w:val="0027475F"/>
    <w:rsid w:val="00275D6D"/>
    <w:rsid w:val="00276043"/>
    <w:rsid w:val="0027677F"/>
    <w:rsid w:val="00281457"/>
    <w:rsid w:val="00281911"/>
    <w:rsid w:val="00282EFC"/>
    <w:rsid w:val="002837FD"/>
    <w:rsid w:val="00284422"/>
    <w:rsid w:val="00284CBC"/>
    <w:rsid w:val="00285DE8"/>
    <w:rsid w:val="00285E93"/>
    <w:rsid w:val="00286B06"/>
    <w:rsid w:val="0028710F"/>
    <w:rsid w:val="00287836"/>
    <w:rsid w:val="002879E2"/>
    <w:rsid w:val="00291ECE"/>
    <w:rsid w:val="00292358"/>
    <w:rsid w:val="002924D6"/>
    <w:rsid w:val="00292545"/>
    <w:rsid w:val="00292959"/>
    <w:rsid w:val="002936E0"/>
    <w:rsid w:val="00293B05"/>
    <w:rsid w:val="002950F8"/>
    <w:rsid w:val="00295298"/>
    <w:rsid w:val="002965D5"/>
    <w:rsid w:val="0029714A"/>
    <w:rsid w:val="00297CFE"/>
    <w:rsid w:val="002A0FDC"/>
    <w:rsid w:val="002A19F8"/>
    <w:rsid w:val="002A21E2"/>
    <w:rsid w:val="002A2294"/>
    <w:rsid w:val="002A247A"/>
    <w:rsid w:val="002A2B9B"/>
    <w:rsid w:val="002A3101"/>
    <w:rsid w:val="002A32A5"/>
    <w:rsid w:val="002A3869"/>
    <w:rsid w:val="002A501C"/>
    <w:rsid w:val="002A601A"/>
    <w:rsid w:val="002A63AC"/>
    <w:rsid w:val="002A6B5A"/>
    <w:rsid w:val="002A6F26"/>
    <w:rsid w:val="002B0235"/>
    <w:rsid w:val="002B038B"/>
    <w:rsid w:val="002B3B1D"/>
    <w:rsid w:val="002B40EB"/>
    <w:rsid w:val="002B47A9"/>
    <w:rsid w:val="002B6055"/>
    <w:rsid w:val="002B666D"/>
    <w:rsid w:val="002B682F"/>
    <w:rsid w:val="002B7593"/>
    <w:rsid w:val="002B78D4"/>
    <w:rsid w:val="002C0E2E"/>
    <w:rsid w:val="002C1F13"/>
    <w:rsid w:val="002C22F5"/>
    <w:rsid w:val="002C348E"/>
    <w:rsid w:val="002C49CF"/>
    <w:rsid w:val="002C5016"/>
    <w:rsid w:val="002C5490"/>
    <w:rsid w:val="002C7769"/>
    <w:rsid w:val="002D0C93"/>
    <w:rsid w:val="002D11EF"/>
    <w:rsid w:val="002D176E"/>
    <w:rsid w:val="002D18FA"/>
    <w:rsid w:val="002D1FEA"/>
    <w:rsid w:val="002D2057"/>
    <w:rsid w:val="002D2DFE"/>
    <w:rsid w:val="002D49C5"/>
    <w:rsid w:val="002D5AAA"/>
    <w:rsid w:val="002D6092"/>
    <w:rsid w:val="002D6410"/>
    <w:rsid w:val="002D73FD"/>
    <w:rsid w:val="002D76AA"/>
    <w:rsid w:val="002D7A22"/>
    <w:rsid w:val="002E0265"/>
    <w:rsid w:val="002E19E0"/>
    <w:rsid w:val="002E568F"/>
    <w:rsid w:val="002E5BB5"/>
    <w:rsid w:val="002E6450"/>
    <w:rsid w:val="002E6B99"/>
    <w:rsid w:val="002F17F9"/>
    <w:rsid w:val="002F241E"/>
    <w:rsid w:val="002F2D8B"/>
    <w:rsid w:val="002F2E45"/>
    <w:rsid w:val="002F31A7"/>
    <w:rsid w:val="002F3281"/>
    <w:rsid w:val="002F4017"/>
    <w:rsid w:val="002F4818"/>
    <w:rsid w:val="002F54F5"/>
    <w:rsid w:val="002F57EC"/>
    <w:rsid w:val="0030069B"/>
    <w:rsid w:val="0030091D"/>
    <w:rsid w:val="00302BE4"/>
    <w:rsid w:val="00302C81"/>
    <w:rsid w:val="00303E62"/>
    <w:rsid w:val="00304E02"/>
    <w:rsid w:val="003059D3"/>
    <w:rsid w:val="00306651"/>
    <w:rsid w:val="00310451"/>
    <w:rsid w:val="003105A4"/>
    <w:rsid w:val="00311123"/>
    <w:rsid w:val="00311793"/>
    <w:rsid w:val="00311BAF"/>
    <w:rsid w:val="00312E1D"/>
    <w:rsid w:val="00314B22"/>
    <w:rsid w:val="00315297"/>
    <w:rsid w:val="0031678A"/>
    <w:rsid w:val="00316F6B"/>
    <w:rsid w:val="00317D13"/>
    <w:rsid w:val="0032042E"/>
    <w:rsid w:val="00321D89"/>
    <w:rsid w:val="00322860"/>
    <w:rsid w:val="00322A97"/>
    <w:rsid w:val="003234BA"/>
    <w:rsid w:val="00324A59"/>
    <w:rsid w:val="00325399"/>
    <w:rsid w:val="00325443"/>
    <w:rsid w:val="00325E98"/>
    <w:rsid w:val="00325F6D"/>
    <w:rsid w:val="003268BE"/>
    <w:rsid w:val="00326E8B"/>
    <w:rsid w:val="00327171"/>
    <w:rsid w:val="003278F3"/>
    <w:rsid w:val="00327D33"/>
    <w:rsid w:val="003311DA"/>
    <w:rsid w:val="0033170F"/>
    <w:rsid w:val="003319B2"/>
    <w:rsid w:val="0033232D"/>
    <w:rsid w:val="00334306"/>
    <w:rsid w:val="00335368"/>
    <w:rsid w:val="00335496"/>
    <w:rsid w:val="00335963"/>
    <w:rsid w:val="00336754"/>
    <w:rsid w:val="003375E4"/>
    <w:rsid w:val="00340BF9"/>
    <w:rsid w:val="0034117F"/>
    <w:rsid w:val="00344611"/>
    <w:rsid w:val="00344652"/>
    <w:rsid w:val="00344BB1"/>
    <w:rsid w:val="00344E82"/>
    <w:rsid w:val="00347697"/>
    <w:rsid w:val="00347752"/>
    <w:rsid w:val="003507A5"/>
    <w:rsid w:val="00350E4C"/>
    <w:rsid w:val="00351576"/>
    <w:rsid w:val="00352CC7"/>
    <w:rsid w:val="00353C21"/>
    <w:rsid w:val="00354474"/>
    <w:rsid w:val="00354A42"/>
    <w:rsid w:val="00354B6E"/>
    <w:rsid w:val="00355891"/>
    <w:rsid w:val="00355E4C"/>
    <w:rsid w:val="003560DE"/>
    <w:rsid w:val="003563D6"/>
    <w:rsid w:val="0035724A"/>
    <w:rsid w:val="003576C9"/>
    <w:rsid w:val="003609EF"/>
    <w:rsid w:val="0036120E"/>
    <w:rsid w:val="003641C1"/>
    <w:rsid w:val="00364907"/>
    <w:rsid w:val="00364DB4"/>
    <w:rsid w:val="00365897"/>
    <w:rsid w:val="00365B4C"/>
    <w:rsid w:val="0036601D"/>
    <w:rsid w:val="003668E5"/>
    <w:rsid w:val="00366AA1"/>
    <w:rsid w:val="003673BB"/>
    <w:rsid w:val="00367448"/>
    <w:rsid w:val="00367ADE"/>
    <w:rsid w:val="003708FB"/>
    <w:rsid w:val="00370C7C"/>
    <w:rsid w:val="00371027"/>
    <w:rsid w:val="00371B04"/>
    <w:rsid w:val="0037382B"/>
    <w:rsid w:val="00373B5F"/>
    <w:rsid w:val="00375ACA"/>
    <w:rsid w:val="00375F31"/>
    <w:rsid w:val="003765F5"/>
    <w:rsid w:val="00376C0E"/>
    <w:rsid w:val="00377163"/>
    <w:rsid w:val="003805A1"/>
    <w:rsid w:val="00380BA8"/>
    <w:rsid w:val="00382100"/>
    <w:rsid w:val="0038211E"/>
    <w:rsid w:val="0038239E"/>
    <w:rsid w:val="003837AE"/>
    <w:rsid w:val="00383B3C"/>
    <w:rsid w:val="00385109"/>
    <w:rsid w:val="00385C34"/>
    <w:rsid w:val="003863C6"/>
    <w:rsid w:val="00387DBF"/>
    <w:rsid w:val="00387E4C"/>
    <w:rsid w:val="00387FA7"/>
    <w:rsid w:val="003919F8"/>
    <w:rsid w:val="00391D0B"/>
    <w:rsid w:val="0039241A"/>
    <w:rsid w:val="00394673"/>
    <w:rsid w:val="003949D6"/>
    <w:rsid w:val="00394EA6"/>
    <w:rsid w:val="003955A1"/>
    <w:rsid w:val="003957E0"/>
    <w:rsid w:val="003961C1"/>
    <w:rsid w:val="003964BD"/>
    <w:rsid w:val="0039657A"/>
    <w:rsid w:val="003971A0"/>
    <w:rsid w:val="003978BF"/>
    <w:rsid w:val="003A0809"/>
    <w:rsid w:val="003A15F7"/>
    <w:rsid w:val="003A1A00"/>
    <w:rsid w:val="003A2113"/>
    <w:rsid w:val="003A22AB"/>
    <w:rsid w:val="003A270A"/>
    <w:rsid w:val="003A2E30"/>
    <w:rsid w:val="003A31D9"/>
    <w:rsid w:val="003A3D33"/>
    <w:rsid w:val="003A7BED"/>
    <w:rsid w:val="003B0F2B"/>
    <w:rsid w:val="003B1A08"/>
    <w:rsid w:val="003B3004"/>
    <w:rsid w:val="003B52DB"/>
    <w:rsid w:val="003B7244"/>
    <w:rsid w:val="003B79D9"/>
    <w:rsid w:val="003C03A7"/>
    <w:rsid w:val="003C15D5"/>
    <w:rsid w:val="003C230B"/>
    <w:rsid w:val="003C2994"/>
    <w:rsid w:val="003C3C9D"/>
    <w:rsid w:val="003C41E6"/>
    <w:rsid w:val="003C494D"/>
    <w:rsid w:val="003C52FD"/>
    <w:rsid w:val="003C5823"/>
    <w:rsid w:val="003C6E38"/>
    <w:rsid w:val="003C6F6B"/>
    <w:rsid w:val="003C7ECB"/>
    <w:rsid w:val="003D0A2F"/>
    <w:rsid w:val="003D24D3"/>
    <w:rsid w:val="003D28AB"/>
    <w:rsid w:val="003D3B5F"/>
    <w:rsid w:val="003D520E"/>
    <w:rsid w:val="003D56CC"/>
    <w:rsid w:val="003D59F5"/>
    <w:rsid w:val="003D5A1A"/>
    <w:rsid w:val="003D623C"/>
    <w:rsid w:val="003D7B95"/>
    <w:rsid w:val="003E3240"/>
    <w:rsid w:val="003E343D"/>
    <w:rsid w:val="003E402C"/>
    <w:rsid w:val="003E4608"/>
    <w:rsid w:val="003E4936"/>
    <w:rsid w:val="003E4FA2"/>
    <w:rsid w:val="003E58D4"/>
    <w:rsid w:val="003E656E"/>
    <w:rsid w:val="003E7979"/>
    <w:rsid w:val="003E7A4D"/>
    <w:rsid w:val="003E7AA3"/>
    <w:rsid w:val="003E7E2E"/>
    <w:rsid w:val="003F093B"/>
    <w:rsid w:val="003F0DAC"/>
    <w:rsid w:val="003F130D"/>
    <w:rsid w:val="003F1C79"/>
    <w:rsid w:val="003F26C1"/>
    <w:rsid w:val="003F2BC8"/>
    <w:rsid w:val="003F35AD"/>
    <w:rsid w:val="003F40A1"/>
    <w:rsid w:val="003F41DC"/>
    <w:rsid w:val="003F45AE"/>
    <w:rsid w:val="003F72DD"/>
    <w:rsid w:val="003F7E13"/>
    <w:rsid w:val="00400177"/>
    <w:rsid w:val="004007CE"/>
    <w:rsid w:val="00400B2E"/>
    <w:rsid w:val="0040125F"/>
    <w:rsid w:val="004018E2"/>
    <w:rsid w:val="004028C6"/>
    <w:rsid w:val="0040324D"/>
    <w:rsid w:val="00404B57"/>
    <w:rsid w:val="00404D79"/>
    <w:rsid w:val="004063AE"/>
    <w:rsid w:val="00406D9D"/>
    <w:rsid w:val="004112D4"/>
    <w:rsid w:val="00411931"/>
    <w:rsid w:val="00412000"/>
    <w:rsid w:val="00412878"/>
    <w:rsid w:val="00412FC2"/>
    <w:rsid w:val="0041342F"/>
    <w:rsid w:val="00413DB1"/>
    <w:rsid w:val="004154C3"/>
    <w:rsid w:val="00415A23"/>
    <w:rsid w:val="00415F87"/>
    <w:rsid w:val="00416E09"/>
    <w:rsid w:val="0041706F"/>
    <w:rsid w:val="0042100A"/>
    <w:rsid w:val="00422DA3"/>
    <w:rsid w:val="00423285"/>
    <w:rsid w:val="00424935"/>
    <w:rsid w:val="004253B5"/>
    <w:rsid w:val="0042625C"/>
    <w:rsid w:val="00426723"/>
    <w:rsid w:val="004272B5"/>
    <w:rsid w:val="0042759D"/>
    <w:rsid w:val="0042767E"/>
    <w:rsid w:val="004304FD"/>
    <w:rsid w:val="00430540"/>
    <w:rsid w:val="00430614"/>
    <w:rsid w:val="004309D2"/>
    <w:rsid w:val="00432F1E"/>
    <w:rsid w:val="00434ABF"/>
    <w:rsid w:val="00434D99"/>
    <w:rsid w:val="00436FD9"/>
    <w:rsid w:val="0043754A"/>
    <w:rsid w:val="00437A49"/>
    <w:rsid w:val="00440AD8"/>
    <w:rsid w:val="00440B03"/>
    <w:rsid w:val="00440D6A"/>
    <w:rsid w:val="004414F7"/>
    <w:rsid w:val="00442098"/>
    <w:rsid w:val="004420B0"/>
    <w:rsid w:val="00442B49"/>
    <w:rsid w:val="00442F5B"/>
    <w:rsid w:val="00445474"/>
    <w:rsid w:val="00445F60"/>
    <w:rsid w:val="00446808"/>
    <w:rsid w:val="004471B4"/>
    <w:rsid w:val="00447C78"/>
    <w:rsid w:val="00450A10"/>
    <w:rsid w:val="00450DAA"/>
    <w:rsid w:val="004512F4"/>
    <w:rsid w:val="004524BC"/>
    <w:rsid w:val="004527A9"/>
    <w:rsid w:val="00452CD8"/>
    <w:rsid w:val="00453C82"/>
    <w:rsid w:val="0045468F"/>
    <w:rsid w:val="00454C8B"/>
    <w:rsid w:val="00455EAC"/>
    <w:rsid w:val="004563B5"/>
    <w:rsid w:val="0045671C"/>
    <w:rsid w:val="00457345"/>
    <w:rsid w:val="00463FA5"/>
    <w:rsid w:val="004654AF"/>
    <w:rsid w:val="004662B4"/>
    <w:rsid w:val="00466E6B"/>
    <w:rsid w:val="004671EA"/>
    <w:rsid w:val="00467980"/>
    <w:rsid w:val="004679B6"/>
    <w:rsid w:val="00467F2F"/>
    <w:rsid w:val="0047008C"/>
    <w:rsid w:val="0047036B"/>
    <w:rsid w:val="00470B0C"/>
    <w:rsid w:val="00471879"/>
    <w:rsid w:val="00473872"/>
    <w:rsid w:val="00474326"/>
    <w:rsid w:val="00474AD0"/>
    <w:rsid w:val="004760CA"/>
    <w:rsid w:val="00476BCA"/>
    <w:rsid w:val="00477B52"/>
    <w:rsid w:val="00477BAA"/>
    <w:rsid w:val="004810D3"/>
    <w:rsid w:val="00481396"/>
    <w:rsid w:val="00481C99"/>
    <w:rsid w:val="00482134"/>
    <w:rsid w:val="0048431F"/>
    <w:rsid w:val="0048586F"/>
    <w:rsid w:val="004860E8"/>
    <w:rsid w:val="00491C7F"/>
    <w:rsid w:val="00493A82"/>
    <w:rsid w:val="004940A4"/>
    <w:rsid w:val="0049445D"/>
    <w:rsid w:val="00494898"/>
    <w:rsid w:val="0049576B"/>
    <w:rsid w:val="004958A0"/>
    <w:rsid w:val="00495C89"/>
    <w:rsid w:val="00497EBA"/>
    <w:rsid w:val="004A0FEA"/>
    <w:rsid w:val="004A2BA8"/>
    <w:rsid w:val="004A3D0D"/>
    <w:rsid w:val="004A44B3"/>
    <w:rsid w:val="004A4ED9"/>
    <w:rsid w:val="004A535D"/>
    <w:rsid w:val="004A5F36"/>
    <w:rsid w:val="004B6B34"/>
    <w:rsid w:val="004B7358"/>
    <w:rsid w:val="004B7EF4"/>
    <w:rsid w:val="004C0497"/>
    <w:rsid w:val="004C070C"/>
    <w:rsid w:val="004C08E0"/>
    <w:rsid w:val="004C0D1A"/>
    <w:rsid w:val="004C1A8D"/>
    <w:rsid w:val="004C2258"/>
    <w:rsid w:val="004C29FF"/>
    <w:rsid w:val="004C33AE"/>
    <w:rsid w:val="004C344E"/>
    <w:rsid w:val="004C4B34"/>
    <w:rsid w:val="004C540C"/>
    <w:rsid w:val="004C72A1"/>
    <w:rsid w:val="004C7827"/>
    <w:rsid w:val="004C7849"/>
    <w:rsid w:val="004D0190"/>
    <w:rsid w:val="004D06E3"/>
    <w:rsid w:val="004D0820"/>
    <w:rsid w:val="004D3777"/>
    <w:rsid w:val="004D4253"/>
    <w:rsid w:val="004D518E"/>
    <w:rsid w:val="004D65C5"/>
    <w:rsid w:val="004D69BA"/>
    <w:rsid w:val="004D72DA"/>
    <w:rsid w:val="004D77B0"/>
    <w:rsid w:val="004D7A4D"/>
    <w:rsid w:val="004E043F"/>
    <w:rsid w:val="004E13D0"/>
    <w:rsid w:val="004E1463"/>
    <w:rsid w:val="004E207A"/>
    <w:rsid w:val="004E229A"/>
    <w:rsid w:val="004E2A52"/>
    <w:rsid w:val="004E2D01"/>
    <w:rsid w:val="004E3D38"/>
    <w:rsid w:val="004E404D"/>
    <w:rsid w:val="004E491B"/>
    <w:rsid w:val="004E4F2E"/>
    <w:rsid w:val="004E5D5A"/>
    <w:rsid w:val="004E6F98"/>
    <w:rsid w:val="004F1322"/>
    <w:rsid w:val="004F13F8"/>
    <w:rsid w:val="004F25A7"/>
    <w:rsid w:val="004F2631"/>
    <w:rsid w:val="004F2EB3"/>
    <w:rsid w:val="004F3358"/>
    <w:rsid w:val="004F33DD"/>
    <w:rsid w:val="004F47C0"/>
    <w:rsid w:val="004F5067"/>
    <w:rsid w:val="004F57BA"/>
    <w:rsid w:val="004F64DA"/>
    <w:rsid w:val="004F73DE"/>
    <w:rsid w:val="00500F83"/>
    <w:rsid w:val="00501B19"/>
    <w:rsid w:val="0050224E"/>
    <w:rsid w:val="0050231F"/>
    <w:rsid w:val="00502CC7"/>
    <w:rsid w:val="00502F0F"/>
    <w:rsid w:val="005036FC"/>
    <w:rsid w:val="00503932"/>
    <w:rsid w:val="00505331"/>
    <w:rsid w:val="005059B9"/>
    <w:rsid w:val="00506E91"/>
    <w:rsid w:val="00506EAC"/>
    <w:rsid w:val="0050727A"/>
    <w:rsid w:val="005075F0"/>
    <w:rsid w:val="00507ED0"/>
    <w:rsid w:val="00510E66"/>
    <w:rsid w:val="00511B7C"/>
    <w:rsid w:val="00511DCE"/>
    <w:rsid w:val="005136A3"/>
    <w:rsid w:val="00513B87"/>
    <w:rsid w:val="00515108"/>
    <w:rsid w:val="00515683"/>
    <w:rsid w:val="00515E45"/>
    <w:rsid w:val="00517D58"/>
    <w:rsid w:val="00520B98"/>
    <w:rsid w:val="00520D71"/>
    <w:rsid w:val="00522462"/>
    <w:rsid w:val="00524926"/>
    <w:rsid w:val="00525AE3"/>
    <w:rsid w:val="005266E8"/>
    <w:rsid w:val="0052730C"/>
    <w:rsid w:val="00527BFE"/>
    <w:rsid w:val="00530026"/>
    <w:rsid w:val="005321B5"/>
    <w:rsid w:val="0053430C"/>
    <w:rsid w:val="00534D5F"/>
    <w:rsid w:val="00535C9A"/>
    <w:rsid w:val="00536D8D"/>
    <w:rsid w:val="00537516"/>
    <w:rsid w:val="00540646"/>
    <w:rsid w:val="005409A0"/>
    <w:rsid w:val="005413A8"/>
    <w:rsid w:val="00541526"/>
    <w:rsid w:val="00541681"/>
    <w:rsid w:val="00542EC7"/>
    <w:rsid w:val="005439F9"/>
    <w:rsid w:val="00543BFD"/>
    <w:rsid w:val="00545035"/>
    <w:rsid w:val="0054538E"/>
    <w:rsid w:val="00547416"/>
    <w:rsid w:val="00547BA0"/>
    <w:rsid w:val="0055011D"/>
    <w:rsid w:val="00550502"/>
    <w:rsid w:val="00550A21"/>
    <w:rsid w:val="00551EEB"/>
    <w:rsid w:val="0055290F"/>
    <w:rsid w:val="00552C0B"/>
    <w:rsid w:val="0055336D"/>
    <w:rsid w:val="005544C8"/>
    <w:rsid w:val="00554E1B"/>
    <w:rsid w:val="005564D4"/>
    <w:rsid w:val="00557215"/>
    <w:rsid w:val="00557F4D"/>
    <w:rsid w:val="00560455"/>
    <w:rsid w:val="0056057A"/>
    <w:rsid w:val="005606EE"/>
    <w:rsid w:val="00560B94"/>
    <w:rsid w:val="005612B7"/>
    <w:rsid w:val="00561732"/>
    <w:rsid w:val="00562502"/>
    <w:rsid w:val="00562656"/>
    <w:rsid w:val="005637C0"/>
    <w:rsid w:val="00563808"/>
    <w:rsid w:val="005648FC"/>
    <w:rsid w:val="00564D52"/>
    <w:rsid w:val="00565011"/>
    <w:rsid w:val="00565FD0"/>
    <w:rsid w:val="005667E6"/>
    <w:rsid w:val="005669AC"/>
    <w:rsid w:val="00566EFD"/>
    <w:rsid w:val="005717F1"/>
    <w:rsid w:val="00571BFE"/>
    <w:rsid w:val="00572B30"/>
    <w:rsid w:val="00574344"/>
    <w:rsid w:val="00575F17"/>
    <w:rsid w:val="005762D5"/>
    <w:rsid w:val="005768C5"/>
    <w:rsid w:val="00577BF9"/>
    <w:rsid w:val="00580A6B"/>
    <w:rsid w:val="0058329A"/>
    <w:rsid w:val="00583497"/>
    <w:rsid w:val="00583D73"/>
    <w:rsid w:val="005840DF"/>
    <w:rsid w:val="005843BA"/>
    <w:rsid w:val="00586C34"/>
    <w:rsid w:val="0059198E"/>
    <w:rsid w:val="00591E81"/>
    <w:rsid w:val="00592BBA"/>
    <w:rsid w:val="005935E2"/>
    <w:rsid w:val="00595075"/>
    <w:rsid w:val="00596D7F"/>
    <w:rsid w:val="00597804"/>
    <w:rsid w:val="005A0B13"/>
    <w:rsid w:val="005A1A21"/>
    <w:rsid w:val="005A1D53"/>
    <w:rsid w:val="005A4CBF"/>
    <w:rsid w:val="005A7209"/>
    <w:rsid w:val="005B0631"/>
    <w:rsid w:val="005B2355"/>
    <w:rsid w:val="005B4415"/>
    <w:rsid w:val="005B55E9"/>
    <w:rsid w:val="005B5A9C"/>
    <w:rsid w:val="005B5C78"/>
    <w:rsid w:val="005B6CDF"/>
    <w:rsid w:val="005B7451"/>
    <w:rsid w:val="005B7A2E"/>
    <w:rsid w:val="005C14D9"/>
    <w:rsid w:val="005C159B"/>
    <w:rsid w:val="005C2233"/>
    <w:rsid w:val="005C2F61"/>
    <w:rsid w:val="005C330F"/>
    <w:rsid w:val="005C5199"/>
    <w:rsid w:val="005C5830"/>
    <w:rsid w:val="005C5F8A"/>
    <w:rsid w:val="005C6915"/>
    <w:rsid w:val="005C6C5F"/>
    <w:rsid w:val="005C7090"/>
    <w:rsid w:val="005C7A68"/>
    <w:rsid w:val="005D059A"/>
    <w:rsid w:val="005D1FB8"/>
    <w:rsid w:val="005D359A"/>
    <w:rsid w:val="005D3B3C"/>
    <w:rsid w:val="005D3DB9"/>
    <w:rsid w:val="005D45A0"/>
    <w:rsid w:val="005D49B8"/>
    <w:rsid w:val="005D4C1A"/>
    <w:rsid w:val="005D61D6"/>
    <w:rsid w:val="005D737D"/>
    <w:rsid w:val="005D7D0B"/>
    <w:rsid w:val="005E0C8C"/>
    <w:rsid w:val="005E0FE4"/>
    <w:rsid w:val="005E2832"/>
    <w:rsid w:val="005E3984"/>
    <w:rsid w:val="005E3F2D"/>
    <w:rsid w:val="005E6F33"/>
    <w:rsid w:val="005E7A7E"/>
    <w:rsid w:val="005F05C1"/>
    <w:rsid w:val="005F105C"/>
    <w:rsid w:val="005F1E93"/>
    <w:rsid w:val="005F2261"/>
    <w:rsid w:val="005F2C93"/>
    <w:rsid w:val="005F2CB9"/>
    <w:rsid w:val="005F324F"/>
    <w:rsid w:val="005F4C5E"/>
    <w:rsid w:val="005F5DBD"/>
    <w:rsid w:val="005F7138"/>
    <w:rsid w:val="005F73F7"/>
    <w:rsid w:val="005F7A2D"/>
    <w:rsid w:val="005F7F3E"/>
    <w:rsid w:val="00600407"/>
    <w:rsid w:val="00600C74"/>
    <w:rsid w:val="00602E0B"/>
    <w:rsid w:val="00605203"/>
    <w:rsid w:val="00606B90"/>
    <w:rsid w:val="00607188"/>
    <w:rsid w:val="006073BE"/>
    <w:rsid w:val="00607C8C"/>
    <w:rsid w:val="006125AF"/>
    <w:rsid w:val="00612D84"/>
    <w:rsid w:val="0061339A"/>
    <w:rsid w:val="00615AD5"/>
    <w:rsid w:val="00617AC6"/>
    <w:rsid w:val="00617DB6"/>
    <w:rsid w:val="00620503"/>
    <w:rsid w:val="00621307"/>
    <w:rsid w:val="006213A5"/>
    <w:rsid w:val="006239F5"/>
    <w:rsid w:val="006247A7"/>
    <w:rsid w:val="00624945"/>
    <w:rsid w:val="0062661D"/>
    <w:rsid w:val="00626C58"/>
    <w:rsid w:val="00627A52"/>
    <w:rsid w:val="0063004F"/>
    <w:rsid w:val="00630B5E"/>
    <w:rsid w:val="00630C99"/>
    <w:rsid w:val="006316A5"/>
    <w:rsid w:val="006321C2"/>
    <w:rsid w:val="0063220F"/>
    <w:rsid w:val="006326E8"/>
    <w:rsid w:val="00633394"/>
    <w:rsid w:val="00633580"/>
    <w:rsid w:val="00633F7C"/>
    <w:rsid w:val="00635B7A"/>
    <w:rsid w:val="00635FE8"/>
    <w:rsid w:val="006364CF"/>
    <w:rsid w:val="0063682E"/>
    <w:rsid w:val="00636BD0"/>
    <w:rsid w:val="00637123"/>
    <w:rsid w:val="00637211"/>
    <w:rsid w:val="00640B96"/>
    <w:rsid w:val="00640C5E"/>
    <w:rsid w:val="00640CE0"/>
    <w:rsid w:val="00640DF0"/>
    <w:rsid w:val="0064123B"/>
    <w:rsid w:val="00642DD3"/>
    <w:rsid w:val="00642ECA"/>
    <w:rsid w:val="00643917"/>
    <w:rsid w:val="006439DC"/>
    <w:rsid w:val="0064457D"/>
    <w:rsid w:val="006446FC"/>
    <w:rsid w:val="006464F4"/>
    <w:rsid w:val="00646627"/>
    <w:rsid w:val="006501BC"/>
    <w:rsid w:val="00651DE0"/>
    <w:rsid w:val="00651F4F"/>
    <w:rsid w:val="0065377D"/>
    <w:rsid w:val="00653C1C"/>
    <w:rsid w:val="0065440F"/>
    <w:rsid w:val="00654EEA"/>
    <w:rsid w:val="00656958"/>
    <w:rsid w:val="006605F3"/>
    <w:rsid w:val="00660854"/>
    <w:rsid w:val="006608F7"/>
    <w:rsid w:val="00662BAE"/>
    <w:rsid w:val="00663C00"/>
    <w:rsid w:val="00664234"/>
    <w:rsid w:val="00664ACE"/>
    <w:rsid w:val="00664B8B"/>
    <w:rsid w:val="00664D2D"/>
    <w:rsid w:val="006656C6"/>
    <w:rsid w:val="0066645A"/>
    <w:rsid w:val="00666C8D"/>
    <w:rsid w:val="0066774F"/>
    <w:rsid w:val="00667FEF"/>
    <w:rsid w:val="0067059D"/>
    <w:rsid w:val="00672234"/>
    <w:rsid w:val="00672406"/>
    <w:rsid w:val="0067253B"/>
    <w:rsid w:val="00673972"/>
    <w:rsid w:val="006740A0"/>
    <w:rsid w:val="006750FF"/>
    <w:rsid w:val="006758BB"/>
    <w:rsid w:val="00677318"/>
    <w:rsid w:val="00681B08"/>
    <w:rsid w:val="006824C4"/>
    <w:rsid w:val="0068397B"/>
    <w:rsid w:val="00684602"/>
    <w:rsid w:val="006851A8"/>
    <w:rsid w:val="00685952"/>
    <w:rsid w:val="00685DE5"/>
    <w:rsid w:val="00686CB9"/>
    <w:rsid w:val="00686FE4"/>
    <w:rsid w:val="006879C4"/>
    <w:rsid w:val="006908E6"/>
    <w:rsid w:val="006923DE"/>
    <w:rsid w:val="00693351"/>
    <w:rsid w:val="00693854"/>
    <w:rsid w:val="006969FE"/>
    <w:rsid w:val="00697871"/>
    <w:rsid w:val="006A02DF"/>
    <w:rsid w:val="006A159F"/>
    <w:rsid w:val="006A1814"/>
    <w:rsid w:val="006A1F93"/>
    <w:rsid w:val="006A2126"/>
    <w:rsid w:val="006A2659"/>
    <w:rsid w:val="006A2BB7"/>
    <w:rsid w:val="006A2DE4"/>
    <w:rsid w:val="006A3035"/>
    <w:rsid w:val="006A3885"/>
    <w:rsid w:val="006A3F0A"/>
    <w:rsid w:val="006A5069"/>
    <w:rsid w:val="006A5816"/>
    <w:rsid w:val="006A7168"/>
    <w:rsid w:val="006B0FDA"/>
    <w:rsid w:val="006B193C"/>
    <w:rsid w:val="006B258D"/>
    <w:rsid w:val="006B2A14"/>
    <w:rsid w:val="006B3C04"/>
    <w:rsid w:val="006B40F2"/>
    <w:rsid w:val="006B5B85"/>
    <w:rsid w:val="006B5BBC"/>
    <w:rsid w:val="006C0FB9"/>
    <w:rsid w:val="006C12B5"/>
    <w:rsid w:val="006C2362"/>
    <w:rsid w:val="006C2988"/>
    <w:rsid w:val="006C3C5F"/>
    <w:rsid w:val="006C46B4"/>
    <w:rsid w:val="006C4D29"/>
    <w:rsid w:val="006C632E"/>
    <w:rsid w:val="006D0876"/>
    <w:rsid w:val="006D0ED5"/>
    <w:rsid w:val="006D1567"/>
    <w:rsid w:val="006D2E98"/>
    <w:rsid w:val="006D2F86"/>
    <w:rsid w:val="006D31C5"/>
    <w:rsid w:val="006D3849"/>
    <w:rsid w:val="006D3922"/>
    <w:rsid w:val="006D41B0"/>
    <w:rsid w:val="006D481A"/>
    <w:rsid w:val="006D5055"/>
    <w:rsid w:val="006D57D8"/>
    <w:rsid w:val="006D5CFB"/>
    <w:rsid w:val="006D5FE4"/>
    <w:rsid w:val="006D790C"/>
    <w:rsid w:val="006E1C47"/>
    <w:rsid w:val="006E2774"/>
    <w:rsid w:val="006E4ED0"/>
    <w:rsid w:val="006E581E"/>
    <w:rsid w:val="006E6425"/>
    <w:rsid w:val="006E7735"/>
    <w:rsid w:val="006F00ED"/>
    <w:rsid w:val="006F16C6"/>
    <w:rsid w:val="006F31B6"/>
    <w:rsid w:val="006F3881"/>
    <w:rsid w:val="006F4DB5"/>
    <w:rsid w:val="006F4FDB"/>
    <w:rsid w:val="006F50A9"/>
    <w:rsid w:val="006F5A48"/>
    <w:rsid w:val="006F651E"/>
    <w:rsid w:val="006F6CA9"/>
    <w:rsid w:val="006F6D45"/>
    <w:rsid w:val="006F6E83"/>
    <w:rsid w:val="00700619"/>
    <w:rsid w:val="00701C69"/>
    <w:rsid w:val="007028C7"/>
    <w:rsid w:val="00704244"/>
    <w:rsid w:val="00704FAF"/>
    <w:rsid w:val="00705531"/>
    <w:rsid w:val="00706A13"/>
    <w:rsid w:val="00710738"/>
    <w:rsid w:val="00711195"/>
    <w:rsid w:val="007115DB"/>
    <w:rsid w:val="00711883"/>
    <w:rsid w:val="0071269C"/>
    <w:rsid w:val="00713323"/>
    <w:rsid w:val="0071433F"/>
    <w:rsid w:val="00714B84"/>
    <w:rsid w:val="00714C2E"/>
    <w:rsid w:val="0071513D"/>
    <w:rsid w:val="007161BD"/>
    <w:rsid w:val="0071654D"/>
    <w:rsid w:val="007179A8"/>
    <w:rsid w:val="00717EF6"/>
    <w:rsid w:val="00720CDE"/>
    <w:rsid w:val="007216D4"/>
    <w:rsid w:val="00721BFF"/>
    <w:rsid w:val="0072240C"/>
    <w:rsid w:val="0072273A"/>
    <w:rsid w:val="0072282D"/>
    <w:rsid w:val="0072433F"/>
    <w:rsid w:val="00725882"/>
    <w:rsid w:val="00726755"/>
    <w:rsid w:val="007269D7"/>
    <w:rsid w:val="00726C53"/>
    <w:rsid w:val="00727814"/>
    <w:rsid w:val="00730705"/>
    <w:rsid w:val="00732DBC"/>
    <w:rsid w:val="00732F1B"/>
    <w:rsid w:val="007334B8"/>
    <w:rsid w:val="00734038"/>
    <w:rsid w:val="007349E5"/>
    <w:rsid w:val="0073616A"/>
    <w:rsid w:val="007363FE"/>
    <w:rsid w:val="00736B78"/>
    <w:rsid w:val="0073786E"/>
    <w:rsid w:val="00737AC7"/>
    <w:rsid w:val="00740C4F"/>
    <w:rsid w:val="00741135"/>
    <w:rsid w:val="00741213"/>
    <w:rsid w:val="00741AD2"/>
    <w:rsid w:val="00742346"/>
    <w:rsid w:val="00742B42"/>
    <w:rsid w:val="00742D99"/>
    <w:rsid w:val="00743D32"/>
    <w:rsid w:val="00744032"/>
    <w:rsid w:val="00744157"/>
    <w:rsid w:val="00747CE4"/>
    <w:rsid w:val="00747E2E"/>
    <w:rsid w:val="007509CD"/>
    <w:rsid w:val="00750A50"/>
    <w:rsid w:val="00750E12"/>
    <w:rsid w:val="0075218A"/>
    <w:rsid w:val="00752D0F"/>
    <w:rsid w:val="007540E3"/>
    <w:rsid w:val="007554A6"/>
    <w:rsid w:val="00762323"/>
    <w:rsid w:val="007627B6"/>
    <w:rsid w:val="00763E94"/>
    <w:rsid w:val="00766496"/>
    <w:rsid w:val="00766731"/>
    <w:rsid w:val="0076732C"/>
    <w:rsid w:val="00767914"/>
    <w:rsid w:val="007701D9"/>
    <w:rsid w:val="007709E4"/>
    <w:rsid w:val="00770AC7"/>
    <w:rsid w:val="007712DB"/>
    <w:rsid w:val="00771414"/>
    <w:rsid w:val="0077196D"/>
    <w:rsid w:val="007719EA"/>
    <w:rsid w:val="00773F8B"/>
    <w:rsid w:val="00773FD3"/>
    <w:rsid w:val="007757BA"/>
    <w:rsid w:val="00775B9C"/>
    <w:rsid w:val="007762FC"/>
    <w:rsid w:val="00776BF5"/>
    <w:rsid w:val="007778DE"/>
    <w:rsid w:val="00777B6B"/>
    <w:rsid w:val="00780661"/>
    <w:rsid w:val="00780F54"/>
    <w:rsid w:val="00782108"/>
    <w:rsid w:val="00783F58"/>
    <w:rsid w:val="007848EC"/>
    <w:rsid w:val="00784D64"/>
    <w:rsid w:val="00784D65"/>
    <w:rsid w:val="00786213"/>
    <w:rsid w:val="007872D3"/>
    <w:rsid w:val="00787A0B"/>
    <w:rsid w:val="00787EB8"/>
    <w:rsid w:val="00790417"/>
    <w:rsid w:val="00790728"/>
    <w:rsid w:val="00791CF5"/>
    <w:rsid w:val="0079256D"/>
    <w:rsid w:val="007932FD"/>
    <w:rsid w:val="00793655"/>
    <w:rsid w:val="0079400A"/>
    <w:rsid w:val="00795583"/>
    <w:rsid w:val="0079573F"/>
    <w:rsid w:val="00797983"/>
    <w:rsid w:val="007A1FAE"/>
    <w:rsid w:val="007A2081"/>
    <w:rsid w:val="007A42B7"/>
    <w:rsid w:val="007A4D78"/>
    <w:rsid w:val="007A5C55"/>
    <w:rsid w:val="007A669A"/>
    <w:rsid w:val="007A6950"/>
    <w:rsid w:val="007A74E6"/>
    <w:rsid w:val="007A795C"/>
    <w:rsid w:val="007B029E"/>
    <w:rsid w:val="007B1739"/>
    <w:rsid w:val="007B297C"/>
    <w:rsid w:val="007B453C"/>
    <w:rsid w:val="007B4CB7"/>
    <w:rsid w:val="007B6ADE"/>
    <w:rsid w:val="007B6C0A"/>
    <w:rsid w:val="007B7033"/>
    <w:rsid w:val="007B71D8"/>
    <w:rsid w:val="007B74B9"/>
    <w:rsid w:val="007B7C1C"/>
    <w:rsid w:val="007B7F8F"/>
    <w:rsid w:val="007C06B7"/>
    <w:rsid w:val="007C12B2"/>
    <w:rsid w:val="007C286E"/>
    <w:rsid w:val="007C2CFE"/>
    <w:rsid w:val="007C380E"/>
    <w:rsid w:val="007C3B29"/>
    <w:rsid w:val="007C5507"/>
    <w:rsid w:val="007C6AC3"/>
    <w:rsid w:val="007C6B53"/>
    <w:rsid w:val="007C7278"/>
    <w:rsid w:val="007C7E9A"/>
    <w:rsid w:val="007D17FE"/>
    <w:rsid w:val="007D33FF"/>
    <w:rsid w:val="007D3E6F"/>
    <w:rsid w:val="007D4A5D"/>
    <w:rsid w:val="007D4DB5"/>
    <w:rsid w:val="007D5FA9"/>
    <w:rsid w:val="007D6896"/>
    <w:rsid w:val="007D71DD"/>
    <w:rsid w:val="007D7EB2"/>
    <w:rsid w:val="007E0CA4"/>
    <w:rsid w:val="007E2243"/>
    <w:rsid w:val="007E2BF6"/>
    <w:rsid w:val="007E2DE0"/>
    <w:rsid w:val="007E45CA"/>
    <w:rsid w:val="007E4CA6"/>
    <w:rsid w:val="007E4D4C"/>
    <w:rsid w:val="007E58B5"/>
    <w:rsid w:val="007E60B5"/>
    <w:rsid w:val="007E6E0E"/>
    <w:rsid w:val="007E7AB2"/>
    <w:rsid w:val="007E7CE2"/>
    <w:rsid w:val="007F05BF"/>
    <w:rsid w:val="007F16F5"/>
    <w:rsid w:val="007F22E7"/>
    <w:rsid w:val="007F247D"/>
    <w:rsid w:val="007F2AC1"/>
    <w:rsid w:val="007F2E31"/>
    <w:rsid w:val="007F66EB"/>
    <w:rsid w:val="007F7359"/>
    <w:rsid w:val="007F7693"/>
    <w:rsid w:val="007F7739"/>
    <w:rsid w:val="0080050D"/>
    <w:rsid w:val="00801F0C"/>
    <w:rsid w:val="00801F88"/>
    <w:rsid w:val="00802581"/>
    <w:rsid w:val="008027CE"/>
    <w:rsid w:val="00802BAF"/>
    <w:rsid w:val="00804004"/>
    <w:rsid w:val="00804282"/>
    <w:rsid w:val="0080441B"/>
    <w:rsid w:val="0080530E"/>
    <w:rsid w:val="0080537C"/>
    <w:rsid w:val="00806370"/>
    <w:rsid w:val="00806E73"/>
    <w:rsid w:val="008072ED"/>
    <w:rsid w:val="008125A0"/>
    <w:rsid w:val="00813CB3"/>
    <w:rsid w:val="008140B0"/>
    <w:rsid w:val="00815BEE"/>
    <w:rsid w:val="00815D4F"/>
    <w:rsid w:val="008163A6"/>
    <w:rsid w:val="00821064"/>
    <w:rsid w:val="00821250"/>
    <w:rsid w:val="00821352"/>
    <w:rsid w:val="008219BC"/>
    <w:rsid w:val="00823319"/>
    <w:rsid w:val="00823F28"/>
    <w:rsid w:val="008248C0"/>
    <w:rsid w:val="0082492A"/>
    <w:rsid w:val="00824CF3"/>
    <w:rsid w:val="00825B4E"/>
    <w:rsid w:val="00825DA6"/>
    <w:rsid w:val="0082775B"/>
    <w:rsid w:val="00830DCE"/>
    <w:rsid w:val="00831D50"/>
    <w:rsid w:val="00831E0B"/>
    <w:rsid w:val="00831E91"/>
    <w:rsid w:val="0083272D"/>
    <w:rsid w:val="00832D2E"/>
    <w:rsid w:val="00833254"/>
    <w:rsid w:val="008336BE"/>
    <w:rsid w:val="00834271"/>
    <w:rsid w:val="00835808"/>
    <w:rsid w:val="00836493"/>
    <w:rsid w:val="00836681"/>
    <w:rsid w:val="00836C6A"/>
    <w:rsid w:val="008370F9"/>
    <w:rsid w:val="00840B63"/>
    <w:rsid w:val="008416CB"/>
    <w:rsid w:val="008420F3"/>
    <w:rsid w:val="00842920"/>
    <w:rsid w:val="00842E8C"/>
    <w:rsid w:val="008431B5"/>
    <w:rsid w:val="00843567"/>
    <w:rsid w:val="008458DE"/>
    <w:rsid w:val="00845995"/>
    <w:rsid w:val="0084714C"/>
    <w:rsid w:val="00850101"/>
    <w:rsid w:val="00850509"/>
    <w:rsid w:val="00850CC8"/>
    <w:rsid w:val="008516A0"/>
    <w:rsid w:val="00851822"/>
    <w:rsid w:val="00852A19"/>
    <w:rsid w:val="00852A42"/>
    <w:rsid w:val="00853381"/>
    <w:rsid w:val="00853409"/>
    <w:rsid w:val="00853B2E"/>
    <w:rsid w:val="008566FF"/>
    <w:rsid w:val="00860931"/>
    <w:rsid w:val="008615D7"/>
    <w:rsid w:val="00863D3C"/>
    <w:rsid w:val="00863D4F"/>
    <w:rsid w:val="008662FE"/>
    <w:rsid w:val="00866328"/>
    <w:rsid w:val="00871921"/>
    <w:rsid w:val="008738F9"/>
    <w:rsid w:val="00873B02"/>
    <w:rsid w:val="0087404C"/>
    <w:rsid w:val="00874D30"/>
    <w:rsid w:val="00875AFE"/>
    <w:rsid w:val="00876510"/>
    <w:rsid w:val="00877B04"/>
    <w:rsid w:val="00881C9E"/>
    <w:rsid w:val="008820B5"/>
    <w:rsid w:val="00882158"/>
    <w:rsid w:val="008831B1"/>
    <w:rsid w:val="0088357D"/>
    <w:rsid w:val="008839CF"/>
    <w:rsid w:val="00883D57"/>
    <w:rsid w:val="00885A28"/>
    <w:rsid w:val="008869B6"/>
    <w:rsid w:val="00887C8A"/>
    <w:rsid w:val="0089164B"/>
    <w:rsid w:val="008917D9"/>
    <w:rsid w:val="00891988"/>
    <w:rsid w:val="00891C16"/>
    <w:rsid w:val="008923A9"/>
    <w:rsid w:val="00892E35"/>
    <w:rsid w:val="00893138"/>
    <w:rsid w:val="0089420E"/>
    <w:rsid w:val="0089428B"/>
    <w:rsid w:val="0089550F"/>
    <w:rsid w:val="008957AD"/>
    <w:rsid w:val="008966C4"/>
    <w:rsid w:val="0089785B"/>
    <w:rsid w:val="008A0027"/>
    <w:rsid w:val="008A008D"/>
    <w:rsid w:val="008A1490"/>
    <w:rsid w:val="008A3027"/>
    <w:rsid w:val="008A31C1"/>
    <w:rsid w:val="008A39DD"/>
    <w:rsid w:val="008A3D21"/>
    <w:rsid w:val="008A41A9"/>
    <w:rsid w:val="008A41EA"/>
    <w:rsid w:val="008A4237"/>
    <w:rsid w:val="008A54F9"/>
    <w:rsid w:val="008A57E0"/>
    <w:rsid w:val="008A5F78"/>
    <w:rsid w:val="008A6518"/>
    <w:rsid w:val="008A67A0"/>
    <w:rsid w:val="008A6A59"/>
    <w:rsid w:val="008A6EF0"/>
    <w:rsid w:val="008A79C3"/>
    <w:rsid w:val="008B00CC"/>
    <w:rsid w:val="008B033D"/>
    <w:rsid w:val="008B0905"/>
    <w:rsid w:val="008B0F1B"/>
    <w:rsid w:val="008B19BC"/>
    <w:rsid w:val="008B2C3A"/>
    <w:rsid w:val="008B3F7E"/>
    <w:rsid w:val="008B408C"/>
    <w:rsid w:val="008B4386"/>
    <w:rsid w:val="008B4E82"/>
    <w:rsid w:val="008B574C"/>
    <w:rsid w:val="008B5D87"/>
    <w:rsid w:val="008C0232"/>
    <w:rsid w:val="008C15AE"/>
    <w:rsid w:val="008C1D0A"/>
    <w:rsid w:val="008C3AE3"/>
    <w:rsid w:val="008C3FED"/>
    <w:rsid w:val="008C4EDB"/>
    <w:rsid w:val="008C5D56"/>
    <w:rsid w:val="008C6A95"/>
    <w:rsid w:val="008C6D9F"/>
    <w:rsid w:val="008C7094"/>
    <w:rsid w:val="008C7102"/>
    <w:rsid w:val="008C7357"/>
    <w:rsid w:val="008D05EF"/>
    <w:rsid w:val="008D0D41"/>
    <w:rsid w:val="008D20CD"/>
    <w:rsid w:val="008D2BB4"/>
    <w:rsid w:val="008D4766"/>
    <w:rsid w:val="008D5046"/>
    <w:rsid w:val="008D5925"/>
    <w:rsid w:val="008D677C"/>
    <w:rsid w:val="008D7DDF"/>
    <w:rsid w:val="008E0490"/>
    <w:rsid w:val="008E09A3"/>
    <w:rsid w:val="008E0BF3"/>
    <w:rsid w:val="008E1A9B"/>
    <w:rsid w:val="008E1CC1"/>
    <w:rsid w:val="008E28F9"/>
    <w:rsid w:val="008E2F3A"/>
    <w:rsid w:val="008E4123"/>
    <w:rsid w:val="008E417D"/>
    <w:rsid w:val="008E423A"/>
    <w:rsid w:val="008E58CB"/>
    <w:rsid w:val="008E709A"/>
    <w:rsid w:val="008E709F"/>
    <w:rsid w:val="008E7CD5"/>
    <w:rsid w:val="008F0092"/>
    <w:rsid w:val="008F1E00"/>
    <w:rsid w:val="008F4417"/>
    <w:rsid w:val="008F4D2D"/>
    <w:rsid w:val="008F4F70"/>
    <w:rsid w:val="008F4FD9"/>
    <w:rsid w:val="008F5ECC"/>
    <w:rsid w:val="008F6A4F"/>
    <w:rsid w:val="008F73D4"/>
    <w:rsid w:val="008F7EC0"/>
    <w:rsid w:val="00902DCD"/>
    <w:rsid w:val="00903AD5"/>
    <w:rsid w:val="009045B8"/>
    <w:rsid w:val="00905E3C"/>
    <w:rsid w:val="00906DA6"/>
    <w:rsid w:val="009072EB"/>
    <w:rsid w:val="00907703"/>
    <w:rsid w:val="00907F65"/>
    <w:rsid w:val="0091013D"/>
    <w:rsid w:val="00910833"/>
    <w:rsid w:val="00911918"/>
    <w:rsid w:val="00911C61"/>
    <w:rsid w:val="00912594"/>
    <w:rsid w:val="00912985"/>
    <w:rsid w:val="00912EAA"/>
    <w:rsid w:val="0091360B"/>
    <w:rsid w:val="00914231"/>
    <w:rsid w:val="009144CC"/>
    <w:rsid w:val="00915A42"/>
    <w:rsid w:val="00915D97"/>
    <w:rsid w:val="009164FC"/>
    <w:rsid w:val="00916F12"/>
    <w:rsid w:val="00917DFB"/>
    <w:rsid w:val="0092000E"/>
    <w:rsid w:val="00920A8A"/>
    <w:rsid w:val="00921D8C"/>
    <w:rsid w:val="00921ED1"/>
    <w:rsid w:val="00922857"/>
    <w:rsid w:val="00924D34"/>
    <w:rsid w:val="00926558"/>
    <w:rsid w:val="00926585"/>
    <w:rsid w:val="00927ADC"/>
    <w:rsid w:val="009305DF"/>
    <w:rsid w:val="0093076F"/>
    <w:rsid w:val="009317C2"/>
    <w:rsid w:val="0093220D"/>
    <w:rsid w:val="00932276"/>
    <w:rsid w:val="00932968"/>
    <w:rsid w:val="00932CB1"/>
    <w:rsid w:val="00932F58"/>
    <w:rsid w:val="00933C6E"/>
    <w:rsid w:val="009351A6"/>
    <w:rsid w:val="00935B41"/>
    <w:rsid w:val="00935CE7"/>
    <w:rsid w:val="00935EB7"/>
    <w:rsid w:val="009375B5"/>
    <w:rsid w:val="009424F5"/>
    <w:rsid w:val="00942B8B"/>
    <w:rsid w:val="009444F4"/>
    <w:rsid w:val="00944B27"/>
    <w:rsid w:val="00944F56"/>
    <w:rsid w:val="00944F86"/>
    <w:rsid w:val="00944FCF"/>
    <w:rsid w:val="0094582D"/>
    <w:rsid w:val="009466CF"/>
    <w:rsid w:val="00946A40"/>
    <w:rsid w:val="0094708C"/>
    <w:rsid w:val="00947570"/>
    <w:rsid w:val="009500B0"/>
    <w:rsid w:val="00950F87"/>
    <w:rsid w:val="0095190C"/>
    <w:rsid w:val="00952B29"/>
    <w:rsid w:val="0095304D"/>
    <w:rsid w:val="00953925"/>
    <w:rsid w:val="00954F6E"/>
    <w:rsid w:val="0095525C"/>
    <w:rsid w:val="009563B8"/>
    <w:rsid w:val="00956AB8"/>
    <w:rsid w:val="009570F6"/>
    <w:rsid w:val="0095740E"/>
    <w:rsid w:val="00957D2D"/>
    <w:rsid w:val="00960172"/>
    <w:rsid w:val="0096035D"/>
    <w:rsid w:val="009607AF"/>
    <w:rsid w:val="0096103E"/>
    <w:rsid w:val="00962478"/>
    <w:rsid w:val="00963063"/>
    <w:rsid w:val="00963557"/>
    <w:rsid w:val="00964D61"/>
    <w:rsid w:val="00965120"/>
    <w:rsid w:val="00965C4E"/>
    <w:rsid w:val="009702E4"/>
    <w:rsid w:val="0097326E"/>
    <w:rsid w:val="0097398A"/>
    <w:rsid w:val="00973F7A"/>
    <w:rsid w:val="00975025"/>
    <w:rsid w:val="009755E4"/>
    <w:rsid w:val="00975CA4"/>
    <w:rsid w:val="00975CB6"/>
    <w:rsid w:val="00976302"/>
    <w:rsid w:val="009767B6"/>
    <w:rsid w:val="009773C4"/>
    <w:rsid w:val="009775A7"/>
    <w:rsid w:val="00977CF6"/>
    <w:rsid w:val="009801F1"/>
    <w:rsid w:val="00980F7F"/>
    <w:rsid w:val="0098105B"/>
    <w:rsid w:val="00983658"/>
    <w:rsid w:val="0098493F"/>
    <w:rsid w:val="00985E69"/>
    <w:rsid w:val="009868E6"/>
    <w:rsid w:val="00987760"/>
    <w:rsid w:val="00987D20"/>
    <w:rsid w:val="009914D3"/>
    <w:rsid w:val="009925A8"/>
    <w:rsid w:val="00992B86"/>
    <w:rsid w:val="00992F47"/>
    <w:rsid w:val="00993EE5"/>
    <w:rsid w:val="00994590"/>
    <w:rsid w:val="0099580F"/>
    <w:rsid w:val="00995D5C"/>
    <w:rsid w:val="0099600F"/>
    <w:rsid w:val="00996A03"/>
    <w:rsid w:val="009A008D"/>
    <w:rsid w:val="009A00DD"/>
    <w:rsid w:val="009A0643"/>
    <w:rsid w:val="009A0739"/>
    <w:rsid w:val="009A0863"/>
    <w:rsid w:val="009A1311"/>
    <w:rsid w:val="009A19E3"/>
    <w:rsid w:val="009A2157"/>
    <w:rsid w:val="009A3388"/>
    <w:rsid w:val="009A3476"/>
    <w:rsid w:val="009A36AC"/>
    <w:rsid w:val="009A4DB1"/>
    <w:rsid w:val="009A59A1"/>
    <w:rsid w:val="009A5E76"/>
    <w:rsid w:val="009A6260"/>
    <w:rsid w:val="009A6AC5"/>
    <w:rsid w:val="009A7BBF"/>
    <w:rsid w:val="009B002F"/>
    <w:rsid w:val="009B1500"/>
    <w:rsid w:val="009B26D7"/>
    <w:rsid w:val="009B2970"/>
    <w:rsid w:val="009B421F"/>
    <w:rsid w:val="009B4753"/>
    <w:rsid w:val="009B4C34"/>
    <w:rsid w:val="009B5E87"/>
    <w:rsid w:val="009B630E"/>
    <w:rsid w:val="009B64A9"/>
    <w:rsid w:val="009B6A99"/>
    <w:rsid w:val="009B7470"/>
    <w:rsid w:val="009C00A4"/>
    <w:rsid w:val="009C168E"/>
    <w:rsid w:val="009C173C"/>
    <w:rsid w:val="009C2747"/>
    <w:rsid w:val="009C2898"/>
    <w:rsid w:val="009C2C14"/>
    <w:rsid w:val="009C39D0"/>
    <w:rsid w:val="009C3FE8"/>
    <w:rsid w:val="009C4916"/>
    <w:rsid w:val="009C496C"/>
    <w:rsid w:val="009C4A10"/>
    <w:rsid w:val="009C5C11"/>
    <w:rsid w:val="009C6370"/>
    <w:rsid w:val="009C6D63"/>
    <w:rsid w:val="009C77ED"/>
    <w:rsid w:val="009C7D89"/>
    <w:rsid w:val="009C7DBF"/>
    <w:rsid w:val="009D0DDB"/>
    <w:rsid w:val="009D10FE"/>
    <w:rsid w:val="009D11F0"/>
    <w:rsid w:val="009D52E0"/>
    <w:rsid w:val="009D5D04"/>
    <w:rsid w:val="009D5D44"/>
    <w:rsid w:val="009D664E"/>
    <w:rsid w:val="009D69A7"/>
    <w:rsid w:val="009D6C7A"/>
    <w:rsid w:val="009D6CCC"/>
    <w:rsid w:val="009D6EDC"/>
    <w:rsid w:val="009D7417"/>
    <w:rsid w:val="009E0C38"/>
    <w:rsid w:val="009E1EB0"/>
    <w:rsid w:val="009E25EF"/>
    <w:rsid w:val="009E3120"/>
    <w:rsid w:val="009E5E77"/>
    <w:rsid w:val="009E6B0D"/>
    <w:rsid w:val="009E7098"/>
    <w:rsid w:val="009E70E8"/>
    <w:rsid w:val="009E7B2D"/>
    <w:rsid w:val="009F0363"/>
    <w:rsid w:val="009F140C"/>
    <w:rsid w:val="009F1623"/>
    <w:rsid w:val="009F1952"/>
    <w:rsid w:val="009F3C2F"/>
    <w:rsid w:val="009F5328"/>
    <w:rsid w:val="009F5A60"/>
    <w:rsid w:val="009F60FC"/>
    <w:rsid w:val="009F62F4"/>
    <w:rsid w:val="009F653F"/>
    <w:rsid w:val="009F6744"/>
    <w:rsid w:val="009F6B89"/>
    <w:rsid w:val="009F73BF"/>
    <w:rsid w:val="009F7B46"/>
    <w:rsid w:val="009F7B48"/>
    <w:rsid w:val="00A0032D"/>
    <w:rsid w:val="00A01C00"/>
    <w:rsid w:val="00A01DD5"/>
    <w:rsid w:val="00A027AA"/>
    <w:rsid w:val="00A0281D"/>
    <w:rsid w:val="00A02BC7"/>
    <w:rsid w:val="00A05678"/>
    <w:rsid w:val="00A06647"/>
    <w:rsid w:val="00A06EC5"/>
    <w:rsid w:val="00A10568"/>
    <w:rsid w:val="00A11057"/>
    <w:rsid w:val="00A12FE3"/>
    <w:rsid w:val="00A132EF"/>
    <w:rsid w:val="00A13D6A"/>
    <w:rsid w:val="00A15E55"/>
    <w:rsid w:val="00A16F23"/>
    <w:rsid w:val="00A1706E"/>
    <w:rsid w:val="00A20251"/>
    <w:rsid w:val="00A21033"/>
    <w:rsid w:val="00A2181E"/>
    <w:rsid w:val="00A21849"/>
    <w:rsid w:val="00A224B5"/>
    <w:rsid w:val="00A22DD8"/>
    <w:rsid w:val="00A22F37"/>
    <w:rsid w:val="00A2328B"/>
    <w:rsid w:val="00A245CD"/>
    <w:rsid w:val="00A3201C"/>
    <w:rsid w:val="00A3316B"/>
    <w:rsid w:val="00A331E0"/>
    <w:rsid w:val="00A33D98"/>
    <w:rsid w:val="00A34606"/>
    <w:rsid w:val="00A3623A"/>
    <w:rsid w:val="00A36C3E"/>
    <w:rsid w:val="00A37D27"/>
    <w:rsid w:val="00A406DA"/>
    <w:rsid w:val="00A420B3"/>
    <w:rsid w:val="00A425F2"/>
    <w:rsid w:val="00A42990"/>
    <w:rsid w:val="00A4306A"/>
    <w:rsid w:val="00A433C2"/>
    <w:rsid w:val="00A44A97"/>
    <w:rsid w:val="00A44E94"/>
    <w:rsid w:val="00A45607"/>
    <w:rsid w:val="00A47BE5"/>
    <w:rsid w:val="00A52220"/>
    <w:rsid w:val="00A53343"/>
    <w:rsid w:val="00A53D57"/>
    <w:rsid w:val="00A53D9D"/>
    <w:rsid w:val="00A54CA6"/>
    <w:rsid w:val="00A55502"/>
    <w:rsid w:val="00A55CBD"/>
    <w:rsid w:val="00A55E59"/>
    <w:rsid w:val="00A60196"/>
    <w:rsid w:val="00A603E8"/>
    <w:rsid w:val="00A60FC2"/>
    <w:rsid w:val="00A62DBB"/>
    <w:rsid w:val="00A63605"/>
    <w:rsid w:val="00A636FE"/>
    <w:rsid w:val="00A64795"/>
    <w:rsid w:val="00A65935"/>
    <w:rsid w:val="00A7030E"/>
    <w:rsid w:val="00A7049A"/>
    <w:rsid w:val="00A7080E"/>
    <w:rsid w:val="00A70EE4"/>
    <w:rsid w:val="00A71E69"/>
    <w:rsid w:val="00A72363"/>
    <w:rsid w:val="00A73204"/>
    <w:rsid w:val="00A73578"/>
    <w:rsid w:val="00A74970"/>
    <w:rsid w:val="00A75278"/>
    <w:rsid w:val="00A761BC"/>
    <w:rsid w:val="00A762DF"/>
    <w:rsid w:val="00A8020E"/>
    <w:rsid w:val="00A814D4"/>
    <w:rsid w:val="00A816DD"/>
    <w:rsid w:val="00A81972"/>
    <w:rsid w:val="00A81F2E"/>
    <w:rsid w:val="00A83AE2"/>
    <w:rsid w:val="00A84D92"/>
    <w:rsid w:val="00A85CF9"/>
    <w:rsid w:val="00A85DA1"/>
    <w:rsid w:val="00A85FF6"/>
    <w:rsid w:val="00A879BB"/>
    <w:rsid w:val="00A879C0"/>
    <w:rsid w:val="00A87C63"/>
    <w:rsid w:val="00A90A31"/>
    <w:rsid w:val="00A90D51"/>
    <w:rsid w:val="00A9143A"/>
    <w:rsid w:val="00A92714"/>
    <w:rsid w:val="00A93537"/>
    <w:rsid w:val="00A939DA"/>
    <w:rsid w:val="00A94431"/>
    <w:rsid w:val="00A94CD9"/>
    <w:rsid w:val="00A94FAF"/>
    <w:rsid w:val="00A9547E"/>
    <w:rsid w:val="00A9558B"/>
    <w:rsid w:val="00A96CB3"/>
    <w:rsid w:val="00A96DDD"/>
    <w:rsid w:val="00A97544"/>
    <w:rsid w:val="00AA0D70"/>
    <w:rsid w:val="00AA10EB"/>
    <w:rsid w:val="00AA2543"/>
    <w:rsid w:val="00AA2A74"/>
    <w:rsid w:val="00AA2C9C"/>
    <w:rsid w:val="00AA31AC"/>
    <w:rsid w:val="00AA43D5"/>
    <w:rsid w:val="00AA49A5"/>
    <w:rsid w:val="00AA4F04"/>
    <w:rsid w:val="00AA6078"/>
    <w:rsid w:val="00AA7445"/>
    <w:rsid w:val="00AB0ED3"/>
    <w:rsid w:val="00AB19CA"/>
    <w:rsid w:val="00AB2423"/>
    <w:rsid w:val="00AB28DE"/>
    <w:rsid w:val="00AB4BC9"/>
    <w:rsid w:val="00AB554C"/>
    <w:rsid w:val="00AC0406"/>
    <w:rsid w:val="00AC15CD"/>
    <w:rsid w:val="00AC1A2E"/>
    <w:rsid w:val="00AC1FDD"/>
    <w:rsid w:val="00AC22C0"/>
    <w:rsid w:val="00AC2A6A"/>
    <w:rsid w:val="00AC3357"/>
    <w:rsid w:val="00AC40F8"/>
    <w:rsid w:val="00AC45AD"/>
    <w:rsid w:val="00AC5BB9"/>
    <w:rsid w:val="00AC6C0E"/>
    <w:rsid w:val="00AC7D84"/>
    <w:rsid w:val="00AD01C2"/>
    <w:rsid w:val="00AD0373"/>
    <w:rsid w:val="00AD0462"/>
    <w:rsid w:val="00AD04D7"/>
    <w:rsid w:val="00AD21F1"/>
    <w:rsid w:val="00AD2835"/>
    <w:rsid w:val="00AD2AE4"/>
    <w:rsid w:val="00AD3F7A"/>
    <w:rsid w:val="00AD5DEF"/>
    <w:rsid w:val="00AD6170"/>
    <w:rsid w:val="00AE2099"/>
    <w:rsid w:val="00AE2C7D"/>
    <w:rsid w:val="00AE2E0F"/>
    <w:rsid w:val="00AE3936"/>
    <w:rsid w:val="00AE59FA"/>
    <w:rsid w:val="00AE5B2F"/>
    <w:rsid w:val="00AE6145"/>
    <w:rsid w:val="00AE61B2"/>
    <w:rsid w:val="00AF0B30"/>
    <w:rsid w:val="00AF17A3"/>
    <w:rsid w:val="00AF28C3"/>
    <w:rsid w:val="00AF37CA"/>
    <w:rsid w:val="00AF5E9C"/>
    <w:rsid w:val="00AF63F4"/>
    <w:rsid w:val="00AF6F50"/>
    <w:rsid w:val="00AF70D2"/>
    <w:rsid w:val="00AF7692"/>
    <w:rsid w:val="00B00D37"/>
    <w:rsid w:val="00B029DA"/>
    <w:rsid w:val="00B02C7A"/>
    <w:rsid w:val="00B03034"/>
    <w:rsid w:val="00B0304C"/>
    <w:rsid w:val="00B0316A"/>
    <w:rsid w:val="00B039FB"/>
    <w:rsid w:val="00B1099F"/>
    <w:rsid w:val="00B10B56"/>
    <w:rsid w:val="00B1138D"/>
    <w:rsid w:val="00B11C11"/>
    <w:rsid w:val="00B11DE6"/>
    <w:rsid w:val="00B12390"/>
    <w:rsid w:val="00B12602"/>
    <w:rsid w:val="00B147EB"/>
    <w:rsid w:val="00B1556C"/>
    <w:rsid w:val="00B15B68"/>
    <w:rsid w:val="00B160A0"/>
    <w:rsid w:val="00B17C5B"/>
    <w:rsid w:val="00B17DA7"/>
    <w:rsid w:val="00B17FF0"/>
    <w:rsid w:val="00B211AE"/>
    <w:rsid w:val="00B23F38"/>
    <w:rsid w:val="00B25070"/>
    <w:rsid w:val="00B2553D"/>
    <w:rsid w:val="00B2565D"/>
    <w:rsid w:val="00B27025"/>
    <w:rsid w:val="00B2727F"/>
    <w:rsid w:val="00B27ADC"/>
    <w:rsid w:val="00B3073F"/>
    <w:rsid w:val="00B31A15"/>
    <w:rsid w:val="00B31EAF"/>
    <w:rsid w:val="00B321AC"/>
    <w:rsid w:val="00B323DE"/>
    <w:rsid w:val="00B32454"/>
    <w:rsid w:val="00B32A7F"/>
    <w:rsid w:val="00B32BA2"/>
    <w:rsid w:val="00B32BF2"/>
    <w:rsid w:val="00B33C6D"/>
    <w:rsid w:val="00B342CF"/>
    <w:rsid w:val="00B34E29"/>
    <w:rsid w:val="00B35377"/>
    <w:rsid w:val="00B35FE9"/>
    <w:rsid w:val="00B36525"/>
    <w:rsid w:val="00B36D0C"/>
    <w:rsid w:val="00B37342"/>
    <w:rsid w:val="00B41E6C"/>
    <w:rsid w:val="00B422B3"/>
    <w:rsid w:val="00B4273A"/>
    <w:rsid w:val="00B42C21"/>
    <w:rsid w:val="00B42E85"/>
    <w:rsid w:val="00B434D7"/>
    <w:rsid w:val="00B437D0"/>
    <w:rsid w:val="00B43B29"/>
    <w:rsid w:val="00B457B3"/>
    <w:rsid w:val="00B45F59"/>
    <w:rsid w:val="00B461BD"/>
    <w:rsid w:val="00B47A37"/>
    <w:rsid w:val="00B47A72"/>
    <w:rsid w:val="00B507F0"/>
    <w:rsid w:val="00B51693"/>
    <w:rsid w:val="00B53783"/>
    <w:rsid w:val="00B55455"/>
    <w:rsid w:val="00B55A82"/>
    <w:rsid w:val="00B56A4E"/>
    <w:rsid w:val="00B56DE2"/>
    <w:rsid w:val="00B57498"/>
    <w:rsid w:val="00B57936"/>
    <w:rsid w:val="00B579B8"/>
    <w:rsid w:val="00B611F8"/>
    <w:rsid w:val="00B617EF"/>
    <w:rsid w:val="00B6225A"/>
    <w:rsid w:val="00B63B76"/>
    <w:rsid w:val="00B644BE"/>
    <w:rsid w:val="00B655BD"/>
    <w:rsid w:val="00B6593C"/>
    <w:rsid w:val="00B663BC"/>
    <w:rsid w:val="00B66422"/>
    <w:rsid w:val="00B66722"/>
    <w:rsid w:val="00B66D84"/>
    <w:rsid w:val="00B66E52"/>
    <w:rsid w:val="00B7048D"/>
    <w:rsid w:val="00B71515"/>
    <w:rsid w:val="00B73868"/>
    <w:rsid w:val="00B73B4C"/>
    <w:rsid w:val="00B743D4"/>
    <w:rsid w:val="00B74F3B"/>
    <w:rsid w:val="00B7686C"/>
    <w:rsid w:val="00B76AB5"/>
    <w:rsid w:val="00B8018B"/>
    <w:rsid w:val="00B80262"/>
    <w:rsid w:val="00B802D5"/>
    <w:rsid w:val="00B84052"/>
    <w:rsid w:val="00B8530F"/>
    <w:rsid w:val="00B85AE8"/>
    <w:rsid w:val="00B85C0F"/>
    <w:rsid w:val="00B862F1"/>
    <w:rsid w:val="00B86F37"/>
    <w:rsid w:val="00B86F6B"/>
    <w:rsid w:val="00B879FF"/>
    <w:rsid w:val="00B90289"/>
    <w:rsid w:val="00B904FA"/>
    <w:rsid w:val="00B91861"/>
    <w:rsid w:val="00B9188F"/>
    <w:rsid w:val="00B91CF2"/>
    <w:rsid w:val="00B9224C"/>
    <w:rsid w:val="00B92F0E"/>
    <w:rsid w:val="00B93244"/>
    <w:rsid w:val="00B950A7"/>
    <w:rsid w:val="00B95DD5"/>
    <w:rsid w:val="00B95F30"/>
    <w:rsid w:val="00B963F8"/>
    <w:rsid w:val="00B97537"/>
    <w:rsid w:val="00BA0047"/>
    <w:rsid w:val="00BA0568"/>
    <w:rsid w:val="00BA1185"/>
    <w:rsid w:val="00BA3A13"/>
    <w:rsid w:val="00BA55D1"/>
    <w:rsid w:val="00BA5E43"/>
    <w:rsid w:val="00BA5F95"/>
    <w:rsid w:val="00BA6F79"/>
    <w:rsid w:val="00BA71E4"/>
    <w:rsid w:val="00BB0597"/>
    <w:rsid w:val="00BB1E96"/>
    <w:rsid w:val="00BB2A2B"/>
    <w:rsid w:val="00BB4974"/>
    <w:rsid w:val="00BB5065"/>
    <w:rsid w:val="00BB59FC"/>
    <w:rsid w:val="00BB72A0"/>
    <w:rsid w:val="00BB73E0"/>
    <w:rsid w:val="00BB79F4"/>
    <w:rsid w:val="00BC1110"/>
    <w:rsid w:val="00BC1C22"/>
    <w:rsid w:val="00BC286A"/>
    <w:rsid w:val="00BC3F21"/>
    <w:rsid w:val="00BC3F8E"/>
    <w:rsid w:val="00BC466F"/>
    <w:rsid w:val="00BC4EDA"/>
    <w:rsid w:val="00BC5570"/>
    <w:rsid w:val="00BC5A45"/>
    <w:rsid w:val="00BC5B95"/>
    <w:rsid w:val="00BC5F92"/>
    <w:rsid w:val="00BC64DF"/>
    <w:rsid w:val="00BD2186"/>
    <w:rsid w:val="00BD3230"/>
    <w:rsid w:val="00BD37DA"/>
    <w:rsid w:val="00BD399A"/>
    <w:rsid w:val="00BD4600"/>
    <w:rsid w:val="00BD46A0"/>
    <w:rsid w:val="00BD47CA"/>
    <w:rsid w:val="00BD49F4"/>
    <w:rsid w:val="00BD5ECB"/>
    <w:rsid w:val="00BD6B81"/>
    <w:rsid w:val="00BD73B4"/>
    <w:rsid w:val="00BE00B7"/>
    <w:rsid w:val="00BE14CB"/>
    <w:rsid w:val="00BE2304"/>
    <w:rsid w:val="00BE2552"/>
    <w:rsid w:val="00BE646B"/>
    <w:rsid w:val="00BE6BB2"/>
    <w:rsid w:val="00BE7242"/>
    <w:rsid w:val="00BE7662"/>
    <w:rsid w:val="00BF12F0"/>
    <w:rsid w:val="00BF16DD"/>
    <w:rsid w:val="00BF1A36"/>
    <w:rsid w:val="00BF1A95"/>
    <w:rsid w:val="00BF1FAC"/>
    <w:rsid w:val="00C004A9"/>
    <w:rsid w:val="00C019CD"/>
    <w:rsid w:val="00C02368"/>
    <w:rsid w:val="00C023C3"/>
    <w:rsid w:val="00C02953"/>
    <w:rsid w:val="00C03999"/>
    <w:rsid w:val="00C03FA2"/>
    <w:rsid w:val="00C04199"/>
    <w:rsid w:val="00C0452F"/>
    <w:rsid w:val="00C1020E"/>
    <w:rsid w:val="00C120F6"/>
    <w:rsid w:val="00C133B2"/>
    <w:rsid w:val="00C138CB"/>
    <w:rsid w:val="00C148B6"/>
    <w:rsid w:val="00C14C44"/>
    <w:rsid w:val="00C14C8A"/>
    <w:rsid w:val="00C1523A"/>
    <w:rsid w:val="00C167C0"/>
    <w:rsid w:val="00C177D0"/>
    <w:rsid w:val="00C20F78"/>
    <w:rsid w:val="00C2146C"/>
    <w:rsid w:val="00C21614"/>
    <w:rsid w:val="00C224FA"/>
    <w:rsid w:val="00C225F3"/>
    <w:rsid w:val="00C22AA4"/>
    <w:rsid w:val="00C23B92"/>
    <w:rsid w:val="00C23BBC"/>
    <w:rsid w:val="00C2437F"/>
    <w:rsid w:val="00C24446"/>
    <w:rsid w:val="00C25170"/>
    <w:rsid w:val="00C25A5E"/>
    <w:rsid w:val="00C278CD"/>
    <w:rsid w:val="00C27C1E"/>
    <w:rsid w:val="00C27DC7"/>
    <w:rsid w:val="00C30B70"/>
    <w:rsid w:val="00C310EF"/>
    <w:rsid w:val="00C31D93"/>
    <w:rsid w:val="00C320F5"/>
    <w:rsid w:val="00C32D0A"/>
    <w:rsid w:val="00C342E2"/>
    <w:rsid w:val="00C34931"/>
    <w:rsid w:val="00C34C0C"/>
    <w:rsid w:val="00C35C92"/>
    <w:rsid w:val="00C368AF"/>
    <w:rsid w:val="00C36F3D"/>
    <w:rsid w:val="00C371F4"/>
    <w:rsid w:val="00C37C1F"/>
    <w:rsid w:val="00C40BA0"/>
    <w:rsid w:val="00C424FD"/>
    <w:rsid w:val="00C42814"/>
    <w:rsid w:val="00C4283F"/>
    <w:rsid w:val="00C464E2"/>
    <w:rsid w:val="00C4656B"/>
    <w:rsid w:val="00C4776C"/>
    <w:rsid w:val="00C47B94"/>
    <w:rsid w:val="00C47BA4"/>
    <w:rsid w:val="00C47C22"/>
    <w:rsid w:val="00C47D1C"/>
    <w:rsid w:val="00C5005B"/>
    <w:rsid w:val="00C50570"/>
    <w:rsid w:val="00C507A1"/>
    <w:rsid w:val="00C512E0"/>
    <w:rsid w:val="00C51609"/>
    <w:rsid w:val="00C522BF"/>
    <w:rsid w:val="00C52396"/>
    <w:rsid w:val="00C5264D"/>
    <w:rsid w:val="00C529BD"/>
    <w:rsid w:val="00C5338A"/>
    <w:rsid w:val="00C551B7"/>
    <w:rsid w:val="00C5560D"/>
    <w:rsid w:val="00C55C88"/>
    <w:rsid w:val="00C55FB0"/>
    <w:rsid w:val="00C56563"/>
    <w:rsid w:val="00C60171"/>
    <w:rsid w:val="00C60F42"/>
    <w:rsid w:val="00C612A7"/>
    <w:rsid w:val="00C614EF"/>
    <w:rsid w:val="00C628D0"/>
    <w:rsid w:val="00C62D8F"/>
    <w:rsid w:val="00C63705"/>
    <w:rsid w:val="00C63B8E"/>
    <w:rsid w:val="00C65C86"/>
    <w:rsid w:val="00C66772"/>
    <w:rsid w:val="00C707E0"/>
    <w:rsid w:val="00C7156E"/>
    <w:rsid w:val="00C71B3D"/>
    <w:rsid w:val="00C721A2"/>
    <w:rsid w:val="00C725CF"/>
    <w:rsid w:val="00C72C58"/>
    <w:rsid w:val="00C741A8"/>
    <w:rsid w:val="00C75186"/>
    <w:rsid w:val="00C752AD"/>
    <w:rsid w:val="00C76391"/>
    <w:rsid w:val="00C77B5A"/>
    <w:rsid w:val="00C826C0"/>
    <w:rsid w:val="00C83D30"/>
    <w:rsid w:val="00C85CFD"/>
    <w:rsid w:val="00C85EF1"/>
    <w:rsid w:val="00C85FBF"/>
    <w:rsid w:val="00C8644A"/>
    <w:rsid w:val="00C86A27"/>
    <w:rsid w:val="00C86A4E"/>
    <w:rsid w:val="00C900EB"/>
    <w:rsid w:val="00C90555"/>
    <w:rsid w:val="00C9237D"/>
    <w:rsid w:val="00C92A1F"/>
    <w:rsid w:val="00C9455C"/>
    <w:rsid w:val="00C94EC8"/>
    <w:rsid w:val="00C94F1D"/>
    <w:rsid w:val="00C96326"/>
    <w:rsid w:val="00C96FBF"/>
    <w:rsid w:val="00C97768"/>
    <w:rsid w:val="00CA08EC"/>
    <w:rsid w:val="00CA1FC3"/>
    <w:rsid w:val="00CA295A"/>
    <w:rsid w:val="00CA2CDB"/>
    <w:rsid w:val="00CA30A1"/>
    <w:rsid w:val="00CA3C67"/>
    <w:rsid w:val="00CA420F"/>
    <w:rsid w:val="00CA4344"/>
    <w:rsid w:val="00CA4A7D"/>
    <w:rsid w:val="00CA5069"/>
    <w:rsid w:val="00CA564F"/>
    <w:rsid w:val="00CA612D"/>
    <w:rsid w:val="00CA7AC6"/>
    <w:rsid w:val="00CB0EFB"/>
    <w:rsid w:val="00CB17B8"/>
    <w:rsid w:val="00CB1938"/>
    <w:rsid w:val="00CB1A0A"/>
    <w:rsid w:val="00CB1B51"/>
    <w:rsid w:val="00CB27F1"/>
    <w:rsid w:val="00CB3517"/>
    <w:rsid w:val="00CB57F3"/>
    <w:rsid w:val="00CB5DC3"/>
    <w:rsid w:val="00CB7346"/>
    <w:rsid w:val="00CB79D9"/>
    <w:rsid w:val="00CC17CD"/>
    <w:rsid w:val="00CC39A4"/>
    <w:rsid w:val="00CC56C9"/>
    <w:rsid w:val="00CC6891"/>
    <w:rsid w:val="00CD0CC5"/>
    <w:rsid w:val="00CD0E54"/>
    <w:rsid w:val="00CD1794"/>
    <w:rsid w:val="00CD1FFD"/>
    <w:rsid w:val="00CD2241"/>
    <w:rsid w:val="00CD29DA"/>
    <w:rsid w:val="00CD3B1F"/>
    <w:rsid w:val="00CD3CE1"/>
    <w:rsid w:val="00CD41C8"/>
    <w:rsid w:val="00CD548E"/>
    <w:rsid w:val="00CD56F7"/>
    <w:rsid w:val="00CD5CEB"/>
    <w:rsid w:val="00CD65E9"/>
    <w:rsid w:val="00CD7053"/>
    <w:rsid w:val="00CD7CE0"/>
    <w:rsid w:val="00CE086A"/>
    <w:rsid w:val="00CE12E8"/>
    <w:rsid w:val="00CE1D50"/>
    <w:rsid w:val="00CE2602"/>
    <w:rsid w:val="00CE2624"/>
    <w:rsid w:val="00CE2E94"/>
    <w:rsid w:val="00CE3AFD"/>
    <w:rsid w:val="00CE3E1C"/>
    <w:rsid w:val="00CE41AC"/>
    <w:rsid w:val="00CE528F"/>
    <w:rsid w:val="00CE5407"/>
    <w:rsid w:val="00CE5672"/>
    <w:rsid w:val="00CE59F8"/>
    <w:rsid w:val="00CE5F12"/>
    <w:rsid w:val="00CE60A3"/>
    <w:rsid w:val="00CE6BAF"/>
    <w:rsid w:val="00CF1636"/>
    <w:rsid w:val="00CF246A"/>
    <w:rsid w:val="00CF2E90"/>
    <w:rsid w:val="00CF3CC0"/>
    <w:rsid w:val="00CF4E42"/>
    <w:rsid w:val="00CF4EA2"/>
    <w:rsid w:val="00CF5141"/>
    <w:rsid w:val="00CF66AD"/>
    <w:rsid w:val="00CF7ACE"/>
    <w:rsid w:val="00D010F2"/>
    <w:rsid w:val="00D01160"/>
    <w:rsid w:val="00D0139E"/>
    <w:rsid w:val="00D01792"/>
    <w:rsid w:val="00D01ADF"/>
    <w:rsid w:val="00D01C5E"/>
    <w:rsid w:val="00D01F8B"/>
    <w:rsid w:val="00D02113"/>
    <w:rsid w:val="00D0269D"/>
    <w:rsid w:val="00D040E6"/>
    <w:rsid w:val="00D0480C"/>
    <w:rsid w:val="00D06494"/>
    <w:rsid w:val="00D068AE"/>
    <w:rsid w:val="00D06A81"/>
    <w:rsid w:val="00D07E9E"/>
    <w:rsid w:val="00D07FF2"/>
    <w:rsid w:val="00D10CBB"/>
    <w:rsid w:val="00D11166"/>
    <w:rsid w:val="00D116CD"/>
    <w:rsid w:val="00D12073"/>
    <w:rsid w:val="00D13150"/>
    <w:rsid w:val="00D14091"/>
    <w:rsid w:val="00D14852"/>
    <w:rsid w:val="00D15826"/>
    <w:rsid w:val="00D161DF"/>
    <w:rsid w:val="00D162B4"/>
    <w:rsid w:val="00D17A99"/>
    <w:rsid w:val="00D17BE0"/>
    <w:rsid w:val="00D20116"/>
    <w:rsid w:val="00D21AD3"/>
    <w:rsid w:val="00D22519"/>
    <w:rsid w:val="00D235FC"/>
    <w:rsid w:val="00D23C2B"/>
    <w:rsid w:val="00D23CF1"/>
    <w:rsid w:val="00D240EE"/>
    <w:rsid w:val="00D243E7"/>
    <w:rsid w:val="00D24BF5"/>
    <w:rsid w:val="00D25779"/>
    <w:rsid w:val="00D262B9"/>
    <w:rsid w:val="00D27537"/>
    <w:rsid w:val="00D31C43"/>
    <w:rsid w:val="00D31D63"/>
    <w:rsid w:val="00D32D54"/>
    <w:rsid w:val="00D33D70"/>
    <w:rsid w:val="00D33ECF"/>
    <w:rsid w:val="00D341F6"/>
    <w:rsid w:val="00D342C5"/>
    <w:rsid w:val="00D34D22"/>
    <w:rsid w:val="00D3620F"/>
    <w:rsid w:val="00D36D06"/>
    <w:rsid w:val="00D374EA"/>
    <w:rsid w:val="00D37AAB"/>
    <w:rsid w:val="00D37F8E"/>
    <w:rsid w:val="00D40BCB"/>
    <w:rsid w:val="00D41066"/>
    <w:rsid w:val="00D41095"/>
    <w:rsid w:val="00D411EA"/>
    <w:rsid w:val="00D412AE"/>
    <w:rsid w:val="00D4179A"/>
    <w:rsid w:val="00D4198D"/>
    <w:rsid w:val="00D435AA"/>
    <w:rsid w:val="00D43AD6"/>
    <w:rsid w:val="00D44344"/>
    <w:rsid w:val="00D44F0E"/>
    <w:rsid w:val="00D454CB"/>
    <w:rsid w:val="00D45D4F"/>
    <w:rsid w:val="00D4620B"/>
    <w:rsid w:val="00D47CC8"/>
    <w:rsid w:val="00D503F7"/>
    <w:rsid w:val="00D504EB"/>
    <w:rsid w:val="00D50ED5"/>
    <w:rsid w:val="00D51C17"/>
    <w:rsid w:val="00D527AB"/>
    <w:rsid w:val="00D52D74"/>
    <w:rsid w:val="00D53625"/>
    <w:rsid w:val="00D53A17"/>
    <w:rsid w:val="00D53AC8"/>
    <w:rsid w:val="00D53FB6"/>
    <w:rsid w:val="00D54504"/>
    <w:rsid w:val="00D54CAA"/>
    <w:rsid w:val="00D54D4B"/>
    <w:rsid w:val="00D54DAF"/>
    <w:rsid w:val="00D56363"/>
    <w:rsid w:val="00D57E50"/>
    <w:rsid w:val="00D60DF1"/>
    <w:rsid w:val="00D618B7"/>
    <w:rsid w:val="00D61DE3"/>
    <w:rsid w:val="00D626BA"/>
    <w:rsid w:val="00D6358D"/>
    <w:rsid w:val="00D63783"/>
    <w:rsid w:val="00D643A0"/>
    <w:rsid w:val="00D649B2"/>
    <w:rsid w:val="00D659F3"/>
    <w:rsid w:val="00D668B0"/>
    <w:rsid w:val="00D707CA"/>
    <w:rsid w:val="00D73BBD"/>
    <w:rsid w:val="00D748C5"/>
    <w:rsid w:val="00D76586"/>
    <w:rsid w:val="00D772E9"/>
    <w:rsid w:val="00D811B8"/>
    <w:rsid w:val="00D812BB"/>
    <w:rsid w:val="00D827C9"/>
    <w:rsid w:val="00D82A90"/>
    <w:rsid w:val="00D82B88"/>
    <w:rsid w:val="00D83422"/>
    <w:rsid w:val="00D837D3"/>
    <w:rsid w:val="00D847B3"/>
    <w:rsid w:val="00D84AD8"/>
    <w:rsid w:val="00D84ED5"/>
    <w:rsid w:val="00D859D5"/>
    <w:rsid w:val="00D85FD2"/>
    <w:rsid w:val="00D872B3"/>
    <w:rsid w:val="00D87843"/>
    <w:rsid w:val="00D9063A"/>
    <w:rsid w:val="00D914BB"/>
    <w:rsid w:val="00D9234B"/>
    <w:rsid w:val="00D923B5"/>
    <w:rsid w:val="00D92CCD"/>
    <w:rsid w:val="00D95B7B"/>
    <w:rsid w:val="00DA04C4"/>
    <w:rsid w:val="00DA146B"/>
    <w:rsid w:val="00DA1B71"/>
    <w:rsid w:val="00DA1C7A"/>
    <w:rsid w:val="00DA2E04"/>
    <w:rsid w:val="00DA2E10"/>
    <w:rsid w:val="00DA377C"/>
    <w:rsid w:val="00DA3AC9"/>
    <w:rsid w:val="00DA3C29"/>
    <w:rsid w:val="00DA4C12"/>
    <w:rsid w:val="00DA595C"/>
    <w:rsid w:val="00DA5D9A"/>
    <w:rsid w:val="00DA72BA"/>
    <w:rsid w:val="00DA7A51"/>
    <w:rsid w:val="00DB0098"/>
    <w:rsid w:val="00DB2020"/>
    <w:rsid w:val="00DB21EF"/>
    <w:rsid w:val="00DB2327"/>
    <w:rsid w:val="00DB2FB1"/>
    <w:rsid w:val="00DB3014"/>
    <w:rsid w:val="00DB3AE5"/>
    <w:rsid w:val="00DB48AB"/>
    <w:rsid w:val="00DC0BF1"/>
    <w:rsid w:val="00DC0E2E"/>
    <w:rsid w:val="00DC11A2"/>
    <w:rsid w:val="00DC1DCC"/>
    <w:rsid w:val="00DC284E"/>
    <w:rsid w:val="00DC2887"/>
    <w:rsid w:val="00DC3369"/>
    <w:rsid w:val="00DC42D1"/>
    <w:rsid w:val="00DC43E8"/>
    <w:rsid w:val="00DC465C"/>
    <w:rsid w:val="00DC5202"/>
    <w:rsid w:val="00DC5BF0"/>
    <w:rsid w:val="00DC6DA2"/>
    <w:rsid w:val="00DC795B"/>
    <w:rsid w:val="00DC7AEF"/>
    <w:rsid w:val="00DD130A"/>
    <w:rsid w:val="00DD1A17"/>
    <w:rsid w:val="00DD1A82"/>
    <w:rsid w:val="00DD1C7B"/>
    <w:rsid w:val="00DD2129"/>
    <w:rsid w:val="00DD3254"/>
    <w:rsid w:val="00DD35AC"/>
    <w:rsid w:val="00DD3A52"/>
    <w:rsid w:val="00DD48F2"/>
    <w:rsid w:val="00DD5299"/>
    <w:rsid w:val="00DD5C16"/>
    <w:rsid w:val="00DD6D90"/>
    <w:rsid w:val="00DE00D4"/>
    <w:rsid w:val="00DE0147"/>
    <w:rsid w:val="00DE150E"/>
    <w:rsid w:val="00DE1B98"/>
    <w:rsid w:val="00DE1E7E"/>
    <w:rsid w:val="00DE2033"/>
    <w:rsid w:val="00DE2544"/>
    <w:rsid w:val="00DE2C79"/>
    <w:rsid w:val="00DE3660"/>
    <w:rsid w:val="00DE37F2"/>
    <w:rsid w:val="00DE380D"/>
    <w:rsid w:val="00DE47DC"/>
    <w:rsid w:val="00DE4BA5"/>
    <w:rsid w:val="00DE6B0C"/>
    <w:rsid w:val="00DE6F16"/>
    <w:rsid w:val="00DE75FA"/>
    <w:rsid w:val="00DE7FF7"/>
    <w:rsid w:val="00DF0AB2"/>
    <w:rsid w:val="00DF17D6"/>
    <w:rsid w:val="00DF4997"/>
    <w:rsid w:val="00DF4A25"/>
    <w:rsid w:val="00DF4FED"/>
    <w:rsid w:val="00DF5819"/>
    <w:rsid w:val="00DF5FB6"/>
    <w:rsid w:val="00DF624F"/>
    <w:rsid w:val="00DF6EC5"/>
    <w:rsid w:val="00DF73FF"/>
    <w:rsid w:val="00DF75BB"/>
    <w:rsid w:val="00DF77DE"/>
    <w:rsid w:val="00DF7DC3"/>
    <w:rsid w:val="00E00CA4"/>
    <w:rsid w:val="00E0133F"/>
    <w:rsid w:val="00E015D3"/>
    <w:rsid w:val="00E01981"/>
    <w:rsid w:val="00E02203"/>
    <w:rsid w:val="00E02207"/>
    <w:rsid w:val="00E03DE9"/>
    <w:rsid w:val="00E0406D"/>
    <w:rsid w:val="00E043A3"/>
    <w:rsid w:val="00E04827"/>
    <w:rsid w:val="00E048DE"/>
    <w:rsid w:val="00E04AE1"/>
    <w:rsid w:val="00E0585C"/>
    <w:rsid w:val="00E05900"/>
    <w:rsid w:val="00E06709"/>
    <w:rsid w:val="00E067E8"/>
    <w:rsid w:val="00E06D2C"/>
    <w:rsid w:val="00E07462"/>
    <w:rsid w:val="00E079AA"/>
    <w:rsid w:val="00E10117"/>
    <w:rsid w:val="00E10182"/>
    <w:rsid w:val="00E12129"/>
    <w:rsid w:val="00E123F1"/>
    <w:rsid w:val="00E12DF7"/>
    <w:rsid w:val="00E130C5"/>
    <w:rsid w:val="00E13391"/>
    <w:rsid w:val="00E13D58"/>
    <w:rsid w:val="00E14803"/>
    <w:rsid w:val="00E152B4"/>
    <w:rsid w:val="00E15488"/>
    <w:rsid w:val="00E16D25"/>
    <w:rsid w:val="00E16FA7"/>
    <w:rsid w:val="00E1772E"/>
    <w:rsid w:val="00E1773F"/>
    <w:rsid w:val="00E17988"/>
    <w:rsid w:val="00E20E59"/>
    <w:rsid w:val="00E21FCB"/>
    <w:rsid w:val="00E22D89"/>
    <w:rsid w:val="00E24E78"/>
    <w:rsid w:val="00E258DE"/>
    <w:rsid w:val="00E25A26"/>
    <w:rsid w:val="00E25CAE"/>
    <w:rsid w:val="00E25F10"/>
    <w:rsid w:val="00E26AC5"/>
    <w:rsid w:val="00E27559"/>
    <w:rsid w:val="00E27B71"/>
    <w:rsid w:val="00E30024"/>
    <w:rsid w:val="00E30EAA"/>
    <w:rsid w:val="00E32547"/>
    <w:rsid w:val="00E335E3"/>
    <w:rsid w:val="00E336AD"/>
    <w:rsid w:val="00E33E08"/>
    <w:rsid w:val="00E370AA"/>
    <w:rsid w:val="00E37686"/>
    <w:rsid w:val="00E409F2"/>
    <w:rsid w:val="00E433B1"/>
    <w:rsid w:val="00E440D3"/>
    <w:rsid w:val="00E45735"/>
    <w:rsid w:val="00E45BE4"/>
    <w:rsid w:val="00E45E6E"/>
    <w:rsid w:val="00E45EC9"/>
    <w:rsid w:val="00E46065"/>
    <w:rsid w:val="00E46201"/>
    <w:rsid w:val="00E4685C"/>
    <w:rsid w:val="00E46AE5"/>
    <w:rsid w:val="00E46C94"/>
    <w:rsid w:val="00E50866"/>
    <w:rsid w:val="00E51BE9"/>
    <w:rsid w:val="00E52C4E"/>
    <w:rsid w:val="00E53EE9"/>
    <w:rsid w:val="00E54D7B"/>
    <w:rsid w:val="00E569F0"/>
    <w:rsid w:val="00E57F56"/>
    <w:rsid w:val="00E6146B"/>
    <w:rsid w:val="00E627B0"/>
    <w:rsid w:val="00E63673"/>
    <w:rsid w:val="00E6389B"/>
    <w:rsid w:val="00E644C7"/>
    <w:rsid w:val="00E656D9"/>
    <w:rsid w:val="00E665E4"/>
    <w:rsid w:val="00E70DAB"/>
    <w:rsid w:val="00E71059"/>
    <w:rsid w:val="00E72D72"/>
    <w:rsid w:val="00E73B18"/>
    <w:rsid w:val="00E73B2C"/>
    <w:rsid w:val="00E73D8F"/>
    <w:rsid w:val="00E741E9"/>
    <w:rsid w:val="00E742CA"/>
    <w:rsid w:val="00E7435F"/>
    <w:rsid w:val="00E756CB"/>
    <w:rsid w:val="00E75D24"/>
    <w:rsid w:val="00E7661A"/>
    <w:rsid w:val="00E76659"/>
    <w:rsid w:val="00E77667"/>
    <w:rsid w:val="00E80944"/>
    <w:rsid w:val="00E8142A"/>
    <w:rsid w:val="00E814F7"/>
    <w:rsid w:val="00E82012"/>
    <w:rsid w:val="00E82DA8"/>
    <w:rsid w:val="00E83C45"/>
    <w:rsid w:val="00E83FBC"/>
    <w:rsid w:val="00E84568"/>
    <w:rsid w:val="00E84699"/>
    <w:rsid w:val="00E84B53"/>
    <w:rsid w:val="00E854E1"/>
    <w:rsid w:val="00E85CFA"/>
    <w:rsid w:val="00E87A93"/>
    <w:rsid w:val="00E94B25"/>
    <w:rsid w:val="00E94DEF"/>
    <w:rsid w:val="00E9541D"/>
    <w:rsid w:val="00E96150"/>
    <w:rsid w:val="00E97521"/>
    <w:rsid w:val="00E97CBE"/>
    <w:rsid w:val="00E97CC8"/>
    <w:rsid w:val="00E97D60"/>
    <w:rsid w:val="00EA0D8C"/>
    <w:rsid w:val="00EA194C"/>
    <w:rsid w:val="00EA44A9"/>
    <w:rsid w:val="00EA4790"/>
    <w:rsid w:val="00EA4B48"/>
    <w:rsid w:val="00EA57F8"/>
    <w:rsid w:val="00EA58FA"/>
    <w:rsid w:val="00EA62BB"/>
    <w:rsid w:val="00EA66D9"/>
    <w:rsid w:val="00EA6D4E"/>
    <w:rsid w:val="00EB0898"/>
    <w:rsid w:val="00EB15FE"/>
    <w:rsid w:val="00EB19B3"/>
    <w:rsid w:val="00EB217A"/>
    <w:rsid w:val="00EB2273"/>
    <w:rsid w:val="00EB256B"/>
    <w:rsid w:val="00EB2C8B"/>
    <w:rsid w:val="00EB4B01"/>
    <w:rsid w:val="00EB4CF7"/>
    <w:rsid w:val="00EB5E91"/>
    <w:rsid w:val="00EB7E4B"/>
    <w:rsid w:val="00EC02F5"/>
    <w:rsid w:val="00EC0D9A"/>
    <w:rsid w:val="00EC18B7"/>
    <w:rsid w:val="00EC197D"/>
    <w:rsid w:val="00EC1D26"/>
    <w:rsid w:val="00EC288F"/>
    <w:rsid w:val="00EC3363"/>
    <w:rsid w:val="00EC37BC"/>
    <w:rsid w:val="00EC3A6A"/>
    <w:rsid w:val="00EC483E"/>
    <w:rsid w:val="00EC5193"/>
    <w:rsid w:val="00EC5EB0"/>
    <w:rsid w:val="00EC66A5"/>
    <w:rsid w:val="00EC6F7D"/>
    <w:rsid w:val="00EC78CD"/>
    <w:rsid w:val="00ED0522"/>
    <w:rsid w:val="00ED1828"/>
    <w:rsid w:val="00ED2C07"/>
    <w:rsid w:val="00ED43C1"/>
    <w:rsid w:val="00ED49C9"/>
    <w:rsid w:val="00ED578F"/>
    <w:rsid w:val="00ED6A1D"/>
    <w:rsid w:val="00ED6E47"/>
    <w:rsid w:val="00EE08B0"/>
    <w:rsid w:val="00EE0A17"/>
    <w:rsid w:val="00EE160D"/>
    <w:rsid w:val="00EE1F72"/>
    <w:rsid w:val="00EE1FA1"/>
    <w:rsid w:val="00EE2111"/>
    <w:rsid w:val="00EE242F"/>
    <w:rsid w:val="00EE2649"/>
    <w:rsid w:val="00EE3004"/>
    <w:rsid w:val="00EE4C94"/>
    <w:rsid w:val="00EE533C"/>
    <w:rsid w:val="00EE59FD"/>
    <w:rsid w:val="00EE6645"/>
    <w:rsid w:val="00EE6CA4"/>
    <w:rsid w:val="00EE74D8"/>
    <w:rsid w:val="00EE7C0D"/>
    <w:rsid w:val="00EF0C15"/>
    <w:rsid w:val="00EF1593"/>
    <w:rsid w:val="00EF16D4"/>
    <w:rsid w:val="00EF1C1C"/>
    <w:rsid w:val="00EF1CC3"/>
    <w:rsid w:val="00EF351A"/>
    <w:rsid w:val="00EF3931"/>
    <w:rsid w:val="00EF47FA"/>
    <w:rsid w:val="00EF5139"/>
    <w:rsid w:val="00EF5152"/>
    <w:rsid w:val="00EF543D"/>
    <w:rsid w:val="00EF5B7E"/>
    <w:rsid w:val="00EF62D2"/>
    <w:rsid w:val="00EF684F"/>
    <w:rsid w:val="00EF6D9B"/>
    <w:rsid w:val="00EF7A3F"/>
    <w:rsid w:val="00F014D9"/>
    <w:rsid w:val="00F01689"/>
    <w:rsid w:val="00F02390"/>
    <w:rsid w:val="00F02567"/>
    <w:rsid w:val="00F031C5"/>
    <w:rsid w:val="00F048AA"/>
    <w:rsid w:val="00F05A55"/>
    <w:rsid w:val="00F1075C"/>
    <w:rsid w:val="00F10BC9"/>
    <w:rsid w:val="00F10DDE"/>
    <w:rsid w:val="00F11011"/>
    <w:rsid w:val="00F11400"/>
    <w:rsid w:val="00F11978"/>
    <w:rsid w:val="00F13E1F"/>
    <w:rsid w:val="00F14435"/>
    <w:rsid w:val="00F145E4"/>
    <w:rsid w:val="00F14C81"/>
    <w:rsid w:val="00F14EE2"/>
    <w:rsid w:val="00F15AE9"/>
    <w:rsid w:val="00F15F7E"/>
    <w:rsid w:val="00F17C06"/>
    <w:rsid w:val="00F20F0C"/>
    <w:rsid w:val="00F212B1"/>
    <w:rsid w:val="00F21FAD"/>
    <w:rsid w:val="00F2255D"/>
    <w:rsid w:val="00F226DF"/>
    <w:rsid w:val="00F23535"/>
    <w:rsid w:val="00F23888"/>
    <w:rsid w:val="00F261DB"/>
    <w:rsid w:val="00F2779C"/>
    <w:rsid w:val="00F2794D"/>
    <w:rsid w:val="00F30B00"/>
    <w:rsid w:val="00F31557"/>
    <w:rsid w:val="00F31A93"/>
    <w:rsid w:val="00F320C8"/>
    <w:rsid w:val="00F3266D"/>
    <w:rsid w:val="00F32976"/>
    <w:rsid w:val="00F332A6"/>
    <w:rsid w:val="00F348AC"/>
    <w:rsid w:val="00F34F37"/>
    <w:rsid w:val="00F35CB4"/>
    <w:rsid w:val="00F360B7"/>
    <w:rsid w:val="00F37CE8"/>
    <w:rsid w:val="00F37E1A"/>
    <w:rsid w:val="00F4040B"/>
    <w:rsid w:val="00F40DE3"/>
    <w:rsid w:val="00F42C86"/>
    <w:rsid w:val="00F43ADB"/>
    <w:rsid w:val="00F43B5C"/>
    <w:rsid w:val="00F44D77"/>
    <w:rsid w:val="00F454FC"/>
    <w:rsid w:val="00F45A02"/>
    <w:rsid w:val="00F45A75"/>
    <w:rsid w:val="00F45DD5"/>
    <w:rsid w:val="00F45ED6"/>
    <w:rsid w:val="00F463A8"/>
    <w:rsid w:val="00F46800"/>
    <w:rsid w:val="00F4694E"/>
    <w:rsid w:val="00F46F4A"/>
    <w:rsid w:val="00F471F5"/>
    <w:rsid w:val="00F47A1A"/>
    <w:rsid w:val="00F47AAC"/>
    <w:rsid w:val="00F50456"/>
    <w:rsid w:val="00F505AA"/>
    <w:rsid w:val="00F508EE"/>
    <w:rsid w:val="00F52358"/>
    <w:rsid w:val="00F5334F"/>
    <w:rsid w:val="00F53CDC"/>
    <w:rsid w:val="00F55030"/>
    <w:rsid w:val="00F55388"/>
    <w:rsid w:val="00F5549D"/>
    <w:rsid w:val="00F562D7"/>
    <w:rsid w:val="00F56FAD"/>
    <w:rsid w:val="00F5710B"/>
    <w:rsid w:val="00F57597"/>
    <w:rsid w:val="00F57C33"/>
    <w:rsid w:val="00F57E37"/>
    <w:rsid w:val="00F61833"/>
    <w:rsid w:val="00F61F5E"/>
    <w:rsid w:val="00F6366C"/>
    <w:rsid w:val="00F64EFE"/>
    <w:rsid w:val="00F6559B"/>
    <w:rsid w:val="00F66ACE"/>
    <w:rsid w:val="00F671DF"/>
    <w:rsid w:val="00F70177"/>
    <w:rsid w:val="00F70C11"/>
    <w:rsid w:val="00F70E13"/>
    <w:rsid w:val="00F70F8A"/>
    <w:rsid w:val="00F7202F"/>
    <w:rsid w:val="00F726A7"/>
    <w:rsid w:val="00F732C8"/>
    <w:rsid w:val="00F73440"/>
    <w:rsid w:val="00F73825"/>
    <w:rsid w:val="00F74A79"/>
    <w:rsid w:val="00F74CCB"/>
    <w:rsid w:val="00F75775"/>
    <w:rsid w:val="00F758DB"/>
    <w:rsid w:val="00F75C1F"/>
    <w:rsid w:val="00F765DC"/>
    <w:rsid w:val="00F76B45"/>
    <w:rsid w:val="00F80214"/>
    <w:rsid w:val="00F80AA5"/>
    <w:rsid w:val="00F817DB"/>
    <w:rsid w:val="00F83EF5"/>
    <w:rsid w:val="00F8462E"/>
    <w:rsid w:val="00F84788"/>
    <w:rsid w:val="00F86B07"/>
    <w:rsid w:val="00F86F73"/>
    <w:rsid w:val="00F87577"/>
    <w:rsid w:val="00F90BB3"/>
    <w:rsid w:val="00F917C2"/>
    <w:rsid w:val="00F91AB2"/>
    <w:rsid w:val="00F9202F"/>
    <w:rsid w:val="00F92EEC"/>
    <w:rsid w:val="00F94506"/>
    <w:rsid w:val="00F962C4"/>
    <w:rsid w:val="00F96CDA"/>
    <w:rsid w:val="00F97477"/>
    <w:rsid w:val="00F97549"/>
    <w:rsid w:val="00F97C78"/>
    <w:rsid w:val="00FA0A6D"/>
    <w:rsid w:val="00FA0DF5"/>
    <w:rsid w:val="00FA1330"/>
    <w:rsid w:val="00FA2774"/>
    <w:rsid w:val="00FA2781"/>
    <w:rsid w:val="00FA2BC2"/>
    <w:rsid w:val="00FA2C6C"/>
    <w:rsid w:val="00FA3BED"/>
    <w:rsid w:val="00FA4162"/>
    <w:rsid w:val="00FA4B6F"/>
    <w:rsid w:val="00FA4F58"/>
    <w:rsid w:val="00FA54EB"/>
    <w:rsid w:val="00FA58DB"/>
    <w:rsid w:val="00FA5B22"/>
    <w:rsid w:val="00FA5DCE"/>
    <w:rsid w:val="00FA73BB"/>
    <w:rsid w:val="00FA747E"/>
    <w:rsid w:val="00FA7850"/>
    <w:rsid w:val="00FA7B8D"/>
    <w:rsid w:val="00FA7D75"/>
    <w:rsid w:val="00FB0727"/>
    <w:rsid w:val="00FB1487"/>
    <w:rsid w:val="00FB2237"/>
    <w:rsid w:val="00FB39DA"/>
    <w:rsid w:val="00FB3D48"/>
    <w:rsid w:val="00FB75E5"/>
    <w:rsid w:val="00FB7BA1"/>
    <w:rsid w:val="00FC054A"/>
    <w:rsid w:val="00FC128D"/>
    <w:rsid w:val="00FC184B"/>
    <w:rsid w:val="00FC1EF8"/>
    <w:rsid w:val="00FC25A5"/>
    <w:rsid w:val="00FC3039"/>
    <w:rsid w:val="00FC3E5E"/>
    <w:rsid w:val="00FC4FCD"/>
    <w:rsid w:val="00FC5896"/>
    <w:rsid w:val="00FC5BD8"/>
    <w:rsid w:val="00FC5E3D"/>
    <w:rsid w:val="00FC682B"/>
    <w:rsid w:val="00FC70F8"/>
    <w:rsid w:val="00FD0E1D"/>
    <w:rsid w:val="00FD112F"/>
    <w:rsid w:val="00FD189B"/>
    <w:rsid w:val="00FD438F"/>
    <w:rsid w:val="00FD581A"/>
    <w:rsid w:val="00FD5E42"/>
    <w:rsid w:val="00FE25A4"/>
    <w:rsid w:val="00FE298D"/>
    <w:rsid w:val="00FE32C1"/>
    <w:rsid w:val="00FE3D07"/>
    <w:rsid w:val="00FE3FA0"/>
    <w:rsid w:val="00FE479E"/>
    <w:rsid w:val="00FE49E0"/>
    <w:rsid w:val="00FE55F8"/>
    <w:rsid w:val="00FE6A4E"/>
    <w:rsid w:val="00FE7E9E"/>
    <w:rsid w:val="00FF0842"/>
    <w:rsid w:val="00FF0DF0"/>
    <w:rsid w:val="00FF2373"/>
    <w:rsid w:val="00FF33CA"/>
    <w:rsid w:val="00FF340C"/>
    <w:rsid w:val="00FF4D16"/>
    <w:rsid w:val="00FF5144"/>
    <w:rsid w:val="00FF5726"/>
    <w:rsid w:val="00FF5C6A"/>
    <w:rsid w:val="00FF6F6D"/>
    <w:rsid w:val="00FF72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A2B46"/>
  <w15:docId w15:val="{574F9A4B-D104-4A1F-B04F-F02EE3AE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B258D"/>
    <w:pPr>
      <w:spacing w:after="80" w:line="360" w:lineRule="auto"/>
      <w:jc w:val="both"/>
    </w:pPr>
    <w:rPr>
      <w:rFonts w:ascii="Arial" w:hAnsi="Arial"/>
      <w:sz w:val="22"/>
      <w:lang w:eastAsia="en-US"/>
    </w:rPr>
  </w:style>
  <w:style w:type="paragraph" w:styleId="berschrift1">
    <w:name w:val="heading 1"/>
    <w:basedOn w:val="Standard"/>
    <w:next w:val="Standard"/>
    <w:qFormat/>
    <w:pPr>
      <w:keepNext/>
      <w:numPr>
        <w:numId w:val="6"/>
      </w:numPr>
      <w:spacing w:before="120" w:after="240"/>
      <w:ind w:left="431" w:hanging="431"/>
      <w:jc w:val="left"/>
      <w:outlineLvl w:val="0"/>
    </w:pPr>
    <w:rPr>
      <w:b/>
      <w:kern w:val="28"/>
      <w:sz w:val="28"/>
    </w:rPr>
  </w:style>
  <w:style w:type="paragraph" w:styleId="berschrift2">
    <w:name w:val="heading 2"/>
    <w:basedOn w:val="Standard"/>
    <w:next w:val="Standard"/>
    <w:qFormat/>
    <w:pPr>
      <w:keepNext/>
      <w:numPr>
        <w:ilvl w:val="1"/>
        <w:numId w:val="7"/>
      </w:numPr>
      <w:spacing w:before="600" w:after="200"/>
      <w:ind w:left="578" w:hanging="578"/>
      <w:jc w:val="left"/>
      <w:outlineLvl w:val="1"/>
    </w:pPr>
    <w:rPr>
      <w:b/>
      <w:sz w:val="26"/>
    </w:rPr>
  </w:style>
  <w:style w:type="paragraph" w:styleId="berschrift3">
    <w:name w:val="heading 3"/>
    <w:basedOn w:val="Standard"/>
    <w:next w:val="Standard"/>
    <w:qFormat/>
    <w:pPr>
      <w:keepNext/>
      <w:numPr>
        <w:ilvl w:val="2"/>
        <w:numId w:val="8"/>
      </w:numPr>
      <w:spacing w:before="480" w:after="240"/>
      <w:jc w:val="left"/>
      <w:outlineLvl w:val="2"/>
    </w:pPr>
    <w:rPr>
      <w:b/>
    </w:rPr>
  </w:style>
  <w:style w:type="paragraph" w:styleId="berschrift4">
    <w:name w:val="heading 4"/>
    <w:basedOn w:val="Standard"/>
    <w:next w:val="Standard"/>
    <w:qFormat/>
    <w:pPr>
      <w:keepNext/>
      <w:numPr>
        <w:ilvl w:val="3"/>
        <w:numId w:val="9"/>
      </w:numPr>
      <w:spacing w:before="480" w:after="160"/>
      <w:jc w:val="left"/>
      <w:outlineLvl w:val="3"/>
    </w:pPr>
    <w:rPr>
      <w:b/>
    </w:rPr>
  </w:style>
  <w:style w:type="paragraph" w:styleId="berschrift5">
    <w:name w:val="heading 5"/>
    <w:basedOn w:val="Standard"/>
    <w:next w:val="Standard"/>
    <w:qFormat/>
    <w:pPr>
      <w:keepNext/>
      <w:numPr>
        <w:ilvl w:val="4"/>
        <w:numId w:val="10"/>
      </w:numPr>
      <w:spacing w:before="480" w:after="160"/>
      <w:ind w:left="1009" w:hanging="1009"/>
      <w:jc w:val="left"/>
      <w:outlineLvl w:val="4"/>
    </w:pPr>
    <w:rPr>
      <w:i/>
    </w:rPr>
  </w:style>
  <w:style w:type="paragraph" w:styleId="berschrift6">
    <w:name w:val="heading 6"/>
    <w:basedOn w:val="Standard"/>
    <w:next w:val="Standard"/>
    <w:qFormat/>
    <w:pPr>
      <w:keepNext/>
      <w:numPr>
        <w:ilvl w:val="5"/>
        <w:numId w:val="11"/>
      </w:numPr>
      <w:spacing w:before="480" w:after="120"/>
      <w:ind w:left="1151" w:hanging="1151"/>
      <w:jc w:val="left"/>
      <w:outlineLvl w:val="5"/>
    </w:pPr>
    <w:rPr>
      <w:i/>
    </w:rPr>
  </w:style>
  <w:style w:type="paragraph" w:styleId="berschrift7">
    <w:name w:val="heading 7"/>
    <w:basedOn w:val="Standard"/>
    <w:next w:val="Standard"/>
    <w:qFormat/>
    <w:pPr>
      <w:numPr>
        <w:ilvl w:val="6"/>
        <w:numId w:val="12"/>
      </w:numPr>
      <w:spacing w:before="240" w:after="60"/>
      <w:outlineLvl w:val="6"/>
    </w:pPr>
  </w:style>
  <w:style w:type="paragraph" w:styleId="berschrift8">
    <w:name w:val="heading 8"/>
    <w:basedOn w:val="Standard"/>
    <w:next w:val="Standard"/>
    <w:qFormat/>
    <w:pPr>
      <w:numPr>
        <w:ilvl w:val="7"/>
        <w:numId w:val="13"/>
      </w:numPr>
      <w:spacing w:before="240" w:after="60"/>
      <w:outlineLvl w:val="7"/>
    </w:pPr>
    <w:rPr>
      <w:i/>
    </w:rPr>
  </w:style>
  <w:style w:type="paragraph" w:styleId="berschrift9">
    <w:name w:val="heading 9"/>
    <w:basedOn w:val="Standard"/>
    <w:next w:val="Standard"/>
    <w:qFormat/>
    <w:pPr>
      <w:numPr>
        <w:ilvl w:val="8"/>
        <w:numId w:val="14"/>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style>
  <w:style w:type="paragraph" w:styleId="Verzeichnis1">
    <w:name w:val="toc 1"/>
    <w:basedOn w:val="Standard"/>
    <w:next w:val="Standard"/>
    <w:autoRedefine/>
    <w:uiPriority w:val="39"/>
    <w:pPr>
      <w:tabs>
        <w:tab w:val="right" w:leader="dot" w:pos="8505"/>
      </w:tabs>
      <w:spacing w:before="120" w:after="120" w:line="320" w:lineRule="exact"/>
      <w:ind w:left="284" w:hanging="284"/>
      <w:jc w:val="left"/>
    </w:pPr>
    <w:rPr>
      <w:b/>
      <w:noProof/>
      <w:szCs w:val="24"/>
      <w:lang w:val="en-US"/>
    </w:rPr>
  </w:style>
  <w:style w:type="paragraph" w:styleId="Verzeichnis2">
    <w:name w:val="toc 2"/>
    <w:basedOn w:val="Standard"/>
    <w:next w:val="Standard"/>
    <w:autoRedefine/>
    <w:uiPriority w:val="39"/>
    <w:pPr>
      <w:tabs>
        <w:tab w:val="right" w:leader="dot" w:pos="8505"/>
      </w:tabs>
      <w:spacing w:before="40" w:after="40" w:line="320" w:lineRule="exact"/>
      <w:ind w:left="709" w:hanging="425"/>
      <w:jc w:val="left"/>
    </w:pPr>
    <w:rPr>
      <w:noProof/>
      <w:szCs w:val="28"/>
    </w:rPr>
  </w:style>
  <w:style w:type="paragraph" w:styleId="Verzeichnis3">
    <w:name w:val="toc 3"/>
    <w:basedOn w:val="Verzeichnis2"/>
    <w:autoRedefine/>
    <w:uiPriority w:val="39"/>
    <w:pPr>
      <w:ind w:left="1418" w:hanging="709"/>
    </w:pPr>
  </w:style>
  <w:style w:type="paragraph" w:styleId="Verzeichnis4">
    <w:name w:val="toc 4"/>
    <w:basedOn w:val="Standard"/>
    <w:next w:val="Standard"/>
    <w:autoRedefine/>
    <w:uiPriority w:val="39"/>
    <w:pPr>
      <w:tabs>
        <w:tab w:val="left" w:pos="1701"/>
        <w:tab w:val="right" w:leader="dot" w:pos="8505"/>
      </w:tabs>
      <w:spacing w:before="40" w:after="40" w:line="320" w:lineRule="exact"/>
      <w:ind w:left="1701" w:hanging="992"/>
      <w:jc w:val="left"/>
    </w:pPr>
    <w:rPr>
      <w:noProof/>
      <w:szCs w:val="22"/>
      <w:lang w:val="en-US" w:eastAsia="de-DE"/>
    </w:rPr>
  </w:style>
  <w:style w:type="paragraph" w:styleId="Verzeichnis5">
    <w:name w:val="toc 5"/>
    <w:basedOn w:val="Standard"/>
    <w:next w:val="Standard"/>
    <w:autoRedefine/>
    <w:uiPriority w:val="39"/>
    <w:pPr>
      <w:tabs>
        <w:tab w:val="left" w:pos="1792"/>
        <w:tab w:val="right" w:leader="dot" w:pos="8505"/>
      </w:tabs>
      <w:spacing w:before="40" w:after="40" w:line="320" w:lineRule="exact"/>
      <w:ind w:left="1701" w:hanging="992"/>
      <w:jc w:val="left"/>
    </w:pPr>
    <w:rPr>
      <w:i/>
      <w:noProof/>
      <w:szCs w:val="24"/>
      <w:lang w:eastAsia="de-DE"/>
    </w:rPr>
  </w:style>
  <w:style w:type="paragraph" w:styleId="Verzeichnis6">
    <w:name w:val="toc 6"/>
    <w:basedOn w:val="Standard"/>
    <w:next w:val="Standard"/>
    <w:autoRedefine/>
    <w:uiPriority w:val="39"/>
    <w:pPr>
      <w:tabs>
        <w:tab w:val="left" w:pos="1985"/>
        <w:tab w:val="right" w:leader="dot" w:pos="8505"/>
      </w:tabs>
      <w:spacing w:before="40" w:after="40" w:line="320" w:lineRule="exact"/>
      <w:ind w:left="1871" w:hanging="1162"/>
      <w:jc w:val="left"/>
    </w:pPr>
    <w:rPr>
      <w:i/>
      <w:noProof/>
      <w:szCs w:val="24"/>
      <w:lang w:eastAsia="de-DE"/>
    </w:rPr>
  </w:style>
  <w:style w:type="paragraph" w:styleId="Abbildungsverzeichnis">
    <w:name w:val="table of figures"/>
    <w:aliases w:val="Tabellenverzeichnis"/>
    <w:basedOn w:val="Standard"/>
    <w:next w:val="Standard"/>
    <w:autoRedefine/>
    <w:uiPriority w:val="99"/>
    <w:pPr>
      <w:tabs>
        <w:tab w:val="right" w:leader="dot" w:pos="8505"/>
      </w:tabs>
      <w:spacing w:before="40" w:after="40" w:line="320" w:lineRule="exact"/>
      <w:ind w:left="851" w:hanging="851"/>
      <w:jc w:val="left"/>
    </w:pPr>
    <w:rPr>
      <w:noProof/>
      <w:snapToGrid w:val="0"/>
      <w:color w:val="000000"/>
      <w:szCs w:val="24"/>
      <w:lang w:eastAsia="de-DE"/>
    </w:rPr>
  </w:style>
  <w:style w:type="paragraph" w:styleId="Index1">
    <w:name w:val="index 1"/>
    <w:basedOn w:val="Standard"/>
    <w:next w:val="Standard"/>
    <w:autoRedefine/>
    <w:semiHidden/>
    <w:pPr>
      <w:ind w:left="220" w:hanging="220"/>
    </w:pPr>
  </w:style>
  <w:style w:type="paragraph" w:styleId="Indexberschrift">
    <w:name w:val="index heading"/>
    <w:basedOn w:val="Standard"/>
    <w:next w:val="Standard"/>
    <w:semiHidden/>
    <w:pPr>
      <w:keepNext/>
      <w:spacing w:before="120" w:after="240"/>
      <w:jc w:val="left"/>
    </w:pPr>
    <w:rPr>
      <w:b/>
      <w:sz w:val="28"/>
    </w:rPr>
  </w:style>
  <w:style w:type="paragraph" w:styleId="Kopfzeile">
    <w:name w:val="header"/>
    <w:basedOn w:val="Standard"/>
    <w:link w:val="KopfzeileZchn"/>
    <w:uiPriority w:val="99"/>
    <w:pPr>
      <w:pBdr>
        <w:bottom w:val="single" w:sz="2" w:space="3" w:color="auto"/>
      </w:pBdr>
      <w:tabs>
        <w:tab w:val="center" w:pos="4536"/>
        <w:tab w:val="right" w:pos="9072"/>
      </w:tabs>
      <w:spacing w:line="240" w:lineRule="auto"/>
      <w:jc w:val="right"/>
    </w:pPr>
    <w:rPr>
      <w:sz w:val="18"/>
    </w:rPr>
  </w:style>
  <w:style w:type="character" w:styleId="Seitenzahl">
    <w:name w:val="page number"/>
    <w:basedOn w:val="Absatz-Standardschriftart"/>
    <w:semiHidden/>
  </w:style>
  <w:style w:type="paragraph" w:styleId="Funotentext">
    <w:name w:val="footnote text"/>
    <w:basedOn w:val="Standard"/>
    <w:semiHidden/>
    <w:pPr>
      <w:spacing w:after="60" w:line="240" w:lineRule="auto"/>
    </w:pPr>
    <w:rPr>
      <w:sz w:val="18"/>
    </w:rPr>
  </w:style>
  <w:style w:type="character" w:styleId="Funotenzeichen">
    <w:name w:val="footnote reference"/>
    <w:basedOn w:val="Absatz-Standardschriftart"/>
    <w:semiHidden/>
    <w:rPr>
      <w:rFonts w:ascii="Arial" w:hAnsi="Arial"/>
      <w:sz w:val="22"/>
      <w:vertAlign w:val="superscript"/>
    </w:rPr>
  </w:style>
  <w:style w:type="paragraph" w:customStyle="1" w:styleId="Literatur">
    <w:name w:val="Literatur"/>
    <w:basedOn w:val="Standard"/>
    <w:pPr>
      <w:keepLines/>
      <w:spacing w:before="40" w:after="40" w:line="320" w:lineRule="exact"/>
      <w:ind w:left="567" w:hanging="567"/>
      <w:jc w:val="left"/>
    </w:pPr>
    <w:rPr>
      <w:noProof/>
      <w:sz w:val="21"/>
    </w:rPr>
  </w:style>
  <w:style w:type="paragraph" w:styleId="Textkrper-Zeileneinzug">
    <w:name w:val="Body Text Indent"/>
    <w:basedOn w:val="Standard"/>
    <w:link w:val="Textkrper-ZeileneinzugZchn"/>
    <w:semiHidden/>
    <w:pPr>
      <w:tabs>
        <w:tab w:val="left" w:pos="2552"/>
      </w:tabs>
      <w:spacing w:after="120" w:line="240" w:lineRule="exact"/>
      <w:ind w:left="2552" w:hanging="2552"/>
    </w:pPr>
    <w:rPr>
      <w:sz w:val="20"/>
    </w:rPr>
  </w:style>
  <w:style w:type="paragraph" w:styleId="Zitat">
    <w:name w:val="Quote"/>
    <w:basedOn w:val="Standard"/>
    <w:qFormat/>
    <w:pPr>
      <w:spacing w:before="240" w:after="480" w:line="320" w:lineRule="exact"/>
      <w:ind w:left="567"/>
    </w:pPr>
    <w:rPr>
      <w:sz w:val="21"/>
    </w:rPr>
  </w:style>
  <w:style w:type="paragraph" w:customStyle="1" w:styleId="Aufzhlung">
    <w:name w:val="Aufzählung"/>
    <w:basedOn w:val="Standard"/>
    <w:pPr>
      <w:tabs>
        <w:tab w:val="num" w:pos="567"/>
      </w:tabs>
      <w:spacing w:before="60" w:after="60"/>
      <w:ind w:left="567" w:hanging="567"/>
    </w:pPr>
  </w:style>
  <w:style w:type="paragraph" w:customStyle="1" w:styleId="Abkrzungsverzeichnis">
    <w:name w:val="Abkürzungsverzeichnis"/>
    <w:basedOn w:val="Standard"/>
    <w:pPr>
      <w:spacing w:after="0" w:line="320" w:lineRule="exact"/>
      <w:jc w:val="left"/>
    </w:pPr>
  </w:style>
  <w:style w:type="paragraph" w:customStyle="1" w:styleId="Aufzhlung1">
    <w:name w:val="Aufzählung 1)"/>
    <w:basedOn w:val="Standard"/>
    <w:pPr>
      <w:numPr>
        <w:ilvl w:val="1"/>
        <w:numId w:val="2"/>
      </w:numPr>
      <w:spacing w:before="60" w:after="60"/>
    </w:pPr>
  </w:style>
  <w:style w:type="paragraph" w:customStyle="1" w:styleId="Aufzhlunga">
    <w:name w:val="Aufzählung a)"/>
    <w:basedOn w:val="Standard"/>
    <w:pPr>
      <w:numPr>
        <w:numId w:val="3"/>
      </w:numPr>
      <w:spacing w:before="60" w:after="60"/>
    </w:pPr>
  </w:style>
  <w:style w:type="paragraph" w:customStyle="1" w:styleId="Abbildungserklrung">
    <w:name w:val="Abbildungserklärung"/>
    <w:basedOn w:val="Standard"/>
    <w:pPr>
      <w:spacing w:before="120" w:after="300" w:line="240" w:lineRule="auto"/>
    </w:pPr>
    <w:rPr>
      <w:i/>
      <w:sz w:val="20"/>
    </w:rPr>
  </w:style>
  <w:style w:type="paragraph" w:customStyle="1" w:styleId="Zitatreli">
    <w:name w:val="Zitat re/li"/>
    <w:basedOn w:val="Standard"/>
    <w:next w:val="Standard"/>
    <w:pPr>
      <w:spacing w:before="240" w:after="480" w:line="320" w:lineRule="exact"/>
      <w:ind w:left="284" w:right="284"/>
    </w:pPr>
    <w:rPr>
      <w:sz w:val="21"/>
    </w:rPr>
  </w:style>
  <w:style w:type="paragraph" w:customStyle="1" w:styleId="AufzhlungmitHkchen">
    <w:name w:val="Aufzählung mit Häkchen"/>
    <w:basedOn w:val="Standard"/>
    <w:pPr>
      <w:numPr>
        <w:numId w:val="4"/>
      </w:numPr>
      <w:spacing w:before="60" w:after="60"/>
    </w:pPr>
  </w:style>
  <w:style w:type="paragraph" w:customStyle="1" w:styleId="AufzhlungmitStrich">
    <w:name w:val="Aufzählung mit Strich"/>
    <w:basedOn w:val="Standard"/>
    <w:pPr>
      <w:numPr>
        <w:ilvl w:val="1"/>
        <w:numId w:val="5"/>
      </w:numPr>
      <w:spacing w:before="60" w:after="60"/>
    </w:pPr>
  </w:style>
  <w:style w:type="paragraph" w:customStyle="1" w:styleId="Aufzhlunghinterlegt">
    <w:name w:val="Aufzählung hinterlegt"/>
    <w:basedOn w:val="Standard"/>
    <w:next w:val="Standard"/>
    <w:pPr>
      <w:numPr>
        <w:numId w:val="1"/>
      </w:numPr>
      <w:pBdr>
        <w:top w:val="single" w:sz="2" w:space="15" w:color="FFFFFF"/>
        <w:left w:val="single" w:sz="2" w:space="12" w:color="FFFFFF"/>
        <w:bottom w:val="single" w:sz="2" w:space="15" w:color="FFFFFF"/>
        <w:right w:val="single" w:sz="2" w:space="12" w:color="FFFFFF"/>
      </w:pBdr>
      <w:shd w:val="pct10" w:color="auto" w:fill="auto"/>
      <w:tabs>
        <w:tab w:val="clear" w:pos="567"/>
        <w:tab w:val="left" w:pos="284"/>
        <w:tab w:val="left" w:pos="629"/>
      </w:tabs>
      <w:spacing w:after="180" w:line="260" w:lineRule="exact"/>
      <w:ind w:left="646" w:right="261" w:hanging="397"/>
      <w:jc w:val="left"/>
    </w:pPr>
    <w:rPr>
      <w:spacing w:val="6"/>
      <w:sz w:val="21"/>
      <w:lang w:eastAsia="de-DE"/>
    </w:rPr>
  </w:style>
  <w:style w:type="character" w:styleId="Hyperlink">
    <w:name w:val="Hyperlink"/>
    <w:basedOn w:val="Absatz-Standardschriftart"/>
    <w:uiPriority w:val="99"/>
    <w:rPr>
      <w:rFonts w:ascii="Arial" w:hAnsi="Arial"/>
      <w:color w:val="auto"/>
      <w:sz w:val="22"/>
      <w:u w:val="none"/>
    </w:rPr>
  </w:style>
  <w:style w:type="paragraph" w:customStyle="1" w:styleId="AbbUnterschrift">
    <w:name w:val="Abb.Unterschrift"/>
    <w:basedOn w:val="Standard"/>
    <w:next w:val="Standard"/>
    <w:pPr>
      <w:numPr>
        <w:numId w:val="15"/>
      </w:numPr>
      <w:spacing w:before="240" w:after="120" w:line="240" w:lineRule="auto"/>
      <w:jc w:val="left"/>
    </w:pPr>
  </w:style>
  <w:style w:type="paragraph" w:customStyle="1" w:styleId="Tabberschrift">
    <w:name w:val="Tab.Überschrift"/>
    <w:basedOn w:val="Standard"/>
    <w:next w:val="Standard"/>
    <w:pPr>
      <w:numPr>
        <w:numId w:val="16"/>
      </w:numPr>
      <w:spacing w:before="180" w:after="180" w:line="240" w:lineRule="auto"/>
    </w:pPr>
  </w:style>
  <w:style w:type="table" w:styleId="Tabellenraster">
    <w:name w:val="Table Grid"/>
    <w:basedOn w:val="NormaleTabelle"/>
    <w:uiPriority w:val="39"/>
    <w:rsid w:val="0052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BE2304"/>
    <w:rPr>
      <w:color w:val="808080"/>
    </w:rPr>
  </w:style>
  <w:style w:type="paragraph" w:customStyle="1" w:styleId="CitaviBibliographyEntry">
    <w:name w:val="Citavi Bibliography Entry"/>
    <w:basedOn w:val="Standard"/>
    <w:link w:val="CitaviBibliographyEntryZchn"/>
    <w:uiPriority w:val="99"/>
    <w:rsid w:val="00BE2304"/>
    <w:pPr>
      <w:spacing w:after="120"/>
      <w:jc w:val="left"/>
    </w:pPr>
  </w:style>
  <w:style w:type="character" w:customStyle="1" w:styleId="CitaviBibliographyEntryZchn">
    <w:name w:val="Citavi Bibliography Entry Zchn"/>
    <w:basedOn w:val="Absatz-Standardschriftart"/>
    <w:link w:val="CitaviBibliographyEntry"/>
    <w:uiPriority w:val="99"/>
    <w:rsid w:val="00BE2304"/>
    <w:rPr>
      <w:rFonts w:ascii="Arial" w:hAnsi="Arial"/>
      <w:sz w:val="22"/>
      <w:lang w:eastAsia="en-US"/>
    </w:rPr>
  </w:style>
  <w:style w:type="paragraph" w:customStyle="1" w:styleId="CitaviBibliographyHeading">
    <w:name w:val="Citavi Bibliography Heading"/>
    <w:basedOn w:val="berschrift1"/>
    <w:link w:val="CitaviBibliographyHeadingZchn"/>
    <w:uiPriority w:val="99"/>
    <w:rsid w:val="00BE2304"/>
  </w:style>
  <w:style w:type="character" w:customStyle="1" w:styleId="CitaviBibliographyHeadingZchn">
    <w:name w:val="Citavi Bibliography Heading Zchn"/>
    <w:basedOn w:val="Absatz-Standardschriftart"/>
    <w:link w:val="CitaviBibliographyHeading"/>
    <w:uiPriority w:val="99"/>
    <w:rsid w:val="00BE2304"/>
    <w:rPr>
      <w:rFonts w:ascii="Arial" w:hAnsi="Arial"/>
      <w:b/>
      <w:kern w:val="28"/>
      <w:sz w:val="28"/>
      <w:lang w:eastAsia="en-US"/>
    </w:rPr>
  </w:style>
  <w:style w:type="paragraph" w:customStyle="1" w:styleId="CitaviChapterBibliographyHeading">
    <w:name w:val="Citavi Chapter Bibliography Heading"/>
    <w:basedOn w:val="berschrift2"/>
    <w:link w:val="CitaviChapterBibliographyHeadingZchn"/>
    <w:uiPriority w:val="99"/>
    <w:rsid w:val="00BE2304"/>
  </w:style>
  <w:style w:type="character" w:customStyle="1" w:styleId="CitaviChapterBibliographyHeadingZchn">
    <w:name w:val="Citavi Chapter Bibliography Heading Zchn"/>
    <w:basedOn w:val="Absatz-Standardschriftart"/>
    <w:link w:val="CitaviChapterBibliographyHeading"/>
    <w:uiPriority w:val="99"/>
    <w:rsid w:val="00BE2304"/>
    <w:rPr>
      <w:rFonts w:ascii="Arial" w:hAnsi="Arial"/>
      <w:b/>
      <w:sz w:val="26"/>
      <w:lang w:eastAsia="en-US"/>
    </w:rPr>
  </w:style>
  <w:style w:type="paragraph" w:customStyle="1" w:styleId="CitaviBibliographySubheading1">
    <w:name w:val="Citavi Bibliography Subheading 1"/>
    <w:basedOn w:val="berschrift2"/>
    <w:link w:val="CitaviBibliographySubheading1Zchn"/>
    <w:uiPriority w:val="99"/>
    <w:rsid w:val="00BE2304"/>
    <w:pPr>
      <w:outlineLvl w:val="9"/>
    </w:pPr>
  </w:style>
  <w:style w:type="character" w:customStyle="1" w:styleId="CitaviBibliographySubheading1Zchn">
    <w:name w:val="Citavi Bibliography Subheading 1 Zchn"/>
    <w:basedOn w:val="Absatz-Standardschriftart"/>
    <w:link w:val="CitaviBibliographySubheading1"/>
    <w:uiPriority w:val="99"/>
    <w:rsid w:val="00BE2304"/>
    <w:rPr>
      <w:rFonts w:ascii="Arial" w:hAnsi="Arial"/>
      <w:b/>
      <w:sz w:val="26"/>
      <w:lang w:eastAsia="en-US"/>
    </w:rPr>
  </w:style>
  <w:style w:type="paragraph" w:customStyle="1" w:styleId="CitaviBibliographySubheading2">
    <w:name w:val="Citavi Bibliography Subheading 2"/>
    <w:basedOn w:val="berschrift3"/>
    <w:link w:val="CitaviBibliographySubheading2Zchn"/>
    <w:uiPriority w:val="99"/>
    <w:rsid w:val="00BE2304"/>
    <w:pPr>
      <w:outlineLvl w:val="9"/>
    </w:pPr>
  </w:style>
  <w:style w:type="character" w:customStyle="1" w:styleId="CitaviBibliographySubheading2Zchn">
    <w:name w:val="Citavi Bibliography Subheading 2 Zchn"/>
    <w:basedOn w:val="Absatz-Standardschriftart"/>
    <w:link w:val="CitaviBibliographySubheading2"/>
    <w:uiPriority w:val="99"/>
    <w:rsid w:val="00BE2304"/>
    <w:rPr>
      <w:rFonts w:ascii="Arial" w:hAnsi="Arial"/>
      <w:b/>
      <w:sz w:val="22"/>
      <w:lang w:eastAsia="en-US"/>
    </w:rPr>
  </w:style>
  <w:style w:type="paragraph" w:customStyle="1" w:styleId="CitaviBibliographySubheading3">
    <w:name w:val="Citavi Bibliography Subheading 3"/>
    <w:basedOn w:val="berschrift4"/>
    <w:link w:val="CitaviBibliographySubheading3Zchn"/>
    <w:uiPriority w:val="99"/>
    <w:rsid w:val="00BE2304"/>
    <w:pPr>
      <w:outlineLvl w:val="9"/>
    </w:pPr>
  </w:style>
  <w:style w:type="character" w:customStyle="1" w:styleId="CitaviBibliographySubheading3Zchn">
    <w:name w:val="Citavi Bibliography Subheading 3 Zchn"/>
    <w:basedOn w:val="Absatz-Standardschriftart"/>
    <w:link w:val="CitaviBibliographySubheading3"/>
    <w:uiPriority w:val="99"/>
    <w:rsid w:val="00BE2304"/>
    <w:rPr>
      <w:rFonts w:ascii="Arial" w:hAnsi="Arial"/>
      <w:b/>
      <w:sz w:val="22"/>
      <w:lang w:eastAsia="en-US"/>
    </w:rPr>
  </w:style>
  <w:style w:type="paragraph" w:customStyle="1" w:styleId="CitaviBibliographySubheading4">
    <w:name w:val="Citavi Bibliography Subheading 4"/>
    <w:basedOn w:val="berschrift5"/>
    <w:link w:val="CitaviBibliographySubheading4Zchn"/>
    <w:uiPriority w:val="99"/>
    <w:rsid w:val="00BE2304"/>
    <w:pPr>
      <w:outlineLvl w:val="9"/>
    </w:pPr>
  </w:style>
  <w:style w:type="character" w:customStyle="1" w:styleId="CitaviBibliographySubheading4Zchn">
    <w:name w:val="Citavi Bibliography Subheading 4 Zchn"/>
    <w:basedOn w:val="Absatz-Standardschriftart"/>
    <w:link w:val="CitaviBibliographySubheading4"/>
    <w:uiPriority w:val="99"/>
    <w:rsid w:val="00BE2304"/>
    <w:rPr>
      <w:rFonts w:ascii="Arial" w:hAnsi="Arial"/>
      <w:i/>
      <w:sz w:val="22"/>
      <w:lang w:eastAsia="en-US"/>
    </w:rPr>
  </w:style>
  <w:style w:type="paragraph" w:customStyle="1" w:styleId="CitaviBibliographySubheading5">
    <w:name w:val="Citavi Bibliography Subheading 5"/>
    <w:basedOn w:val="berschrift6"/>
    <w:link w:val="CitaviBibliographySubheading5Zchn"/>
    <w:uiPriority w:val="99"/>
    <w:rsid w:val="00BE2304"/>
    <w:pPr>
      <w:outlineLvl w:val="9"/>
    </w:pPr>
  </w:style>
  <w:style w:type="character" w:customStyle="1" w:styleId="CitaviBibliographySubheading5Zchn">
    <w:name w:val="Citavi Bibliography Subheading 5 Zchn"/>
    <w:basedOn w:val="Absatz-Standardschriftart"/>
    <w:link w:val="CitaviBibliographySubheading5"/>
    <w:uiPriority w:val="99"/>
    <w:rsid w:val="00BE2304"/>
    <w:rPr>
      <w:rFonts w:ascii="Arial" w:hAnsi="Arial"/>
      <w:i/>
      <w:sz w:val="22"/>
      <w:lang w:eastAsia="en-US"/>
    </w:rPr>
  </w:style>
  <w:style w:type="paragraph" w:customStyle="1" w:styleId="CitaviBibliographySubheading6">
    <w:name w:val="Citavi Bibliography Subheading 6"/>
    <w:basedOn w:val="berschrift7"/>
    <w:link w:val="CitaviBibliographySubheading6Zchn"/>
    <w:uiPriority w:val="99"/>
    <w:rsid w:val="00BE2304"/>
    <w:pPr>
      <w:outlineLvl w:val="9"/>
    </w:pPr>
  </w:style>
  <w:style w:type="character" w:customStyle="1" w:styleId="CitaviBibliographySubheading6Zchn">
    <w:name w:val="Citavi Bibliography Subheading 6 Zchn"/>
    <w:basedOn w:val="Absatz-Standardschriftart"/>
    <w:link w:val="CitaviBibliographySubheading6"/>
    <w:uiPriority w:val="99"/>
    <w:rsid w:val="00BE2304"/>
    <w:rPr>
      <w:rFonts w:ascii="Arial" w:hAnsi="Arial"/>
      <w:sz w:val="22"/>
      <w:lang w:eastAsia="en-US"/>
    </w:rPr>
  </w:style>
  <w:style w:type="paragraph" w:customStyle="1" w:styleId="CitaviBibliographySubheading7">
    <w:name w:val="Citavi Bibliography Subheading 7"/>
    <w:basedOn w:val="berschrift8"/>
    <w:link w:val="CitaviBibliographySubheading7Zchn"/>
    <w:uiPriority w:val="99"/>
    <w:rsid w:val="00BE2304"/>
    <w:pPr>
      <w:outlineLvl w:val="9"/>
    </w:pPr>
  </w:style>
  <w:style w:type="character" w:customStyle="1" w:styleId="CitaviBibliographySubheading7Zchn">
    <w:name w:val="Citavi Bibliography Subheading 7 Zchn"/>
    <w:basedOn w:val="Absatz-Standardschriftart"/>
    <w:link w:val="CitaviBibliographySubheading7"/>
    <w:uiPriority w:val="99"/>
    <w:rsid w:val="00BE2304"/>
    <w:rPr>
      <w:rFonts w:ascii="Arial" w:hAnsi="Arial"/>
      <w:i/>
      <w:sz w:val="22"/>
      <w:lang w:eastAsia="en-US"/>
    </w:rPr>
  </w:style>
  <w:style w:type="paragraph" w:customStyle="1" w:styleId="CitaviBibliographySubheading8">
    <w:name w:val="Citavi Bibliography Subheading 8"/>
    <w:basedOn w:val="berschrift9"/>
    <w:link w:val="CitaviBibliographySubheading8Zchn"/>
    <w:uiPriority w:val="99"/>
    <w:rsid w:val="00BE2304"/>
    <w:pPr>
      <w:outlineLvl w:val="9"/>
    </w:pPr>
  </w:style>
  <w:style w:type="character" w:customStyle="1" w:styleId="CitaviBibliographySubheading8Zchn">
    <w:name w:val="Citavi Bibliography Subheading 8 Zchn"/>
    <w:basedOn w:val="Absatz-Standardschriftart"/>
    <w:link w:val="CitaviBibliographySubheading8"/>
    <w:uiPriority w:val="99"/>
    <w:rsid w:val="00BE2304"/>
    <w:rPr>
      <w:rFonts w:ascii="Arial" w:hAnsi="Arial"/>
      <w:b/>
      <w:i/>
      <w:sz w:val="18"/>
      <w:lang w:eastAsia="en-US"/>
    </w:rPr>
  </w:style>
  <w:style w:type="paragraph" w:styleId="Beschriftung">
    <w:name w:val="caption"/>
    <w:basedOn w:val="Standard"/>
    <w:next w:val="Standard"/>
    <w:uiPriority w:val="35"/>
    <w:unhideWhenUsed/>
    <w:qFormat/>
    <w:rsid w:val="00AD2AE4"/>
    <w:pPr>
      <w:spacing w:after="200" w:line="240" w:lineRule="auto"/>
    </w:pPr>
    <w:rPr>
      <w:i/>
      <w:iCs/>
      <w:color w:val="44546A" w:themeColor="text2"/>
      <w:sz w:val="18"/>
      <w:szCs w:val="18"/>
    </w:rPr>
  </w:style>
  <w:style w:type="paragraph" w:styleId="Listenabsatz">
    <w:name w:val="List Paragraph"/>
    <w:basedOn w:val="Standard"/>
    <w:uiPriority w:val="34"/>
    <w:qFormat/>
    <w:rsid w:val="00ED1828"/>
    <w:pPr>
      <w:ind w:left="720"/>
      <w:contextualSpacing/>
    </w:pPr>
  </w:style>
  <w:style w:type="paragraph" w:customStyle="1" w:styleId="SpStandard">
    <w:name w:val="SpStandard"/>
    <w:basedOn w:val="Standard"/>
    <w:link w:val="SpStandardZchn"/>
    <w:rsid w:val="00D872B3"/>
    <w:pPr>
      <w:widowControl w:val="0"/>
      <w:spacing w:after="120" w:line="260" w:lineRule="exact"/>
      <w:jc w:val="left"/>
    </w:pPr>
    <w:rPr>
      <w:rFonts w:ascii="Arial Unicode MS" w:eastAsia="Arial Unicode MS" w:hAnsi="Arial Unicode MS"/>
      <w:sz w:val="20"/>
      <w:lang w:eastAsia="de-DE"/>
    </w:rPr>
  </w:style>
  <w:style w:type="character" w:customStyle="1" w:styleId="SpStandardZchn">
    <w:name w:val="SpStandard Zchn"/>
    <w:basedOn w:val="Absatz-Standardschriftart"/>
    <w:link w:val="SpStandard"/>
    <w:rsid w:val="00D872B3"/>
    <w:rPr>
      <w:rFonts w:ascii="Arial Unicode MS" w:eastAsia="Arial Unicode MS" w:hAnsi="Arial Unicode MS"/>
    </w:rPr>
  </w:style>
  <w:style w:type="paragraph" w:styleId="Verzeichnis7">
    <w:name w:val="toc 7"/>
    <w:basedOn w:val="Standard"/>
    <w:next w:val="Standard"/>
    <w:autoRedefine/>
    <w:uiPriority w:val="39"/>
    <w:unhideWhenUsed/>
    <w:rsid w:val="00112E29"/>
    <w:pPr>
      <w:spacing w:after="100" w:line="259" w:lineRule="auto"/>
      <w:ind w:left="1320"/>
      <w:jc w:val="left"/>
    </w:pPr>
    <w:rPr>
      <w:rFonts w:asciiTheme="minorHAnsi" w:eastAsiaTheme="minorEastAsia" w:hAnsiTheme="minorHAnsi" w:cstheme="minorBidi"/>
      <w:szCs w:val="22"/>
      <w:lang w:eastAsia="de-DE"/>
    </w:rPr>
  </w:style>
  <w:style w:type="paragraph" w:styleId="Verzeichnis8">
    <w:name w:val="toc 8"/>
    <w:basedOn w:val="Standard"/>
    <w:next w:val="Standard"/>
    <w:autoRedefine/>
    <w:uiPriority w:val="39"/>
    <w:unhideWhenUsed/>
    <w:rsid w:val="00112E29"/>
    <w:pPr>
      <w:spacing w:after="100" w:line="259" w:lineRule="auto"/>
      <w:ind w:left="1540"/>
      <w:jc w:val="left"/>
    </w:pPr>
    <w:rPr>
      <w:rFonts w:asciiTheme="minorHAnsi" w:eastAsiaTheme="minorEastAsia" w:hAnsiTheme="minorHAnsi" w:cstheme="minorBidi"/>
      <w:szCs w:val="22"/>
      <w:lang w:eastAsia="de-DE"/>
    </w:rPr>
  </w:style>
  <w:style w:type="paragraph" w:styleId="Verzeichnis9">
    <w:name w:val="toc 9"/>
    <w:basedOn w:val="Standard"/>
    <w:next w:val="Standard"/>
    <w:autoRedefine/>
    <w:uiPriority w:val="39"/>
    <w:unhideWhenUsed/>
    <w:rsid w:val="00112E29"/>
    <w:pPr>
      <w:spacing w:after="100" w:line="259" w:lineRule="auto"/>
      <w:ind w:left="1760"/>
      <w:jc w:val="left"/>
    </w:pPr>
    <w:rPr>
      <w:rFonts w:asciiTheme="minorHAnsi" w:eastAsiaTheme="minorEastAsia" w:hAnsiTheme="minorHAnsi" w:cstheme="minorBidi"/>
      <w:szCs w:val="22"/>
      <w:lang w:eastAsia="de-DE"/>
    </w:rPr>
  </w:style>
  <w:style w:type="character" w:customStyle="1" w:styleId="NichtaufgelsteErwhnung1">
    <w:name w:val="Nicht aufgelöste Erwähnung1"/>
    <w:basedOn w:val="Absatz-Standardschriftart"/>
    <w:uiPriority w:val="99"/>
    <w:semiHidden/>
    <w:unhideWhenUsed/>
    <w:rsid w:val="00112E29"/>
    <w:rPr>
      <w:color w:val="605E5C"/>
      <w:shd w:val="clear" w:color="auto" w:fill="E1DFDD"/>
    </w:rPr>
  </w:style>
  <w:style w:type="paragraph" w:styleId="Sprechblasentext">
    <w:name w:val="Balloon Text"/>
    <w:basedOn w:val="Standard"/>
    <w:link w:val="SprechblasentextZchn"/>
    <w:uiPriority w:val="99"/>
    <w:semiHidden/>
    <w:unhideWhenUsed/>
    <w:rsid w:val="006464F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64F4"/>
    <w:rPr>
      <w:rFonts w:ascii="Segoe UI" w:hAnsi="Segoe UI" w:cs="Segoe UI"/>
      <w:sz w:val="18"/>
      <w:szCs w:val="18"/>
      <w:lang w:eastAsia="en-US"/>
    </w:rPr>
  </w:style>
  <w:style w:type="character" w:styleId="Kommentarzeichen">
    <w:name w:val="annotation reference"/>
    <w:basedOn w:val="Absatz-Standardschriftart"/>
    <w:uiPriority w:val="99"/>
    <w:semiHidden/>
    <w:unhideWhenUsed/>
    <w:rsid w:val="006464F4"/>
    <w:rPr>
      <w:sz w:val="16"/>
      <w:szCs w:val="16"/>
    </w:rPr>
  </w:style>
  <w:style w:type="paragraph" w:styleId="Kommentartext">
    <w:name w:val="annotation text"/>
    <w:basedOn w:val="Standard"/>
    <w:link w:val="KommentartextZchn"/>
    <w:uiPriority w:val="99"/>
    <w:unhideWhenUsed/>
    <w:rsid w:val="006464F4"/>
    <w:pPr>
      <w:spacing w:line="240" w:lineRule="auto"/>
    </w:pPr>
    <w:rPr>
      <w:sz w:val="20"/>
    </w:rPr>
  </w:style>
  <w:style w:type="character" w:customStyle="1" w:styleId="KommentartextZchn">
    <w:name w:val="Kommentartext Zchn"/>
    <w:basedOn w:val="Absatz-Standardschriftart"/>
    <w:link w:val="Kommentartext"/>
    <w:uiPriority w:val="99"/>
    <w:rsid w:val="006464F4"/>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6464F4"/>
    <w:rPr>
      <w:b/>
      <w:bCs/>
    </w:rPr>
  </w:style>
  <w:style w:type="character" w:customStyle="1" w:styleId="KommentarthemaZchn">
    <w:name w:val="Kommentarthema Zchn"/>
    <w:basedOn w:val="KommentartextZchn"/>
    <w:link w:val="Kommentarthema"/>
    <w:uiPriority w:val="99"/>
    <w:semiHidden/>
    <w:rsid w:val="006464F4"/>
    <w:rPr>
      <w:rFonts w:ascii="Arial" w:hAnsi="Arial"/>
      <w:b/>
      <w:bCs/>
      <w:lang w:eastAsia="en-US"/>
    </w:rPr>
  </w:style>
  <w:style w:type="character" w:styleId="NichtaufgelsteErwhnung">
    <w:name w:val="Unresolved Mention"/>
    <w:basedOn w:val="Absatz-Standardschriftart"/>
    <w:uiPriority w:val="99"/>
    <w:semiHidden/>
    <w:unhideWhenUsed/>
    <w:rsid w:val="00C8644A"/>
    <w:rPr>
      <w:color w:val="605E5C"/>
      <w:shd w:val="clear" w:color="auto" w:fill="E1DFDD"/>
    </w:rPr>
  </w:style>
  <w:style w:type="character" w:styleId="BesuchterLink">
    <w:name w:val="FollowedHyperlink"/>
    <w:basedOn w:val="Absatz-Standardschriftart"/>
    <w:uiPriority w:val="99"/>
    <w:semiHidden/>
    <w:unhideWhenUsed/>
    <w:rsid w:val="00B00D37"/>
    <w:rPr>
      <w:color w:val="954F72" w:themeColor="followedHyperlink"/>
      <w:u w:val="single"/>
    </w:rPr>
  </w:style>
  <w:style w:type="paragraph" w:styleId="Inhaltsverzeichnisberschrift">
    <w:name w:val="TOC Heading"/>
    <w:basedOn w:val="berschrift1"/>
    <w:next w:val="Standard"/>
    <w:uiPriority w:val="39"/>
    <w:semiHidden/>
    <w:unhideWhenUsed/>
    <w:qFormat/>
    <w:rsid w:val="005F2C93"/>
    <w:pPr>
      <w:keepLines/>
      <w:numPr>
        <w:numId w:val="0"/>
      </w:numPr>
      <w:spacing w:before="240" w:after="0"/>
      <w:jc w:val="both"/>
      <w:outlineLvl w:val="9"/>
    </w:pPr>
    <w:rPr>
      <w:rFonts w:asciiTheme="majorHAnsi" w:eastAsiaTheme="majorEastAsia" w:hAnsiTheme="majorHAnsi" w:cstheme="majorBidi"/>
      <w:b w:val="0"/>
      <w:color w:val="2F5496" w:themeColor="accent1" w:themeShade="BF"/>
      <w:kern w:val="0"/>
      <w:sz w:val="32"/>
      <w:szCs w:val="32"/>
    </w:rPr>
  </w:style>
  <w:style w:type="paragraph" w:styleId="Literaturverzeichnis">
    <w:name w:val="Bibliography"/>
    <w:basedOn w:val="Standard"/>
    <w:next w:val="Standard"/>
    <w:uiPriority w:val="37"/>
    <w:semiHidden/>
    <w:unhideWhenUsed/>
    <w:rsid w:val="005F2C93"/>
  </w:style>
  <w:style w:type="character" w:styleId="Buchtitel">
    <w:name w:val="Book Title"/>
    <w:basedOn w:val="Absatz-Standardschriftart"/>
    <w:uiPriority w:val="33"/>
    <w:qFormat/>
    <w:rsid w:val="005F2C93"/>
    <w:rPr>
      <w:b/>
      <w:bCs/>
      <w:i/>
      <w:iCs/>
      <w:spacing w:val="5"/>
    </w:rPr>
  </w:style>
  <w:style w:type="character" w:styleId="IntensiverVerweis">
    <w:name w:val="Intense Reference"/>
    <w:basedOn w:val="Absatz-Standardschriftart"/>
    <w:uiPriority w:val="32"/>
    <w:qFormat/>
    <w:rsid w:val="005F2C93"/>
    <w:rPr>
      <w:b/>
      <w:bCs/>
      <w:smallCaps/>
      <w:color w:val="4472C4" w:themeColor="accent1"/>
      <w:spacing w:val="5"/>
    </w:rPr>
  </w:style>
  <w:style w:type="character" w:styleId="SchwacherVerweis">
    <w:name w:val="Subtle Reference"/>
    <w:basedOn w:val="Absatz-Standardschriftart"/>
    <w:uiPriority w:val="31"/>
    <w:qFormat/>
    <w:rsid w:val="005F2C93"/>
    <w:rPr>
      <w:smallCaps/>
      <w:color w:val="5A5A5A" w:themeColor="text1" w:themeTint="A5"/>
    </w:rPr>
  </w:style>
  <w:style w:type="character" w:styleId="IntensiveHervorhebung">
    <w:name w:val="Intense Emphasis"/>
    <w:basedOn w:val="Absatz-Standardschriftart"/>
    <w:uiPriority w:val="21"/>
    <w:qFormat/>
    <w:rsid w:val="005F2C93"/>
    <w:rPr>
      <w:i/>
      <w:iCs/>
      <w:color w:val="4472C4" w:themeColor="accent1"/>
    </w:rPr>
  </w:style>
  <w:style w:type="character" w:styleId="SchwacheHervorhebung">
    <w:name w:val="Subtle Emphasis"/>
    <w:basedOn w:val="Absatz-Standardschriftart"/>
    <w:uiPriority w:val="19"/>
    <w:qFormat/>
    <w:rsid w:val="005F2C93"/>
    <w:rPr>
      <w:i/>
      <w:iCs/>
      <w:color w:val="404040" w:themeColor="text1" w:themeTint="BF"/>
    </w:rPr>
  </w:style>
  <w:style w:type="paragraph" w:styleId="IntensivesZitat">
    <w:name w:val="Intense Quote"/>
    <w:basedOn w:val="Standard"/>
    <w:next w:val="Standard"/>
    <w:link w:val="IntensivesZitatZchn"/>
    <w:uiPriority w:val="30"/>
    <w:qFormat/>
    <w:rsid w:val="005F2C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F2C93"/>
    <w:rPr>
      <w:rFonts w:ascii="Arial" w:hAnsi="Arial"/>
      <w:i/>
      <w:iCs/>
      <w:color w:val="4472C4" w:themeColor="accent1"/>
      <w:sz w:val="22"/>
      <w:lang w:eastAsia="en-US"/>
    </w:rPr>
  </w:style>
  <w:style w:type="table" w:styleId="MittlereListe1-Akzent1">
    <w:name w:val="Medium List 1 Accent 1"/>
    <w:basedOn w:val="NormaleTabelle"/>
    <w:uiPriority w:val="65"/>
    <w:semiHidden/>
    <w:unhideWhenUsed/>
    <w:rsid w:val="005F2C93"/>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F2C9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5F2C93"/>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F2C93"/>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F2C93"/>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F2C93"/>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F2C9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F2C9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F2C93"/>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F2C9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F2C9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F2C9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F2C9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F2C9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F2C9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F2C9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5F2C9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F2C9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F2C9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F2C9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5F2C93"/>
    <w:pPr>
      <w:jc w:val="both"/>
    </w:pPr>
    <w:rPr>
      <w:rFonts w:ascii="Arial" w:hAnsi="Arial"/>
      <w:sz w:val="22"/>
      <w:lang w:eastAsia="en-US"/>
    </w:rPr>
  </w:style>
  <w:style w:type="character" w:styleId="HTMLVariable">
    <w:name w:val="HTML Variable"/>
    <w:basedOn w:val="Absatz-Standardschriftart"/>
    <w:uiPriority w:val="99"/>
    <w:semiHidden/>
    <w:unhideWhenUsed/>
    <w:rsid w:val="005F2C93"/>
    <w:rPr>
      <w:i/>
      <w:iCs/>
    </w:rPr>
  </w:style>
  <w:style w:type="character" w:styleId="HTMLSchreibmaschine">
    <w:name w:val="HTML Typewriter"/>
    <w:basedOn w:val="Absatz-Standardschriftart"/>
    <w:uiPriority w:val="99"/>
    <w:semiHidden/>
    <w:unhideWhenUsed/>
    <w:rsid w:val="005F2C93"/>
    <w:rPr>
      <w:rFonts w:ascii="Consolas" w:hAnsi="Consolas"/>
      <w:sz w:val="20"/>
      <w:szCs w:val="20"/>
    </w:rPr>
  </w:style>
  <w:style w:type="character" w:styleId="HTMLBeispiel">
    <w:name w:val="HTML Sample"/>
    <w:basedOn w:val="Absatz-Standardschriftart"/>
    <w:uiPriority w:val="99"/>
    <w:semiHidden/>
    <w:unhideWhenUsed/>
    <w:rsid w:val="005F2C93"/>
    <w:rPr>
      <w:rFonts w:ascii="Consolas" w:hAnsi="Consolas"/>
      <w:sz w:val="24"/>
      <w:szCs w:val="24"/>
    </w:rPr>
  </w:style>
  <w:style w:type="paragraph" w:styleId="HTMLVorformatiert">
    <w:name w:val="HTML Preformatted"/>
    <w:basedOn w:val="Standard"/>
    <w:link w:val="HTMLVorformatiertZchn"/>
    <w:uiPriority w:val="99"/>
    <w:semiHidden/>
    <w:unhideWhenUsed/>
    <w:rsid w:val="005F2C93"/>
    <w:pPr>
      <w:spacing w:after="0"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5F2C93"/>
    <w:rPr>
      <w:rFonts w:ascii="Consolas" w:hAnsi="Consolas"/>
      <w:lang w:eastAsia="en-US"/>
    </w:rPr>
  </w:style>
  <w:style w:type="character" w:styleId="HTMLTastatur">
    <w:name w:val="HTML Keyboard"/>
    <w:basedOn w:val="Absatz-Standardschriftart"/>
    <w:uiPriority w:val="99"/>
    <w:semiHidden/>
    <w:unhideWhenUsed/>
    <w:rsid w:val="005F2C93"/>
    <w:rPr>
      <w:rFonts w:ascii="Consolas" w:hAnsi="Consolas"/>
      <w:sz w:val="20"/>
      <w:szCs w:val="20"/>
    </w:rPr>
  </w:style>
  <w:style w:type="character" w:styleId="HTMLDefinition">
    <w:name w:val="HTML Definition"/>
    <w:basedOn w:val="Absatz-Standardschriftart"/>
    <w:uiPriority w:val="99"/>
    <w:semiHidden/>
    <w:unhideWhenUsed/>
    <w:rsid w:val="005F2C93"/>
    <w:rPr>
      <w:i/>
      <w:iCs/>
    </w:rPr>
  </w:style>
  <w:style w:type="character" w:styleId="HTMLCode">
    <w:name w:val="HTML Code"/>
    <w:basedOn w:val="Absatz-Standardschriftart"/>
    <w:uiPriority w:val="99"/>
    <w:semiHidden/>
    <w:unhideWhenUsed/>
    <w:rsid w:val="005F2C93"/>
    <w:rPr>
      <w:rFonts w:ascii="Consolas" w:hAnsi="Consolas"/>
      <w:sz w:val="20"/>
      <w:szCs w:val="20"/>
    </w:rPr>
  </w:style>
  <w:style w:type="character" w:styleId="HTMLZitat">
    <w:name w:val="HTML Cite"/>
    <w:basedOn w:val="Absatz-Standardschriftart"/>
    <w:uiPriority w:val="99"/>
    <w:semiHidden/>
    <w:unhideWhenUsed/>
    <w:rsid w:val="005F2C93"/>
    <w:rPr>
      <w:i/>
      <w:iCs/>
    </w:rPr>
  </w:style>
  <w:style w:type="paragraph" w:styleId="HTMLAdresse">
    <w:name w:val="HTML Address"/>
    <w:basedOn w:val="Standard"/>
    <w:link w:val="HTMLAdresseZchn"/>
    <w:uiPriority w:val="99"/>
    <w:semiHidden/>
    <w:unhideWhenUsed/>
    <w:rsid w:val="005F2C93"/>
    <w:pPr>
      <w:spacing w:after="0" w:line="240" w:lineRule="auto"/>
    </w:pPr>
    <w:rPr>
      <w:i/>
      <w:iCs/>
    </w:rPr>
  </w:style>
  <w:style w:type="character" w:customStyle="1" w:styleId="HTMLAdresseZchn">
    <w:name w:val="HTML Adresse Zchn"/>
    <w:basedOn w:val="Absatz-Standardschriftart"/>
    <w:link w:val="HTMLAdresse"/>
    <w:uiPriority w:val="99"/>
    <w:semiHidden/>
    <w:rsid w:val="005F2C93"/>
    <w:rPr>
      <w:rFonts w:ascii="Arial" w:hAnsi="Arial"/>
      <w:i/>
      <w:iCs/>
      <w:sz w:val="22"/>
      <w:lang w:eastAsia="en-US"/>
    </w:rPr>
  </w:style>
  <w:style w:type="character" w:styleId="HTMLAkronym">
    <w:name w:val="HTML Acronym"/>
    <w:basedOn w:val="Absatz-Standardschriftart"/>
    <w:uiPriority w:val="99"/>
    <w:semiHidden/>
    <w:unhideWhenUsed/>
    <w:rsid w:val="005F2C93"/>
  </w:style>
  <w:style w:type="paragraph" w:styleId="StandardWeb">
    <w:name w:val="Normal (Web)"/>
    <w:basedOn w:val="Standard"/>
    <w:uiPriority w:val="99"/>
    <w:semiHidden/>
    <w:unhideWhenUsed/>
    <w:rsid w:val="005F2C93"/>
    <w:rPr>
      <w:rFonts w:ascii="Times New Roman" w:hAnsi="Times New Roman"/>
      <w:sz w:val="24"/>
      <w:szCs w:val="24"/>
    </w:rPr>
  </w:style>
  <w:style w:type="paragraph" w:styleId="NurText">
    <w:name w:val="Plain Text"/>
    <w:basedOn w:val="Standard"/>
    <w:link w:val="NurTextZchn"/>
    <w:uiPriority w:val="99"/>
    <w:semiHidden/>
    <w:unhideWhenUsed/>
    <w:rsid w:val="005F2C9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F2C93"/>
    <w:rPr>
      <w:rFonts w:ascii="Consolas" w:hAnsi="Consolas"/>
      <w:sz w:val="21"/>
      <w:szCs w:val="21"/>
      <w:lang w:eastAsia="en-US"/>
    </w:rPr>
  </w:style>
  <w:style w:type="paragraph" w:styleId="Dokumentstruktur">
    <w:name w:val="Document Map"/>
    <w:basedOn w:val="Standard"/>
    <w:link w:val="DokumentstrukturZchn"/>
    <w:uiPriority w:val="99"/>
    <w:semiHidden/>
    <w:unhideWhenUsed/>
    <w:rsid w:val="005F2C9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F2C93"/>
    <w:rPr>
      <w:rFonts w:ascii="Segoe UI" w:hAnsi="Segoe UI" w:cs="Segoe UI"/>
      <w:sz w:val="16"/>
      <w:szCs w:val="16"/>
      <w:lang w:eastAsia="en-US"/>
    </w:rPr>
  </w:style>
  <w:style w:type="character" w:styleId="Hervorhebung">
    <w:name w:val="Emphasis"/>
    <w:basedOn w:val="Absatz-Standardschriftart"/>
    <w:uiPriority w:val="20"/>
    <w:qFormat/>
    <w:rsid w:val="005F2C93"/>
    <w:rPr>
      <w:i/>
      <w:iCs/>
    </w:rPr>
  </w:style>
  <w:style w:type="character" w:styleId="Fett">
    <w:name w:val="Strong"/>
    <w:basedOn w:val="Absatz-Standardschriftart"/>
    <w:uiPriority w:val="22"/>
    <w:qFormat/>
    <w:rsid w:val="005F2C93"/>
    <w:rPr>
      <w:b/>
      <w:bCs/>
    </w:rPr>
  </w:style>
  <w:style w:type="paragraph" w:styleId="Blocktext">
    <w:name w:val="Block Text"/>
    <w:basedOn w:val="Standard"/>
    <w:uiPriority w:val="99"/>
    <w:semiHidden/>
    <w:unhideWhenUsed/>
    <w:rsid w:val="005F2C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krper-Einzug3">
    <w:name w:val="Body Text Indent 3"/>
    <w:basedOn w:val="Standard"/>
    <w:link w:val="Textkrper-Einzug3Zchn"/>
    <w:uiPriority w:val="99"/>
    <w:semiHidden/>
    <w:unhideWhenUsed/>
    <w:rsid w:val="005F2C9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F2C93"/>
    <w:rPr>
      <w:rFonts w:ascii="Arial" w:hAnsi="Arial"/>
      <w:sz w:val="16"/>
      <w:szCs w:val="16"/>
      <w:lang w:eastAsia="en-US"/>
    </w:rPr>
  </w:style>
  <w:style w:type="paragraph" w:styleId="Textkrper-Einzug2">
    <w:name w:val="Body Text Indent 2"/>
    <w:basedOn w:val="Standard"/>
    <w:link w:val="Textkrper-Einzug2Zchn"/>
    <w:uiPriority w:val="99"/>
    <w:semiHidden/>
    <w:unhideWhenUsed/>
    <w:rsid w:val="005F2C9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F2C93"/>
    <w:rPr>
      <w:rFonts w:ascii="Arial" w:hAnsi="Arial"/>
      <w:sz w:val="22"/>
      <w:lang w:eastAsia="en-US"/>
    </w:rPr>
  </w:style>
  <w:style w:type="paragraph" w:styleId="Textkrper3">
    <w:name w:val="Body Text 3"/>
    <w:basedOn w:val="Standard"/>
    <w:link w:val="Textkrper3Zchn"/>
    <w:uiPriority w:val="99"/>
    <w:semiHidden/>
    <w:unhideWhenUsed/>
    <w:rsid w:val="005F2C93"/>
    <w:pPr>
      <w:spacing w:after="120"/>
    </w:pPr>
    <w:rPr>
      <w:sz w:val="16"/>
      <w:szCs w:val="16"/>
    </w:rPr>
  </w:style>
  <w:style w:type="character" w:customStyle="1" w:styleId="Textkrper3Zchn">
    <w:name w:val="Textkörper 3 Zchn"/>
    <w:basedOn w:val="Absatz-Standardschriftart"/>
    <w:link w:val="Textkrper3"/>
    <w:uiPriority w:val="99"/>
    <w:semiHidden/>
    <w:rsid w:val="005F2C93"/>
    <w:rPr>
      <w:rFonts w:ascii="Arial" w:hAnsi="Arial"/>
      <w:sz w:val="16"/>
      <w:szCs w:val="16"/>
      <w:lang w:eastAsia="en-US"/>
    </w:rPr>
  </w:style>
  <w:style w:type="paragraph" w:styleId="Textkrper2">
    <w:name w:val="Body Text 2"/>
    <w:basedOn w:val="Standard"/>
    <w:link w:val="Textkrper2Zchn"/>
    <w:uiPriority w:val="99"/>
    <w:semiHidden/>
    <w:unhideWhenUsed/>
    <w:rsid w:val="005F2C93"/>
    <w:pPr>
      <w:spacing w:after="120" w:line="480" w:lineRule="auto"/>
    </w:pPr>
  </w:style>
  <w:style w:type="character" w:customStyle="1" w:styleId="Textkrper2Zchn">
    <w:name w:val="Textkörper 2 Zchn"/>
    <w:basedOn w:val="Absatz-Standardschriftart"/>
    <w:link w:val="Textkrper2"/>
    <w:uiPriority w:val="99"/>
    <w:semiHidden/>
    <w:rsid w:val="005F2C93"/>
    <w:rPr>
      <w:rFonts w:ascii="Arial" w:hAnsi="Arial"/>
      <w:sz w:val="22"/>
      <w:lang w:eastAsia="en-US"/>
    </w:rPr>
  </w:style>
  <w:style w:type="paragraph" w:styleId="Fu-Endnotenberschrift">
    <w:name w:val="Note Heading"/>
    <w:basedOn w:val="Standard"/>
    <w:next w:val="Standard"/>
    <w:link w:val="Fu-EndnotenberschriftZchn"/>
    <w:uiPriority w:val="99"/>
    <w:semiHidden/>
    <w:unhideWhenUsed/>
    <w:rsid w:val="005F2C9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F2C93"/>
    <w:rPr>
      <w:rFonts w:ascii="Arial" w:hAnsi="Arial"/>
      <w:sz w:val="22"/>
      <w:lang w:eastAsia="en-US"/>
    </w:rPr>
  </w:style>
  <w:style w:type="paragraph" w:styleId="Textkrper-Erstzeileneinzug2">
    <w:name w:val="Body Text First Indent 2"/>
    <w:basedOn w:val="Textkrper-Zeileneinzug"/>
    <w:link w:val="Textkrper-Erstzeileneinzug2Zchn"/>
    <w:uiPriority w:val="99"/>
    <w:semiHidden/>
    <w:unhideWhenUsed/>
    <w:rsid w:val="005F2C93"/>
    <w:pPr>
      <w:tabs>
        <w:tab w:val="clear" w:pos="2552"/>
      </w:tabs>
      <w:spacing w:after="80" w:line="360" w:lineRule="auto"/>
      <w:ind w:left="360" w:firstLine="360"/>
    </w:pPr>
    <w:rPr>
      <w:sz w:val="22"/>
    </w:rPr>
  </w:style>
  <w:style w:type="character" w:customStyle="1" w:styleId="Textkrper-ZeileneinzugZchn">
    <w:name w:val="Textkörper-Zeileneinzug Zchn"/>
    <w:basedOn w:val="Absatz-Standardschriftart"/>
    <w:link w:val="Textkrper-Zeileneinzug"/>
    <w:semiHidden/>
    <w:rsid w:val="005F2C93"/>
    <w:rPr>
      <w:rFonts w:ascii="Arial" w:hAnsi="Arial"/>
      <w:lang w:eastAsia="en-US"/>
    </w:rPr>
  </w:style>
  <w:style w:type="character" w:customStyle="1" w:styleId="Textkrper-Erstzeileneinzug2Zchn">
    <w:name w:val="Textkörper-Erstzeileneinzug 2 Zchn"/>
    <w:basedOn w:val="Textkrper-ZeileneinzugZchn"/>
    <w:link w:val="Textkrper-Erstzeileneinzug2"/>
    <w:uiPriority w:val="99"/>
    <w:semiHidden/>
    <w:rsid w:val="005F2C93"/>
    <w:rPr>
      <w:rFonts w:ascii="Arial" w:hAnsi="Arial"/>
      <w:sz w:val="22"/>
      <w:lang w:eastAsia="en-US"/>
    </w:rPr>
  </w:style>
  <w:style w:type="paragraph" w:styleId="Textkrper">
    <w:name w:val="Body Text"/>
    <w:basedOn w:val="Standard"/>
    <w:link w:val="TextkrperZchn"/>
    <w:uiPriority w:val="99"/>
    <w:semiHidden/>
    <w:unhideWhenUsed/>
    <w:rsid w:val="005F2C93"/>
    <w:pPr>
      <w:spacing w:after="120"/>
    </w:pPr>
  </w:style>
  <w:style w:type="character" w:customStyle="1" w:styleId="TextkrperZchn">
    <w:name w:val="Textkörper Zchn"/>
    <w:basedOn w:val="Absatz-Standardschriftart"/>
    <w:link w:val="Textkrper"/>
    <w:uiPriority w:val="99"/>
    <w:semiHidden/>
    <w:rsid w:val="005F2C93"/>
    <w:rPr>
      <w:rFonts w:ascii="Arial" w:hAnsi="Arial"/>
      <w:sz w:val="22"/>
      <w:lang w:eastAsia="en-US"/>
    </w:rPr>
  </w:style>
  <w:style w:type="paragraph" w:styleId="Textkrper-Erstzeileneinzug">
    <w:name w:val="Body Text First Indent"/>
    <w:basedOn w:val="Textkrper"/>
    <w:link w:val="Textkrper-ErstzeileneinzugZchn"/>
    <w:uiPriority w:val="99"/>
    <w:semiHidden/>
    <w:unhideWhenUsed/>
    <w:rsid w:val="005F2C93"/>
    <w:pPr>
      <w:spacing w:after="80"/>
      <w:ind w:firstLine="360"/>
    </w:pPr>
  </w:style>
  <w:style w:type="character" w:customStyle="1" w:styleId="Textkrper-ErstzeileneinzugZchn">
    <w:name w:val="Textkörper-Erstzeileneinzug Zchn"/>
    <w:basedOn w:val="TextkrperZchn"/>
    <w:link w:val="Textkrper-Erstzeileneinzug"/>
    <w:uiPriority w:val="99"/>
    <w:semiHidden/>
    <w:rsid w:val="005F2C93"/>
    <w:rPr>
      <w:rFonts w:ascii="Arial" w:hAnsi="Arial"/>
      <w:sz w:val="22"/>
      <w:lang w:eastAsia="en-US"/>
    </w:rPr>
  </w:style>
  <w:style w:type="paragraph" w:styleId="Datum">
    <w:name w:val="Date"/>
    <w:basedOn w:val="Standard"/>
    <w:next w:val="Standard"/>
    <w:link w:val="DatumZchn"/>
    <w:uiPriority w:val="99"/>
    <w:semiHidden/>
    <w:unhideWhenUsed/>
    <w:rsid w:val="005F2C93"/>
  </w:style>
  <w:style w:type="character" w:customStyle="1" w:styleId="DatumZchn">
    <w:name w:val="Datum Zchn"/>
    <w:basedOn w:val="Absatz-Standardschriftart"/>
    <w:link w:val="Datum"/>
    <w:uiPriority w:val="99"/>
    <w:semiHidden/>
    <w:rsid w:val="005F2C93"/>
    <w:rPr>
      <w:rFonts w:ascii="Arial" w:hAnsi="Arial"/>
      <w:sz w:val="22"/>
      <w:lang w:eastAsia="en-US"/>
    </w:rPr>
  </w:style>
  <w:style w:type="paragraph" w:styleId="Anrede">
    <w:name w:val="Salutation"/>
    <w:basedOn w:val="Standard"/>
    <w:next w:val="Standard"/>
    <w:link w:val="AnredeZchn"/>
    <w:uiPriority w:val="99"/>
    <w:semiHidden/>
    <w:unhideWhenUsed/>
    <w:rsid w:val="005F2C93"/>
  </w:style>
  <w:style w:type="character" w:customStyle="1" w:styleId="AnredeZchn">
    <w:name w:val="Anrede Zchn"/>
    <w:basedOn w:val="Absatz-Standardschriftart"/>
    <w:link w:val="Anrede"/>
    <w:uiPriority w:val="99"/>
    <w:semiHidden/>
    <w:rsid w:val="005F2C93"/>
    <w:rPr>
      <w:rFonts w:ascii="Arial" w:hAnsi="Arial"/>
      <w:sz w:val="22"/>
      <w:lang w:eastAsia="en-US"/>
    </w:rPr>
  </w:style>
  <w:style w:type="paragraph" w:styleId="Untertitel">
    <w:name w:val="Subtitle"/>
    <w:basedOn w:val="Standard"/>
    <w:next w:val="Standard"/>
    <w:link w:val="UntertitelZchn"/>
    <w:uiPriority w:val="11"/>
    <w:qFormat/>
    <w:rsid w:val="005F2C9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5F2C93"/>
    <w:rPr>
      <w:rFonts w:asciiTheme="minorHAnsi" w:eastAsiaTheme="minorEastAsia" w:hAnsiTheme="minorHAnsi" w:cstheme="minorBidi"/>
      <w:color w:val="5A5A5A" w:themeColor="text1" w:themeTint="A5"/>
      <w:spacing w:val="15"/>
      <w:sz w:val="22"/>
      <w:szCs w:val="22"/>
      <w:lang w:eastAsia="en-US"/>
    </w:rPr>
  </w:style>
  <w:style w:type="paragraph" w:styleId="Nachrichtenkopf">
    <w:name w:val="Message Header"/>
    <w:basedOn w:val="Standard"/>
    <w:link w:val="NachrichtenkopfZchn"/>
    <w:uiPriority w:val="99"/>
    <w:semiHidden/>
    <w:unhideWhenUsed/>
    <w:rsid w:val="005F2C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F2C93"/>
    <w:rPr>
      <w:rFonts w:asciiTheme="majorHAnsi" w:eastAsiaTheme="majorEastAsia" w:hAnsiTheme="majorHAnsi" w:cstheme="majorBidi"/>
      <w:sz w:val="24"/>
      <w:szCs w:val="24"/>
      <w:shd w:val="pct20" w:color="auto" w:fill="auto"/>
      <w:lang w:eastAsia="en-US"/>
    </w:rPr>
  </w:style>
  <w:style w:type="paragraph" w:styleId="Listenfortsetzung5">
    <w:name w:val="List Continue 5"/>
    <w:basedOn w:val="Standard"/>
    <w:uiPriority w:val="99"/>
    <w:semiHidden/>
    <w:unhideWhenUsed/>
    <w:rsid w:val="005F2C93"/>
    <w:pPr>
      <w:spacing w:after="120"/>
      <w:ind w:left="1415"/>
      <w:contextualSpacing/>
    </w:pPr>
  </w:style>
  <w:style w:type="paragraph" w:styleId="Listenfortsetzung4">
    <w:name w:val="List Continue 4"/>
    <w:basedOn w:val="Standard"/>
    <w:uiPriority w:val="99"/>
    <w:semiHidden/>
    <w:unhideWhenUsed/>
    <w:rsid w:val="005F2C93"/>
    <w:pPr>
      <w:spacing w:after="120"/>
      <w:ind w:left="1132"/>
      <w:contextualSpacing/>
    </w:pPr>
  </w:style>
  <w:style w:type="paragraph" w:styleId="Listenfortsetzung3">
    <w:name w:val="List Continue 3"/>
    <w:basedOn w:val="Standard"/>
    <w:uiPriority w:val="99"/>
    <w:semiHidden/>
    <w:unhideWhenUsed/>
    <w:rsid w:val="005F2C93"/>
    <w:pPr>
      <w:spacing w:after="120"/>
      <w:ind w:left="849"/>
      <w:contextualSpacing/>
    </w:pPr>
  </w:style>
  <w:style w:type="paragraph" w:styleId="Listenfortsetzung2">
    <w:name w:val="List Continue 2"/>
    <w:basedOn w:val="Standard"/>
    <w:uiPriority w:val="99"/>
    <w:semiHidden/>
    <w:unhideWhenUsed/>
    <w:rsid w:val="005F2C93"/>
    <w:pPr>
      <w:spacing w:after="120"/>
      <w:ind w:left="566"/>
      <w:contextualSpacing/>
    </w:pPr>
  </w:style>
  <w:style w:type="paragraph" w:styleId="Listenfortsetzung">
    <w:name w:val="List Continue"/>
    <w:basedOn w:val="Standard"/>
    <w:uiPriority w:val="99"/>
    <w:semiHidden/>
    <w:unhideWhenUsed/>
    <w:rsid w:val="005F2C93"/>
    <w:pPr>
      <w:spacing w:after="120"/>
      <w:ind w:left="283"/>
      <w:contextualSpacing/>
    </w:pPr>
  </w:style>
  <w:style w:type="paragraph" w:styleId="Unterschrift">
    <w:name w:val="Signature"/>
    <w:basedOn w:val="Standard"/>
    <w:link w:val="UnterschriftZchn"/>
    <w:uiPriority w:val="99"/>
    <w:semiHidden/>
    <w:unhideWhenUsed/>
    <w:rsid w:val="005F2C93"/>
    <w:pPr>
      <w:spacing w:after="0" w:line="240" w:lineRule="auto"/>
      <w:ind w:left="4252"/>
    </w:pPr>
  </w:style>
  <w:style w:type="character" w:customStyle="1" w:styleId="UnterschriftZchn">
    <w:name w:val="Unterschrift Zchn"/>
    <w:basedOn w:val="Absatz-Standardschriftart"/>
    <w:link w:val="Unterschrift"/>
    <w:uiPriority w:val="99"/>
    <w:semiHidden/>
    <w:rsid w:val="005F2C93"/>
    <w:rPr>
      <w:rFonts w:ascii="Arial" w:hAnsi="Arial"/>
      <w:sz w:val="22"/>
      <w:lang w:eastAsia="en-US"/>
    </w:rPr>
  </w:style>
  <w:style w:type="paragraph" w:styleId="Gruformel">
    <w:name w:val="Closing"/>
    <w:basedOn w:val="Standard"/>
    <w:link w:val="GruformelZchn"/>
    <w:uiPriority w:val="99"/>
    <w:semiHidden/>
    <w:unhideWhenUsed/>
    <w:rsid w:val="005F2C93"/>
    <w:pPr>
      <w:spacing w:after="0" w:line="240" w:lineRule="auto"/>
      <w:ind w:left="4252"/>
    </w:pPr>
  </w:style>
  <w:style w:type="character" w:customStyle="1" w:styleId="GruformelZchn">
    <w:name w:val="Grußformel Zchn"/>
    <w:basedOn w:val="Absatz-Standardschriftart"/>
    <w:link w:val="Gruformel"/>
    <w:uiPriority w:val="99"/>
    <w:semiHidden/>
    <w:rsid w:val="005F2C93"/>
    <w:rPr>
      <w:rFonts w:ascii="Arial" w:hAnsi="Arial"/>
      <w:sz w:val="22"/>
      <w:lang w:eastAsia="en-US"/>
    </w:rPr>
  </w:style>
  <w:style w:type="paragraph" w:styleId="Titel">
    <w:name w:val="Title"/>
    <w:basedOn w:val="Standard"/>
    <w:next w:val="Standard"/>
    <w:link w:val="TitelZchn"/>
    <w:uiPriority w:val="10"/>
    <w:qFormat/>
    <w:rsid w:val="005F2C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F2C93"/>
    <w:rPr>
      <w:rFonts w:asciiTheme="majorHAnsi" w:eastAsiaTheme="majorEastAsia" w:hAnsiTheme="majorHAnsi" w:cstheme="majorBidi"/>
      <w:spacing w:val="-10"/>
      <w:kern w:val="28"/>
      <w:sz w:val="56"/>
      <w:szCs w:val="56"/>
      <w:lang w:eastAsia="en-US"/>
    </w:rPr>
  </w:style>
  <w:style w:type="paragraph" w:styleId="Listennummer5">
    <w:name w:val="List Number 5"/>
    <w:basedOn w:val="Standard"/>
    <w:uiPriority w:val="99"/>
    <w:semiHidden/>
    <w:unhideWhenUsed/>
    <w:rsid w:val="005F2C93"/>
    <w:pPr>
      <w:numPr>
        <w:numId w:val="87"/>
      </w:numPr>
      <w:contextualSpacing/>
    </w:pPr>
  </w:style>
  <w:style w:type="paragraph" w:styleId="Listennummer4">
    <w:name w:val="List Number 4"/>
    <w:basedOn w:val="Standard"/>
    <w:uiPriority w:val="99"/>
    <w:semiHidden/>
    <w:unhideWhenUsed/>
    <w:rsid w:val="005F2C93"/>
    <w:pPr>
      <w:numPr>
        <w:numId w:val="88"/>
      </w:numPr>
      <w:contextualSpacing/>
    </w:pPr>
  </w:style>
  <w:style w:type="paragraph" w:styleId="Listennummer3">
    <w:name w:val="List Number 3"/>
    <w:basedOn w:val="Standard"/>
    <w:uiPriority w:val="99"/>
    <w:semiHidden/>
    <w:unhideWhenUsed/>
    <w:rsid w:val="005F2C93"/>
    <w:pPr>
      <w:numPr>
        <w:numId w:val="89"/>
      </w:numPr>
      <w:contextualSpacing/>
    </w:pPr>
  </w:style>
  <w:style w:type="paragraph" w:styleId="Listennummer2">
    <w:name w:val="List Number 2"/>
    <w:basedOn w:val="Standard"/>
    <w:uiPriority w:val="99"/>
    <w:semiHidden/>
    <w:unhideWhenUsed/>
    <w:rsid w:val="005F2C93"/>
    <w:pPr>
      <w:numPr>
        <w:numId w:val="90"/>
      </w:numPr>
      <w:contextualSpacing/>
    </w:pPr>
  </w:style>
  <w:style w:type="paragraph" w:styleId="Aufzhlungszeichen5">
    <w:name w:val="List Bullet 5"/>
    <w:basedOn w:val="Standard"/>
    <w:uiPriority w:val="99"/>
    <w:semiHidden/>
    <w:unhideWhenUsed/>
    <w:rsid w:val="005F2C93"/>
    <w:pPr>
      <w:numPr>
        <w:numId w:val="91"/>
      </w:numPr>
      <w:contextualSpacing/>
    </w:pPr>
  </w:style>
  <w:style w:type="paragraph" w:styleId="Aufzhlungszeichen4">
    <w:name w:val="List Bullet 4"/>
    <w:basedOn w:val="Standard"/>
    <w:uiPriority w:val="99"/>
    <w:semiHidden/>
    <w:unhideWhenUsed/>
    <w:rsid w:val="005F2C93"/>
    <w:pPr>
      <w:numPr>
        <w:numId w:val="92"/>
      </w:numPr>
      <w:contextualSpacing/>
    </w:pPr>
  </w:style>
  <w:style w:type="paragraph" w:styleId="Aufzhlungszeichen3">
    <w:name w:val="List Bullet 3"/>
    <w:basedOn w:val="Standard"/>
    <w:uiPriority w:val="99"/>
    <w:semiHidden/>
    <w:unhideWhenUsed/>
    <w:rsid w:val="005F2C93"/>
    <w:pPr>
      <w:numPr>
        <w:numId w:val="93"/>
      </w:numPr>
      <w:contextualSpacing/>
    </w:pPr>
  </w:style>
  <w:style w:type="paragraph" w:styleId="Aufzhlungszeichen2">
    <w:name w:val="List Bullet 2"/>
    <w:basedOn w:val="Standard"/>
    <w:uiPriority w:val="99"/>
    <w:semiHidden/>
    <w:unhideWhenUsed/>
    <w:rsid w:val="005F2C93"/>
    <w:pPr>
      <w:numPr>
        <w:numId w:val="94"/>
      </w:numPr>
      <w:contextualSpacing/>
    </w:pPr>
  </w:style>
  <w:style w:type="paragraph" w:styleId="Liste5">
    <w:name w:val="List 5"/>
    <w:basedOn w:val="Standard"/>
    <w:uiPriority w:val="99"/>
    <w:semiHidden/>
    <w:unhideWhenUsed/>
    <w:rsid w:val="005F2C93"/>
    <w:pPr>
      <w:ind w:left="1415" w:hanging="283"/>
      <w:contextualSpacing/>
    </w:pPr>
  </w:style>
  <w:style w:type="paragraph" w:styleId="Liste4">
    <w:name w:val="List 4"/>
    <w:basedOn w:val="Standard"/>
    <w:uiPriority w:val="99"/>
    <w:semiHidden/>
    <w:unhideWhenUsed/>
    <w:rsid w:val="005F2C93"/>
    <w:pPr>
      <w:ind w:left="1132" w:hanging="283"/>
      <w:contextualSpacing/>
    </w:pPr>
  </w:style>
  <w:style w:type="paragraph" w:styleId="Liste3">
    <w:name w:val="List 3"/>
    <w:basedOn w:val="Standard"/>
    <w:uiPriority w:val="99"/>
    <w:semiHidden/>
    <w:unhideWhenUsed/>
    <w:rsid w:val="005F2C93"/>
    <w:pPr>
      <w:ind w:left="849" w:hanging="283"/>
      <w:contextualSpacing/>
    </w:pPr>
  </w:style>
  <w:style w:type="paragraph" w:styleId="Liste2">
    <w:name w:val="List 2"/>
    <w:basedOn w:val="Standard"/>
    <w:uiPriority w:val="99"/>
    <w:semiHidden/>
    <w:unhideWhenUsed/>
    <w:rsid w:val="005F2C93"/>
    <w:pPr>
      <w:ind w:left="566" w:hanging="283"/>
      <w:contextualSpacing/>
    </w:pPr>
  </w:style>
  <w:style w:type="paragraph" w:styleId="Listennummer">
    <w:name w:val="List Number"/>
    <w:basedOn w:val="Standard"/>
    <w:uiPriority w:val="99"/>
    <w:semiHidden/>
    <w:unhideWhenUsed/>
    <w:rsid w:val="005F2C93"/>
    <w:pPr>
      <w:numPr>
        <w:numId w:val="95"/>
      </w:numPr>
      <w:contextualSpacing/>
    </w:pPr>
  </w:style>
  <w:style w:type="paragraph" w:styleId="Aufzhlungszeichen">
    <w:name w:val="List Bullet"/>
    <w:basedOn w:val="Standard"/>
    <w:uiPriority w:val="99"/>
    <w:semiHidden/>
    <w:unhideWhenUsed/>
    <w:rsid w:val="005F2C93"/>
    <w:pPr>
      <w:numPr>
        <w:numId w:val="96"/>
      </w:numPr>
      <w:contextualSpacing/>
    </w:pPr>
  </w:style>
  <w:style w:type="paragraph" w:styleId="Liste">
    <w:name w:val="List"/>
    <w:basedOn w:val="Standard"/>
    <w:uiPriority w:val="99"/>
    <w:semiHidden/>
    <w:unhideWhenUsed/>
    <w:rsid w:val="005F2C93"/>
    <w:pPr>
      <w:ind w:left="283" w:hanging="283"/>
      <w:contextualSpacing/>
    </w:pPr>
  </w:style>
  <w:style w:type="paragraph" w:styleId="RGV-berschrift">
    <w:name w:val="toa heading"/>
    <w:basedOn w:val="Standard"/>
    <w:next w:val="Standard"/>
    <w:uiPriority w:val="99"/>
    <w:semiHidden/>
    <w:unhideWhenUsed/>
    <w:rsid w:val="005F2C93"/>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5F2C93"/>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lang w:eastAsia="en-US"/>
    </w:rPr>
  </w:style>
  <w:style w:type="character" w:customStyle="1" w:styleId="MakrotextZchn">
    <w:name w:val="Makrotext Zchn"/>
    <w:basedOn w:val="Absatz-Standardschriftart"/>
    <w:link w:val="Makrotext"/>
    <w:uiPriority w:val="99"/>
    <w:semiHidden/>
    <w:rsid w:val="005F2C93"/>
    <w:rPr>
      <w:rFonts w:ascii="Consolas" w:hAnsi="Consolas"/>
      <w:lang w:eastAsia="en-US"/>
    </w:rPr>
  </w:style>
  <w:style w:type="paragraph" w:styleId="Rechtsgrundlagenverzeichnis">
    <w:name w:val="table of authorities"/>
    <w:basedOn w:val="Standard"/>
    <w:next w:val="Standard"/>
    <w:uiPriority w:val="99"/>
    <w:semiHidden/>
    <w:unhideWhenUsed/>
    <w:rsid w:val="005F2C93"/>
    <w:pPr>
      <w:spacing w:after="0"/>
      <w:ind w:left="220" w:hanging="220"/>
    </w:pPr>
  </w:style>
  <w:style w:type="paragraph" w:styleId="Endnotentext">
    <w:name w:val="endnote text"/>
    <w:basedOn w:val="Standard"/>
    <w:link w:val="EndnotentextZchn"/>
    <w:uiPriority w:val="99"/>
    <w:semiHidden/>
    <w:unhideWhenUsed/>
    <w:rsid w:val="005F2C93"/>
    <w:pPr>
      <w:spacing w:after="0" w:line="240" w:lineRule="auto"/>
    </w:pPr>
    <w:rPr>
      <w:sz w:val="20"/>
    </w:rPr>
  </w:style>
  <w:style w:type="character" w:customStyle="1" w:styleId="EndnotentextZchn">
    <w:name w:val="Endnotentext Zchn"/>
    <w:basedOn w:val="Absatz-Standardschriftart"/>
    <w:link w:val="Endnotentext"/>
    <w:uiPriority w:val="99"/>
    <w:semiHidden/>
    <w:rsid w:val="005F2C93"/>
    <w:rPr>
      <w:rFonts w:ascii="Arial" w:hAnsi="Arial"/>
      <w:lang w:eastAsia="en-US"/>
    </w:rPr>
  </w:style>
  <w:style w:type="character" w:styleId="Endnotenzeichen">
    <w:name w:val="endnote reference"/>
    <w:basedOn w:val="Absatz-Standardschriftart"/>
    <w:uiPriority w:val="99"/>
    <w:semiHidden/>
    <w:unhideWhenUsed/>
    <w:rsid w:val="005F2C93"/>
    <w:rPr>
      <w:vertAlign w:val="superscript"/>
    </w:rPr>
  </w:style>
  <w:style w:type="character" w:styleId="Zeilennummer">
    <w:name w:val="line number"/>
    <w:basedOn w:val="Absatz-Standardschriftart"/>
    <w:uiPriority w:val="99"/>
    <w:semiHidden/>
    <w:unhideWhenUsed/>
    <w:rsid w:val="005F2C93"/>
  </w:style>
  <w:style w:type="paragraph" w:styleId="Umschlagabsenderadresse">
    <w:name w:val="envelope return"/>
    <w:basedOn w:val="Standard"/>
    <w:uiPriority w:val="99"/>
    <w:semiHidden/>
    <w:unhideWhenUsed/>
    <w:rsid w:val="005F2C93"/>
    <w:pPr>
      <w:spacing w:after="0"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5F2C9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Standardeinzug">
    <w:name w:val="Normal Indent"/>
    <w:basedOn w:val="Standard"/>
    <w:uiPriority w:val="99"/>
    <w:semiHidden/>
    <w:unhideWhenUsed/>
    <w:rsid w:val="005F2C93"/>
    <w:pPr>
      <w:ind w:left="708"/>
    </w:pPr>
  </w:style>
  <w:style w:type="paragraph" w:styleId="Index9">
    <w:name w:val="index 9"/>
    <w:basedOn w:val="Standard"/>
    <w:next w:val="Standard"/>
    <w:autoRedefine/>
    <w:uiPriority w:val="99"/>
    <w:semiHidden/>
    <w:unhideWhenUsed/>
    <w:rsid w:val="005F2C93"/>
    <w:pPr>
      <w:spacing w:after="0" w:line="240" w:lineRule="auto"/>
      <w:ind w:left="1980" w:hanging="220"/>
    </w:pPr>
  </w:style>
  <w:style w:type="paragraph" w:styleId="Index8">
    <w:name w:val="index 8"/>
    <w:basedOn w:val="Standard"/>
    <w:next w:val="Standard"/>
    <w:autoRedefine/>
    <w:uiPriority w:val="99"/>
    <w:semiHidden/>
    <w:unhideWhenUsed/>
    <w:rsid w:val="005F2C93"/>
    <w:pPr>
      <w:spacing w:after="0" w:line="240" w:lineRule="auto"/>
      <w:ind w:left="1760" w:hanging="220"/>
    </w:pPr>
  </w:style>
  <w:style w:type="paragraph" w:styleId="Index7">
    <w:name w:val="index 7"/>
    <w:basedOn w:val="Standard"/>
    <w:next w:val="Standard"/>
    <w:autoRedefine/>
    <w:uiPriority w:val="99"/>
    <w:semiHidden/>
    <w:unhideWhenUsed/>
    <w:rsid w:val="005F2C93"/>
    <w:pPr>
      <w:spacing w:after="0" w:line="240" w:lineRule="auto"/>
      <w:ind w:left="1540" w:hanging="220"/>
    </w:pPr>
  </w:style>
  <w:style w:type="paragraph" w:styleId="Index6">
    <w:name w:val="index 6"/>
    <w:basedOn w:val="Standard"/>
    <w:next w:val="Standard"/>
    <w:autoRedefine/>
    <w:uiPriority w:val="99"/>
    <w:semiHidden/>
    <w:unhideWhenUsed/>
    <w:rsid w:val="005F2C93"/>
    <w:pPr>
      <w:spacing w:after="0" w:line="240" w:lineRule="auto"/>
      <w:ind w:left="1320" w:hanging="220"/>
    </w:pPr>
  </w:style>
  <w:style w:type="paragraph" w:styleId="Index5">
    <w:name w:val="index 5"/>
    <w:basedOn w:val="Standard"/>
    <w:next w:val="Standard"/>
    <w:autoRedefine/>
    <w:uiPriority w:val="99"/>
    <w:semiHidden/>
    <w:unhideWhenUsed/>
    <w:rsid w:val="005F2C93"/>
    <w:pPr>
      <w:spacing w:after="0" w:line="240" w:lineRule="auto"/>
      <w:ind w:left="1100" w:hanging="220"/>
    </w:pPr>
  </w:style>
  <w:style w:type="paragraph" w:styleId="Index4">
    <w:name w:val="index 4"/>
    <w:basedOn w:val="Standard"/>
    <w:next w:val="Standard"/>
    <w:autoRedefine/>
    <w:uiPriority w:val="99"/>
    <w:semiHidden/>
    <w:unhideWhenUsed/>
    <w:rsid w:val="005F2C93"/>
    <w:pPr>
      <w:spacing w:after="0" w:line="240" w:lineRule="auto"/>
      <w:ind w:left="880" w:hanging="220"/>
    </w:pPr>
  </w:style>
  <w:style w:type="paragraph" w:styleId="Index3">
    <w:name w:val="index 3"/>
    <w:basedOn w:val="Standard"/>
    <w:next w:val="Standard"/>
    <w:autoRedefine/>
    <w:uiPriority w:val="99"/>
    <w:semiHidden/>
    <w:unhideWhenUsed/>
    <w:rsid w:val="005F2C93"/>
    <w:pPr>
      <w:spacing w:after="0" w:line="240" w:lineRule="auto"/>
      <w:ind w:left="660" w:hanging="220"/>
    </w:pPr>
  </w:style>
  <w:style w:type="paragraph" w:styleId="Index2">
    <w:name w:val="index 2"/>
    <w:basedOn w:val="Standard"/>
    <w:next w:val="Standard"/>
    <w:autoRedefine/>
    <w:uiPriority w:val="99"/>
    <w:semiHidden/>
    <w:unhideWhenUsed/>
    <w:rsid w:val="005F2C93"/>
    <w:pPr>
      <w:spacing w:after="0" w:line="240" w:lineRule="auto"/>
      <w:ind w:left="440" w:hanging="220"/>
    </w:pPr>
  </w:style>
  <w:style w:type="character" w:customStyle="1" w:styleId="KopfzeileZchn">
    <w:name w:val="Kopfzeile Zchn"/>
    <w:basedOn w:val="Absatz-Standardschriftart"/>
    <w:link w:val="Kopfzeile"/>
    <w:uiPriority w:val="99"/>
    <w:rsid w:val="00EB19B3"/>
    <w:rPr>
      <w:rFonts w:ascii="Arial" w:hAnsi="Arial"/>
      <w:sz w:val="18"/>
      <w:lang w:eastAsia="en-US"/>
    </w:rPr>
  </w:style>
  <w:style w:type="table" w:customStyle="1" w:styleId="Tabellenraster1">
    <w:name w:val="Tabellenraster1"/>
    <w:basedOn w:val="NormaleTabelle"/>
    <w:next w:val="Tabellenraster"/>
    <w:uiPriority w:val="39"/>
    <w:rsid w:val="003821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3821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3821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0E1A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C88"/>
    <w:pPr>
      <w:widowControl w:val="0"/>
      <w:autoSpaceDN w:val="0"/>
      <w:adjustRightInd w:val="0"/>
    </w:pPr>
    <w:rPr>
      <w:rFonts w:hAnsi="Arial Unicode MS"/>
      <w:sz w:val="24"/>
      <w:szCs w:val="24"/>
      <w:lang w:eastAsia="zh-CN" w:bidi="hi-IN"/>
    </w:rPr>
  </w:style>
  <w:style w:type="numbering" w:customStyle="1" w:styleId="KeineListe1">
    <w:name w:val="Keine Liste1"/>
    <w:next w:val="KeineListe"/>
    <w:uiPriority w:val="99"/>
    <w:semiHidden/>
    <w:unhideWhenUsed/>
    <w:rsid w:val="00C55C88"/>
  </w:style>
  <w:style w:type="character" w:customStyle="1" w:styleId="st">
    <w:name w:val="st"/>
    <w:basedOn w:val="Absatz-Standardschriftart"/>
    <w:rsid w:val="00C55C88"/>
    <w:rPr>
      <w:rFonts w:cs="Times New Roman"/>
    </w:rPr>
  </w:style>
  <w:style w:type="numbering" w:customStyle="1" w:styleId="KeineListe2">
    <w:name w:val="Keine Liste2"/>
    <w:next w:val="KeineListe"/>
    <w:uiPriority w:val="99"/>
    <w:semiHidden/>
    <w:unhideWhenUsed/>
    <w:rsid w:val="008A1490"/>
  </w:style>
  <w:style w:type="table" w:customStyle="1" w:styleId="Tabellenraster5">
    <w:name w:val="Tabellenraster5"/>
    <w:basedOn w:val="NormaleTabelle"/>
    <w:next w:val="Tabellenraster"/>
    <w:uiPriority w:val="39"/>
    <w:rsid w:val="00C148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FC70F8"/>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87561">
      <w:bodyDiv w:val="1"/>
      <w:marLeft w:val="0"/>
      <w:marRight w:val="0"/>
      <w:marTop w:val="0"/>
      <w:marBottom w:val="0"/>
      <w:divBdr>
        <w:top w:val="none" w:sz="0" w:space="0" w:color="auto"/>
        <w:left w:val="none" w:sz="0" w:space="0" w:color="auto"/>
        <w:bottom w:val="none" w:sz="0" w:space="0" w:color="auto"/>
        <w:right w:val="none" w:sz="0" w:space="0" w:color="auto"/>
      </w:divBdr>
    </w:div>
    <w:div w:id="127013684">
      <w:bodyDiv w:val="1"/>
      <w:marLeft w:val="0"/>
      <w:marRight w:val="0"/>
      <w:marTop w:val="0"/>
      <w:marBottom w:val="0"/>
      <w:divBdr>
        <w:top w:val="none" w:sz="0" w:space="0" w:color="auto"/>
        <w:left w:val="none" w:sz="0" w:space="0" w:color="auto"/>
        <w:bottom w:val="none" w:sz="0" w:space="0" w:color="auto"/>
        <w:right w:val="none" w:sz="0" w:space="0" w:color="auto"/>
      </w:divBdr>
    </w:div>
    <w:div w:id="273830086">
      <w:bodyDiv w:val="1"/>
      <w:marLeft w:val="0"/>
      <w:marRight w:val="0"/>
      <w:marTop w:val="0"/>
      <w:marBottom w:val="0"/>
      <w:divBdr>
        <w:top w:val="none" w:sz="0" w:space="0" w:color="auto"/>
        <w:left w:val="none" w:sz="0" w:space="0" w:color="auto"/>
        <w:bottom w:val="none" w:sz="0" w:space="0" w:color="auto"/>
        <w:right w:val="none" w:sz="0" w:space="0" w:color="auto"/>
      </w:divBdr>
    </w:div>
    <w:div w:id="308289785">
      <w:bodyDiv w:val="1"/>
      <w:marLeft w:val="0"/>
      <w:marRight w:val="0"/>
      <w:marTop w:val="0"/>
      <w:marBottom w:val="0"/>
      <w:divBdr>
        <w:top w:val="none" w:sz="0" w:space="0" w:color="auto"/>
        <w:left w:val="none" w:sz="0" w:space="0" w:color="auto"/>
        <w:bottom w:val="none" w:sz="0" w:space="0" w:color="auto"/>
        <w:right w:val="none" w:sz="0" w:space="0" w:color="auto"/>
      </w:divBdr>
    </w:div>
    <w:div w:id="368409653">
      <w:bodyDiv w:val="1"/>
      <w:marLeft w:val="0"/>
      <w:marRight w:val="0"/>
      <w:marTop w:val="0"/>
      <w:marBottom w:val="0"/>
      <w:divBdr>
        <w:top w:val="none" w:sz="0" w:space="0" w:color="auto"/>
        <w:left w:val="none" w:sz="0" w:space="0" w:color="auto"/>
        <w:bottom w:val="none" w:sz="0" w:space="0" w:color="auto"/>
        <w:right w:val="none" w:sz="0" w:space="0" w:color="auto"/>
      </w:divBdr>
    </w:div>
    <w:div w:id="571626198">
      <w:bodyDiv w:val="1"/>
      <w:marLeft w:val="0"/>
      <w:marRight w:val="0"/>
      <w:marTop w:val="0"/>
      <w:marBottom w:val="0"/>
      <w:divBdr>
        <w:top w:val="none" w:sz="0" w:space="0" w:color="auto"/>
        <w:left w:val="none" w:sz="0" w:space="0" w:color="auto"/>
        <w:bottom w:val="none" w:sz="0" w:space="0" w:color="auto"/>
        <w:right w:val="none" w:sz="0" w:space="0" w:color="auto"/>
      </w:divBdr>
    </w:div>
    <w:div w:id="583489852">
      <w:bodyDiv w:val="1"/>
      <w:marLeft w:val="0"/>
      <w:marRight w:val="0"/>
      <w:marTop w:val="0"/>
      <w:marBottom w:val="0"/>
      <w:divBdr>
        <w:top w:val="none" w:sz="0" w:space="0" w:color="auto"/>
        <w:left w:val="none" w:sz="0" w:space="0" w:color="auto"/>
        <w:bottom w:val="none" w:sz="0" w:space="0" w:color="auto"/>
        <w:right w:val="none" w:sz="0" w:space="0" w:color="auto"/>
      </w:divBdr>
    </w:div>
    <w:div w:id="631406203">
      <w:bodyDiv w:val="1"/>
      <w:marLeft w:val="0"/>
      <w:marRight w:val="0"/>
      <w:marTop w:val="0"/>
      <w:marBottom w:val="0"/>
      <w:divBdr>
        <w:top w:val="none" w:sz="0" w:space="0" w:color="auto"/>
        <w:left w:val="none" w:sz="0" w:space="0" w:color="auto"/>
        <w:bottom w:val="none" w:sz="0" w:space="0" w:color="auto"/>
        <w:right w:val="none" w:sz="0" w:space="0" w:color="auto"/>
      </w:divBdr>
    </w:div>
    <w:div w:id="694505857">
      <w:bodyDiv w:val="1"/>
      <w:marLeft w:val="0"/>
      <w:marRight w:val="0"/>
      <w:marTop w:val="0"/>
      <w:marBottom w:val="0"/>
      <w:divBdr>
        <w:top w:val="none" w:sz="0" w:space="0" w:color="auto"/>
        <w:left w:val="none" w:sz="0" w:space="0" w:color="auto"/>
        <w:bottom w:val="none" w:sz="0" w:space="0" w:color="auto"/>
        <w:right w:val="none" w:sz="0" w:space="0" w:color="auto"/>
      </w:divBdr>
    </w:div>
    <w:div w:id="720977851">
      <w:bodyDiv w:val="1"/>
      <w:marLeft w:val="0"/>
      <w:marRight w:val="0"/>
      <w:marTop w:val="0"/>
      <w:marBottom w:val="0"/>
      <w:divBdr>
        <w:top w:val="none" w:sz="0" w:space="0" w:color="auto"/>
        <w:left w:val="none" w:sz="0" w:space="0" w:color="auto"/>
        <w:bottom w:val="none" w:sz="0" w:space="0" w:color="auto"/>
        <w:right w:val="none" w:sz="0" w:space="0" w:color="auto"/>
      </w:divBdr>
    </w:div>
    <w:div w:id="728067051">
      <w:bodyDiv w:val="1"/>
      <w:marLeft w:val="0"/>
      <w:marRight w:val="0"/>
      <w:marTop w:val="0"/>
      <w:marBottom w:val="0"/>
      <w:divBdr>
        <w:top w:val="none" w:sz="0" w:space="0" w:color="auto"/>
        <w:left w:val="none" w:sz="0" w:space="0" w:color="auto"/>
        <w:bottom w:val="none" w:sz="0" w:space="0" w:color="auto"/>
        <w:right w:val="none" w:sz="0" w:space="0" w:color="auto"/>
      </w:divBdr>
    </w:div>
    <w:div w:id="757555785">
      <w:bodyDiv w:val="1"/>
      <w:marLeft w:val="0"/>
      <w:marRight w:val="0"/>
      <w:marTop w:val="0"/>
      <w:marBottom w:val="0"/>
      <w:divBdr>
        <w:top w:val="none" w:sz="0" w:space="0" w:color="auto"/>
        <w:left w:val="none" w:sz="0" w:space="0" w:color="auto"/>
        <w:bottom w:val="none" w:sz="0" w:space="0" w:color="auto"/>
        <w:right w:val="none" w:sz="0" w:space="0" w:color="auto"/>
      </w:divBdr>
    </w:div>
    <w:div w:id="788428805">
      <w:bodyDiv w:val="1"/>
      <w:marLeft w:val="0"/>
      <w:marRight w:val="0"/>
      <w:marTop w:val="0"/>
      <w:marBottom w:val="0"/>
      <w:divBdr>
        <w:top w:val="none" w:sz="0" w:space="0" w:color="auto"/>
        <w:left w:val="none" w:sz="0" w:space="0" w:color="auto"/>
        <w:bottom w:val="none" w:sz="0" w:space="0" w:color="auto"/>
        <w:right w:val="none" w:sz="0" w:space="0" w:color="auto"/>
      </w:divBdr>
    </w:div>
    <w:div w:id="861288556">
      <w:bodyDiv w:val="1"/>
      <w:marLeft w:val="0"/>
      <w:marRight w:val="0"/>
      <w:marTop w:val="0"/>
      <w:marBottom w:val="0"/>
      <w:divBdr>
        <w:top w:val="none" w:sz="0" w:space="0" w:color="auto"/>
        <w:left w:val="none" w:sz="0" w:space="0" w:color="auto"/>
        <w:bottom w:val="none" w:sz="0" w:space="0" w:color="auto"/>
        <w:right w:val="none" w:sz="0" w:space="0" w:color="auto"/>
      </w:divBdr>
    </w:div>
    <w:div w:id="999577769">
      <w:bodyDiv w:val="1"/>
      <w:marLeft w:val="0"/>
      <w:marRight w:val="0"/>
      <w:marTop w:val="0"/>
      <w:marBottom w:val="0"/>
      <w:divBdr>
        <w:top w:val="none" w:sz="0" w:space="0" w:color="auto"/>
        <w:left w:val="none" w:sz="0" w:space="0" w:color="auto"/>
        <w:bottom w:val="none" w:sz="0" w:space="0" w:color="auto"/>
        <w:right w:val="none" w:sz="0" w:space="0" w:color="auto"/>
      </w:divBdr>
    </w:div>
    <w:div w:id="1011682581">
      <w:bodyDiv w:val="1"/>
      <w:marLeft w:val="0"/>
      <w:marRight w:val="0"/>
      <w:marTop w:val="0"/>
      <w:marBottom w:val="0"/>
      <w:divBdr>
        <w:top w:val="none" w:sz="0" w:space="0" w:color="auto"/>
        <w:left w:val="none" w:sz="0" w:space="0" w:color="auto"/>
        <w:bottom w:val="none" w:sz="0" w:space="0" w:color="auto"/>
        <w:right w:val="none" w:sz="0" w:space="0" w:color="auto"/>
      </w:divBdr>
    </w:div>
    <w:div w:id="1110081236">
      <w:bodyDiv w:val="1"/>
      <w:marLeft w:val="0"/>
      <w:marRight w:val="0"/>
      <w:marTop w:val="0"/>
      <w:marBottom w:val="0"/>
      <w:divBdr>
        <w:top w:val="none" w:sz="0" w:space="0" w:color="auto"/>
        <w:left w:val="none" w:sz="0" w:space="0" w:color="auto"/>
        <w:bottom w:val="none" w:sz="0" w:space="0" w:color="auto"/>
        <w:right w:val="none" w:sz="0" w:space="0" w:color="auto"/>
      </w:divBdr>
    </w:div>
    <w:div w:id="1146161435">
      <w:bodyDiv w:val="1"/>
      <w:marLeft w:val="0"/>
      <w:marRight w:val="0"/>
      <w:marTop w:val="0"/>
      <w:marBottom w:val="0"/>
      <w:divBdr>
        <w:top w:val="none" w:sz="0" w:space="0" w:color="auto"/>
        <w:left w:val="none" w:sz="0" w:space="0" w:color="auto"/>
        <w:bottom w:val="none" w:sz="0" w:space="0" w:color="auto"/>
        <w:right w:val="none" w:sz="0" w:space="0" w:color="auto"/>
      </w:divBdr>
    </w:div>
    <w:div w:id="1290235592">
      <w:bodyDiv w:val="1"/>
      <w:marLeft w:val="0"/>
      <w:marRight w:val="0"/>
      <w:marTop w:val="0"/>
      <w:marBottom w:val="0"/>
      <w:divBdr>
        <w:top w:val="none" w:sz="0" w:space="0" w:color="auto"/>
        <w:left w:val="none" w:sz="0" w:space="0" w:color="auto"/>
        <w:bottom w:val="none" w:sz="0" w:space="0" w:color="auto"/>
        <w:right w:val="none" w:sz="0" w:space="0" w:color="auto"/>
      </w:divBdr>
    </w:div>
    <w:div w:id="1295674325">
      <w:bodyDiv w:val="1"/>
      <w:marLeft w:val="0"/>
      <w:marRight w:val="0"/>
      <w:marTop w:val="0"/>
      <w:marBottom w:val="0"/>
      <w:divBdr>
        <w:top w:val="none" w:sz="0" w:space="0" w:color="auto"/>
        <w:left w:val="none" w:sz="0" w:space="0" w:color="auto"/>
        <w:bottom w:val="none" w:sz="0" w:space="0" w:color="auto"/>
        <w:right w:val="none" w:sz="0" w:space="0" w:color="auto"/>
      </w:divBdr>
    </w:div>
    <w:div w:id="1409576267">
      <w:bodyDiv w:val="1"/>
      <w:marLeft w:val="0"/>
      <w:marRight w:val="0"/>
      <w:marTop w:val="0"/>
      <w:marBottom w:val="0"/>
      <w:divBdr>
        <w:top w:val="none" w:sz="0" w:space="0" w:color="auto"/>
        <w:left w:val="none" w:sz="0" w:space="0" w:color="auto"/>
        <w:bottom w:val="none" w:sz="0" w:space="0" w:color="auto"/>
        <w:right w:val="none" w:sz="0" w:space="0" w:color="auto"/>
      </w:divBdr>
    </w:div>
    <w:div w:id="1451589229">
      <w:bodyDiv w:val="1"/>
      <w:marLeft w:val="0"/>
      <w:marRight w:val="0"/>
      <w:marTop w:val="0"/>
      <w:marBottom w:val="0"/>
      <w:divBdr>
        <w:top w:val="none" w:sz="0" w:space="0" w:color="auto"/>
        <w:left w:val="none" w:sz="0" w:space="0" w:color="auto"/>
        <w:bottom w:val="none" w:sz="0" w:space="0" w:color="auto"/>
        <w:right w:val="none" w:sz="0" w:space="0" w:color="auto"/>
      </w:divBdr>
    </w:div>
    <w:div w:id="1463888273">
      <w:bodyDiv w:val="1"/>
      <w:marLeft w:val="0"/>
      <w:marRight w:val="0"/>
      <w:marTop w:val="0"/>
      <w:marBottom w:val="0"/>
      <w:divBdr>
        <w:top w:val="none" w:sz="0" w:space="0" w:color="auto"/>
        <w:left w:val="none" w:sz="0" w:space="0" w:color="auto"/>
        <w:bottom w:val="none" w:sz="0" w:space="0" w:color="auto"/>
        <w:right w:val="none" w:sz="0" w:space="0" w:color="auto"/>
      </w:divBdr>
    </w:div>
    <w:div w:id="1520852697">
      <w:bodyDiv w:val="1"/>
      <w:marLeft w:val="0"/>
      <w:marRight w:val="0"/>
      <w:marTop w:val="0"/>
      <w:marBottom w:val="0"/>
      <w:divBdr>
        <w:top w:val="none" w:sz="0" w:space="0" w:color="auto"/>
        <w:left w:val="none" w:sz="0" w:space="0" w:color="auto"/>
        <w:bottom w:val="none" w:sz="0" w:space="0" w:color="auto"/>
        <w:right w:val="none" w:sz="0" w:space="0" w:color="auto"/>
      </w:divBdr>
    </w:div>
    <w:div w:id="1566795336">
      <w:bodyDiv w:val="1"/>
      <w:marLeft w:val="0"/>
      <w:marRight w:val="0"/>
      <w:marTop w:val="0"/>
      <w:marBottom w:val="0"/>
      <w:divBdr>
        <w:top w:val="none" w:sz="0" w:space="0" w:color="auto"/>
        <w:left w:val="none" w:sz="0" w:space="0" w:color="auto"/>
        <w:bottom w:val="none" w:sz="0" w:space="0" w:color="auto"/>
        <w:right w:val="none" w:sz="0" w:space="0" w:color="auto"/>
      </w:divBdr>
    </w:div>
    <w:div w:id="1571845125">
      <w:bodyDiv w:val="1"/>
      <w:marLeft w:val="0"/>
      <w:marRight w:val="0"/>
      <w:marTop w:val="0"/>
      <w:marBottom w:val="0"/>
      <w:divBdr>
        <w:top w:val="none" w:sz="0" w:space="0" w:color="auto"/>
        <w:left w:val="none" w:sz="0" w:space="0" w:color="auto"/>
        <w:bottom w:val="none" w:sz="0" w:space="0" w:color="auto"/>
        <w:right w:val="none" w:sz="0" w:space="0" w:color="auto"/>
      </w:divBdr>
    </w:div>
    <w:div w:id="1577545451">
      <w:bodyDiv w:val="1"/>
      <w:marLeft w:val="0"/>
      <w:marRight w:val="0"/>
      <w:marTop w:val="0"/>
      <w:marBottom w:val="0"/>
      <w:divBdr>
        <w:top w:val="none" w:sz="0" w:space="0" w:color="auto"/>
        <w:left w:val="none" w:sz="0" w:space="0" w:color="auto"/>
        <w:bottom w:val="none" w:sz="0" w:space="0" w:color="auto"/>
        <w:right w:val="none" w:sz="0" w:space="0" w:color="auto"/>
      </w:divBdr>
    </w:div>
    <w:div w:id="1579748676">
      <w:bodyDiv w:val="1"/>
      <w:marLeft w:val="0"/>
      <w:marRight w:val="0"/>
      <w:marTop w:val="0"/>
      <w:marBottom w:val="0"/>
      <w:divBdr>
        <w:top w:val="none" w:sz="0" w:space="0" w:color="auto"/>
        <w:left w:val="none" w:sz="0" w:space="0" w:color="auto"/>
        <w:bottom w:val="none" w:sz="0" w:space="0" w:color="auto"/>
        <w:right w:val="none" w:sz="0" w:space="0" w:color="auto"/>
      </w:divBdr>
    </w:div>
    <w:div w:id="1609194583">
      <w:bodyDiv w:val="1"/>
      <w:marLeft w:val="0"/>
      <w:marRight w:val="0"/>
      <w:marTop w:val="0"/>
      <w:marBottom w:val="0"/>
      <w:divBdr>
        <w:top w:val="none" w:sz="0" w:space="0" w:color="auto"/>
        <w:left w:val="none" w:sz="0" w:space="0" w:color="auto"/>
        <w:bottom w:val="none" w:sz="0" w:space="0" w:color="auto"/>
        <w:right w:val="none" w:sz="0" w:space="0" w:color="auto"/>
      </w:divBdr>
    </w:div>
    <w:div w:id="1666739859">
      <w:bodyDiv w:val="1"/>
      <w:marLeft w:val="0"/>
      <w:marRight w:val="0"/>
      <w:marTop w:val="0"/>
      <w:marBottom w:val="0"/>
      <w:divBdr>
        <w:top w:val="none" w:sz="0" w:space="0" w:color="auto"/>
        <w:left w:val="none" w:sz="0" w:space="0" w:color="auto"/>
        <w:bottom w:val="none" w:sz="0" w:space="0" w:color="auto"/>
        <w:right w:val="none" w:sz="0" w:space="0" w:color="auto"/>
      </w:divBdr>
    </w:div>
    <w:div w:id="1712343617">
      <w:bodyDiv w:val="1"/>
      <w:marLeft w:val="0"/>
      <w:marRight w:val="0"/>
      <w:marTop w:val="0"/>
      <w:marBottom w:val="0"/>
      <w:divBdr>
        <w:top w:val="none" w:sz="0" w:space="0" w:color="auto"/>
        <w:left w:val="none" w:sz="0" w:space="0" w:color="auto"/>
        <w:bottom w:val="none" w:sz="0" w:space="0" w:color="auto"/>
        <w:right w:val="none" w:sz="0" w:space="0" w:color="auto"/>
      </w:divBdr>
    </w:div>
    <w:div w:id="1716924163">
      <w:bodyDiv w:val="1"/>
      <w:marLeft w:val="0"/>
      <w:marRight w:val="0"/>
      <w:marTop w:val="0"/>
      <w:marBottom w:val="0"/>
      <w:divBdr>
        <w:top w:val="none" w:sz="0" w:space="0" w:color="auto"/>
        <w:left w:val="none" w:sz="0" w:space="0" w:color="auto"/>
        <w:bottom w:val="none" w:sz="0" w:space="0" w:color="auto"/>
        <w:right w:val="none" w:sz="0" w:space="0" w:color="auto"/>
      </w:divBdr>
    </w:div>
    <w:div w:id="1776289566">
      <w:bodyDiv w:val="1"/>
      <w:marLeft w:val="0"/>
      <w:marRight w:val="0"/>
      <w:marTop w:val="0"/>
      <w:marBottom w:val="0"/>
      <w:divBdr>
        <w:top w:val="none" w:sz="0" w:space="0" w:color="auto"/>
        <w:left w:val="none" w:sz="0" w:space="0" w:color="auto"/>
        <w:bottom w:val="none" w:sz="0" w:space="0" w:color="auto"/>
        <w:right w:val="none" w:sz="0" w:space="0" w:color="auto"/>
      </w:divBdr>
    </w:div>
    <w:div w:id="1788235277">
      <w:bodyDiv w:val="1"/>
      <w:marLeft w:val="0"/>
      <w:marRight w:val="0"/>
      <w:marTop w:val="0"/>
      <w:marBottom w:val="0"/>
      <w:divBdr>
        <w:top w:val="none" w:sz="0" w:space="0" w:color="auto"/>
        <w:left w:val="none" w:sz="0" w:space="0" w:color="auto"/>
        <w:bottom w:val="none" w:sz="0" w:space="0" w:color="auto"/>
        <w:right w:val="none" w:sz="0" w:space="0" w:color="auto"/>
      </w:divBdr>
    </w:div>
    <w:div w:id="1925870433">
      <w:bodyDiv w:val="1"/>
      <w:marLeft w:val="0"/>
      <w:marRight w:val="0"/>
      <w:marTop w:val="0"/>
      <w:marBottom w:val="0"/>
      <w:divBdr>
        <w:top w:val="none" w:sz="0" w:space="0" w:color="auto"/>
        <w:left w:val="none" w:sz="0" w:space="0" w:color="auto"/>
        <w:bottom w:val="none" w:sz="0" w:space="0" w:color="auto"/>
        <w:right w:val="none" w:sz="0" w:space="0" w:color="auto"/>
      </w:divBdr>
    </w:div>
    <w:div w:id="1936867020">
      <w:bodyDiv w:val="1"/>
      <w:marLeft w:val="0"/>
      <w:marRight w:val="0"/>
      <w:marTop w:val="0"/>
      <w:marBottom w:val="0"/>
      <w:divBdr>
        <w:top w:val="none" w:sz="0" w:space="0" w:color="auto"/>
        <w:left w:val="none" w:sz="0" w:space="0" w:color="auto"/>
        <w:bottom w:val="none" w:sz="0" w:space="0" w:color="auto"/>
        <w:right w:val="none" w:sz="0" w:space="0" w:color="auto"/>
      </w:divBdr>
    </w:div>
    <w:div w:id="1942181710">
      <w:bodyDiv w:val="1"/>
      <w:marLeft w:val="0"/>
      <w:marRight w:val="0"/>
      <w:marTop w:val="0"/>
      <w:marBottom w:val="0"/>
      <w:divBdr>
        <w:top w:val="none" w:sz="0" w:space="0" w:color="auto"/>
        <w:left w:val="none" w:sz="0" w:space="0" w:color="auto"/>
        <w:bottom w:val="none" w:sz="0" w:space="0" w:color="auto"/>
        <w:right w:val="none" w:sz="0" w:space="0" w:color="auto"/>
      </w:divBdr>
    </w:div>
    <w:div w:id="2009752023">
      <w:bodyDiv w:val="1"/>
      <w:marLeft w:val="0"/>
      <w:marRight w:val="0"/>
      <w:marTop w:val="0"/>
      <w:marBottom w:val="0"/>
      <w:divBdr>
        <w:top w:val="none" w:sz="0" w:space="0" w:color="auto"/>
        <w:left w:val="none" w:sz="0" w:space="0" w:color="auto"/>
        <w:bottom w:val="none" w:sz="0" w:space="0" w:color="auto"/>
        <w:right w:val="none" w:sz="0" w:space="0" w:color="auto"/>
      </w:divBdr>
    </w:div>
    <w:div w:id="208884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emf"/><Relationship Id="rId21" Type="http://schemas.openxmlformats.org/officeDocument/2006/relationships/image" Target="media/image11.emf"/><Relationship Id="rId42" Type="http://schemas.openxmlformats.org/officeDocument/2006/relationships/image" Target="media/image29.emf"/><Relationship Id="rId63" Type="http://schemas.openxmlformats.org/officeDocument/2006/relationships/image" Target="media/image50.emf"/><Relationship Id="rId84" Type="http://schemas.openxmlformats.org/officeDocument/2006/relationships/image" Target="media/image71.emf"/><Relationship Id="rId138" Type="http://schemas.openxmlformats.org/officeDocument/2006/relationships/image" Target="media/image124.emf"/><Relationship Id="rId159" Type="http://schemas.openxmlformats.org/officeDocument/2006/relationships/image" Target="media/image145.emf"/><Relationship Id="rId170" Type="http://schemas.openxmlformats.org/officeDocument/2006/relationships/image" Target="media/image155.emf"/><Relationship Id="rId191" Type="http://schemas.openxmlformats.org/officeDocument/2006/relationships/header" Target="header12.xml"/><Relationship Id="rId107" Type="http://schemas.openxmlformats.org/officeDocument/2006/relationships/image" Target="media/image94.emf"/><Relationship Id="rId11" Type="http://schemas.openxmlformats.org/officeDocument/2006/relationships/image" Target="media/image2.emf"/><Relationship Id="rId32" Type="http://schemas.openxmlformats.org/officeDocument/2006/relationships/image" Target="media/image19.emf"/><Relationship Id="rId53" Type="http://schemas.openxmlformats.org/officeDocument/2006/relationships/image" Target="media/image40.emf"/><Relationship Id="rId74" Type="http://schemas.openxmlformats.org/officeDocument/2006/relationships/image" Target="media/image61.emf"/><Relationship Id="rId128" Type="http://schemas.openxmlformats.org/officeDocument/2006/relationships/image" Target="media/image115.emf"/><Relationship Id="rId149" Type="http://schemas.openxmlformats.org/officeDocument/2006/relationships/image" Target="media/image135.emf"/><Relationship Id="rId5" Type="http://schemas.openxmlformats.org/officeDocument/2006/relationships/settings" Target="settings.xml"/><Relationship Id="rId95" Type="http://schemas.openxmlformats.org/officeDocument/2006/relationships/image" Target="media/image82.emf"/><Relationship Id="rId160" Type="http://schemas.openxmlformats.org/officeDocument/2006/relationships/image" Target="media/image146.emf"/><Relationship Id="rId181" Type="http://schemas.openxmlformats.org/officeDocument/2006/relationships/image" Target="media/image165.png"/><Relationship Id="rId22" Type="http://schemas.openxmlformats.org/officeDocument/2006/relationships/header" Target="header3.xml"/><Relationship Id="rId43" Type="http://schemas.openxmlformats.org/officeDocument/2006/relationships/image" Target="media/image30.emf"/><Relationship Id="rId64" Type="http://schemas.openxmlformats.org/officeDocument/2006/relationships/image" Target="media/image51.emf"/><Relationship Id="rId118" Type="http://schemas.openxmlformats.org/officeDocument/2006/relationships/image" Target="media/image105.emf"/><Relationship Id="rId139" Type="http://schemas.openxmlformats.org/officeDocument/2006/relationships/image" Target="media/image125.emf"/><Relationship Id="rId85" Type="http://schemas.openxmlformats.org/officeDocument/2006/relationships/image" Target="media/image72.emf"/><Relationship Id="rId150" Type="http://schemas.openxmlformats.org/officeDocument/2006/relationships/image" Target="media/image136.emf"/><Relationship Id="rId171" Type="http://schemas.openxmlformats.org/officeDocument/2006/relationships/header" Target="header8.xml"/><Relationship Id="rId192" Type="http://schemas.openxmlformats.org/officeDocument/2006/relationships/fontTable" Target="fontTable.xml"/><Relationship Id="rId12" Type="http://schemas.openxmlformats.org/officeDocument/2006/relationships/image" Target="media/image3.emf"/><Relationship Id="rId33" Type="http://schemas.openxmlformats.org/officeDocument/2006/relationships/image" Target="media/image20.emf"/><Relationship Id="rId108" Type="http://schemas.openxmlformats.org/officeDocument/2006/relationships/image" Target="media/image95.emf"/><Relationship Id="rId129" Type="http://schemas.openxmlformats.org/officeDocument/2006/relationships/header" Target="header6.xml"/><Relationship Id="rId54" Type="http://schemas.openxmlformats.org/officeDocument/2006/relationships/image" Target="media/image41.emf"/><Relationship Id="rId75" Type="http://schemas.openxmlformats.org/officeDocument/2006/relationships/image" Target="media/image62.emf"/><Relationship Id="rId96" Type="http://schemas.openxmlformats.org/officeDocument/2006/relationships/image" Target="media/image83.emf"/><Relationship Id="rId140" Type="http://schemas.openxmlformats.org/officeDocument/2006/relationships/image" Target="media/image126.emf"/><Relationship Id="rId161" Type="http://schemas.openxmlformats.org/officeDocument/2006/relationships/image" Target="media/image147.emf"/><Relationship Id="rId182" Type="http://schemas.openxmlformats.org/officeDocument/2006/relationships/image" Target="media/image166.png"/><Relationship Id="rId6" Type="http://schemas.openxmlformats.org/officeDocument/2006/relationships/webSettings" Target="webSettings.xml"/><Relationship Id="rId23" Type="http://schemas.openxmlformats.org/officeDocument/2006/relationships/header" Target="header4.xml"/><Relationship Id="rId119" Type="http://schemas.openxmlformats.org/officeDocument/2006/relationships/image" Target="media/image106.emf"/><Relationship Id="rId44" Type="http://schemas.openxmlformats.org/officeDocument/2006/relationships/image" Target="media/image31.emf"/><Relationship Id="rId65" Type="http://schemas.openxmlformats.org/officeDocument/2006/relationships/image" Target="media/image52.emf"/><Relationship Id="rId86" Type="http://schemas.openxmlformats.org/officeDocument/2006/relationships/image" Target="media/image73.emf"/><Relationship Id="rId130" Type="http://schemas.openxmlformats.org/officeDocument/2006/relationships/image" Target="media/image116.emf"/><Relationship Id="rId151" Type="http://schemas.openxmlformats.org/officeDocument/2006/relationships/image" Target="media/image137.emf"/><Relationship Id="rId172" Type="http://schemas.openxmlformats.org/officeDocument/2006/relationships/image" Target="media/image156.png"/><Relationship Id="rId193" Type="http://schemas.openxmlformats.org/officeDocument/2006/relationships/theme" Target="theme/theme1.xml"/><Relationship Id="rId13" Type="http://schemas.openxmlformats.org/officeDocument/2006/relationships/header" Target="header2.xml"/><Relationship Id="rId109" Type="http://schemas.openxmlformats.org/officeDocument/2006/relationships/image" Target="media/image96.emf"/><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42.emf"/><Relationship Id="rId76" Type="http://schemas.openxmlformats.org/officeDocument/2006/relationships/image" Target="media/image63.emf"/><Relationship Id="rId97" Type="http://schemas.openxmlformats.org/officeDocument/2006/relationships/image" Target="media/image84.emf"/><Relationship Id="rId104" Type="http://schemas.openxmlformats.org/officeDocument/2006/relationships/image" Target="media/image91.emf"/><Relationship Id="rId120" Type="http://schemas.openxmlformats.org/officeDocument/2006/relationships/image" Target="media/image107.emf"/><Relationship Id="rId125" Type="http://schemas.openxmlformats.org/officeDocument/2006/relationships/image" Target="media/image112.emf"/><Relationship Id="rId141" Type="http://schemas.openxmlformats.org/officeDocument/2006/relationships/image" Target="media/image127.emf"/><Relationship Id="rId146" Type="http://schemas.openxmlformats.org/officeDocument/2006/relationships/image" Target="media/image132.emf"/><Relationship Id="rId167" Type="http://schemas.openxmlformats.org/officeDocument/2006/relationships/image" Target="media/image152.emf"/><Relationship Id="rId188" Type="http://schemas.openxmlformats.org/officeDocument/2006/relationships/header" Target="header9.xml"/><Relationship Id="rId7" Type="http://schemas.openxmlformats.org/officeDocument/2006/relationships/footnotes" Target="footnotes.xml"/><Relationship Id="rId71" Type="http://schemas.openxmlformats.org/officeDocument/2006/relationships/image" Target="media/image58.emf"/><Relationship Id="rId92" Type="http://schemas.openxmlformats.org/officeDocument/2006/relationships/image" Target="media/image79.emf"/><Relationship Id="rId162" Type="http://schemas.openxmlformats.org/officeDocument/2006/relationships/image" Target="media/image148.emf"/><Relationship Id="rId183" Type="http://schemas.openxmlformats.org/officeDocument/2006/relationships/image" Target="media/image167.png"/><Relationship Id="rId2" Type="http://schemas.openxmlformats.org/officeDocument/2006/relationships/customXml" Target="../customXml/item2.xml"/><Relationship Id="rId29" Type="http://schemas.openxmlformats.org/officeDocument/2006/relationships/image" Target="media/image16.emf"/><Relationship Id="rId24" Type="http://schemas.openxmlformats.org/officeDocument/2006/relationships/image" Target="media/image12.emf"/><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53.emf"/><Relationship Id="rId87" Type="http://schemas.openxmlformats.org/officeDocument/2006/relationships/image" Target="media/image74.emf"/><Relationship Id="rId110" Type="http://schemas.openxmlformats.org/officeDocument/2006/relationships/image" Target="media/image97.emf"/><Relationship Id="rId115" Type="http://schemas.openxmlformats.org/officeDocument/2006/relationships/image" Target="media/image102.emf"/><Relationship Id="rId131" Type="http://schemas.openxmlformats.org/officeDocument/2006/relationships/image" Target="media/image117.emf"/><Relationship Id="rId136" Type="http://schemas.openxmlformats.org/officeDocument/2006/relationships/image" Target="media/image122.emf"/><Relationship Id="rId157" Type="http://schemas.openxmlformats.org/officeDocument/2006/relationships/image" Target="media/image143.emf"/><Relationship Id="rId178" Type="http://schemas.openxmlformats.org/officeDocument/2006/relationships/image" Target="media/image162.png"/><Relationship Id="rId61" Type="http://schemas.openxmlformats.org/officeDocument/2006/relationships/image" Target="media/image48.emf"/><Relationship Id="rId82" Type="http://schemas.openxmlformats.org/officeDocument/2006/relationships/image" Target="media/image69.emf"/><Relationship Id="rId152" Type="http://schemas.openxmlformats.org/officeDocument/2006/relationships/image" Target="media/image138.emf"/><Relationship Id="rId173" Type="http://schemas.openxmlformats.org/officeDocument/2006/relationships/image" Target="media/image157.png"/><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43.emf"/><Relationship Id="rId77" Type="http://schemas.openxmlformats.org/officeDocument/2006/relationships/image" Target="media/image64.emf"/><Relationship Id="rId100" Type="http://schemas.openxmlformats.org/officeDocument/2006/relationships/image" Target="media/image87.emf"/><Relationship Id="rId105" Type="http://schemas.openxmlformats.org/officeDocument/2006/relationships/image" Target="media/image92.emf"/><Relationship Id="rId126" Type="http://schemas.openxmlformats.org/officeDocument/2006/relationships/image" Target="media/image113.emf"/><Relationship Id="rId147" Type="http://schemas.openxmlformats.org/officeDocument/2006/relationships/image" Target="media/image133.emf"/><Relationship Id="rId168" Type="http://schemas.openxmlformats.org/officeDocument/2006/relationships/image" Target="media/image153.emf"/><Relationship Id="rId8" Type="http://schemas.openxmlformats.org/officeDocument/2006/relationships/endnotes" Target="endnotes.xml"/><Relationship Id="rId51" Type="http://schemas.openxmlformats.org/officeDocument/2006/relationships/image" Target="media/image38.emf"/><Relationship Id="rId72" Type="http://schemas.openxmlformats.org/officeDocument/2006/relationships/image" Target="media/image59.emf"/><Relationship Id="rId93" Type="http://schemas.openxmlformats.org/officeDocument/2006/relationships/image" Target="media/image80.emf"/><Relationship Id="rId98" Type="http://schemas.openxmlformats.org/officeDocument/2006/relationships/image" Target="media/image85.emf"/><Relationship Id="rId121" Type="http://schemas.openxmlformats.org/officeDocument/2006/relationships/image" Target="media/image108.emf"/><Relationship Id="rId142" Type="http://schemas.openxmlformats.org/officeDocument/2006/relationships/image" Target="media/image128.emf"/><Relationship Id="rId163" Type="http://schemas.openxmlformats.org/officeDocument/2006/relationships/image" Target="media/image149.emf"/><Relationship Id="rId184" Type="http://schemas.openxmlformats.org/officeDocument/2006/relationships/image" Target="media/image168.png"/><Relationship Id="rId189" Type="http://schemas.openxmlformats.org/officeDocument/2006/relationships/header" Target="header10.xml"/><Relationship Id="rId3" Type="http://schemas.openxmlformats.org/officeDocument/2006/relationships/numbering" Target="numbering.xml"/><Relationship Id="rId25" Type="http://schemas.openxmlformats.org/officeDocument/2006/relationships/image" Target="media/image13.emf"/><Relationship Id="rId46" Type="http://schemas.openxmlformats.org/officeDocument/2006/relationships/image" Target="media/image33.emf"/><Relationship Id="rId67" Type="http://schemas.openxmlformats.org/officeDocument/2006/relationships/image" Target="media/image54.emf"/><Relationship Id="rId116" Type="http://schemas.openxmlformats.org/officeDocument/2006/relationships/image" Target="media/image103.emf"/><Relationship Id="rId137" Type="http://schemas.openxmlformats.org/officeDocument/2006/relationships/image" Target="media/image123.emf"/><Relationship Id="rId158" Type="http://schemas.openxmlformats.org/officeDocument/2006/relationships/image" Target="media/image144.emf"/><Relationship Id="rId20" Type="http://schemas.openxmlformats.org/officeDocument/2006/relationships/image" Target="media/image10.emf"/><Relationship Id="rId41" Type="http://schemas.openxmlformats.org/officeDocument/2006/relationships/image" Target="media/image28.emf"/><Relationship Id="rId62" Type="http://schemas.openxmlformats.org/officeDocument/2006/relationships/image" Target="media/image49.emf"/><Relationship Id="rId83" Type="http://schemas.openxmlformats.org/officeDocument/2006/relationships/image" Target="media/image70.emf"/><Relationship Id="rId88" Type="http://schemas.openxmlformats.org/officeDocument/2006/relationships/image" Target="media/image75.emf"/><Relationship Id="rId111" Type="http://schemas.openxmlformats.org/officeDocument/2006/relationships/image" Target="media/image98.emf"/><Relationship Id="rId132" Type="http://schemas.openxmlformats.org/officeDocument/2006/relationships/image" Target="media/image118.emf"/><Relationship Id="rId153" Type="http://schemas.openxmlformats.org/officeDocument/2006/relationships/image" Target="media/image139.emf"/><Relationship Id="rId174" Type="http://schemas.openxmlformats.org/officeDocument/2006/relationships/image" Target="media/image158.png"/><Relationship Id="rId179" Type="http://schemas.openxmlformats.org/officeDocument/2006/relationships/image" Target="media/image163.png"/><Relationship Id="rId190" Type="http://schemas.openxmlformats.org/officeDocument/2006/relationships/header" Target="header11.xml"/><Relationship Id="rId15" Type="http://schemas.openxmlformats.org/officeDocument/2006/relationships/image" Target="media/image5.emf"/><Relationship Id="rId36" Type="http://schemas.openxmlformats.org/officeDocument/2006/relationships/image" Target="media/image23.emf"/><Relationship Id="rId57" Type="http://schemas.openxmlformats.org/officeDocument/2006/relationships/image" Target="media/image44.emf"/><Relationship Id="rId106" Type="http://schemas.openxmlformats.org/officeDocument/2006/relationships/image" Target="media/image93.emf"/><Relationship Id="rId127" Type="http://schemas.openxmlformats.org/officeDocument/2006/relationships/image" Target="media/image114.emf"/><Relationship Id="rId10" Type="http://schemas.openxmlformats.org/officeDocument/2006/relationships/header" Target="header1.xml"/><Relationship Id="rId31" Type="http://schemas.openxmlformats.org/officeDocument/2006/relationships/image" Target="media/image18.emf"/><Relationship Id="rId52" Type="http://schemas.openxmlformats.org/officeDocument/2006/relationships/image" Target="media/image39.emf"/><Relationship Id="rId73" Type="http://schemas.openxmlformats.org/officeDocument/2006/relationships/image" Target="media/image60.emf"/><Relationship Id="rId78" Type="http://schemas.openxmlformats.org/officeDocument/2006/relationships/image" Target="media/image65.emf"/><Relationship Id="rId94" Type="http://schemas.openxmlformats.org/officeDocument/2006/relationships/image" Target="media/image81.emf"/><Relationship Id="rId99" Type="http://schemas.openxmlformats.org/officeDocument/2006/relationships/image" Target="media/image86.emf"/><Relationship Id="rId101" Type="http://schemas.openxmlformats.org/officeDocument/2006/relationships/image" Target="media/image88.emf"/><Relationship Id="rId122" Type="http://schemas.openxmlformats.org/officeDocument/2006/relationships/image" Target="media/image109.emf"/><Relationship Id="rId143" Type="http://schemas.openxmlformats.org/officeDocument/2006/relationships/image" Target="media/image129.emf"/><Relationship Id="rId148" Type="http://schemas.openxmlformats.org/officeDocument/2006/relationships/image" Target="media/image134.emf"/><Relationship Id="rId164" Type="http://schemas.openxmlformats.org/officeDocument/2006/relationships/image" Target="media/image150.emf"/><Relationship Id="rId169" Type="http://schemas.openxmlformats.org/officeDocument/2006/relationships/image" Target="media/image154.emf"/><Relationship Id="rId185" Type="http://schemas.openxmlformats.org/officeDocument/2006/relationships/image" Target="media/image169.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64.png"/><Relationship Id="rId26" Type="http://schemas.openxmlformats.org/officeDocument/2006/relationships/header" Target="header5.xml"/><Relationship Id="rId47" Type="http://schemas.openxmlformats.org/officeDocument/2006/relationships/image" Target="media/image34.emf"/><Relationship Id="rId68" Type="http://schemas.openxmlformats.org/officeDocument/2006/relationships/image" Target="media/image55.emf"/><Relationship Id="rId89" Type="http://schemas.openxmlformats.org/officeDocument/2006/relationships/image" Target="media/image76.emf"/><Relationship Id="rId112" Type="http://schemas.openxmlformats.org/officeDocument/2006/relationships/image" Target="media/image99.emf"/><Relationship Id="rId133" Type="http://schemas.openxmlformats.org/officeDocument/2006/relationships/image" Target="media/image119.emf"/><Relationship Id="rId154" Type="http://schemas.openxmlformats.org/officeDocument/2006/relationships/image" Target="media/image140.emf"/><Relationship Id="rId175" Type="http://schemas.openxmlformats.org/officeDocument/2006/relationships/image" Target="media/image159.png"/><Relationship Id="rId16" Type="http://schemas.openxmlformats.org/officeDocument/2006/relationships/image" Target="media/image6.emf"/><Relationship Id="rId37" Type="http://schemas.openxmlformats.org/officeDocument/2006/relationships/image" Target="media/image24.emf"/><Relationship Id="rId58" Type="http://schemas.openxmlformats.org/officeDocument/2006/relationships/image" Target="media/image45.emf"/><Relationship Id="rId79" Type="http://schemas.openxmlformats.org/officeDocument/2006/relationships/image" Target="media/image66.emf"/><Relationship Id="rId102" Type="http://schemas.openxmlformats.org/officeDocument/2006/relationships/image" Target="media/image89.emf"/><Relationship Id="rId123" Type="http://schemas.openxmlformats.org/officeDocument/2006/relationships/image" Target="media/image110.emf"/><Relationship Id="rId144" Type="http://schemas.openxmlformats.org/officeDocument/2006/relationships/image" Target="media/image130.emf"/><Relationship Id="rId90" Type="http://schemas.openxmlformats.org/officeDocument/2006/relationships/image" Target="media/image77.emf"/><Relationship Id="rId165" Type="http://schemas.openxmlformats.org/officeDocument/2006/relationships/image" Target="media/image151.emf"/><Relationship Id="rId186" Type="http://schemas.openxmlformats.org/officeDocument/2006/relationships/image" Target="media/image170.png"/><Relationship Id="rId27" Type="http://schemas.openxmlformats.org/officeDocument/2006/relationships/image" Target="media/image14.emf"/><Relationship Id="rId48" Type="http://schemas.openxmlformats.org/officeDocument/2006/relationships/image" Target="media/image35.emf"/><Relationship Id="rId69" Type="http://schemas.openxmlformats.org/officeDocument/2006/relationships/image" Target="media/image56.emf"/><Relationship Id="rId113" Type="http://schemas.openxmlformats.org/officeDocument/2006/relationships/image" Target="media/image100.emf"/><Relationship Id="rId134" Type="http://schemas.openxmlformats.org/officeDocument/2006/relationships/image" Target="media/image120.emf"/><Relationship Id="rId80" Type="http://schemas.openxmlformats.org/officeDocument/2006/relationships/image" Target="media/image67.emf"/><Relationship Id="rId155" Type="http://schemas.openxmlformats.org/officeDocument/2006/relationships/image" Target="media/image141.emf"/><Relationship Id="rId176" Type="http://schemas.openxmlformats.org/officeDocument/2006/relationships/image" Target="media/image160.png"/><Relationship Id="rId17" Type="http://schemas.openxmlformats.org/officeDocument/2006/relationships/image" Target="media/image7.emf"/><Relationship Id="rId38" Type="http://schemas.openxmlformats.org/officeDocument/2006/relationships/image" Target="media/image25.emf"/><Relationship Id="rId59" Type="http://schemas.openxmlformats.org/officeDocument/2006/relationships/image" Target="media/image46.emf"/><Relationship Id="rId103" Type="http://schemas.openxmlformats.org/officeDocument/2006/relationships/image" Target="media/image90.emf"/><Relationship Id="rId124" Type="http://schemas.openxmlformats.org/officeDocument/2006/relationships/image" Target="media/image111.emf"/><Relationship Id="rId70" Type="http://schemas.openxmlformats.org/officeDocument/2006/relationships/image" Target="media/image57.emf"/><Relationship Id="rId91" Type="http://schemas.openxmlformats.org/officeDocument/2006/relationships/image" Target="media/image78.emf"/><Relationship Id="rId145" Type="http://schemas.openxmlformats.org/officeDocument/2006/relationships/image" Target="media/image131.emf"/><Relationship Id="rId166" Type="http://schemas.openxmlformats.org/officeDocument/2006/relationships/header" Target="header7.xml"/><Relationship Id="rId187" Type="http://schemas.openxmlformats.org/officeDocument/2006/relationships/image" Target="media/image171.png"/><Relationship Id="rId1" Type="http://schemas.openxmlformats.org/officeDocument/2006/relationships/customXml" Target="../customXml/item1.xml"/><Relationship Id="rId28" Type="http://schemas.openxmlformats.org/officeDocument/2006/relationships/image" Target="media/image15.emf"/><Relationship Id="rId49" Type="http://schemas.openxmlformats.org/officeDocument/2006/relationships/image" Target="media/image36.emf"/><Relationship Id="rId114" Type="http://schemas.openxmlformats.org/officeDocument/2006/relationships/image" Target="media/image101.emf"/><Relationship Id="rId60" Type="http://schemas.openxmlformats.org/officeDocument/2006/relationships/image" Target="media/image47.emf"/><Relationship Id="rId81" Type="http://schemas.openxmlformats.org/officeDocument/2006/relationships/image" Target="media/image68.emf"/><Relationship Id="rId135" Type="http://schemas.openxmlformats.org/officeDocument/2006/relationships/image" Target="media/image121.emf"/><Relationship Id="rId156" Type="http://schemas.openxmlformats.org/officeDocument/2006/relationships/image" Target="media/image142.emf"/><Relationship Id="rId177" Type="http://schemas.openxmlformats.org/officeDocument/2006/relationships/image" Target="media/image161.png"/><Relationship Id="rId18" Type="http://schemas.openxmlformats.org/officeDocument/2006/relationships/image" Target="media/image8.emf"/><Relationship Id="rId39" Type="http://schemas.openxmlformats.org/officeDocument/2006/relationships/image" Target="media/image2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nh\AppData\Local\Temp\Temp1_Arial-1seitig.zip\Arial-1seitig\Arbeitsdatei-Arial-1seitig-A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81E59F-6A51-4543-BDB7-1634F2B3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Arbeitsdatei-Arial-1seitig-A4.dot</Template>
  <TotalTime>0</TotalTime>
  <Pages>1</Pages>
  <Words>310691</Words>
  <Characters>1957359</Characters>
  <Application>Microsoft Office Word</Application>
  <DocSecurity>0</DocSecurity>
  <Lines>16311</Lines>
  <Paragraphs>4527</Paragraphs>
  <ScaleCrop>false</ScaleCrop>
  <HeadingPairs>
    <vt:vector size="2" baseType="variant">
      <vt:variant>
        <vt:lpstr>Titel</vt:lpstr>
      </vt:variant>
      <vt:variant>
        <vt:i4>1</vt:i4>
      </vt:variant>
    </vt:vector>
  </HeadingPairs>
  <TitlesOfParts>
    <vt:vector size="1" baseType="lpstr">
      <vt:lpstr>Titel der Doktorarbeit</vt:lpstr>
    </vt:vector>
  </TitlesOfParts>
  <Company>Weissensee</Company>
  <LinksUpToDate>false</LinksUpToDate>
  <CharactersWithSpaces>2263523</CharactersWithSpaces>
  <SharedDoc>false</SharedDoc>
  <HLinks>
    <vt:vector size="258" baseType="variant">
      <vt:variant>
        <vt:i4>1703986</vt:i4>
      </vt:variant>
      <vt:variant>
        <vt:i4>260</vt:i4>
      </vt:variant>
      <vt:variant>
        <vt:i4>0</vt:i4>
      </vt:variant>
      <vt:variant>
        <vt:i4>5</vt:i4>
      </vt:variant>
      <vt:variant>
        <vt:lpwstr/>
      </vt:variant>
      <vt:variant>
        <vt:lpwstr>_Toc17191132</vt:lpwstr>
      </vt:variant>
      <vt:variant>
        <vt:i4>1769522</vt:i4>
      </vt:variant>
      <vt:variant>
        <vt:i4>251</vt:i4>
      </vt:variant>
      <vt:variant>
        <vt:i4>0</vt:i4>
      </vt:variant>
      <vt:variant>
        <vt:i4>5</vt:i4>
      </vt:variant>
      <vt:variant>
        <vt:lpwstr/>
      </vt:variant>
      <vt:variant>
        <vt:lpwstr>_Toc17191133</vt:lpwstr>
      </vt:variant>
      <vt:variant>
        <vt:i4>1638450</vt:i4>
      </vt:variant>
      <vt:variant>
        <vt:i4>242</vt:i4>
      </vt:variant>
      <vt:variant>
        <vt:i4>0</vt:i4>
      </vt:variant>
      <vt:variant>
        <vt:i4>5</vt:i4>
      </vt:variant>
      <vt:variant>
        <vt:lpwstr/>
      </vt:variant>
      <vt:variant>
        <vt:lpwstr>_Toc17191131</vt:lpwstr>
      </vt:variant>
      <vt:variant>
        <vt:i4>1572914</vt:i4>
      </vt:variant>
      <vt:variant>
        <vt:i4>236</vt:i4>
      </vt:variant>
      <vt:variant>
        <vt:i4>0</vt:i4>
      </vt:variant>
      <vt:variant>
        <vt:i4>5</vt:i4>
      </vt:variant>
      <vt:variant>
        <vt:lpwstr/>
      </vt:variant>
      <vt:variant>
        <vt:lpwstr>_Toc17191130</vt:lpwstr>
      </vt:variant>
      <vt:variant>
        <vt:i4>1114163</vt:i4>
      </vt:variant>
      <vt:variant>
        <vt:i4>230</vt:i4>
      </vt:variant>
      <vt:variant>
        <vt:i4>0</vt:i4>
      </vt:variant>
      <vt:variant>
        <vt:i4>5</vt:i4>
      </vt:variant>
      <vt:variant>
        <vt:lpwstr/>
      </vt:variant>
      <vt:variant>
        <vt:lpwstr>_Toc17191129</vt:lpwstr>
      </vt:variant>
      <vt:variant>
        <vt:i4>1048627</vt:i4>
      </vt:variant>
      <vt:variant>
        <vt:i4>224</vt:i4>
      </vt:variant>
      <vt:variant>
        <vt:i4>0</vt:i4>
      </vt:variant>
      <vt:variant>
        <vt:i4>5</vt:i4>
      </vt:variant>
      <vt:variant>
        <vt:lpwstr/>
      </vt:variant>
      <vt:variant>
        <vt:lpwstr>_Toc17191128</vt:lpwstr>
      </vt:variant>
      <vt:variant>
        <vt:i4>2031667</vt:i4>
      </vt:variant>
      <vt:variant>
        <vt:i4>218</vt:i4>
      </vt:variant>
      <vt:variant>
        <vt:i4>0</vt:i4>
      </vt:variant>
      <vt:variant>
        <vt:i4>5</vt:i4>
      </vt:variant>
      <vt:variant>
        <vt:lpwstr/>
      </vt:variant>
      <vt:variant>
        <vt:lpwstr>_Toc17191127</vt:lpwstr>
      </vt:variant>
      <vt:variant>
        <vt:i4>1966131</vt:i4>
      </vt:variant>
      <vt:variant>
        <vt:i4>212</vt:i4>
      </vt:variant>
      <vt:variant>
        <vt:i4>0</vt:i4>
      </vt:variant>
      <vt:variant>
        <vt:i4>5</vt:i4>
      </vt:variant>
      <vt:variant>
        <vt:lpwstr/>
      </vt:variant>
      <vt:variant>
        <vt:lpwstr>_Toc17191126</vt:lpwstr>
      </vt:variant>
      <vt:variant>
        <vt:i4>1900595</vt:i4>
      </vt:variant>
      <vt:variant>
        <vt:i4>206</vt:i4>
      </vt:variant>
      <vt:variant>
        <vt:i4>0</vt:i4>
      </vt:variant>
      <vt:variant>
        <vt:i4>5</vt:i4>
      </vt:variant>
      <vt:variant>
        <vt:lpwstr/>
      </vt:variant>
      <vt:variant>
        <vt:lpwstr>_Toc17191125</vt:lpwstr>
      </vt:variant>
      <vt:variant>
        <vt:i4>1835059</vt:i4>
      </vt:variant>
      <vt:variant>
        <vt:i4>200</vt:i4>
      </vt:variant>
      <vt:variant>
        <vt:i4>0</vt:i4>
      </vt:variant>
      <vt:variant>
        <vt:i4>5</vt:i4>
      </vt:variant>
      <vt:variant>
        <vt:lpwstr/>
      </vt:variant>
      <vt:variant>
        <vt:lpwstr>_Toc17191124</vt:lpwstr>
      </vt:variant>
      <vt:variant>
        <vt:i4>1769523</vt:i4>
      </vt:variant>
      <vt:variant>
        <vt:i4>194</vt:i4>
      </vt:variant>
      <vt:variant>
        <vt:i4>0</vt:i4>
      </vt:variant>
      <vt:variant>
        <vt:i4>5</vt:i4>
      </vt:variant>
      <vt:variant>
        <vt:lpwstr/>
      </vt:variant>
      <vt:variant>
        <vt:lpwstr>_Toc17191123</vt:lpwstr>
      </vt:variant>
      <vt:variant>
        <vt:i4>1703987</vt:i4>
      </vt:variant>
      <vt:variant>
        <vt:i4>188</vt:i4>
      </vt:variant>
      <vt:variant>
        <vt:i4>0</vt:i4>
      </vt:variant>
      <vt:variant>
        <vt:i4>5</vt:i4>
      </vt:variant>
      <vt:variant>
        <vt:lpwstr/>
      </vt:variant>
      <vt:variant>
        <vt:lpwstr>_Toc17191122</vt:lpwstr>
      </vt:variant>
      <vt:variant>
        <vt:i4>1638451</vt:i4>
      </vt:variant>
      <vt:variant>
        <vt:i4>182</vt:i4>
      </vt:variant>
      <vt:variant>
        <vt:i4>0</vt:i4>
      </vt:variant>
      <vt:variant>
        <vt:i4>5</vt:i4>
      </vt:variant>
      <vt:variant>
        <vt:lpwstr/>
      </vt:variant>
      <vt:variant>
        <vt:lpwstr>_Toc17191121</vt:lpwstr>
      </vt:variant>
      <vt:variant>
        <vt:i4>1572915</vt:i4>
      </vt:variant>
      <vt:variant>
        <vt:i4>176</vt:i4>
      </vt:variant>
      <vt:variant>
        <vt:i4>0</vt:i4>
      </vt:variant>
      <vt:variant>
        <vt:i4>5</vt:i4>
      </vt:variant>
      <vt:variant>
        <vt:lpwstr/>
      </vt:variant>
      <vt:variant>
        <vt:lpwstr>_Toc17191120</vt:lpwstr>
      </vt:variant>
      <vt:variant>
        <vt:i4>1114160</vt:i4>
      </vt:variant>
      <vt:variant>
        <vt:i4>170</vt:i4>
      </vt:variant>
      <vt:variant>
        <vt:i4>0</vt:i4>
      </vt:variant>
      <vt:variant>
        <vt:i4>5</vt:i4>
      </vt:variant>
      <vt:variant>
        <vt:lpwstr/>
      </vt:variant>
      <vt:variant>
        <vt:lpwstr>_Toc17191119</vt:lpwstr>
      </vt:variant>
      <vt:variant>
        <vt:i4>1048624</vt:i4>
      </vt:variant>
      <vt:variant>
        <vt:i4>164</vt:i4>
      </vt:variant>
      <vt:variant>
        <vt:i4>0</vt:i4>
      </vt:variant>
      <vt:variant>
        <vt:i4>5</vt:i4>
      </vt:variant>
      <vt:variant>
        <vt:lpwstr/>
      </vt:variant>
      <vt:variant>
        <vt:lpwstr>_Toc17191118</vt:lpwstr>
      </vt:variant>
      <vt:variant>
        <vt:i4>2031664</vt:i4>
      </vt:variant>
      <vt:variant>
        <vt:i4>158</vt:i4>
      </vt:variant>
      <vt:variant>
        <vt:i4>0</vt:i4>
      </vt:variant>
      <vt:variant>
        <vt:i4>5</vt:i4>
      </vt:variant>
      <vt:variant>
        <vt:lpwstr/>
      </vt:variant>
      <vt:variant>
        <vt:lpwstr>_Toc17191117</vt:lpwstr>
      </vt:variant>
      <vt:variant>
        <vt:i4>1966128</vt:i4>
      </vt:variant>
      <vt:variant>
        <vt:i4>152</vt:i4>
      </vt:variant>
      <vt:variant>
        <vt:i4>0</vt:i4>
      </vt:variant>
      <vt:variant>
        <vt:i4>5</vt:i4>
      </vt:variant>
      <vt:variant>
        <vt:lpwstr/>
      </vt:variant>
      <vt:variant>
        <vt:lpwstr>_Toc17191116</vt:lpwstr>
      </vt:variant>
      <vt:variant>
        <vt:i4>1900592</vt:i4>
      </vt:variant>
      <vt:variant>
        <vt:i4>146</vt:i4>
      </vt:variant>
      <vt:variant>
        <vt:i4>0</vt:i4>
      </vt:variant>
      <vt:variant>
        <vt:i4>5</vt:i4>
      </vt:variant>
      <vt:variant>
        <vt:lpwstr/>
      </vt:variant>
      <vt:variant>
        <vt:lpwstr>_Toc17191115</vt:lpwstr>
      </vt:variant>
      <vt:variant>
        <vt:i4>1835056</vt:i4>
      </vt:variant>
      <vt:variant>
        <vt:i4>140</vt:i4>
      </vt:variant>
      <vt:variant>
        <vt:i4>0</vt:i4>
      </vt:variant>
      <vt:variant>
        <vt:i4>5</vt:i4>
      </vt:variant>
      <vt:variant>
        <vt:lpwstr/>
      </vt:variant>
      <vt:variant>
        <vt:lpwstr>_Toc17191114</vt:lpwstr>
      </vt:variant>
      <vt:variant>
        <vt:i4>1769520</vt:i4>
      </vt:variant>
      <vt:variant>
        <vt:i4>134</vt:i4>
      </vt:variant>
      <vt:variant>
        <vt:i4>0</vt:i4>
      </vt:variant>
      <vt:variant>
        <vt:i4>5</vt:i4>
      </vt:variant>
      <vt:variant>
        <vt:lpwstr/>
      </vt:variant>
      <vt:variant>
        <vt:lpwstr>_Toc17191113</vt:lpwstr>
      </vt:variant>
      <vt:variant>
        <vt:i4>1703984</vt:i4>
      </vt:variant>
      <vt:variant>
        <vt:i4>128</vt:i4>
      </vt:variant>
      <vt:variant>
        <vt:i4>0</vt:i4>
      </vt:variant>
      <vt:variant>
        <vt:i4>5</vt:i4>
      </vt:variant>
      <vt:variant>
        <vt:lpwstr/>
      </vt:variant>
      <vt:variant>
        <vt:lpwstr>_Toc17191112</vt:lpwstr>
      </vt:variant>
      <vt:variant>
        <vt:i4>1638448</vt:i4>
      </vt:variant>
      <vt:variant>
        <vt:i4>122</vt:i4>
      </vt:variant>
      <vt:variant>
        <vt:i4>0</vt:i4>
      </vt:variant>
      <vt:variant>
        <vt:i4>5</vt:i4>
      </vt:variant>
      <vt:variant>
        <vt:lpwstr/>
      </vt:variant>
      <vt:variant>
        <vt:lpwstr>_Toc17191111</vt:lpwstr>
      </vt:variant>
      <vt:variant>
        <vt:i4>1572912</vt:i4>
      </vt:variant>
      <vt:variant>
        <vt:i4>116</vt:i4>
      </vt:variant>
      <vt:variant>
        <vt:i4>0</vt:i4>
      </vt:variant>
      <vt:variant>
        <vt:i4>5</vt:i4>
      </vt:variant>
      <vt:variant>
        <vt:lpwstr/>
      </vt:variant>
      <vt:variant>
        <vt:lpwstr>_Toc17191110</vt:lpwstr>
      </vt:variant>
      <vt:variant>
        <vt:i4>1114161</vt:i4>
      </vt:variant>
      <vt:variant>
        <vt:i4>110</vt:i4>
      </vt:variant>
      <vt:variant>
        <vt:i4>0</vt:i4>
      </vt:variant>
      <vt:variant>
        <vt:i4>5</vt:i4>
      </vt:variant>
      <vt:variant>
        <vt:lpwstr/>
      </vt:variant>
      <vt:variant>
        <vt:lpwstr>_Toc17191109</vt:lpwstr>
      </vt:variant>
      <vt:variant>
        <vt:i4>1048625</vt:i4>
      </vt:variant>
      <vt:variant>
        <vt:i4>104</vt:i4>
      </vt:variant>
      <vt:variant>
        <vt:i4>0</vt:i4>
      </vt:variant>
      <vt:variant>
        <vt:i4>5</vt:i4>
      </vt:variant>
      <vt:variant>
        <vt:lpwstr/>
      </vt:variant>
      <vt:variant>
        <vt:lpwstr>_Toc17191108</vt:lpwstr>
      </vt:variant>
      <vt:variant>
        <vt:i4>2031665</vt:i4>
      </vt:variant>
      <vt:variant>
        <vt:i4>98</vt:i4>
      </vt:variant>
      <vt:variant>
        <vt:i4>0</vt:i4>
      </vt:variant>
      <vt:variant>
        <vt:i4>5</vt:i4>
      </vt:variant>
      <vt:variant>
        <vt:lpwstr/>
      </vt:variant>
      <vt:variant>
        <vt:lpwstr>_Toc17191107</vt:lpwstr>
      </vt:variant>
      <vt:variant>
        <vt:i4>1966129</vt:i4>
      </vt:variant>
      <vt:variant>
        <vt:i4>92</vt:i4>
      </vt:variant>
      <vt:variant>
        <vt:i4>0</vt:i4>
      </vt:variant>
      <vt:variant>
        <vt:i4>5</vt:i4>
      </vt:variant>
      <vt:variant>
        <vt:lpwstr/>
      </vt:variant>
      <vt:variant>
        <vt:lpwstr>_Toc17191106</vt:lpwstr>
      </vt:variant>
      <vt:variant>
        <vt:i4>1900593</vt:i4>
      </vt:variant>
      <vt:variant>
        <vt:i4>86</vt:i4>
      </vt:variant>
      <vt:variant>
        <vt:i4>0</vt:i4>
      </vt:variant>
      <vt:variant>
        <vt:i4>5</vt:i4>
      </vt:variant>
      <vt:variant>
        <vt:lpwstr/>
      </vt:variant>
      <vt:variant>
        <vt:lpwstr>_Toc17191105</vt:lpwstr>
      </vt:variant>
      <vt:variant>
        <vt:i4>1835057</vt:i4>
      </vt:variant>
      <vt:variant>
        <vt:i4>80</vt:i4>
      </vt:variant>
      <vt:variant>
        <vt:i4>0</vt:i4>
      </vt:variant>
      <vt:variant>
        <vt:i4>5</vt:i4>
      </vt:variant>
      <vt:variant>
        <vt:lpwstr/>
      </vt:variant>
      <vt:variant>
        <vt:lpwstr>_Toc17191104</vt:lpwstr>
      </vt:variant>
      <vt:variant>
        <vt:i4>1769521</vt:i4>
      </vt:variant>
      <vt:variant>
        <vt:i4>74</vt:i4>
      </vt:variant>
      <vt:variant>
        <vt:i4>0</vt:i4>
      </vt:variant>
      <vt:variant>
        <vt:i4>5</vt:i4>
      </vt:variant>
      <vt:variant>
        <vt:lpwstr/>
      </vt:variant>
      <vt:variant>
        <vt:lpwstr>_Toc17191103</vt:lpwstr>
      </vt:variant>
      <vt:variant>
        <vt:i4>1703985</vt:i4>
      </vt:variant>
      <vt:variant>
        <vt:i4>68</vt:i4>
      </vt:variant>
      <vt:variant>
        <vt:i4>0</vt:i4>
      </vt:variant>
      <vt:variant>
        <vt:i4>5</vt:i4>
      </vt:variant>
      <vt:variant>
        <vt:lpwstr/>
      </vt:variant>
      <vt:variant>
        <vt:lpwstr>_Toc17191102</vt:lpwstr>
      </vt:variant>
      <vt:variant>
        <vt:i4>1638449</vt:i4>
      </vt:variant>
      <vt:variant>
        <vt:i4>62</vt:i4>
      </vt:variant>
      <vt:variant>
        <vt:i4>0</vt:i4>
      </vt:variant>
      <vt:variant>
        <vt:i4>5</vt:i4>
      </vt:variant>
      <vt:variant>
        <vt:lpwstr/>
      </vt:variant>
      <vt:variant>
        <vt:lpwstr>_Toc17191101</vt:lpwstr>
      </vt:variant>
      <vt:variant>
        <vt:i4>1572913</vt:i4>
      </vt:variant>
      <vt:variant>
        <vt:i4>56</vt:i4>
      </vt:variant>
      <vt:variant>
        <vt:i4>0</vt:i4>
      </vt:variant>
      <vt:variant>
        <vt:i4>5</vt:i4>
      </vt:variant>
      <vt:variant>
        <vt:lpwstr/>
      </vt:variant>
      <vt:variant>
        <vt:lpwstr>_Toc17191100</vt:lpwstr>
      </vt:variant>
      <vt:variant>
        <vt:i4>1048632</vt:i4>
      </vt:variant>
      <vt:variant>
        <vt:i4>50</vt:i4>
      </vt:variant>
      <vt:variant>
        <vt:i4>0</vt:i4>
      </vt:variant>
      <vt:variant>
        <vt:i4>5</vt:i4>
      </vt:variant>
      <vt:variant>
        <vt:lpwstr/>
      </vt:variant>
      <vt:variant>
        <vt:lpwstr>_Toc17191099</vt:lpwstr>
      </vt:variant>
      <vt:variant>
        <vt:i4>1114168</vt:i4>
      </vt:variant>
      <vt:variant>
        <vt:i4>44</vt:i4>
      </vt:variant>
      <vt:variant>
        <vt:i4>0</vt:i4>
      </vt:variant>
      <vt:variant>
        <vt:i4>5</vt:i4>
      </vt:variant>
      <vt:variant>
        <vt:lpwstr/>
      </vt:variant>
      <vt:variant>
        <vt:lpwstr>_Toc17191098</vt:lpwstr>
      </vt:variant>
      <vt:variant>
        <vt:i4>1966136</vt:i4>
      </vt:variant>
      <vt:variant>
        <vt:i4>38</vt:i4>
      </vt:variant>
      <vt:variant>
        <vt:i4>0</vt:i4>
      </vt:variant>
      <vt:variant>
        <vt:i4>5</vt:i4>
      </vt:variant>
      <vt:variant>
        <vt:lpwstr/>
      </vt:variant>
      <vt:variant>
        <vt:lpwstr>_Toc17191097</vt:lpwstr>
      </vt:variant>
      <vt:variant>
        <vt:i4>2031672</vt:i4>
      </vt:variant>
      <vt:variant>
        <vt:i4>32</vt:i4>
      </vt:variant>
      <vt:variant>
        <vt:i4>0</vt:i4>
      </vt:variant>
      <vt:variant>
        <vt:i4>5</vt:i4>
      </vt:variant>
      <vt:variant>
        <vt:lpwstr/>
      </vt:variant>
      <vt:variant>
        <vt:lpwstr>_Toc17191096</vt:lpwstr>
      </vt:variant>
      <vt:variant>
        <vt:i4>1835064</vt:i4>
      </vt:variant>
      <vt:variant>
        <vt:i4>26</vt:i4>
      </vt:variant>
      <vt:variant>
        <vt:i4>0</vt:i4>
      </vt:variant>
      <vt:variant>
        <vt:i4>5</vt:i4>
      </vt:variant>
      <vt:variant>
        <vt:lpwstr/>
      </vt:variant>
      <vt:variant>
        <vt:lpwstr>_Toc17191095</vt:lpwstr>
      </vt:variant>
      <vt:variant>
        <vt:i4>1900600</vt:i4>
      </vt:variant>
      <vt:variant>
        <vt:i4>20</vt:i4>
      </vt:variant>
      <vt:variant>
        <vt:i4>0</vt:i4>
      </vt:variant>
      <vt:variant>
        <vt:i4>5</vt:i4>
      </vt:variant>
      <vt:variant>
        <vt:lpwstr/>
      </vt:variant>
      <vt:variant>
        <vt:lpwstr>_Toc17191094</vt:lpwstr>
      </vt:variant>
      <vt:variant>
        <vt:i4>1703992</vt:i4>
      </vt:variant>
      <vt:variant>
        <vt:i4>14</vt:i4>
      </vt:variant>
      <vt:variant>
        <vt:i4>0</vt:i4>
      </vt:variant>
      <vt:variant>
        <vt:i4>5</vt:i4>
      </vt:variant>
      <vt:variant>
        <vt:lpwstr/>
      </vt:variant>
      <vt:variant>
        <vt:lpwstr>_Toc17191093</vt:lpwstr>
      </vt:variant>
      <vt:variant>
        <vt:i4>1769528</vt:i4>
      </vt:variant>
      <vt:variant>
        <vt:i4>8</vt:i4>
      </vt:variant>
      <vt:variant>
        <vt:i4>0</vt:i4>
      </vt:variant>
      <vt:variant>
        <vt:i4>5</vt:i4>
      </vt:variant>
      <vt:variant>
        <vt:lpwstr/>
      </vt:variant>
      <vt:variant>
        <vt:lpwstr>_Toc17191092</vt:lpwstr>
      </vt:variant>
      <vt:variant>
        <vt:i4>1572920</vt:i4>
      </vt:variant>
      <vt:variant>
        <vt:i4>2</vt:i4>
      </vt:variant>
      <vt:variant>
        <vt:i4>0</vt:i4>
      </vt:variant>
      <vt:variant>
        <vt:i4>5</vt:i4>
      </vt:variant>
      <vt:variant>
        <vt:lpwstr/>
      </vt:variant>
      <vt:variant>
        <vt:lpwstr>_Toc17191091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der Doktorarbeit</dc:title>
  <dc:subject/>
  <dc:creator>Bernhard Wecke</dc:creator>
  <cp:keywords/>
  <dc:description/>
  <cp:lastModifiedBy>skutz</cp:lastModifiedBy>
  <cp:revision>3</cp:revision>
  <cp:lastPrinted>2021-10-26T06:30:00Z</cp:lastPrinted>
  <dcterms:created xsi:type="dcterms:W3CDTF">2022-03-09T10:37:00Z</dcterms:created>
  <dcterms:modified xsi:type="dcterms:W3CDTF">2022-03-09T10:37:00Z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AI in Marketing</vt:lpwstr>
  </property>
  <property fmtid="{D5CDD505-2E9C-101B-9397-08002B2CF9AE}" pid="3" name="CitaviDocumentProperty_0">
    <vt:lpwstr>f1ed8f7d-1c65-4f06-ad48-3e96e725bea1</vt:lpwstr>
  </property>
  <property fmtid="{D5CDD505-2E9C-101B-9397-08002B2CF9AE}" pid="4" name="CitaviDocumentProperty_8">
    <vt:lpwstr>CloudProjectKey=npylf65aoc1pdpp0kr2hyshp8jeik0ls7qx3lquc; ProjectName=AI in Marketing</vt:lpwstr>
  </property>
  <property fmtid="{D5CDD505-2E9C-101B-9397-08002B2CF9AE}" pid="5" name="CitaviDocumentProperty_6">
    <vt:lpwstr>True</vt:lpwstr>
  </property>
  <property fmtid="{D5CDD505-2E9C-101B-9397-08002B2CF9AE}" pid="6" name="CitaviDocumentProperty_1">
    <vt:lpwstr>6.4.0.35</vt:lpwstr>
  </property>
</Properties>
</file>